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4B7" w:rsidRDefault="009E34B7" w:rsidP="009E34B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:rsidR="009E34B7" w:rsidRDefault="009E34B7" w:rsidP="009E34B7">
      <w:pPr>
        <w:pStyle w:val="bpuBill"/>
      </w:pPr>
      <w:r>
        <w:t xml:space="preserve">No. 100 </w:t>
      </w:r>
    </w:p>
    <w:p w:rsidR="009E34B7" w:rsidRPr="009D38FF" w:rsidRDefault="009E34B7" w:rsidP="009E34B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81543" r:id="rId7"/>
        </w:object>
      </w:r>
    </w:p>
    <w:p w:rsidR="009E34B7" w:rsidRDefault="009E34B7" w:rsidP="009E34B7">
      <w:pPr>
        <w:pStyle w:val="bpuState"/>
      </w:pPr>
      <w:r>
        <w:t>STATE OF NEW JERSEY</w:t>
      </w:r>
    </w:p>
    <w:p w:rsidR="009E34B7" w:rsidRDefault="009E34B7" w:rsidP="009E34B7">
      <w:pPr>
        <w:pStyle w:val="bpuLegislature"/>
      </w:pPr>
      <w:r>
        <w:t>219th LEGISLATURE</w:t>
      </w:r>
    </w:p>
    <w:p w:rsidR="009E34B7" w:rsidRDefault="009E34B7" w:rsidP="009E34B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81544" r:id="rId8"/>
        </w:object>
      </w:r>
      <w:r>
        <w:t xml:space="preserve">  </w:t>
      </w:r>
    </w:p>
    <w:p w:rsidR="009E34B7" w:rsidRDefault="009E34B7" w:rsidP="009E34B7">
      <w:pPr>
        <w:pStyle w:val="bpuIntro"/>
      </w:pPr>
      <w:r>
        <w:t>INTRODUCED FEBRUARY 20, 2020</w:t>
      </w:r>
    </w:p>
    <w:p w:rsidR="009E34B7" w:rsidRDefault="009E34B7" w:rsidP="009E34B7">
      <w:pPr>
        <w:pStyle w:val="bpuIntro"/>
      </w:pPr>
    </w:p>
    <w:p w:rsidR="009E34B7" w:rsidRDefault="009E34B7" w:rsidP="009E34B7">
      <w:pPr>
        <w:pStyle w:val="bpuIntro"/>
        <w:sectPr w:rsidR="009E34B7" w:rsidSect="009E34B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9E34B7" w:rsidRDefault="009E34B7" w:rsidP="009E34B7">
      <w:pPr>
        <w:pStyle w:val="bpuIntro"/>
      </w:pPr>
    </w:p>
    <w:p w:rsidR="009E34B7" w:rsidRDefault="009E34B7" w:rsidP="009E34B7">
      <w:pPr>
        <w:pStyle w:val="bpuSponsor"/>
      </w:pPr>
      <w:r>
        <w:t>Sponsored by:</w:t>
      </w:r>
    </w:p>
    <w:p w:rsidR="009E34B7" w:rsidRDefault="009E34B7" w:rsidP="009E34B7">
      <w:pPr>
        <w:pStyle w:val="bpuSponsor"/>
      </w:pPr>
      <w:r>
        <w:t>Assemblyman  PARKER SPACE</w:t>
      </w:r>
    </w:p>
    <w:p w:rsidR="009E34B7" w:rsidRDefault="009E34B7" w:rsidP="009E34B7">
      <w:pPr>
        <w:pStyle w:val="bpuSponsor"/>
      </w:pPr>
      <w:r>
        <w:t>District 24 (Morris, Sussex and Warren)</w:t>
      </w:r>
    </w:p>
    <w:p w:rsidR="009E34B7" w:rsidRDefault="009E34B7" w:rsidP="009E34B7">
      <w:pPr>
        <w:pStyle w:val="bpuSponsor"/>
      </w:pPr>
    </w:p>
    <w:p w:rsidR="009E34B7" w:rsidRDefault="009E34B7" w:rsidP="009E34B7">
      <w:pPr>
        <w:pStyle w:val="bpuSponsor"/>
      </w:pPr>
    </w:p>
    <w:p w:rsidR="009E34B7" w:rsidRDefault="009E34B7" w:rsidP="009E34B7">
      <w:pPr>
        <w:pStyle w:val="bpuSponsor"/>
      </w:pPr>
    </w:p>
    <w:p w:rsidR="009E34B7" w:rsidRDefault="009E34B7" w:rsidP="009E34B7">
      <w:pPr>
        <w:pStyle w:val="bpuSponsor"/>
      </w:pPr>
    </w:p>
    <w:p w:rsidR="009E34B7" w:rsidRDefault="009E34B7" w:rsidP="009E34B7">
      <w:pPr>
        <w:pStyle w:val="bpuSponsor"/>
      </w:pPr>
      <w:r>
        <w:t>SYNOPSIS</w:t>
      </w:r>
    </w:p>
    <w:p w:rsidR="009E34B7" w:rsidRDefault="009E34B7" w:rsidP="009E34B7">
      <w:pPr>
        <w:pStyle w:val="bpuNormText"/>
      </w:pPr>
      <w:r>
        <w:tab/>
        <w:t xml:space="preserve">Designates first full week in August of each year as “Farmers Market Week.” </w:t>
      </w:r>
    </w:p>
    <w:p w:rsidR="009E34B7" w:rsidRDefault="009E34B7" w:rsidP="009E34B7">
      <w:pPr>
        <w:pStyle w:val="bpuNormText"/>
      </w:pPr>
    </w:p>
    <w:p w:rsidR="009E34B7" w:rsidRDefault="009E34B7" w:rsidP="009E34B7">
      <w:pPr>
        <w:pStyle w:val="bpuSponsor"/>
      </w:pPr>
      <w:r>
        <w:t xml:space="preserve">CURRENT VERSION OF TEXT </w:t>
      </w:r>
    </w:p>
    <w:p w:rsidR="009E34B7" w:rsidRDefault="009E34B7" w:rsidP="009E34B7">
      <w:pPr>
        <w:pStyle w:val="bpuNormText"/>
      </w:pPr>
      <w:r>
        <w:tab/>
        <w:t>As introduced.</w:t>
      </w:r>
    </w:p>
    <w:p w:rsidR="009E34B7" w:rsidRDefault="009E34B7" w:rsidP="009E34B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E34B7" w:rsidRDefault="009E34B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E34B7" w:rsidSect="009E34B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96133" w:rsidRPr="00677316" w:rsidRDefault="00396133" w:rsidP="00396133">
      <w:pPr>
        <w:pStyle w:val="HangingAnAct"/>
        <w:rPr>
          <w:rStyle w:val="HangingAnActChar"/>
        </w:rPr>
      </w:pPr>
      <w:r w:rsidRPr="00396133">
        <w:rPr>
          <w:rStyle w:val="BillHead"/>
        </w:rPr>
        <w:lastRenderedPageBreak/>
        <w:t>A Joint Resolution</w:t>
      </w:r>
      <w:r w:rsidRPr="006B7FA7">
        <w:rPr>
          <w:rStyle w:val="HangingAnActChar"/>
        </w:rPr>
        <w:t xml:space="preserve"> </w:t>
      </w:r>
      <w:r>
        <w:t>designating the first full week in August of each year as “Farmers Market Week.”</w:t>
      </w:r>
    </w:p>
    <w:p w:rsidR="00396133" w:rsidRDefault="00396133" w:rsidP="00396133"/>
    <w:p w:rsidR="00396133" w:rsidRDefault="00396133" w:rsidP="0039613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5226FD">
        <w:rPr>
          <w:lang w:val="en"/>
        </w:rPr>
        <w:t xml:space="preserve">Farmers markets </w:t>
      </w:r>
      <w:r w:rsidRPr="00FE65B4">
        <w:t>provide consumers access to locally grown fruits, vegetables, and other foods, while also giving farmers the opportunity to develop a personal relationship with their customers</w:t>
      </w:r>
      <w:r>
        <w:t xml:space="preserve">; and </w:t>
      </w:r>
    </w:p>
    <w:p w:rsidR="00396133" w:rsidRDefault="00396133" w:rsidP="0039613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Farmers markets serve local communities by increasing access to fresh, nutritious, and affordable food, supporting good health, stimulating local economies, and promoting sustainability; and</w:t>
      </w:r>
    </w:p>
    <w:p w:rsidR="00396133" w:rsidRDefault="00396133" w:rsidP="0039613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726A8E">
        <w:t xml:space="preserve">Farmers markets and other locally owned </w:t>
      </w:r>
      <w:r>
        <w:t>food businesses</w:t>
      </w:r>
      <w:r w:rsidRPr="00726A8E">
        <w:t xml:space="preserve"> return more than three</w:t>
      </w:r>
      <w:r>
        <w:t xml:space="preserve"> times as much of their revenue in</w:t>
      </w:r>
      <w:r w:rsidRPr="00726A8E">
        <w:t>to the local economy than do chain competitors</w:t>
      </w:r>
      <w:r>
        <w:t>, which</w:t>
      </w:r>
      <w:r w:rsidRPr="00726A8E">
        <w:t xml:space="preserve"> </w:t>
      </w:r>
      <w:r>
        <w:t xml:space="preserve">helps create jobs and boosts local economic activity; and </w:t>
      </w:r>
    </w:p>
    <w:p w:rsidR="00396133" w:rsidRDefault="00396133" w:rsidP="00396133">
      <w:pPr>
        <w:pStyle w:val="IndentHang"/>
        <w:rPr>
          <w:lang w:val="en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rPr>
          <w:lang w:val="en"/>
        </w:rPr>
        <w:t>Farmers markets</w:t>
      </w:r>
      <w:r w:rsidRPr="000F3942">
        <w:rPr>
          <w:lang w:val="en"/>
        </w:rPr>
        <w:t xml:space="preserve"> are expanding access to fresh food for people of all income levels</w:t>
      </w:r>
      <w:r>
        <w:rPr>
          <w:lang w:val="en"/>
        </w:rPr>
        <w:t>; and</w:t>
      </w:r>
    </w:p>
    <w:p w:rsidR="00396133" w:rsidRDefault="00396133" w:rsidP="00396133">
      <w:pPr>
        <w:pStyle w:val="IndentHang"/>
        <w:rPr>
          <w:lang w:val="en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FE65B4">
        <w:rPr>
          <w:lang w:val="en"/>
        </w:rPr>
        <w:t xml:space="preserve">With support from </w:t>
      </w:r>
      <w:r>
        <w:rPr>
          <w:lang w:val="en"/>
        </w:rPr>
        <w:t>the United States Department of Agriculture</w:t>
      </w:r>
      <w:r w:rsidRPr="00FE65B4">
        <w:rPr>
          <w:lang w:val="en"/>
        </w:rPr>
        <w:t>, more farmers markets offer customers the opportunity to make purchases with the Supplement</w:t>
      </w:r>
      <w:r>
        <w:rPr>
          <w:lang w:val="en"/>
        </w:rPr>
        <w:t>al Nutrition Assistance Program,</w:t>
      </w:r>
      <w:r w:rsidRPr="00FE65B4">
        <w:rPr>
          <w:lang w:val="en"/>
        </w:rPr>
        <w:t xml:space="preserve"> the Women, Infants, and Children </w:t>
      </w:r>
      <w:r w:rsidRPr="00920B5C">
        <w:rPr>
          <w:bCs/>
        </w:rPr>
        <w:t>Farmers</w:t>
      </w:r>
      <w:r>
        <w:rPr>
          <w:bCs/>
        </w:rPr>
        <w:t>’</w:t>
      </w:r>
      <w:r w:rsidRPr="00920B5C">
        <w:rPr>
          <w:bCs/>
        </w:rPr>
        <w:t xml:space="preserve"> Market Nutrition Program</w:t>
      </w:r>
      <w:r>
        <w:rPr>
          <w:lang w:val="en"/>
        </w:rPr>
        <w:t>,</w:t>
      </w:r>
      <w:r w:rsidRPr="00FE65B4">
        <w:rPr>
          <w:lang w:val="en"/>
        </w:rPr>
        <w:t xml:space="preserve"> and the Senior Farmers’ Market Nutrition Pr</w:t>
      </w:r>
      <w:r>
        <w:rPr>
          <w:lang w:val="en"/>
        </w:rPr>
        <w:t>ogram; and</w:t>
      </w:r>
    </w:p>
    <w:p w:rsidR="00396133" w:rsidRPr="00C870E4" w:rsidRDefault="00396133" w:rsidP="0039613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rPr>
          <w:lang w:val="en"/>
        </w:rPr>
        <w:t>A</w:t>
      </w:r>
      <w:r w:rsidRPr="00FE65B4">
        <w:rPr>
          <w:lang w:val="en"/>
        </w:rPr>
        <w:t>ccording to industry estimates</w:t>
      </w:r>
      <w:r>
        <w:rPr>
          <w:lang w:val="en"/>
        </w:rPr>
        <w:t xml:space="preserve">, </w:t>
      </w:r>
      <w:proofErr w:type="spellStart"/>
      <w:r>
        <w:rPr>
          <w:lang w:val="en"/>
        </w:rPr>
        <w:t>t</w:t>
      </w:r>
      <w:r>
        <w:t>he</w:t>
      </w:r>
      <w:proofErr w:type="spellEnd"/>
      <w:r>
        <w:t xml:space="preserve"> national </w:t>
      </w:r>
      <w:r w:rsidRPr="00FE65B4">
        <w:rPr>
          <w:lang w:val="en"/>
        </w:rPr>
        <w:t>market for local and regional food</w:t>
      </w:r>
      <w:r>
        <w:rPr>
          <w:lang w:val="en"/>
        </w:rPr>
        <w:t xml:space="preserve">s </w:t>
      </w:r>
      <w:r w:rsidRPr="00FE65B4">
        <w:rPr>
          <w:lang w:val="en"/>
        </w:rPr>
        <w:t>was valued at $12 billion in 2014</w:t>
      </w:r>
      <w:r>
        <w:rPr>
          <w:lang w:val="en"/>
        </w:rPr>
        <w:t>; and</w:t>
      </w:r>
    </w:p>
    <w:p w:rsidR="00396133" w:rsidRDefault="00396133" w:rsidP="0039613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DC02A1">
        <w:t xml:space="preserve">Farmers markets create new business opportunities for farmers interested </w:t>
      </w:r>
      <w:r>
        <w:t xml:space="preserve">in selling sustainably produced </w:t>
      </w:r>
      <w:r w:rsidRPr="00DC02A1">
        <w:t>food</w:t>
      </w:r>
      <w:r>
        <w:t xml:space="preserve">, such as organic products and </w:t>
      </w:r>
      <w:r w:rsidRPr="006A21F8">
        <w:t xml:space="preserve">chemical </w:t>
      </w:r>
      <w:r>
        <w:t xml:space="preserve">or </w:t>
      </w:r>
      <w:r w:rsidRPr="006A21F8">
        <w:t>pesticide-free products</w:t>
      </w:r>
      <w:r>
        <w:t>; and</w:t>
      </w:r>
    </w:p>
    <w:p w:rsidR="00396133" w:rsidRPr="00200DA3" w:rsidRDefault="00396133" w:rsidP="0039613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These</w:t>
      </w:r>
      <w:r w:rsidRPr="00DC02A1">
        <w:t xml:space="preserve"> markets </w:t>
      </w:r>
      <w:r>
        <w:t xml:space="preserve">also encourage farmers </w:t>
      </w:r>
      <w:r w:rsidRPr="00DC02A1">
        <w:t xml:space="preserve">and </w:t>
      </w:r>
      <w:r>
        <w:t>the community</w:t>
      </w:r>
      <w:r w:rsidRPr="00DC02A1">
        <w:t xml:space="preserve"> to educate each other about nutrition, cook</w:t>
      </w:r>
      <w:r>
        <w:t xml:space="preserve">ing, and farming; and </w:t>
      </w:r>
    </w:p>
    <w:p w:rsidR="00396133" w:rsidRPr="00785248" w:rsidRDefault="00396133" w:rsidP="0039613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Each</w:t>
      </w:r>
      <w:r w:rsidRPr="003E74EC">
        <w:t xml:space="preserve"> year </w:t>
      </w:r>
      <w:r>
        <w:t>in August</w:t>
      </w:r>
      <w:r w:rsidRPr="003E74EC">
        <w:t xml:space="preserve">, “National Farmers Market Week” celebrates the farmers, ranchers, and local food businesses, as well as the communities that support them; and </w:t>
      </w:r>
    </w:p>
    <w:p w:rsidR="00396133" w:rsidRPr="00DC02A1" w:rsidRDefault="00396133" w:rsidP="0039613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It is important that </w:t>
      </w:r>
      <w:r>
        <w:rPr>
          <w:lang w:val="en"/>
        </w:rPr>
        <w:t>“</w:t>
      </w:r>
      <w:r w:rsidRPr="005226FD">
        <w:rPr>
          <w:lang w:val="en"/>
        </w:rPr>
        <w:t>Farmers Market Week</w:t>
      </w:r>
      <w:r>
        <w:rPr>
          <w:lang w:val="en"/>
        </w:rPr>
        <w:t>”</w:t>
      </w:r>
      <w:r w:rsidRPr="005226FD">
        <w:rPr>
          <w:lang w:val="en"/>
        </w:rPr>
        <w:t xml:space="preserve"> </w:t>
      </w:r>
      <w:r>
        <w:rPr>
          <w:lang w:val="en"/>
        </w:rPr>
        <w:t xml:space="preserve">in New Jersey coincide with “National Farmers Market Week” so as to properly and fully </w:t>
      </w:r>
      <w:r w:rsidRPr="005226FD">
        <w:rPr>
          <w:lang w:val="en"/>
        </w:rPr>
        <w:t xml:space="preserve">recognize </w:t>
      </w:r>
      <w:r>
        <w:rPr>
          <w:lang w:val="en"/>
        </w:rPr>
        <w:t xml:space="preserve">the key role </w:t>
      </w:r>
      <w:r w:rsidRPr="005226FD">
        <w:rPr>
          <w:lang w:val="en"/>
        </w:rPr>
        <w:t xml:space="preserve">these markets </w:t>
      </w:r>
      <w:r>
        <w:rPr>
          <w:lang w:val="en"/>
        </w:rPr>
        <w:t xml:space="preserve">have </w:t>
      </w:r>
      <w:r w:rsidRPr="005226FD">
        <w:rPr>
          <w:lang w:val="en"/>
        </w:rPr>
        <w:t xml:space="preserve">in </w:t>
      </w:r>
      <w:r>
        <w:rPr>
          <w:lang w:val="en"/>
        </w:rPr>
        <w:t xml:space="preserve">both the State and the nation; now, therefore, </w:t>
      </w:r>
    </w:p>
    <w:p w:rsidR="00396133" w:rsidRPr="00D71D68" w:rsidRDefault="00396133" w:rsidP="00396133"/>
    <w:p w:rsidR="00396133" w:rsidRPr="00AA7880" w:rsidRDefault="00396133" w:rsidP="00396133"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>by the Senate and General Assembly of the State of New Jersey:</w:t>
      </w:r>
    </w:p>
    <w:p w:rsidR="00396133" w:rsidRDefault="00396133" w:rsidP="00396133"/>
    <w:p w:rsidR="00396133" w:rsidRDefault="00396133" w:rsidP="00396133">
      <w:r>
        <w:tab/>
        <w:t>1.</w:t>
      </w:r>
      <w:r>
        <w:tab/>
      </w:r>
      <w:r w:rsidRPr="00C83C36">
        <w:t xml:space="preserve">The </w:t>
      </w:r>
      <w:r>
        <w:t>first full week of August in</w:t>
      </w:r>
      <w:r w:rsidRPr="00785248">
        <w:t xml:space="preserve"> each year </w:t>
      </w:r>
      <w:r>
        <w:t xml:space="preserve">is designated as </w:t>
      </w:r>
      <w:r w:rsidRPr="00785248">
        <w:t>“Farmer</w:t>
      </w:r>
      <w:r>
        <w:t>s Market Week</w:t>
      </w:r>
      <w:r w:rsidRPr="00785248">
        <w:t>”</w:t>
      </w:r>
      <w:r>
        <w:t xml:space="preserve"> </w:t>
      </w:r>
      <w:r w:rsidRPr="00C83C36">
        <w:t>in the State of New Jersey</w:t>
      </w:r>
      <w:r>
        <w:t>.</w:t>
      </w:r>
    </w:p>
    <w:p w:rsidR="00396133" w:rsidRDefault="00396133" w:rsidP="00396133"/>
    <w:p w:rsidR="00396133" w:rsidRDefault="00396133" w:rsidP="00396133">
      <w:r>
        <w:tab/>
        <w:t>2.</w:t>
      </w:r>
      <w:r>
        <w:tab/>
        <w:t xml:space="preserve">The Governor is respectfully requested to annually issue a proclamation calling upon public officials and citizens of the State </w:t>
      </w:r>
      <w:r w:rsidR="00DF4989">
        <w:br w:type="page"/>
      </w:r>
      <w:r>
        <w:t>to recognize the key role of farmers markets in local communities by observing “Farmers Market Week” with appropriate activities and programs.</w:t>
      </w:r>
    </w:p>
    <w:p w:rsidR="00396133" w:rsidRPr="00D71D68" w:rsidRDefault="00396133" w:rsidP="00396133"/>
    <w:p w:rsidR="00396133" w:rsidRPr="00AA7880" w:rsidRDefault="00396133" w:rsidP="00396133">
      <w:r>
        <w:tab/>
        <w:t>3.</w:t>
      </w:r>
      <w:r>
        <w:tab/>
        <w:t>This joint resolution shall take effect immediately.</w:t>
      </w:r>
    </w:p>
    <w:p w:rsidR="00396133" w:rsidRDefault="00396133" w:rsidP="00396133"/>
    <w:p w:rsidR="00396133" w:rsidRPr="00CE7BD8" w:rsidRDefault="00396133" w:rsidP="00396133"/>
    <w:p w:rsidR="00396133" w:rsidRPr="00AA7880" w:rsidRDefault="00396133" w:rsidP="00396133">
      <w:pPr>
        <w:jc w:val="center"/>
      </w:pPr>
      <w:r w:rsidRPr="00D71D68">
        <w:t>STATEMENT</w:t>
      </w:r>
    </w:p>
    <w:p w:rsidR="00396133" w:rsidRDefault="00396133" w:rsidP="00396133"/>
    <w:p w:rsidR="00396133" w:rsidRDefault="00396133" w:rsidP="00396133">
      <w:r>
        <w:tab/>
      </w:r>
      <w:r w:rsidRPr="00F91D59">
        <w:t>This bill designates</w:t>
      </w:r>
      <w:r>
        <w:t xml:space="preserve"> t</w:t>
      </w:r>
      <w:r w:rsidRPr="00302A1B">
        <w:t xml:space="preserve">he </w:t>
      </w:r>
      <w:r>
        <w:t xml:space="preserve">first full </w:t>
      </w:r>
      <w:r w:rsidRPr="00302A1B">
        <w:t xml:space="preserve">week </w:t>
      </w:r>
      <w:r>
        <w:t>in</w:t>
      </w:r>
      <w:r w:rsidRPr="00302A1B">
        <w:t xml:space="preserve"> August of each year as “Farmers Market Week” in the State of New Jersey in order to recognize the </w:t>
      </w:r>
      <w:r>
        <w:t xml:space="preserve">key </w:t>
      </w:r>
      <w:r w:rsidRPr="00302A1B">
        <w:t>role of these markets in our local communities.</w:t>
      </w:r>
    </w:p>
    <w:p w:rsidR="00396133" w:rsidRDefault="00396133" w:rsidP="00396133">
      <w:r>
        <w:tab/>
        <w:t>Farmers markets serve local communities by increasing access to fresh, nutritious, and affordable food, supporting good health, stimulating local economies, and promoting sustainability.</w:t>
      </w:r>
    </w:p>
    <w:p w:rsidR="00396133" w:rsidRDefault="00396133" w:rsidP="00396133">
      <w:r>
        <w:tab/>
      </w:r>
      <w:r>
        <w:rPr>
          <w:lang w:val="en"/>
        </w:rPr>
        <w:t>“</w:t>
      </w:r>
      <w:r w:rsidRPr="005226FD">
        <w:rPr>
          <w:lang w:val="en"/>
        </w:rPr>
        <w:t>Farmers Market Week</w:t>
      </w:r>
      <w:r>
        <w:rPr>
          <w:lang w:val="en"/>
        </w:rPr>
        <w:t>”</w:t>
      </w:r>
      <w:r w:rsidRPr="005226FD">
        <w:rPr>
          <w:lang w:val="en"/>
        </w:rPr>
        <w:t xml:space="preserve"> </w:t>
      </w:r>
      <w:r>
        <w:rPr>
          <w:lang w:val="en"/>
        </w:rPr>
        <w:t xml:space="preserve">in New Jersey will coincide with “National Farmers Market Week” each year so as to properly and fully </w:t>
      </w:r>
      <w:r w:rsidRPr="005226FD">
        <w:rPr>
          <w:lang w:val="en"/>
        </w:rPr>
        <w:t xml:space="preserve">recognize </w:t>
      </w:r>
      <w:r>
        <w:rPr>
          <w:lang w:val="en"/>
        </w:rPr>
        <w:t xml:space="preserve">the key role </w:t>
      </w:r>
      <w:r w:rsidRPr="005226FD">
        <w:rPr>
          <w:lang w:val="en"/>
        </w:rPr>
        <w:t xml:space="preserve">these markets </w:t>
      </w:r>
      <w:r>
        <w:rPr>
          <w:lang w:val="en"/>
        </w:rPr>
        <w:t xml:space="preserve">have </w:t>
      </w:r>
      <w:r w:rsidRPr="005226FD">
        <w:rPr>
          <w:lang w:val="en"/>
        </w:rPr>
        <w:t>in</w:t>
      </w:r>
      <w:r>
        <w:rPr>
          <w:lang w:val="en"/>
        </w:rPr>
        <w:t xml:space="preserve"> both the State and throughout the nation.</w:t>
      </w:r>
    </w:p>
    <w:sectPr w:rsidR="00396133" w:rsidSect="009E34B7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E75" w:rsidRDefault="00600E75">
      <w:r>
        <w:separator/>
      </w:r>
    </w:p>
  </w:endnote>
  <w:endnote w:type="continuationSeparator" w:id="0">
    <w:p w:rsidR="00600E75" w:rsidRDefault="00600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E75" w:rsidRDefault="00600E75">
      <w:r>
        <w:separator/>
      </w:r>
    </w:p>
  </w:footnote>
  <w:footnote w:type="continuationSeparator" w:id="0">
    <w:p w:rsidR="00600E75" w:rsidRDefault="00600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76FD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E34B7" w:rsidRDefault="009E34B7" w:rsidP="009E34B7">
    <w:pPr>
      <w:pStyle w:val="bpuHeadSpon"/>
    </w:pPr>
    <w:r w:rsidRPr="009E34B7">
      <w:rPr>
        <w:rStyle w:val="bpuHeadSponChar"/>
      </w:rPr>
      <w:t>AJR100</w:t>
    </w:r>
    <w:r>
      <w:t xml:space="preserve"> SPACE</w:t>
    </w:r>
  </w:p>
  <w:p w:rsidR="009E34B7" w:rsidRDefault="009E34B7" w:rsidP="009E34B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76FD4">
      <w:rPr>
        <w:noProof/>
      </w:rPr>
      <w:t>3</w:t>
    </w:r>
    <w:r>
      <w:fldChar w:fldCharType="end"/>
    </w:r>
  </w:p>
  <w:p w:rsidR="009E34B7" w:rsidRDefault="009E34B7" w:rsidP="009E34B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E34B7" w:rsidRDefault="009E34B7" w:rsidP="009E34B7">
    <w:pPr>
      <w:pStyle w:val="bpuHeadSpon"/>
    </w:pPr>
    <w:r w:rsidRPr="009E34B7">
      <w:rPr>
        <w:rStyle w:val="bpuHeadSponChar"/>
      </w:rPr>
      <w:t>AJR100</w:t>
    </w:r>
    <w:r>
      <w:t xml:space="preserve"> SPACE</w:t>
    </w:r>
  </w:p>
  <w:p w:rsidR="009E34B7" w:rsidRDefault="009E34B7" w:rsidP="009E34B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76FD4">
      <w:rPr>
        <w:noProof/>
      </w:rPr>
      <w:t>2</w:t>
    </w:r>
    <w:r>
      <w:fldChar w:fldCharType="end"/>
    </w:r>
  </w:p>
  <w:p w:rsidR="009E34B7" w:rsidRDefault="009E34B7" w:rsidP="009E34B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E7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61B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6133"/>
    <w:rsid w:val="003A3C64"/>
    <w:rsid w:val="003A3F83"/>
    <w:rsid w:val="003C43EF"/>
    <w:rsid w:val="003C5A6B"/>
    <w:rsid w:val="003C7FB2"/>
    <w:rsid w:val="003D2037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48DD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6FD4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0E75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43AB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4A3F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2DB4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4B7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2553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708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1704"/>
    <w:rsid w:val="00D62FA3"/>
    <w:rsid w:val="00D63B6F"/>
    <w:rsid w:val="00D64A90"/>
    <w:rsid w:val="00D9161E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4989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6CCF"/>
    <w:rsid w:val="00F00D08"/>
    <w:rsid w:val="00F15583"/>
    <w:rsid w:val="00F200EE"/>
    <w:rsid w:val="00F22481"/>
    <w:rsid w:val="00F2542E"/>
    <w:rsid w:val="00F27278"/>
    <w:rsid w:val="00F27549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2670250-210C-482F-9178-37783F527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39613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9E3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525</Words>
  <Characters>2908</Characters>
  <Application>Microsoft Office Word</Application>
  <DocSecurity>0</DocSecurity>
  <Lines>91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AJR100</vt:lpstr>
    </vt:vector>
  </TitlesOfParts>
  <Manager>R225</Manager>
  <Company>NJ Office of Legislative Services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AJR100</dc:title>
  <dc:subject/>
  <dc:creator>Assemblyman  SPACE</dc:creator>
  <cp:keywords>AJR100|3|EA |286|0|286|N|0|</cp:keywords>
  <dc:description>INTRODUCED FEBRUARY 20, 2020</dc:description>
  <cp:lastModifiedBy>Siracusa, Nicole</cp:lastModifiedBy>
  <cp:revision>2</cp:revision>
  <cp:lastPrinted>2005-10-12T19:02:00Z</cp:lastPrinted>
  <dcterms:created xsi:type="dcterms:W3CDTF">2020-02-21T14:11:00Z</dcterms:created>
  <dcterms:modified xsi:type="dcterms:W3CDTF">2020-02-21T14:11:00Z</dcterms:modified>
  <cp:category>s.1-2: C.36:2-377 et seq.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