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ACB" w:rsidRDefault="00D75ACB" w:rsidP="00D75ACB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 JOINT RESOLUTION </w:t>
      </w:r>
    </w:p>
    <w:p w:rsidR="00D75ACB" w:rsidRDefault="00D75ACB" w:rsidP="00D75ACB">
      <w:pPr>
        <w:pStyle w:val="bpuBill"/>
      </w:pPr>
      <w:r>
        <w:t xml:space="preserve">No. 145 </w:t>
      </w:r>
    </w:p>
    <w:p w:rsidR="00D75ACB" w:rsidRPr="009D38FF" w:rsidRDefault="00D75ACB" w:rsidP="00D75AC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4837867" r:id="rId7"/>
        </w:object>
      </w:r>
    </w:p>
    <w:p w:rsidR="00D75ACB" w:rsidRDefault="00D75ACB" w:rsidP="00D75ACB">
      <w:pPr>
        <w:pStyle w:val="bpuState"/>
      </w:pPr>
      <w:r>
        <w:t>STATE OF NEW JERSEY</w:t>
      </w:r>
    </w:p>
    <w:p w:rsidR="00D75ACB" w:rsidRDefault="00D75ACB" w:rsidP="00D75ACB">
      <w:pPr>
        <w:pStyle w:val="bpuLegislature"/>
      </w:pPr>
      <w:r>
        <w:t>219th LEGISLATURE</w:t>
      </w:r>
    </w:p>
    <w:p w:rsidR="00D75ACB" w:rsidRDefault="00D75ACB" w:rsidP="00D75ACB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4837868" r:id="rId8"/>
        </w:object>
      </w:r>
      <w:r>
        <w:t xml:space="preserve">  </w:t>
      </w:r>
    </w:p>
    <w:p w:rsidR="00D75ACB" w:rsidRDefault="00D75ACB" w:rsidP="00D75ACB">
      <w:pPr>
        <w:pStyle w:val="bpuIntro"/>
      </w:pPr>
      <w:r>
        <w:t>INTRODUCED FEBRUARY 25, 2020</w:t>
      </w:r>
    </w:p>
    <w:p w:rsidR="00D75ACB" w:rsidRDefault="00D75ACB" w:rsidP="00D75ACB">
      <w:pPr>
        <w:pStyle w:val="bpuIntro"/>
      </w:pPr>
    </w:p>
    <w:p w:rsidR="00D75ACB" w:rsidRDefault="00D75ACB" w:rsidP="00D75ACB">
      <w:pPr>
        <w:pStyle w:val="bpuIntro"/>
        <w:sectPr w:rsidR="00D75ACB" w:rsidSect="00E611DA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D75ACB" w:rsidRDefault="00D75ACB" w:rsidP="00D75ACB">
      <w:pPr>
        <w:pStyle w:val="bpuIntro"/>
      </w:pPr>
    </w:p>
    <w:p w:rsidR="00D75ACB" w:rsidRDefault="00D75ACB" w:rsidP="00D75ACB">
      <w:pPr>
        <w:pStyle w:val="bpuSponsor"/>
      </w:pPr>
      <w:r>
        <w:t>Sponsored by:</w:t>
      </w:r>
    </w:p>
    <w:p w:rsidR="00D75ACB" w:rsidRDefault="00D75ACB" w:rsidP="00D75ACB">
      <w:pPr>
        <w:pStyle w:val="bpuSponsor"/>
      </w:pPr>
      <w:r>
        <w:t>Assemblywoman  JOANN DOWNEY</w:t>
      </w:r>
    </w:p>
    <w:p w:rsidR="00D75ACB" w:rsidRDefault="00D75ACB" w:rsidP="00D75ACB">
      <w:pPr>
        <w:pStyle w:val="bpuSponsor"/>
      </w:pPr>
      <w:r>
        <w:t>District 11 (Monmouth)</w:t>
      </w:r>
    </w:p>
    <w:p w:rsidR="00D75ACB" w:rsidRDefault="00F97EEC" w:rsidP="00F97EEC">
      <w:pPr>
        <w:pStyle w:val="bpuSponsor"/>
      </w:pPr>
      <w:r>
        <w:t>Assemblyman  ERIC HOUGHTALING</w:t>
      </w:r>
    </w:p>
    <w:p w:rsidR="00F97EEC" w:rsidRDefault="00F97EEC" w:rsidP="00F97EEC">
      <w:pPr>
        <w:pStyle w:val="bpuSponsor"/>
      </w:pPr>
      <w:r>
        <w:t>District 11 (Monmouth)</w:t>
      </w:r>
    </w:p>
    <w:p w:rsidR="00F97EEC" w:rsidRPr="00F97EEC" w:rsidRDefault="00F97EEC" w:rsidP="00F97EEC">
      <w:pPr>
        <w:pStyle w:val="bpuSponsor"/>
      </w:pPr>
    </w:p>
    <w:p w:rsidR="00D75ACB" w:rsidRDefault="00D75ACB" w:rsidP="00D75ACB">
      <w:pPr>
        <w:pStyle w:val="bpuSponsor"/>
      </w:pPr>
    </w:p>
    <w:p w:rsidR="00D75ACB" w:rsidRDefault="00D75ACB" w:rsidP="00D75ACB">
      <w:pPr>
        <w:pStyle w:val="bpuSponsor"/>
      </w:pPr>
    </w:p>
    <w:p w:rsidR="00D75ACB" w:rsidRDefault="00D75ACB" w:rsidP="00D75ACB">
      <w:pPr>
        <w:pStyle w:val="bpuSponsor"/>
      </w:pPr>
    </w:p>
    <w:p w:rsidR="00D75ACB" w:rsidRDefault="00D75ACB" w:rsidP="00D75ACB">
      <w:pPr>
        <w:pStyle w:val="bpuSponsor"/>
      </w:pPr>
      <w:r>
        <w:t>SYNOPSIS</w:t>
      </w:r>
    </w:p>
    <w:p w:rsidR="00D75ACB" w:rsidRDefault="00D75ACB" w:rsidP="00D75ACB">
      <w:pPr>
        <w:pStyle w:val="bpuNormText"/>
      </w:pPr>
      <w:r>
        <w:tab/>
        <w:t xml:space="preserve">Designates November of each year as “Complex Regional Pain Syndrome Awareness Month in New Jersey.” </w:t>
      </w:r>
    </w:p>
    <w:p w:rsidR="00D75ACB" w:rsidRDefault="00D75ACB" w:rsidP="00D75ACB">
      <w:pPr>
        <w:pStyle w:val="bpuNormText"/>
      </w:pPr>
      <w:r>
        <w:t xml:space="preserve"> </w:t>
      </w:r>
    </w:p>
    <w:p w:rsidR="00D75ACB" w:rsidRDefault="00D75ACB" w:rsidP="00D75ACB">
      <w:pPr>
        <w:pStyle w:val="bpuSponsor"/>
      </w:pPr>
      <w:r>
        <w:t xml:space="preserve">CURRENT VERSION OF TEXT </w:t>
      </w:r>
    </w:p>
    <w:p w:rsidR="00D75ACB" w:rsidRDefault="00D75ACB" w:rsidP="00D75ACB">
      <w:pPr>
        <w:pStyle w:val="bpuNormText"/>
      </w:pPr>
      <w:r>
        <w:tab/>
        <w:t>As introduced.</w:t>
      </w:r>
    </w:p>
    <w:p w:rsidR="00D75ACB" w:rsidRDefault="00D75ACB" w:rsidP="00D75AC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5ACB" w:rsidRDefault="00D75AC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75ACB" w:rsidSect="00D75AC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23360A" w:rsidRPr="00677316" w:rsidRDefault="0023360A" w:rsidP="0023360A">
      <w:pPr>
        <w:pStyle w:val="HangingAnAct"/>
        <w:rPr>
          <w:rStyle w:val="HangingAnActChar"/>
        </w:rPr>
      </w:pPr>
      <w:r w:rsidRPr="0023360A">
        <w:rPr>
          <w:rStyle w:val="BillHead"/>
        </w:rPr>
        <w:lastRenderedPageBreak/>
        <w:t>A Joint Resolution</w:t>
      </w:r>
      <w:r w:rsidRPr="006B7FA7">
        <w:rPr>
          <w:rStyle w:val="HangingAnActChar"/>
        </w:rPr>
        <w:t xml:space="preserve"> </w:t>
      </w:r>
      <w:r w:rsidRPr="00AC23EC">
        <w:rPr>
          <w:rStyle w:val="HangingAnActChar"/>
        </w:rPr>
        <w:t>designating Nov</w:t>
      </w:r>
      <w:r>
        <w:rPr>
          <w:rStyle w:val="HangingAnActChar"/>
        </w:rPr>
        <w:t>ember of each year as “</w:t>
      </w:r>
      <w:r>
        <w:t>Complex Regional P</w:t>
      </w:r>
      <w:r w:rsidRPr="00AC23EC">
        <w:t>ai</w:t>
      </w:r>
      <w:r>
        <w:t>n Syndrome Awareness</w:t>
      </w:r>
      <w:r w:rsidRPr="00AC23EC">
        <w:rPr>
          <w:rStyle w:val="HangingAnActChar"/>
        </w:rPr>
        <w:t xml:space="preserve"> Month in New Jersey.”</w:t>
      </w:r>
    </w:p>
    <w:p w:rsidR="0023360A" w:rsidRDefault="0023360A" w:rsidP="0023360A"/>
    <w:p w:rsidR="0023360A" w:rsidRPr="00F94780" w:rsidRDefault="0023360A" w:rsidP="0023360A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AC23EC">
        <w:t>Complex regional pai</w:t>
      </w:r>
      <w:r>
        <w:t>n syndrome (CRPS), also known as</w:t>
      </w:r>
      <w:r w:rsidRPr="00AC23EC">
        <w:t xml:space="preserve"> reflex sympathetic dystrophy</w:t>
      </w:r>
      <w:r>
        <w:t xml:space="preserve">, </w:t>
      </w:r>
      <w:r w:rsidRPr="00AC23EC">
        <w:t>is a disorder of a portion of the body, usually starting in a limb, which manifests as extreme pain, swelling, limited range of motion, and changes to the skin and bones</w:t>
      </w:r>
      <w:r>
        <w:t>; and</w:t>
      </w:r>
    </w:p>
    <w:p w:rsidR="0023360A" w:rsidRDefault="0023360A" w:rsidP="0023360A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CRPS usually manifests itself following an injury and </w:t>
      </w:r>
      <w:r w:rsidRPr="0010668C">
        <w:t>is believed to be caused by damage to, or malfunction of, the periphe</w:t>
      </w:r>
      <w:r>
        <w:t>ral and central nervous systems; and</w:t>
      </w:r>
    </w:p>
    <w:p w:rsidR="0023360A" w:rsidRDefault="0023360A" w:rsidP="0023360A">
      <w:pPr>
        <w:pStyle w:val="IndentHang"/>
      </w:pPr>
      <w:r w:rsidRPr="00391B81">
        <w:rPr>
          <w:b/>
          <w:bCs/>
          <w:smallCaps/>
        </w:rPr>
        <w:t>Whereas,</w:t>
      </w:r>
      <w:r>
        <w:t xml:space="preserve"> </w:t>
      </w:r>
      <w:r w:rsidRPr="0010668C">
        <w:t>The central nervous system is compos</w:t>
      </w:r>
      <w:r>
        <w:t>ed of the brain and spinal cord, and</w:t>
      </w:r>
      <w:r w:rsidRPr="0010668C">
        <w:t xml:space="preserve"> the peripheral nervous system involves nerve signaling from the brain and spinal cord </w:t>
      </w:r>
      <w:r>
        <w:t>to the rest of the body; and</w:t>
      </w:r>
    </w:p>
    <w:p w:rsidR="0023360A" w:rsidRDefault="0023360A" w:rsidP="0023360A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CRPS is characterized by prolonged or excessive pain and changes in skin color, temperature, and swelling in affected areas; and</w:t>
      </w:r>
    </w:p>
    <w:p w:rsidR="0023360A" w:rsidRDefault="0023360A" w:rsidP="0023360A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CRPS symptoms vary in severity and duration, as symptoms may be characterized as minor and temporary, or severe, resulting in permanent disability; and </w:t>
      </w:r>
    </w:p>
    <w:p w:rsidR="0023360A" w:rsidRPr="00CD4E96" w:rsidRDefault="0023360A" w:rsidP="0023360A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For many who suffer with CRPS, the color “</w:t>
      </w:r>
      <w:r w:rsidRPr="00CD4E96">
        <w:t>orange</w:t>
      </w:r>
      <w:r>
        <w:t>” symbolizes the burning sensation caused by CRPS</w:t>
      </w:r>
      <w:r w:rsidRPr="00CD4E96">
        <w:t>;</w:t>
      </w:r>
      <w:r>
        <w:t xml:space="preserve"> and </w:t>
      </w:r>
    </w:p>
    <w:p w:rsidR="0023360A" w:rsidRPr="00E20DDF" w:rsidRDefault="0023360A" w:rsidP="0023360A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It is important for the State of New Jersey to recognize those who suffer with CPRS and to raise awareness for those individuals with orange ribbons and appropriate activities and programs; now, therefore,</w:t>
      </w:r>
    </w:p>
    <w:p w:rsidR="0023360A" w:rsidRPr="00D71D68" w:rsidRDefault="0023360A" w:rsidP="0023360A"/>
    <w:p w:rsidR="0023360A" w:rsidRPr="00AA7880" w:rsidRDefault="0023360A" w:rsidP="0023360A">
      <w:r>
        <w:tab/>
      </w:r>
      <w:r>
        <w:rPr>
          <w:rStyle w:val="BillHeading2"/>
        </w:rPr>
        <w:t xml:space="preserve">Be It Resolved </w:t>
      </w:r>
      <w:r>
        <w:rPr>
          <w:rStyle w:val="BillLanguage"/>
        </w:rPr>
        <w:t>by the Senate and General Assembly of the State of New Jersey:</w:t>
      </w:r>
    </w:p>
    <w:p w:rsidR="0023360A" w:rsidRDefault="0023360A" w:rsidP="0023360A"/>
    <w:p w:rsidR="0023360A" w:rsidRDefault="0023360A" w:rsidP="0023360A">
      <w:r>
        <w:tab/>
        <w:t>1.</w:t>
      </w:r>
      <w:r>
        <w:tab/>
        <w:t xml:space="preserve">November of each year is designated as </w:t>
      </w:r>
      <w:r w:rsidRPr="00AC23EC">
        <w:t>“</w:t>
      </w:r>
      <w:r>
        <w:t xml:space="preserve">Complex Regional Pain Syndrome Awareness </w:t>
      </w:r>
      <w:r w:rsidRPr="00AC23EC">
        <w:t>Month in New Jersey.”</w:t>
      </w:r>
    </w:p>
    <w:p w:rsidR="0023360A" w:rsidRPr="00D71D68" w:rsidRDefault="0023360A" w:rsidP="0023360A"/>
    <w:p w:rsidR="0023360A" w:rsidRPr="00821C42" w:rsidRDefault="0023360A" w:rsidP="0023360A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>
        <w:rPr>
          <w:spacing w:val="0"/>
        </w:rPr>
        <w:tab/>
        <w:t>2.</w:t>
      </w:r>
      <w:r>
        <w:rPr>
          <w:spacing w:val="0"/>
        </w:rPr>
        <w:tab/>
      </w:r>
      <w:r w:rsidRPr="00821C42">
        <w:rPr>
          <w:spacing w:val="0"/>
        </w:rPr>
        <w:t xml:space="preserve">The Governor </w:t>
      </w:r>
      <w:r w:rsidRPr="00926B23">
        <w:rPr>
          <w:spacing w:val="0"/>
        </w:rPr>
        <w:t xml:space="preserve">may </w:t>
      </w:r>
      <w:r w:rsidRPr="00821C42">
        <w:rPr>
          <w:spacing w:val="0"/>
        </w:rPr>
        <w:t>annually issue a proclamation recognizing November</w:t>
      </w:r>
      <w:r>
        <w:rPr>
          <w:spacing w:val="0"/>
        </w:rPr>
        <w:t xml:space="preserve"> of each year as </w:t>
      </w:r>
      <w:r w:rsidRPr="00AC23EC">
        <w:rPr>
          <w:spacing w:val="0"/>
        </w:rPr>
        <w:t>“Complex Regional Pai</w:t>
      </w:r>
      <w:r>
        <w:rPr>
          <w:spacing w:val="0"/>
        </w:rPr>
        <w:t xml:space="preserve">n Syndrome </w:t>
      </w:r>
      <w:r>
        <w:t>Awareness</w:t>
      </w:r>
      <w:r>
        <w:rPr>
          <w:spacing w:val="0"/>
        </w:rPr>
        <w:t xml:space="preserve"> Month in New Jersey</w:t>
      </w:r>
      <w:r w:rsidRPr="00AC23EC">
        <w:rPr>
          <w:spacing w:val="0"/>
        </w:rPr>
        <w:t>”</w:t>
      </w:r>
      <w:r>
        <w:rPr>
          <w:spacing w:val="0"/>
        </w:rPr>
        <w:t xml:space="preserve"> </w:t>
      </w:r>
      <w:r w:rsidRPr="00821C42">
        <w:rPr>
          <w:spacing w:val="0"/>
        </w:rPr>
        <w:t>and call upon public officials and the residents of the State of New Jersey to observe the month with appropriate activities and programs</w:t>
      </w:r>
      <w:r>
        <w:rPr>
          <w:spacing w:val="0"/>
        </w:rPr>
        <w:t>, including the distribution of orange ribbons</w:t>
      </w:r>
      <w:r w:rsidRPr="00821C42">
        <w:rPr>
          <w:spacing w:val="0"/>
        </w:rPr>
        <w:t>.</w:t>
      </w:r>
    </w:p>
    <w:p w:rsidR="0023360A" w:rsidRDefault="0023360A" w:rsidP="0023360A"/>
    <w:p w:rsidR="0023360A" w:rsidRPr="00AA7880" w:rsidRDefault="0023360A" w:rsidP="0023360A">
      <w:r>
        <w:tab/>
        <w:t>3.</w:t>
      </w:r>
      <w:r>
        <w:tab/>
        <w:t>This joint resolution shall take effect immediately.</w:t>
      </w:r>
    </w:p>
    <w:p w:rsidR="0023360A" w:rsidRDefault="0023360A" w:rsidP="0023360A"/>
    <w:p w:rsidR="0023360A" w:rsidRPr="00CE7BD8" w:rsidRDefault="0023360A" w:rsidP="0023360A"/>
    <w:p w:rsidR="0023360A" w:rsidRPr="00AA7880" w:rsidRDefault="0023360A" w:rsidP="0023360A">
      <w:pPr>
        <w:jc w:val="center"/>
      </w:pPr>
      <w:r w:rsidRPr="00D71D68">
        <w:t>STATEMENT</w:t>
      </w:r>
    </w:p>
    <w:p w:rsidR="0023360A" w:rsidRDefault="0023360A" w:rsidP="0023360A"/>
    <w:p w:rsidR="0023360A" w:rsidRDefault="0023360A" w:rsidP="0023360A">
      <w:r w:rsidRPr="00AC23EC">
        <w:tab/>
        <w:t>This joint resolution designates November of each year as “Complex Reg</w:t>
      </w:r>
      <w:r>
        <w:t xml:space="preserve">ional Pain Syndrome Awareness </w:t>
      </w:r>
      <w:r w:rsidRPr="00AC23EC">
        <w:t xml:space="preserve">Month in New </w:t>
      </w:r>
      <w:r w:rsidRPr="00AC23EC">
        <w:lastRenderedPageBreak/>
        <w:t xml:space="preserve">Jersey.” </w:t>
      </w:r>
      <w:r w:rsidR="00A97CB4">
        <w:t xml:space="preserve"> </w:t>
      </w:r>
      <w:r w:rsidRPr="00AC23EC">
        <w:t>Complex regional pai</w:t>
      </w:r>
      <w:r>
        <w:t>n syndrome, also known as</w:t>
      </w:r>
      <w:r w:rsidRPr="00AC23EC">
        <w:t xml:space="preserve"> reflex sympathetic dystrophy</w:t>
      </w:r>
      <w:r>
        <w:t xml:space="preserve">, </w:t>
      </w:r>
      <w:r w:rsidRPr="00AC23EC">
        <w:t>is a disorder of a portion of the body, usually starting in a limb, which manifests as extreme pain, swelling, limited range of motion, and changes to the skin and bones</w:t>
      </w:r>
      <w:r>
        <w:t xml:space="preserve">.  The resolution provides that </w:t>
      </w:r>
      <w:r>
        <w:rPr>
          <w:spacing w:val="0"/>
        </w:rPr>
        <w:t>t</w:t>
      </w:r>
      <w:r w:rsidRPr="00821C42">
        <w:rPr>
          <w:spacing w:val="0"/>
        </w:rPr>
        <w:t xml:space="preserve">he Governor </w:t>
      </w:r>
      <w:r w:rsidRPr="00926B23">
        <w:rPr>
          <w:spacing w:val="0"/>
        </w:rPr>
        <w:t xml:space="preserve">may </w:t>
      </w:r>
      <w:r w:rsidRPr="00821C42">
        <w:rPr>
          <w:spacing w:val="0"/>
        </w:rPr>
        <w:t>annually issue a proclamation recognizing November</w:t>
      </w:r>
      <w:r>
        <w:rPr>
          <w:spacing w:val="0"/>
        </w:rPr>
        <w:t xml:space="preserve"> of each year as </w:t>
      </w:r>
      <w:r w:rsidRPr="00AC23EC">
        <w:rPr>
          <w:spacing w:val="0"/>
        </w:rPr>
        <w:t>“Complex Regional Pai</w:t>
      </w:r>
      <w:r>
        <w:rPr>
          <w:spacing w:val="0"/>
        </w:rPr>
        <w:t xml:space="preserve">n Syndrome </w:t>
      </w:r>
      <w:r>
        <w:t>Awareness</w:t>
      </w:r>
      <w:r>
        <w:rPr>
          <w:spacing w:val="0"/>
        </w:rPr>
        <w:t xml:space="preserve"> Month in New Jersey</w:t>
      </w:r>
      <w:r w:rsidRPr="00AC23EC">
        <w:rPr>
          <w:spacing w:val="0"/>
        </w:rPr>
        <w:t>”</w:t>
      </w:r>
      <w:r>
        <w:rPr>
          <w:spacing w:val="0"/>
        </w:rPr>
        <w:t xml:space="preserve"> </w:t>
      </w:r>
      <w:r w:rsidRPr="00821C42">
        <w:rPr>
          <w:spacing w:val="0"/>
        </w:rPr>
        <w:t>and call upon public officials and the residents of the State of New Jersey to observe the month with appropriate activities and programs</w:t>
      </w:r>
      <w:r>
        <w:rPr>
          <w:spacing w:val="0"/>
        </w:rPr>
        <w:t>, including the distribution of orange ribbons</w:t>
      </w:r>
      <w:r w:rsidRPr="00821C42">
        <w:rPr>
          <w:spacing w:val="0"/>
        </w:rPr>
        <w:t>.</w:t>
      </w:r>
      <w:r>
        <w:rPr>
          <w:spacing w:val="0"/>
        </w:rPr>
        <w:t xml:space="preserve">  The color “orange” </w:t>
      </w:r>
      <w:r>
        <w:t xml:space="preserve">symbolizes the burning sensation caused by </w:t>
      </w:r>
      <w:r w:rsidRPr="00AC23EC">
        <w:t>Complex Reg</w:t>
      </w:r>
      <w:r>
        <w:t>ional Pain Syndrome.</w:t>
      </w:r>
    </w:p>
    <w:sectPr w:rsidR="0023360A" w:rsidSect="00D75ACB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2F2F" w:rsidRDefault="00AF2F2F">
      <w:r>
        <w:separator/>
      </w:r>
    </w:p>
  </w:endnote>
  <w:endnote w:type="continuationSeparator" w:id="0">
    <w:p w:rsidR="00AF2F2F" w:rsidRDefault="00AF2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11DA" w:rsidRDefault="00E611DA" w:rsidP="00E611DA">
    <w:pPr>
      <w:pStyle w:val="sponUdate"/>
    </w:pPr>
    <w:r>
      <w:t>(Sponsorship Updated As Of: 2/25/2020)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2F2F" w:rsidRDefault="00AF2F2F">
      <w:r>
        <w:separator/>
      </w:r>
    </w:p>
  </w:footnote>
  <w:footnote w:type="continuationSeparator" w:id="0">
    <w:p w:rsidR="00AF2F2F" w:rsidRDefault="00AF2F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7693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D75ACB" w:rsidRDefault="00D75ACB" w:rsidP="00D75ACB">
    <w:pPr>
      <w:pStyle w:val="bpuHeadSpon"/>
    </w:pPr>
    <w:r w:rsidRPr="00D75ACB">
      <w:rPr>
        <w:rStyle w:val="bpuHeadSponChar"/>
      </w:rPr>
      <w:t>AJR145</w:t>
    </w:r>
    <w:r>
      <w:t xml:space="preserve"> DOWNEY</w:t>
    </w:r>
    <w:r w:rsidR="00F97EEC">
      <w:t>, HOUGHTALING</w:t>
    </w:r>
  </w:p>
  <w:p w:rsidR="00D75ACB" w:rsidRDefault="00D75ACB" w:rsidP="00D75AC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54960">
      <w:rPr>
        <w:noProof/>
      </w:rPr>
      <w:t>3</w:t>
    </w:r>
    <w:r>
      <w:fldChar w:fldCharType="end"/>
    </w:r>
  </w:p>
  <w:p w:rsidR="00D75ACB" w:rsidRDefault="00D75ACB" w:rsidP="00D75AC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D75ACB" w:rsidRDefault="00D75ACB" w:rsidP="00D75ACB">
    <w:pPr>
      <w:pStyle w:val="bpuHeadSpon"/>
    </w:pPr>
    <w:r w:rsidRPr="00D75ACB">
      <w:rPr>
        <w:rStyle w:val="bpuHeadSponChar"/>
      </w:rPr>
      <w:t>AJR145</w:t>
    </w:r>
    <w:r>
      <w:t xml:space="preserve"> DOWNEY</w:t>
    </w:r>
    <w:r w:rsidR="00F97EEC">
      <w:t>, HOUGHTALING</w:t>
    </w:r>
  </w:p>
  <w:p w:rsidR="00D75ACB" w:rsidRDefault="00D75ACB" w:rsidP="00D75AC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7693C">
      <w:rPr>
        <w:noProof/>
      </w:rPr>
      <w:t>2</w:t>
    </w:r>
    <w:r>
      <w:fldChar w:fldCharType="end"/>
    </w:r>
  </w:p>
  <w:p w:rsidR="00D75ACB" w:rsidRDefault="00D75ACB" w:rsidP="00D75AC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F2F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693C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2251C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360A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1601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5489D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2B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45934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54960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B3B16"/>
    <w:rsid w:val="007B50FC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569AB"/>
    <w:rsid w:val="00A6251B"/>
    <w:rsid w:val="00A6754E"/>
    <w:rsid w:val="00A70F58"/>
    <w:rsid w:val="00A72987"/>
    <w:rsid w:val="00A7346B"/>
    <w:rsid w:val="00A84C4F"/>
    <w:rsid w:val="00A932A1"/>
    <w:rsid w:val="00A96E06"/>
    <w:rsid w:val="00A97CB4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AF2F2F"/>
    <w:rsid w:val="00B0116D"/>
    <w:rsid w:val="00B01173"/>
    <w:rsid w:val="00B02F35"/>
    <w:rsid w:val="00B04E56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022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5ACB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015D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11DA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3568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97EE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128348E6-D84B-4036-947A-965752DC2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IndentHang">
    <w:name w:val="IndentHang"/>
    <w:basedOn w:val="Normal"/>
    <w:next w:val="Normal"/>
    <w:rsid w:val="0023360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paragraph" w:styleId="BalloonText">
    <w:name w:val="Balloon Text"/>
    <w:basedOn w:val="Normal"/>
    <w:link w:val="BalloonTextChar"/>
    <w:semiHidden/>
    <w:unhideWhenUsed/>
    <w:rsid w:val="00492B7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92B76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D75A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491</Words>
  <Characters>2662</Characters>
  <Application>Microsoft Office Word</Application>
  <DocSecurity>0</DocSecurity>
  <Lines>86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AJR145</vt:lpstr>
    </vt:vector>
  </TitlesOfParts>
  <Manager>R211</Manager>
  <Company>NJ Office of Legislative Services</Company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AJR145</dc:title>
  <dc:subject>20-1699</dc:subject>
  <dc:creator>Assemblywoman  DOWNEY</dc:creator>
  <cp:keywords>AJR145|3|HS |263|0|263|N|0|</cp:keywords>
  <dc:description>INTRODUCED FEBRUARY 25, 2020</dc:description>
  <cp:lastModifiedBy>Franks, Denise</cp:lastModifiedBy>
  <cp:revision>2</cp:revision>
  <cp:lastPrinted>2020-03-04T18:59:00Z</cp:lastPrinted>
  <dcterms:created xsi:type="dcterms:W3CDTF">2020-03-04T19:38:00Z</dcterms:created>
  <dcterms:modified xsi:type="dcterms:W3CDTF">2020-03-04T19:38:00Z</dcterms:modified>
  <cp:category>ss.1-2: C.36:2-377 et seq.; s.3: Effective date and note to ss.1-2: to 2019/288_x000d_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