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EA8" w:rsidRDefault="00967EA8" w:rsidP="00967EA8">
      <w:pPr>
        <w:pStyle w:val="bpuBill"/>
      </w:pPr>
      <w:bookmarkStart w:id="0" w:name="bpuFrontPg"/>
      <w:bookmarkStart w:id="1" w:name="_GoBack"/>
      <w:bookmarkEnd w:id="0"/>
      <w:bookmarkEnd w:id="1"/>
      <w:r>
        <w:t xml:space="preserve">ASSEMBLY JOINT RESOLUTION </w:t>
      </w:r>
    </w:p>
    <w:p w:rsidR="00967EA8" w:rsidRDefault="00904997" w:rsidP="00967EA8">
      <w:pPr>
        <w:pStyle w:val="bpuBill"/>
      </w:pPr>
      <w:r>
        <w:t>No. 149</w:t>
      </w:r>
      <w:r w:rsidR="00967EA8">
        <w:t xml:space="preserve"> </w:t>
      </w:r>
    </w:p>
    <w:p w:rsidR="00967EA8" w:rsidRPr="009D38FF" w:rsidRDefault="00967EA8" w:rsidP="00967E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71011" r:id="rId7"/>
        </w:object>
      </w:r>
    </w:p>
    <w:p w:rsidR="00967EA8" w:rsidRDefault="00967EA8" w:rsidP="00967EA8">
      <w:pPr>
        <w:pStyle w:val="bpuState"/>
      </w:pPr>
      <w:r>
        <w:t>STATE OF NEW JERSEY</w:t>
      </w:r>
    </w:p>
    <w:p w:rsidR="00967EA8" w:rsidRDefault="00967EA8" w:rsidP="00967EA8">
      <w:pPr>
        <w:pStyle w:val="bpuLegislature"/>
      </w:pPr>
      <w:r>
        <w:t>219th LEGISLATURE</w:t>
      </w:r>
    </w:p>
    <w:p w:rsidR="00967EA8" w:rsidRDefault="00967EA8" w:rsidP="00967EA8">
      <w:pPr>
        <w:pStyle w:val="bpuWpGraphic"/>
      </w:pPr>
      <w:r>
        <w:object w:dxaOrig="8985" w:dyaOrig="255">
          <v:shape id="_x0000_i1026" type="#_x0000_t75" style="width:6in;height:12pt" o:ole="">
            <v:imagedata r:id="rId6" o:title=""/>
          </v:shape>
          <o:OLEObject Type="Embed" ProgID="WPWin6.1" ShapeID="_x0000_i1026" DrawAspect="Content" ObjectID="_1659871012" r:id="rId8"/>
        </w:object>
      </w:r>
      <w:r>
        <w:t xml:space="preserve">  </w:t>
      </w:r>
    </w:p>
    <w:p w:rsidR="00967EA8" w:rsidRDefault="00967EA8" w:rsidP="00967EA8">
      <w:pPr>
        <w:pStyle w:val="bpuIntro"/>
      </w:pPr>
      <w:r>
        <w:t>INTRODUCED MARCH 5, 2020</w:t>
      </w:r>
    </w:p>
    <w:p w:rsidR="00967EA8" w:rsidRDefault="00967EA8" w:rsidP="00967EA8">
      <w:pPr>
        <w:pStyle w:val="bpuIntro"/>
      </w:pPr>
    </w:p>
    <w:p w:rsidR="00967EA8" w:rsidRDefault="00967EA8" w:rsidP="00967EA8">
      <w:pPr>
        <w:pStyle w:val="bpuIntro"/>
        <w:sectPr w:rsidR="00967EA8" w:rsidSect="00175AA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67EA8" w:rsidRDefault="00967EA8" w:rsidP="00967EA8">
      <w:pPr>
        <w:pStyle w:val="bpuIntro"/>
      </w:pPr>
    </w:p>
    <w:p w:rsidR="00967EA8" w:rsidRDefault="00967EA8" w:rsidP="00967EA8">
      <w:pPr>
        <w:pStyle w:val="bpuSponsor"/>
      </w:pPr>
      <w:r>
        <w:t>Sponsored by:</w:t>
      </w:r>
    </w:p>
    <w:p w:rsidR="00967EA8" w:rsidRDefault="00967EA8" w:rsidP="00967EA8">
      <w:pPr>
        <w:pStyle w:val="bpuSponsor"/>
      </w:pPr>
      <w:r>
        <w:t>Assemblywoman  ANNETTE QUIJANO</w:t>
      </w:r>
    </w:p>
    <w:p w:rsidR="00967EA8" w:rsidRDefault="00967EA8" w:rsidP="00967EA8">
      <w:pPr>
        <w:pStyle w:val="bpuSponsor"/>
      </w:pPr>
      <w:r>
        <w:t>District 20 (Union)</w:t>
      </w:r>
    </w:p>
    <w:p w:rsidR="00967EA8" w:rsidRDefault="00673B8A" w:rsidP="00673B8A">
      <w:pPr>
        <w:pStyle w:val="bpuSponsor"/>
      </w:pPr>
      <w:r>
        <w:t>Assemblywoman  CAROL A. MURPHY</w:t>
      </w:r>
    </w:p>
    <w:p w:rsidR="00673B8A" w:rsidRDefault="00673B8A" w:rsidP="00673B8A">
      <w:pPr>
        <w:pStyle w:val="bpuSponsor"/>
      </w:pPr>
      <w:r>
        <w:t>District 7 (Burlington)</w:t>
      </w:r>
    </w:p>
    <w:p w:rsidR="00673B8A" w:rsidRDefault="00175AA8" w:rsidP="00175AA8">
      <w:pPr>
        <w:pStyle w:val="bpuSponsor"/>
      </w:pPr>
      <w:r>
        <w:t>Assemblywoman  VALERIE VAINIERI HUTTLE</w:t>
      </w:r>
    </w:p>
    <w:p w:rsidR="00175AA8" w:rsidRDefault="00175AA8" w:rsidP="00175AA8">
      <w:pPr>
        <w:pStyle w:val="bpuSponsor"/>
      </w:pPr>
      <w:r>
        <w:t>District 37 (Bergen)</w:t>
      </w:r>
    </w:p>
    <w:p w:rsidR="00175AA8" w:rsidRPr="00175AA8" w:rsidRDefault="00175AA8" w:rsidP="00175AA8">
      <w:pPr>
        <w:pStyle w:val="bpuSponsor"/>
      </w:pPr>
    </w:p>
    <w:p w:rsidR="00967EA8" w:rsidRDefault="008511DB" w:rsidP="008511DB">
      <w:pPr>
        <w:pStyle w:val="bpuSponsor"/>
      </w:pPr>
      <w:r>
        <w:t>Co-Sponsored by:</w:t>
      </w:r>
    </w:p>
    <w:p w:rsidR="008511DB" w:rsidRDefault="008511DB" w:rsidP="008511DB">
      <w:pPr>
        <w:pStyle w:val="bpuSponsor"/>
      </w:pPr>
      <w:r w:rsidRPr="008511DB">
        <w:t>Assemblyman Benson</w:t>
      </w:r>
    </w:p>
    <w:p w:rsidR="008511DB" w:rsidRDefault="008511DB" w:rsidP="008511DB"/>
    <w:p w:rsidR="008511DB" w:rsidRPr="008511DB" w:rsidRDefault="008511DB" w:rsidP="008511DB"/>
    <w:p w:rsidR="00967EA8" w:rsidRDefault="00967EA8" w:rsidP="00967EA8">
      <w:pPr>
        <w:pStyle w:val="bpuSponsor"/>
      </w:pPr>
    </w:p>
    <w:p w:rsidR="00967EA8" w:rsidRDefault="00967EA8" w:rsidP="00967EA8">
      <w:pPr>
        <w:pStyle w:val="bpuSponsor"/>
      </w:pPr>
    </w:p>
    <w:p w:rsidR="00967EA8" w:rsidRDefault="00967EA8" w:rsidP="00967EA8">
      <w:pPr>
        <w:pStyle w:val="bpuSponsor"/>
      </w:pPr>
      <w:r>
        <w:t>SYNOPSIS</w:t>
      </w:r>
    </w:p>
    <w:p w:rsidR="00967EA8" w:rsidRDefault="00967EA8" w:rsidP="00967EA8">
      <w:pPr>
        <w:pStyle w:val="bpuNormText"/>
      </w:pPr>
      <w:r>
        <w:tab/>
        <w:t xml:space="preserve">Urges U.S. Soccer Federation to provide U.S. Women’s National Team with equal pay and conditions. </w:t>
      </w:r>
    </w:p>
    <w:p w:rsidR="00967EA8" w:rsidRDefault="00967EA8" w:rsidP="00967EA8">
      <w:pPr>
        <w:pStyle w:val="bpuNormText"/>
      </w:pPr>
    </w:p>
    <w:p w:rsidR="00967EA8" w:rsidRDefault="00967EA8" w:rsidP="00967EA8">
      <w:pPr>
        <w:pStyle w:val="bpuSponsor"/>
      </w:pPr>
      <w:r>
        <w:t xml:space="preserve">CURRENT VERSION OF TEXT </w:t>
      </w:r>
    </w:p>
    <w:p w:rsidR="00967EA8" w:rsidRDefault="00967EA8" w:rsidP="00967EA8">
      <w:pPr>
        <w:pStyle w:val="bpuNormText"/>
      </w:pPr>
      <w:r>
        <w:tab/>
        <w:t>As introduced.</w:t>
      </w:r>
    </w:p>
    <w:p w:rsidR="00967EA8" w:rsidRDefault="00967EA8" w:rsidP="00967E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67EA8" w:rsidRDefault="00967EA8" w:rsidP="008916EC">
      <w:pPr>
        <w:pStyle w:val="FronterPage"/>
        <w:tabs>
          <w:tab w:val="clear" w:pos="720"/>
          <w:tab w:val="clear" w:pos="1440"/>
          <w:tab w:val="clear" w:pos="2160"/>
          <w:tab w:val="clear" w:pos="2880"/>
          <w:tab w:val="clear" w:pos="3600"/>
          <w:tab w:val="clear" w:pos="4320"/>
          <w:tab w:val="clear" w:pos="5040"/>
        </w:tabs>
        <w:sectPr w:rsidR="00967EA8" w:rsidSect="00967EA8">
          <w:type w:val="continuous"/>
          <w:pgSz w:w="12240" w:h="20160" w:code="5"/>
          <w:pgMar w:top="1440" w:right="2275" w:bottom="1440" w:left="2275" w:header="72" w:footer="720" w:gutter="0"/>
          <w:pgNumType w:start="1"/>
          <w:cols w:space="720"/>
          <w:docGrid w:linePitch="360"/>
        </w:sectPr>
      </w:pPr>
    </w:p>
    <w:p w:rsidR="004402E2" w:rsidRPr="00677316" w:rsidRDefault="004402E2" w:rsidP="004402E2">
      <w:pPr>
        <w:pStyle w:val="HangingAnAct"/>
        <w:rPr>
          <w:rStyle w:val="HangingAnActChar"/>
        </w:rPr>
      </w:pPr>
      <w:r w:rsidRPr="004402E2">
        <w:rPr>
          <w:rStyle w:val="BillHead"/>
        </w:rPr>
        <w:lastRenderedPageBreak/>
        <w:t>A Joint Resolution</w:t>
      </w:r>
      <w:r w:rsidRPr="006B7FA7">
        <w:rPr>
          <w:rStyle w:val="HangingAnActChar"/>
        </w:rPr>
        <w:t xml:space="preserve"> </w:t>
      </w:r>
      <w:r>
        <w:t>urging the U.S. Soccer Federation to provide the U.S. Women’s National Team with equal pay and conditions.</w:t>
      </w:r>
    </w:p>
    <w:p w:rsidR="004402E2" w:rsidRDefault="004402E2" w:rsidP="004402E2"/>
    <w:p w:rsidR="004402E2" w:rsidRDefault="004402E2" w:rsidP="004402E2">
      <w:pPr>
        <w:pStyle w:val="IndentHang"/>
      </w:pPr>
      <w:r w:rsidRPr="00391B81">
        <w:rPr>
          <w:b/>
          <w:bCs/>
          <w:smallCaps/>
        </w:rPr>
        <w:t>Whereas,</w:t>
      </w:r>
      <w:r w:rsidRPr="001C43C8">
        <w:t xml:space="preserve"> </w:t>
      </w:r>
      <w:r>
        <w:t>Despite being the most dominant sports team representing the United States in international play, and generating more revenue than the United States Men’s National Team, the U.S. Soccer Federation pays the United States Women’s National Team less than their male counterparts; and</w:t>
      </w:r>
    </w:p>
    <w:p w:rsidR="004402E2" w:rsidRDefault="004402E2" w:rsidP="004402E2">
      <w:pPr>
        <w:pStyle w:val="IndentHang"/>
      </w:pPr>
      <w:r w:rsidRPr="00391B81">
        <w:rPr>
          <w:b/>
          <w:bCs/>
          <w:smallCaps/>
        </w:rPr>
        <w:t>Whereas,</w:t>
      </w:r>
      <w:r w:rsidRPr="001C43C8">
        <w:t xml:space="preserve"> </w:t>
      </w:r>
      <w:r>
        <w:t>The women’s team has been more successful, winning three World Cup titles and four Olympic gold medals, while the men’s team has never reached the final round of either competition; and</w:t>
      </w:r>
    </w:p>
    <w:p w:rsidR="004402E2" w:rsidRDefault="004402E2" w:rsidP="004402E2">
      <w:pPr>
        <w:pStyle w:val="IndentHang"/>
      </w:pPr>
      <w:r w:rsidRPr="00391B81">
        <w:rPr>
          <w:b/>
          <w:bCs/>
          <w:smallCaps/>
        </w:rPr>
        <w:t>Whereas,</w:t>
      </w:r>
      <w:r w:rsidRPr="001C43C8">
        <w:t xml:space="preserve"> </w:t>
      </w:r>
      <w:r>
        <w:t>The women’s team is more successful at raising revenues, earning nearly $20 million more than the men’s team in 2015, with projections from the U.S. Soccer Federation showing that the women’s team is set to pull in $8 million more in 2017; and</w:t>
      </w:r>
    </w:p>
    <w:p w:rsidR="004402E2" w:rsidRDefault="004402E2" w:rsidP="004402E2">
      <w:pPr>
        <w:pStyle w:val="IndentHang"/>
      </w:pPr>
      <w:r w:rsidRPr="00391B81">
        <w:rPr>
          <w:b/>
          <w:bCs/>
          <w:smallCaps/>
        </w:rPr>
        <w:t>Whereas,</w:t>
      </w:r>
      <w:r w:rsidRPr="001C43C8">
        <w:t xml:space="preserve"> </w:t>
      </w:r>
      <w:r>
        <w:t>In spite of their impressive victories and sound earning potential, the women are paid almost four times less than the men; and</w:t>
      </w:r>
    </w:p>
    <w:p w:rsidR="004402E2" w:rsidRDefault="004402E2" w:rsidP="004402E2">
      <w:pPr>
        <w:pStyle w:val="IndentHang"/>
      </w:pPr>
      <w:r w:rsidRPr="00391B81">
        <w:rPr>
          <w:b/>
          <w:bCs/>
          <w:smallCaps/>
        </w:rPr>
        <w:t>Whereas,</w:t>
      </w:r>
      <w:r w:rsidRPr="001C43C8">
        <w:t xml:space="preserve"> </w:t>
      </w:r>
      <w:r>
        <w:t>The disparity in bonus pay between the teams is particularly shocking: male players are paid $5,000 for a loss in a friendly match and as much as $17,625 for a victory, while female players are paid $1,350 for wins, but receive nothing for losses or ties; and</w:t>
      </w:r>
    </w:p>
    <w:p w:rsidR="004402E2" w:rsidRDefault="004402E2" w:rsidP="004402E2">
      <w:pPr>
        <w:pStyle w:val="IndentHang"/>
      </w:pPr>
      <w:r w:rsidRPr="00391B81">
        <w:rPr>
          <w:b/>
          <w:bCs/>
          <w:smallCaps/>
        </w:rPr>
        <w:t>Whereas,</w:t>
      </w:r>
      <w:r w:rsidRPr="001C43C8">
        <w:t xml:space="preserve"> </w:t>
      </w:r>
      <w:r>
        <w:t>Women are also paid less for sponsorship appearances, receive less in per diem while with the national team, and receive less in ticket share revenue bonuses; and</w:t>
      </w:r>
    </w:p>
    <w:p w:rsidR="004402E2" w:rsidRDefault="004402E2" w:rsidP="004402E2">
      <w:pPr>
        <w:pStyle w:val="IndentHang"/>
      </w:pPr>
      <w:r w:rsidRPr="00391B81">
        <w:rPr>
          <w:b/>
          <w:bCs/>
          <w:smallCaps/>
        </w:rPr>
        <w:t>Whereas,</w:t>
      </w:r>
      <w:r w:rsidRPr="001C43C8">
        <w:t xml:space="preserve"> </w:t>
      </w:r>
      <w:r>
        <w:t>The unequal conditions extend beyond the pay discrepancies to playing, traveling, and training conditions.  The women’s team has at times had to play on artificial turf, which is notorious for causing injuries, while every FIFA-sanctioned men’s match is played on natural grass; and</w:t>
      </w:r>
    </w:p>
    <w:p w:rsidR="004402E2" w:rsidRDefault="004402E2" w:rsidP="004402E2">
      <w:pPr>
        <w:pStyle w:val="IndentHang"/>
      </w:pPr>
      <w:r w:rsidRPr="00391B81">
        <w:rPr>
          <w:b/>
          <w:bCs/>
          <w:smallCaps/>
        </w:rPr>
        <w:t>Whereas,</w:t>
      </w:r>
      <w:r w:rsidRPr="001C43C8">
        <w:t xml:space="preserve"> </w:t>
      </w:r>
      <w:r>
        <w:t>This unequal pay is a reflection of gender wage disparity throughout the workforce, as in 2014, female full time workers made only 79 cents for every dollar made by men; and</w:t>
      </w:r>
    </w:p>
    <w:p w:rsidR="004402E2" w:rsidRPr="00062AF0" w:rsidRDefault="004402E2" w:rsidP="004402E2">
      <w:pPr>
        <w:pStyle w:val="IndentHang"/>
      </w:pPr>
      <w:r w:rsidRPr="00391B81">
        <w:rPr>
          <w:b/>
          <w:bCs/>
          <w:smallCaps/>
        </w:rPr>
        <w:t>Whereas,</w:t>
      </w:r>
      <w:r w:rsidRPr="001C43C8">
        <w:t xml:space="preserve"> </w:t>
      </w:r>
      <w:r>
        <w:t>By addressing wage disparity in U.S. Soccer, the U.S. Soccer Federation will send a powerful message in support of gender wage equality for all workers; and</w:t>
      </w:r>
    </w:p>
    <w:p w:rsidR="004402E2" w:rsidRPr="001C43C8" w:rsidRDefault="004402E2" w:rsidP="004402E2">
      <w:pPr>
        <w:pStyle w:val="IndentHang"/>
      </w:pPr>
      <w:r w:rsidRPr="00391B81">
        <w:rPr>
          <w:b/>
          <w:bCs/>
          <w:smallCaps/>
        </w:rPr>
        <w:t>Whereas,</w:t>
      </w:r>
      <w:r w:rsidRPr="001C43C8">
        <w:t xml:space="preserve"> </w:t>
      </w:r>
      <w:r>
        <w:t>The U.S. Soccer Federation should show the importance and value of the women’s team to its organization by providing the team with equal pay, including equal opportunities for bonus pay, and equal playing, traveling, and training conditions; now, therefore,</w:t>
      </w:r>
    </w:p>
    <w:p w:rsidR="004402E2" w:rsidRPr="00D71D68" w:rsidRDefault="004402E2" w:rsidP="004402E2"/>
    <w:p w:rsidR="004402E2" w:rsidRDefault="004402E2" w:rsidP="004402E2">
      <w:pPr>
        <w:rPr>
          <w:rStyle w:val="BillLanguage"/>
        </w:rPr>
      </w:pPr>
      <w:r>
        <w:tab/>
      </w:r>
      <w:r>
        <w:rPr>
          <w:rStyle w:val="BillHeading2"/>
        </w:rPr>
        <w:t xml:space="preserve">Be It Resolved </w:t>
      </w:r>
      <w:r>
        <w:rPr>
          <w:rStyle w:val="BillLanguage"/>
        </w:rPr>
        <w:t>by the Senate and General Assembly of the State of New Jersey:</w:t>
      </w:r>
      <w:r>
        <w:rPr>
          <w:rStyle w:val="BillLanguage"/>
        </w:rPr>
        <w:br w:type="page"/>
      </w:r>
    </w:p>
    <w:p w:rsidR="004402E2" w:rsidRDefault="004402E2" w:rsidP="004402E2">
      <w:r>
        <w:lastRenderedPageBreak/>
        <w:tab/>
        <w:t>1.</w:t>
      </w:r>
      <w:r>
        <w:tab/>
        <w:t>The United States Soccer Federation is hereby urged to provide the United States Women’s National Team with pay and conditions that are equal to those provided to the United States Men’s National Team.</w:t>
      </w:r>
    </w:p>
    <w:p w:rsidR="004402E2" w:rsidRPr="00D71D68" w:rsidRDefault="004402E2" w:rsidP="004402E2"/>
    <w:p w:rsidR="004402E2" w:rsidRDefault="004402E2" w:rsidP="004402E2">
      <w:r>
        <w:tab/>
        <w:t>2.</w:t>
      </w:r>
      <w:r>
        <w:tab/>
        <w:t>Copies of this resolution, as filed with the Secretary of State, shall be transmitted by the Clerk of the General Assembly or the Secretary of the Senate to the United States Soccer Federation.</w:t>
      </w:r>
    </w:p>
    <w:p w:rsidR="004402E2" w:rsidRDefault="004402E2" w:rsidP="004402E2"/>
    <w:p w:rsidR="004402E2" w:rsidRDefault="004402E2" w:rsidP="004402E2">
      <w:r>
        <w:tab/>
        <w:t>3.</w:t>
      </w:r>
      <w:r>
        <w:tab/>
        <w:t>This joint resolution shall take effect immediately.</w:t>
      </w:r>
    </w:p>
    <w:p w:rsidR="004402E2" w:rsidRDefault="004402E2" w:rsidP="004402E2"/>
    <w:p w:rsidR="004402E2" w:rsidRPr="00CE7BD8" w:rsidRDefault="004402E2" w:rsidP="004402E2"/>
    <w:p w:rsidR="004402E2" w:rsidRPr="00AA7880" w:rsidRDefault="004402E2" w:rsidP="004402E2">
      <w:pPr>
        <w:jc w:val="center"/>
      </w:pPr>
      <w:r w:rsidRPr="00D71D68">
        <w:t>STATEMENT</w:t>
      </w:r>
    </w:p>
    <w:p w:rsidR="004402E2" w:rsidRDefault="004402E2" w:rsidP="004402E2"/>
    <w:p w:rsidR="004402E2" w:rsidRDefault="004402E2" w:rsidP="004402E2">
      <w:r>
        <w:tab/>
        <w:t>This joint resolution urges the United States Soccer Federation to provide the United States Women’s National Team with equal pay, including equal opportunities for bonus pay, and equal playing, traveling, and training conditions as those provided to the United States Men’s National Team.</w:t>
      </w:r>
    </w:p>
    <w:p w:rsidR="004402E2" w:rsidRDefault="004402E2" w:rsidP="004402E2">
      <w:r>
        <w:tab/>
        <w:t>Despite being the most dominant sports team representing the United States in international play, and generating more revenue than the United States Men’s National Team in 2015, the U.S. Soccer Federation pays the United States Women’s National Team less than their male counterparts, and provides them with unequal playing, traveling, and training conditions.</w:t>
      </w:r>
    </w:p>
    <w:p w:rsidR="004402E2" w:rsidRDefault="004402E2">
      <w:r>
        <w:tab/>
        <w:t>This resolution urges the U.S. Soccer Federation to show the importance and value of the women’s team to its organization by providing the team with equal pay and conditions.</w:t>
      </w:r>
    </w:p>
    <w:sectPr w:rsidR="004402E2" w:rsidSect="00967EA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F20" w:rsidRDefault="00DD6F20">
      <w:r>
        <w:separator/>
      </w:r>
    </w:p>
  </w:endnote>
  <w:endnote w:type="continuationSeparator" w:id="0">
    <w:p w:rsidR="00DD6F20" w:rsidRDefault="00DD6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B8A" w:rsidRDefault="00175AA8" w:rsidP="00175AA8">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F20" w:rsidRDefault="00DD6F20">
      <w:r>
        <w:separator/>
      </w:r>
    </w:p>
  </w:footnote>
  <w:footnote w:type="continuationSeparator" w:id="0">
    <w:p w:rsidR="00DD6F20" w:rsidRDefault="00DD6F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07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7EA8" w:rsidRDefault="00904997" w:rsidP="00967EA8">
    <w:pPr>
      <w:pStyle w:val="bpuHeadSpon"/>
    </w:pPr>
    <w:r>
      <w:rPr>
        <w:rStyle w:val="bpuHeadSponChar"/>
      </w:rPr>
      <w:t>AJR149</w:t>
    </w:r>
    <w:r w:rsidR="00967EA8">
      <w:t xml:space="preserve"> QUIJANO</w:t>
    </w:r>
    <w:r w:rsidR="00252B5E">
      <w:t>, MURPHY</w:t>
    </w:r>
  </w:p>
  <w:p w:rsidR="00967EA8" w:rsidRDefault="00967EA8" w:rsidP="00967EA8">
    <w:pPr>
      <w:pStyle w:val="bpuHeadSpon"/>
    </w:pPr>
    <w:r>
      <w:fldChar w:fldCharType="begin"/>
    </w:r>
    <w:r>
      <w:instrText xml:space="preserve"> PAGE  \* MERGEFORMAT </w:instrText>
    </w:r>
    <w:r>
      <w:fldChar w:fldCharType="separate"/>
    </w:r>
    <w:r w:rsidR="00E70D4B">
      <w:rPr>
        <w:noProof/>
      </w:rPr>
      <w:t>3</w:t>
    </w:r>
    <w:r>
      <w:fldChar w:fldCharType="end"/>
    </w:r>
  </w:p>
  <w:p w:rsidR="00967EA8" w:rsidRDefault="00967EA8" w:rsidP="00967E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7EA8" w:rsidRDefault="00904997" w:rsidP="00967EA8">
    <w:pPr>
      <w:pStyle w:val="bpuHeadSpon"/>
    </w:pPr>
    <w:r>
      <w:rPr>
        <w:rStyle w:val="bpuHeadSponChar"/>
      </w:rPr>
      <w:t>AJR149</w:t>
    </w:r>
    <w:r w:rsidR="00967EA8">
      <w:t xml:space="preserve"> QUIJANO</w:t>
    </w:r>
    <w:r w:rsidR="00252B5E">
      <w:t>, MURPHY</w:t>
    </w:r>
  </w:p>
  <w:p w:rsidR="00967EA8" w:rsidRDefault="00967EA8" w:rsidP="00967EA8">
    <w:pPr>
      <w:pStyle w:val="bpuHeadSpon"/>
    </w:pPr>
    <w:r>
      <w:fldChar w:fldCharType="begin"/>
    </w:r>
    <w:r>
      <w:instrText xml:space="preserve"> PAGE  \* MERGEFORMAT </w:instrText>
    </w:r>
    <w:r>
      <w:fldChar w:fldCharType="separate"/>
    </w:r>
    <w:r w:rsidR="00607DCB">
      <w:rPr>
        <w:noProof/>
      </w:rPr>
      <w:t>2</w:t>
    </w:r>
    <w:r>
      <w:fldChar w:fldCharType="end"/>
    </w:r>
  </w:p>
  <w:p w:rsidR="00967EA8" w:rsidRDefault="00967EA8" w:rsidP="00967E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F2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AA8"/>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B5E"/>
    <w:rsid w:val="00255958"/>
    <w:rsid w:val="00257FA2"/>
    <w:rsid w:val="0026574A"/>
    <w:rsid w:val="002660BB"/>
    <w:rsid w:val="002720E8"/>
    <w:rsid w:val="00275293"/>
    <w:rsid w:val="002776B0"/>
    <w:rsid w:val="00283DB2"/>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1A9"/>
    <w:rsid w:val="003C43EF"/>
    <w:rsid w:val="003C5A6B"/>
    <w:rsid w:val="003C7FB2"/>
    <w:rsid w:val="003D24DE"/>
    <w:rsid w:val="003E26D4"/>
    <w:rsid w:val="003E47BA"/>
    <w:rsid w:val="003F3B37"/>
    <w:rsid w:val="0040195A"/>
    <w:rsid w:val="00402DC0"/>
    <w:rsid w:val="00407E52"/>
    <w:rsid w:val="00416C4B"/>
    <w:rsid w:val="0041751E"/>
    <w:rsid w:val="004211E5"/>
    <w:rsid w:val="00422091"/>
    <w:rsid w:val="0043386C"/>
    <w:rsid w:val="00436F2D"/>
    <w:rsid w:val="00436F5D"/>
    <w:rsid w:val="004402E2"/>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EE9"/>
    <w:rsid w:val="005B3F92"/>
    <w:rsid w:val="005B479C"/>
    <w:rsid w:val="005B561E"/>
    <w:rsid w:val="005C07E4"/>
    <w:rsid w:val="005C2124"/>
    <w:rsid w:val="005C336F"/>
    <w:rsid w:val="005C7F3C"/>
    <w:rsid w:val="005E017C"/>
    <w:rsid w:val="005E50C6"/>
    <w:rsid w:val="005F2A97"/>
    <w:rsid w:val="005F399B"/>
    <w:rsid w:val="006019F8"/>
    <w:rsid w:val="00605B20"/>
    <w:rsid w:val="00607DCB"/>
    <w:rsid w:val="0061156F"/>
    <w:rsid w:val="00613FF5"/>
    <w:rsid w:val="006155A8"/>
    <w:rsid w:val="00621B94"/>
    <w:rsid w:val="00626239"/>
    <w:rsid w:val="00635316"/>
    <w:rsid w:val="00635449"/>
    <w:rsid w:val="006378C5"/>
    <w:rsid w:val="00645E6A"/>
    <w:rsid w:val="00665CBC"/>
    <w:rsid w:val="00667A5C"/>
    <w:rsid w:val="00673B8A"/>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B35"/>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1DB"/>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997"/>
    <w:rsid w:val="009121D8"/>
    <w:rsid w:val="00916F7A"/>
    <w:rsid w:val="00917FE3"/>
    <w:rsid w:val="009318C7"/>
    <w:rsid w:val="00931C09"/>
    <w:rsid w:val="009348C2"/>
    <w:rsid w:val="009440D0"/>
    <w:rsid w:val="00945D11"/>
    <w:rsid w:val="009523A3"/>
    <w:rsid w:val="00960958"/>
    <w:rsid w:val="00963A46"/>
    <w:rsid w:val="00966A3E"/>
    <w:rsid w:val="00967EA8"/>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42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F3B"/>
    <w:rsid w:val="00CE78BF"/>
    <w:rsid w:val="00CF65EB"/>
    <w:rsid w:val="00CF72AD"/>
    <w:rsid w:val="00D02441"/>
    <w:rsid w:val="00D02AE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F2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D4B"/>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4C24"/>
    <w:rsid w:val="00F56E96"/>
    <w:rsid w:val="00F573DD"/>
    <w:rsid w:val="00F61E59"/>
    <w:rsid w:val="00F63D99"/>
    <w:rsid w:val="00F6426B"/>
    <w:rsid w:val="00F709B3"/>
    <w:rsid w:val="00F71A5E"/>
    <w:rsid w:val="00F86F90"/>
    <w:rsid w:val="00FA0AFC"/>
    <w:rsid w:val="00FA1C82"/>
    <w:rsid w:val="00FA2ED1"/>
    <w:rsid w:val="00FA33CC"/>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BA9F08-B39A-4345-9213-404DCFEB4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402E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CE3F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3F3B"/>
    <w:rPr>
      <w:rFonts w:ascii="Segoe UI" w:hAnsi="Segoe UI" w:cs="Segoe UI"/>
      <w:spacing w:val="4"/>
      <w:sz w:val="18"/>
      <w:szCs w:val="18"/>
    </w:rPr>
  </w:style>
  <w:style w:type="character" w:styleId="LineNumber">
    <w:name w:val="line number"/>
    <w:basedOn w:val="DefaultParagraphFont"/>
    <w:semiHidden/>
    <w:unhideWhenUsed/>
    <w:rsid w:val="00967E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661</Words>
  <Characters>3516</Characters>
  <Application>Microsoft Office Word</Application>
  <DocSecurity>0</DocSecurity>
  <Lines>106</Lines>
  <Paragraphs>37</Paragraphs>
  <ScaleCrop>false</ScaleCrop>
  <HeadingPairs>
    <vt:vector size="2" baseType="variant">
      <vt:variant>
        <vt:lpstr>Title</vt:lpstr>
      </vt:variant>
      <vt:variant>
        <vt:i4>1</vt:i4>
      </vt:variant>
    </vt:vector>
  </HeadingPairs>
  <TitlesOfParts>
    <vt:vector size="1" baseType="lpstr">
      <vt:lpstr>AJR149</vt:lpstr>
    </vt:vector>
  </TitlesOfParts>
  <Manager>R230</Manager>
  <Company>NJ Office of Legislative Services</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AJR149</dc:title>
  <dc:subject>Quijano </dc:subject>
  <dc:creator>Assemblywoman  QUIJANO</dc:creator>
  <cp:keywords>AJR149|3|CL |279|0|279|N|0|</cp:keywords>
  <dc:description>INTRODUCED MARCH 5, 2020</dc:description>
  <cp:lastModifiedBy>Todaro, Vivian</cp:lastModifiedBy>
  <cp:revision>2</cp:revision>
  <cp:lastPrinted>2020-08-25T18:29:00Z</cp:lastPrinted>
  <dcterms:created xsi:type="dcterms:W3CDTF">2020-08-25T18:29:00Z</dcterms:created>
  <dcterms:modified xsi:type="dcterms:W3CDTF">2020-08-25T18:29:00Z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