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71A" w:rsidRDefault="00E4171A" w:rsidP="00E4171A">
      <w:pPr>
        <w:pStyle w:val="bpuBill"/>
      </w:pPr>
      <w:bookmarkStart w:id="0" w:name="bpuFrontPg"/>
      <w:bookmarkStart w:id="1" w:name="_GoBack"/>
      <w:bookmarkEnd w:id="0"/>
      <w:bookmarkEnd w:id="1"/>
      <w:r>
        <w:t xml:space="preserve">ASSEMBLY JOINT RESOLUTION </w:t>
      </w:r>
    </w:p>
    <w:p w:rsidR="00E4171A" w:rsidRDefault="00E4171A" w:rsidP="00E4171A">
      <w:pPr>
        <w:pStyle w:val="bpuBill"/>
      </w:pPr>
      <w:r>
        <w:t xml:space="preserve">No. 150 </w:t>
      </w:r>
    </w:p>
    <w:p w:rsidR="00E4171A" w:rsidRPr="009D38FF" w:rsidRDefault="00E4171A" w:rsidP="00E417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754" r:id="rId7"/>
        </w:object>
      </w:r>
    </w:p>
    <w:p w:rsidR="00E4171A" w:rsidRDefault="00E4171A" w:rsidP="00E4171A">
      <w:pPr>
        <w:pStyle w:val="bpuState"/>
      </w:pPr>
      <w:r>
        <w:t>STATE OF NEW JERSEY</w:t>
      </w:r>
    </w:p>
    <w:p w:rsidR="00E4171A" w:rsidRDefault="00E4171A" w:rsidP="00E4171A">
      <w:pPr>
        <w:pStyle w:val="bpuLegislature"/>
      </w:pPr>
      <w:r>
        <w:t>219th LEGISLATURE</w:t>
      </w:r>
    </w:p>
    <w:p w:rsidR="00E4171A" w:rsidRDefault="00E4171A" w:rsidP="00E4171A">
      <w:pPr>
        <w:pStyle w:val="bpuWpGraphic"/>
      </w:pPr>
      <w:r>
        <w:object w:dxaOrig="8985" w:dyaOrig="255">
          <v:shape id="_x0000_i1026" type="#_x0000_t75" style="width:6in;height:11.8pt" o:ole="">
            <v:imagedata r:id="rId6" o:title=""/>
          </v:shape>
          <o:OLEObject Type="Embed" ProgID="WPWin6.1" ShapeID="_x0000_i1026" DrawAspect="Content" ObjectID="_1645946755" r:id="rId8"/>
        </w:object>
      </w:r>
      <w:r>
        <w:t xml:space="preserve">  </w:t>
      </w:r>
    </w:p>
    <w:p w:rsidR="00E4171A" w:rsidRDefault="00E4171A" w:rsidP="00E4171A">
      <w:pPr>
        <w:pStyle w:val="bpuIntro"/>
      </w:pPr>
      <w:r>
        <w:t>INTRODUCED MARCH 16, 2020</w:t>
      </w:r>
    </w:p>
    <w:p w:rsidR="00E4171A" w:rsidRDefault="00E4171A" w:rsidP="00E4171A">
      <w:pPr>
        <w:pStyle w:val="bpuIntro"/>
      </w:pPr>
    </w:p>
    <w:p w:rsidR="00E4171A" w:rsidRDefault="00E4171A" w:rsidP="00E4171A">
      <w:pPr>
        <w:pStyle w:val="bpuIntro"/>
        <w:sectPr w:rsidR="00E4171A" w:rsidSect="00E4171A">
          <w:headerReference w:type="even" r:id="rId9"/>
          <w:headerReference w:type="default" r:id="rId10"/>
          <w:pgSz w:w="12240" w:h="20160" w:code="5"/>
          <w:pgMar w:top="2160" w:right="1440" w:bottom="1440" w:left="1440" w:header="72" w:footer="720" w:gutter="0"/>
          <w:pgNumType w:start="1"/>
          <w:cols w:space="720"/>
          <w:docGrid w:linePitch="360"/>
        </w:sectPr>
      </w:pPr>
    </w:p>
    <w:p w:rsidR="00E4171A" w:rsidRDefault="00E4171A" w:rsidP="00E4171A">
      <w:pPr>
        <w:pStyle w:val="bpuIntro"/>
      </w:pPr>
    </w:p>
    <w:p w:rsidR="00E4171A" w:rsidRDefault="00E4171A" w:rsidP="00E4171A">
      <w:pPr>
        <w:pStyle w:val="bpuSponsor"/>
      </w:pPr>
      <w:r>
        <w:t>Sponsored by:</w:t>
      </w:r>
    </w:p>
    <w:p w:rsidR="00E4171A" w:rsidRDefault="00E4171A" w:rsidP="00E4171A">
      <w:pPr>
        <w:pStyle w:val="bpuSponsor"/>
      </w:pPr>
      <w:r>
        <w:t>Assemblywoman  CAROL A. MURPHY</w:t>
      </w:r>
    </w:p>
    <w:p w:rsidR="00E4171A" w:rsidRDefault="00E4171A" w:rsidP="00E4171A">
      <w:pPr>
        <w:pStyle w:val="bpuSponsor"/>
      </w:pPr>
      <w:r>
        <w:t>District 7 (Burlington)</w:t>
      </w:r>
    </w:p>
    <w:p w:rsidR="00E4171A" w:rsidRDefault="00E4171A" w:rsidP="00E4171A">
      <w:pPr>
        <w:pStyle w:val="bpuSponsor"/>
      </w:pPr>
    </w:p>
    <w:p w:rsidR="00E4171A" w:rsidRDefault="00E4171A" w:rsidP="00E4171A">
      <w:pPr>
        <w:pStyle w:val="bpuSponsor"/>
      </w:pPr>
    </w:p>
    <w:p w:rsidR="00E4171A" w:rsidRDefault="00E4171A" w:rsidP="00E4171A">
      <w:pPr>
        <w:pStyle w:val="bpuSponsor"/>
      </w:pPr>
    </w:p>
    <w:p w:rsidR="00E4171A" w:rsidRDefault="00E4171A" w:rsidP="00E4171A">
      <w:pPr>
        <w:pStyle w:val="bpuSponsor"/>
      </w:pPr>
    </w:p>
    <w:p w:rsidR="00E4171A" w:rsidRDefault="00E4171A" w:rsidP="00E4171A">
      <w:pPr>
        <w:pStyle w:val="bpuSponsor"/>
      </w:pPr>
      <w:r>
        <w:t>SYNOPSIS</w:t>
      </w:r>
    </w:p>
    <w:p w:rsidR="00E4171A" w:rsidRDefault="00E4171A" w:rsidP="00E4171A">
      <w:pPr>
        <w:pStyle w:val="bpuNormText"/>
      </w:pPr>
      <w:r>
        <w:tab/>
        <w:t xml:space="preserve">Designates September 11th of each year as "Heroes Day." </w:t>
      </w:r>
    </w:p>
    <w:p w:rsidR="00E4171A" w:rsidRDefault="00E4171A" w:rsidP="00E4171A">
      <w:pPr>
        <w:pStyle w:val="bpuNormText"/>
      </w:pPr>
    </w:p>
    <w:p w:rsidR="00E4171A" w:rsidRDefault="00E4171A" w:rsidP="00E4171A">
      <w:pPr>
        <w:pStyle w:val="bpuSponsor"/>
      </w:pPr>
      <w:r>
        <w:t xml:space="preserve">CURRENT VERSION OF TEXT </w:t>
      </w:r>
    </w:p>
    <w:p w:rsidR="00E4171A" w:rsidRDefault="00E4171A" w:rsidP="00E4171A">
      <w:pPr>
        <w:pStyle w:val="bpuNormText"/>
      </w:pPr>
      <w:r>
        <w:tab/>
        <w:t>As introduced.</w:t>
      </w:r>
    </w:p>
    <w:p w:rsidR="00E4171A" w:rsidRDefault="00E4171A" w:rsidP="00E417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171A" w:rsidRDefault="00E4171A" w:rsidP="008916EC">
      <w:pPr>
        <w:pStyle w:val="FronterPage"/>
        <w:tabs>
          <w:tab w:val="clear" w:pos="720"/>
          <w:tab w:val="clear" w:pos="1440"/>
          <w:tab w:val="clear" w:pos="2160"/>
          <w:tab w:val="clear" w:pos="2880"/>
          <w:tab w:val="clear" w:pos="3600"/>
          <w:tab w:val="clear" w:pos="4320"/>
          <w:tab w:val="clear" w:pos="5040"/>
        </w:tabs>
        <w:sectPr w:rsidR="00E4171A" w:rsidSect="00E4171A">
          <w:type w:val="continuous"/>
          <w:pgSz w:w="12240" w:h="20160" w:code="5"/>
          <w:pgMar w:top="1440" w:right="2275" w:bottom="1440" w:left="2275" w:header="72" w:footer="720" w:gutter="0"/>
          <w:pgNumType w:start="1"/>
          <w:cols w:space="720"/>
          <w:docGrid w:linePitch="360"/>
        </w:sectPr>
      </w:pPr>
    </w:p>
    <w:p w:rsidR="00181FF8" w:rsidRPr="00147143" w:rsidRDefault="00181FF8" w:rsidP="00181FF8">
      <w:pPr>
        <w:pStyle w:val="HangingAnAct"/>
      </w:pPr>
      <w:r w:rsidRPr="00181FF8">
        <w:rPr>
          <w:rStyle w:val="BillHead"/>
        </w:rPr>
        <w:lastRenderedPageBreak/>
        <w:t>A Joint Resolution</w:t>
      </w:r>
      <w:r w:rsidRPr="00147143">
        <w:t xml:space="preserve"> designating September </w:t>
      </w:r>
      <w:r>
        <w:t>11th</w:t>
      </w:r>
      <w:r w:rsidRPr="00147143">
        <w:t xml:space="preserve"> of each year as "</w:t>
      </w:r>
      <w:r>
        <w:t>Heroes</w:t>
      </w:r>
      <w:r w:rsidRPr="00147143">
        <w:t xml:space="preserve"> Day."</w:t>
      </w:r>
    </w:p>
    <w:p w:rsidR="00181FF8" w:rsidRPr="00147143" w:rsidRDefault="00181FF8" w:rsidP="00181FF8"/>
    <w:p w:rsidR="00181FF8" w:rsidRPr="00147143" w:rsidRDefault="00181FF8" w:rsidP="00181FF8">
      <w:pPr>
        <w:widowControl w:val="0"/>
        <w:tabs>
          <w:tab w:val="left" w:pos="-1440"/>
          <w:tab w:val="left" w:pos="-720"/>
          <w:tab w:val="left" w:pos="0"/>
        </w:tabs>
        <w:spacing w:line="287" w:lineRule="auto"/>
        <w:ind w:left="288" w:hanging="288"/>
        <w:rPr>
          <w:szCs w:val="20"/>
        </w:rPr>
      </w:pPr>
      <w:r w:rsidRPr="00147143">
        <w:rPr>
          <w:b/>
          <w:smallCaps/>
          <w:szCs w:val="20"/>
        </w:rPr>
        <w:t xml:space="preserve">Whereas, </w:t>
      </w:r>
      <w:r w:rsidR="008D0D38">
        <w:rPr>
          <w:szCs w:val="20"/>
        </w:rPr>
        <w:t xml:space="preserve">The attacks of </w:t>
      </w:r>
      <w:r w:rsidRPr="00147143">
        <w:rPr>
          <w:szCs w:val="20"/>
        </w:rPr>
        <w:t>September 11, 2001 resulted in the deaths of thousands of innocent people, injury to countless others, and the disruption of innumerable lives; and</w:t>
      </w:r>
    </w:p>
    <w:p w:rsidR="00181FF8" w:rsidRPr="00147143" w:rsidRDefault="00181FF8" w:rsidP="00181FF8">
      <w:pPr>
        <w:widowControl w:val="0"/>
        <w:tabs>
          <w:tab w:val="left" w:pos="-1440"/>
          <w:tab w:val="left" w:pos="-720"/>
          <w:tab w:val="left" w:pos="0"/>
        </w:tabs>
        <w:spacing w:line="287" w:lineRule="auto"/>
        <w:ind w:left="288" w:hanging="288"/>
        <w:rPr>
          <w:szCs w:val="20"/>
        </w:rPr>
      </w:pPr>
      <w:r w:rsidRPr="00147143">
        <w:rPr>
          <w:b/>
          <w:smallCaps/>
          <w:szCs w:val="20"/>
        </w:rPr>
        <w:t xml:space="preserve">Whereas, </w:t>
      </w:r>
      <w:r w:rsidRPr="00147143">
        <w:rPr>
          <w:szCs w:val="20"/>
        </w:rPr>
        <w:t>Victims of this unconscionable act included civilians, government workers, military personnel, airline passengers and crew members, police officers, firefighters, and paramedics; and</w:t>
      </w:r>
    </w:p>
    <w:p w:rsidR="00181FF8" w:rsidRDefault="00181FF8" w:rsidP="00181FF8">
      <w:pPr>
        <w:widowControl w:val="0"/>
        <w:tabs>
          <w:tab w:val="left" w:pos="-1440"/>
          <w:tab w:val="left" w:pos="-720"/>
          <w:tab w:val="left" w:pos="0"/>
        </w:tabs>
        <w:spacing w:line="287" w:lineRule="auto"/>
        <w:ind w:left="288" w:hanging="288"/>
      </w:pPr>
      <w:r w:rsidRPr="00147143">
        <w:rPr>
          <w:b/>
          <w:smallCaps/>
        </w:rPr>
        <w:t xml:space="preserve">Whereas, </w:t>
      </w:r>
      <w:r w:rsidRPr="00147143">
        <w:t xml:space="preserve">The events of September 11, 2001 brought to the forefront the courageous deeds performed by </w:t>
      </w:r>
      <w:r>
        <w:t>members of the Armed Forces, police officers, firefighters, and emergency services personnel,</w:t>
      </w:r>
      <w:r w:rsidRPr="00147143">
        <w:t xml:space="preserve"> and caused the citizens of the State of New Jerse</w:t>
      </w:r>
      <w:r>
        <w:t>y to take notice of their</w:t>
      </w:r>
      <w:r w:rsidRPr="00147143">
        <w:t xml:space="preserve"> acts</w:t>
      </w:r>
      <w:r>
        <w:t xml:space="preserve"> of heroism</w:t>
      </w:r>
      <w:r w:rsidRPr="00147143">
        <w:t>; and</w:t>
      </w:r>
    </w:p>
    <w:p w:rsidR="00181FF8" w:rsidRDefault="00181FF8" w:rsidP="00181FF8">
      <w:pPr>
        <w:pStyle w:val="IndentHang"/>
      </w:pPr>
      <w:r w:rsidRPr="00391B81">
        <w:rPr>
          <w:b/>
          <w:bCs/>
          <w:smallCaps/>
        </w:rPr>
        <w:t>Whereas,</w:t>
      </w:r>
      <w:r w:rsidRPr="001C43C8">
        <w:t xml:space="preserve"> </w:t>
      </w:r>
      <w:r>
        <w:t xml:space="preserve">Members of the Armed Forces, police officers, firefighters, and emergency services personnel throughout the State are called upon to serve and protect their fellow citizens, </w:t>
      </w:r>
      <w:r w:rsidRPr="002711C2">
        <w:t>acting heroically to save the lives of others in spite of the</w:t>
      </w:r>
      <w:r w:rsidR="008D0D38">
        <w:t xml:space="preserve"> clear danger to their own</w:t>
      </w:r>
      <w:r w:rsidRPr="002711C2">
        <w:t xml:space="preserve">; and </w:t>
      </w:r>
    </w:p>
    <w:p w:rsidR="00181FF8" w:rsidRPr="001C43C8" w:rsidRDefault="00181FF8" w:rsidP="00181FF8">
      <w:pPr>
        <w:pStyle w:val="IndentHang"/>
      </w:pPr>
      <w:r w:rsidRPr="00391B81">
        <w:rPr>
          <w:b/>
          <w:bCs/>
          <w:smallCaps/>
        </w:rPr>
        <w:t>Whereas,</w:t>
      </w:r>
      <w:r w:rsidRPr="001C43C8">
        <w:t xml:space="preserve"> </w:t>
      </w:r>
      <w:r w:rsidRPr="009379C0">
        <w:t xml:space="preserve">Members of the Armed Forces, police officers, firefighters, and emergency services personnel </w:t>
      </w:r>
      <w:r>
        <w:t xml:space="preserve">are routinely subjected to dangerous situations, called upon to work overtime without proper rest, and spend time away from their families and loves ones; and </w:t>
      </w:r>
    </w:p>
    <w:p w:rsidR="00181FF8" w:rsidRPr="00147143" w:rsidRDefault="00181FF8" w:rsidP="00181FF8">
      <w:pPr>
        <w:widowControl w:val="0"/>
        <w:tabs>
          <w:tab w:val="left" w:pos="-1440"/>
          <w:tab w:val="left" w:pos="-720"/>
          <w:tab w:val="left" w:pos="0"/>
        </w:tabs>
        <w:spacing w:line="287" w:lineRule="auto"/>
        <w:ind w:left="288" w:hanging="288"/>
      </w:pPr>
      <w:r w:rsidRPr="00147143">
        <w:rPr>
          <w:b/>
          <w:smallCaps/>
        </w:rPr>
        <w:t xml:space="preserve">Whereas, </w:t>
      </w:r>
      <w:r w:rsidRPr="00147143">
        <w:t>Since</w:t>
      </w:r>
      <w:r>
        <w:t xml:space="preserve"> the terrorist attacks on this N</w:t>
      </w:r>
      <w:r w:rsidRPr="00147143">
        <w:t xml:space="preserve">ation on September 11, 2001, </w:t>
      </w:r>
      <w:r>
        <w:t>members of the Armed Forces, police officers, firefighters, and emergency services personnel</w:t>
      </w:r>
      <w:r w:rsidRPr="00147143">
        <w:t xml:space="preserve"> throughout the State have been called upon to make even greater sacrifices to ensure the safety and security of Americans; and</w:t>
      </w:r>
    </w:p>
    <w:p w:rsidR="00181FF8" w:rsidRPr="00147143" w:rsidRDefault="00181FF8" w:rsidP="00181FF8">
      <w:pPr>
        <w:ind w:left="288" w:hanging="288"/>
      </w:pPr>
      <w:r w:rsidRPr="00147143">
        <w:rPr>
          <w:b/>
          <w:smallCaps/>
        </w:rPr>
        <w:t xml:space="preserve">Whereas, </w:t>
      </w:r>
      <w:r w:rsidRPr="00147143">
        <w:t xml:space="preserve">It is fitting and proper that the State </w:t>
      </w:r>
      <w:r>
        <w:t xml:space="preserve">of New Jersey </w:t>
      </w:r>
      <w:r w:rsidRPr="00147143">
        <w:t xml:space="preserve">recognize September </w:t>
      </w:r>
      <w:r>
        <w:t>11th</w:t>
      </w:r>
      <w:r w:rsidRPr="00147143">
        <w:t xml:space="preserve"> of each year as "</w:t>
      </w:r>
      <w:r>
        <w:t>Heroes</w:t>
      </w:r>
      <w:r w:rsidRPr="00147143">
        <w:t xml:space="preserve"> Day," to salute the contributions of </w:t>
      </w:r>
      <w:r>
        <w:t>members of the Armed Forces, police officers, firefighters, and emergency services personnel</w:t>
      </w:r>
      <w:r w:rsidRPr="00147143">
        <w:t xml:space="preserve"> to the security and well-being of this State; now, therefore,</w:t>
      </w:r>
    </w:p>
    <w:p w:rsidR="00181FF8" w:rsidRPr="00147143" w:rsidRDefault="00181FF8" w:rsidP="00181FF8"/>
    <w:p w:rsidR="00181FF8" w:rsidRPr="00147143" w:rsidRDefault="00181FF8" w:rsidP="00181FF8">
      <w:r w:rsidRPr="00147143">
        <w:tab/>
      </w:r>
      <w:r w:rsidRPr="00147143">
        <w:rPr>
          <w:b/>
          <w:smallCaps/>
          <w:szCs w:val="18"/>
        </w:rPr>
        <w:t xml:space="preserve">Be It Resolved </w:t>
      </w:r>
      <w:r w:rsidRPr="00147143">
        <w:rPr>
          <w:i/>
          <w:szCs w:val="18"/>
        </w:rPr>
        <w:t xml:space="preserve">by the Senate and General Assembly of the State of </w:t>
      </w:r>
      <w:smartTag w:uri="urn:schemas-microsoft-com:office:smarttags" w:element="State">
        <w:smartTag w:uri="urn:schemas-microsoft-com:office:smarttags" w:element="place">
          <w:r w:rsidRPr="00147143">
            <w:rPr>
              <w:i/>
              <w:szCs w:val="18"/>
            </w:rPr>
            <w:t>New Jersey</w:t>
          </w:r>
        </w:smartTag>
      </w:smartTag>
      <w:r w:rsidRPr="00147143">
        <w:rPr>
          <w:i/>
          <w:szCs w:val="18"/>
        </w:rPr>
        <w:t>:</w:t>
      </w:r>
    </w:p>
    <w:p w:rsidR="00181FF8" w:rsidRPr="00CE7BD8" w:rsidRDefault="00181FF8" w:rsidP="00181FF8"/>
    <w:p w:rsidR="00181FF8" w:rsidRDefault="007F2B1B" w:rsidP="00181FF8">
      <w:pPr>
        <w:widowControl w:val="0"/>
        <w:tabs>
          <w:tab w:val="left" w:pos="-1440"/>
          <w:tab w:val="left" w:pos="-720"/>
          <w:tab w:val="left" w:pos="0"/>
        </w:tabs>
        <w:spacing w:line="287" w:lineRule="auto"/>
      </w:pPr>
      <w:r>
        <w:tab/>
        <w:t>1.</w:t>
      </w:r>
      <w:r>
        <w:tab/>
      </w:r>
      <w:r w:rsidR="00181FF8">
        <w:t>September 11th of each year shall be designated as "Heroes Day" in New Jersey to salute the contributions of members of the Armed Forces, police officers, firefighters, and emergency services personnel to the security and well-being of this State.</w:t>
      </w:r>
    </w:p>
    <w:p w:rsidR="008D0D38" w:rsidRDefault="008D0D38" w:rsidP="00181FF8">
      <w:pPr>
        <w:widowControl w:val="0"/>
        <w:tabs>
          <w:tab w:val="left" w:pos="-1440"/>
          <w:tab w:val="left" w:pos="-720"/>
          <w:tab w:val="left" w:pos="0"/>
        </w:tabs>
        <w:spacing w:line="287" w:lineRule="auto"/>
      </w:pPr>
    </w:p>
    <w:p w:rsidR="00181FF8" w:rsidRDefault="00181FF8" w:rsidP="00181FF8">
      <w:pPr>
        <w:widowControl w:val="0"/>
        <w:tabs>
          <w:tab w:val="left" w:pos="-1440"/>
          <w:tab w:val="left" w:pos="-720"/>
          <w:tab w:val="left" w:pos="0"/>
        </w:tabs>
        <w:spacing w:line="287" w:lineRule="auto"/>
      </w:pPr>
      <w:r w:rsidRPr="00DA7E3B">
        <w:tab/>
      </w:r>
      <w:r w:rsidR="007F2B1B">
        <w:t>2.</w:t>
      </w:r>
      <w:r>
        <w:tab/>
        <w:t>The Governor shall annually issue a proclamation establishing September 11th of each year as "Heroes Day" and call upon all citizens of the State to celebrate this day with appropriate activities and programs.</w:t>
      </w:r>
    </w:p>
    <w:p w:rsidR="00181FF8" w:rsidRDefault="00181FF8" w:rsidP="00181FF8">
      <w:pPr>
        <w:widowControl w:val="0"/>
        <w:tabs>
          <w:tab w:val="left" w:pos="-1440"/>
          <w:tab w:val="left" w:pos="-720"/>
          <w:tab w:val="left" w:pos="0"/>
        </w:tabs>
        <w:spacing w:line="287" w:lineRule="auto"/>
      </w:pPr>
    </w:p>
    <w:p w:rsidR="00E2151F" w:rsidRDefault="007F2B1B" w:rsidP="00E2151F">
      <w:r>
        <w:tab/>
        <w:t>3</w:t>
      </w:r>
      <w:r w:rsidR="00181FF8">
        <w:t>.</w:t>
      </w:r>
      <w:r w:rsidR="00181FF8">
        <w:tab/>
        <w:t>This joint resolution shall take effect immediately.</w:t>
      </w:r>
      <w:r w:rsidR="00E2151F">
        <w:br w:type="page"/>
      </w:r>
    </w:p>
    <w:p w:rsidR="00181FF8" w:rsidRPr="00AA7880" w:rsidRDefault="00181FF8" w:rsidP="00181FF8">
      <w:pPr>
        <w:jc w:val="center"/>
      </w:pPr>
      <w:r w:rsidRPr="00D71D68">
        <w:lastRenderedPageBreak/>
        <w:t>STATEMENT</w:t>
      </w:r>
    </w:p>
    <w:p w:rsidR="00181FF8" w:rsidRDefault="00181FF8" w:rsidP="00181FF8"/>
    <w:p w:rsidR="00181FF8" w:rsidRDefault="008D0D38" w:rsidP="00181FF8">
      <w:pPr>
        <w:widowControl w:val="0"/>
        <w:tabs>
          <w:tab w:val="left" w:pos="-1440"/>
          <w:tab w:val="left" w:pos="-720"/>
          <w:tab w:val="left" w:pos="0"/>
        </w:tabs>
        <w:ind w:firstLine="288"/>
      </w:pPr>
      <w:r>
        <w:rPr>
          <w:szCs w:val="20"/>
        </w:rPr>
        <w:t xml:space="preserve">The attacks of </w:t>
      </w:r>
      <w:r w:rsidR="00181FF8" w:rsidRPr="00147143">
        <w:rPr>
          <w:szCs w:val="20"/>
        </w:rPr>
        <w:t>September 11, 2001 resulted in the deaths of thousands of innocent people, injury to countless others, and the disruption of innumerable lives</w:t>
      </w:r>
      <w:r w:rsidR="00181FF8">
        <w:rPr>
          <w:szCs w:val="20"/>
        </w:rPr>
        <w:t xml:space="preserve">.  </w:t>
      </w:r>
      <w:r w:rsidR="00181FF8" w:rsidRPr="00147143">
        <w:t xml:space="preserve">The events of September 11, 2001 brought to the forefront the courageous deeds performed by </w:t>
      </w:r>
      <w:r w:rsidR="00181FF8">
        <w:t>members of the Armed Forces, police officers, firefighters, and emergency services personnel,</w:t>
      </w:r>
      <w:r w:rsidR="00181FF8" w:rsidRPr="00147143">
        <w:t xml:space="preserve"> and caused the citizens of the State of New Jersey to take </w:t>
      </w:r>
      <w:r w:rsidR="00181FF8">
        <w:t>notice of their</w:t>
      </w:r>
      <w:r w:rsidR="00181FF8" w:rsidRPr="00147143">
        <w:t xml:space="preserve"> acts</w:t>
      </w:r>
      <w:r w:rsidR="00181FF8">
        <w:t xml:space="preserve"> of heroism.  </w:t>
      </w:r>
    </w:p>
    <w:p w:rsidR="00181FF8" w:rsidRDefault="00181FF8" w:rsidP="00181FF8">
      <w:pPr>
        <w:widowControl w:val="0"/>
        <w:tabs>
          <w:tab w:val="left" w:pos="-1440"/>
          <w:tab w:val="left" w:pos="-720"/>
          <w:tab w:val="left" w:pos="0"/>
        </w:tabs>
        <w:ind w:firstLine="288"/>
      </w:pPr>
      <w:r>
        <w:t>Members of the Armed Forces, police officers, firefighters, and emergency services personnel throughout the State are called upon to serve and protect their fellow citizens.  They are routinely subjected to dangerous situations and called aw</w:t>
      </w:r>
      <w:r w:rsidR="007F2B1B">
        <w:t>ay from their families and loved</w:t>
      </w:r>
      <w:r>
        <w:t xml:space="preserve"> ones to save the lives of others in spite of the clear danger to their own lives.  </w:t>
      </w:r>
    </w:p>
    <w:p w:rsidR="00181FF8" w:rsidRDefault="00181FF8" w:rsidP="00181FF8">
      <w:pPr>
        <w:widowControl w:val="0"/>
        <w:tabs>
          <w:tab w:val="left" w:pos="-1440"/>
          <w:tab w:val="left" w:pos="-720"/>
          <w:tab w:val="left" w:pos="0"/>
        </w:tabs>
        <w:ind w:firstLine="288"/>
      </w:pPr>
      <w:r w:rsidRPr="00147143">
        <w:t xml:space="preserve">Since the terrorist attacks on this nation on September 11, 2001, </w:t>
      </w:r>
      <w:r>
        <w:t>members of the Armed Forces, police officers, firefighters, and emergency services personnel</w:t>
      </w:r>
      <w:r w:rsidRPr="00147143">
        <w:t xml:space="preserve"> throughout the State have been called upon to make even greater sacrifices to ensure the safety and security of Americans</w:t>
      </w:r>
      <w:r>
        <w:t xml:space="preserve">.  </w:t>
      </w:r>
      <w:r w:rsidRPr="00147143">
        <w:t xml:space="preserve">It is fitting and proper that the State </w:t>
      </w:r>
      <w:r>
        <w:t xml:space="preserve">of New Jersey </w:t>
      </w:r>
      <w:r w:rsidRPr="00147143">
        <w:t xml:space="preserve">recognize September </w:t>
      </w:r>
      <w:r>
        <w:t>11th</w:t>
      </w:r>
      <w:r w:rsidRPr="00147143">
        <w:t xml:space="preserve"> of each year as "</w:t>
      </w:r>
      <w:r>
        <w:t>Heroes</w:t>
      </w:r>
      <w:r w:rsidRPr="00147143">
        <w:t xml:space="preserve"> Day," to salute the contributions of </w:t>
      </w:r>
      <w:r>
        <w:t>members of the Armed Forces, police officers, firefighters, and emergency services personnel</w:t>
      </w:r>
      <w:r w:rsidRPr="00147143">
        <w:t xml:space="preserve"> to the security and well-being of this State</w:t>
      </w:r>
      <w:r>
        <w:t xml:space="preserve">. </w:t>
      </w:r>
    </w:p>
    <w:sectPr w:rsidR="00181FF8" w:rsidSect="00E4171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D62" w:rsidRDefault="00B06D62">
      <w:r>
        <w:separator/>
      </w:r>
    </w:p>
  </w:endnote>
  <w:endnote w:type="continuationSeparator" w:id="0">
    <w:p w:rsidR="00B06D62" w:rsidRDefault="00B0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D62" w:rsidRDefault="00B06D62">
      <w:r>
        <w:separator/>
      </w:r>
    </w:p>
  </w:footnote>
  <w:footnote w:type="continuationSeparator" w:id="0">
    <w:p w:rsidR="00B06D62" w:rsidRDefault="00B06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63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171A" w:rsidRDefault="00E4171A" w:rsidP="00E4171A">
    <w:pPr>
      <w:pStyle w:val="bpuHeadSpon"/>
    </w:pPr>
    <w:r w:rsidRPr="00E4171A">
      <w:rPr>
        <w:rStyle w:val="bpuHeadSponChar"/>
      </w:rPr>
      <w:t>AJR150</w:t>
    </w:r>
    <w:r>
      <w:t xml:space="preserve"> MURPHY</w:t>
    </w:r>
  </w:p>
  <w:p w:rsidR="00E4171A" w:rsidRDefault="00E4171A" w:rsidP="00E4171A">
    <w:pPr>
      <w:pStyle w:val="bpuHeadSpon"/>
    </w:pPr>
    <w:r>
      <w:fldChar w:fldCharType="begin"/>
    </w:r>
    <w:r>
      <w:instrText xml:space="preserve"> PAGE  \* MERGEFORMAT </w:instrText>
    </w:r>
    <w:r>
      <w:fldChar w:fldCharType="separate"/>
    </w:r>
    <w:r w:rsidR="001A6311">
      <w:rPr>
        <w:noProof/>
      </w:rPr>
      <w:t>3</w:t>
    </w:r>
    <w:r>
      <w:fldChar w:fldCharType="end"/>
    </w:r>
  </w:p>
  <w:p w:rsidR="00E4171A" w:rsidRDefault="00E4171A" w:rsidP="00E417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171A" w:rsidRDefault="00E4171A" w:rsidP="00E4171A">
    <w:pPr>
      <w:pStyle w:val="bpuHeadSpon"/>
    </w:pPr>
    <w:r w:rsidRPr="00E4171A">
      <w:rPr>
        <w:rStyle w:val="bpuHeadSponChar"/>
      </w:rPr>
      <w:t>AJR150</w:t>
    </w:r>
    <w:r>
      <w:t xml:space="preserve"> MURPHY</w:t>
    </w:r>
  </w:p>
  <w:p w:rsidR="00E4171A" w:rsidRDefault="00E4171A" w:rsidP="00E4171A">
    <w:pPr>
      <w:pStyle w:val="bpuHeadSpon"/>
    </w:pPr>
    <w:r>
      <w:fldChar w:fldCharType="begin"/>
    </w:r>
    <w:r>
      <w:instrText xml:space="preserve"> PAGE  \* MERGEFORMAT </w:instrText>
    </w:r>
    <w:r>
      <w:fldChar w:fldCharType="separate"/>
    </w:r>
    <w:r w:rsidR="001A6311">
      <w:rPr>
        <w:noProof/>
      </w:rPr>
      <w:t>2</w:t>
    </w:r>
    <w:r>
      <w:fldChar w:fldCharType="end"/>
    </w:r>
  </w:p>
  <w:p w:rsidR="00E4171A" w:rsidRDefault="00E4171A" w:rsidP="00E417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D6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A9E"/>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BF8"/>
    <w:rsid w:val="001645FB"/>
    <w:rsid w:val="00173D2B"/>
    <w:rsid w:val="00181676"/>
    <w:rsid w:val="00181FF8"/>
    <w:rsid w:val="00183603"/>
    <w:rsid w:val="00194E78"/>
    <w:rsid w:val="0019707B"/>
    <w:rsid w:val="00197E8B"/>
    <w:rsid w:val="00197FA4"/>
    <w:rsid w:val="001A161A"/>
    <w:rsid w:val="001A3B79"/>
    <w:rsid w:val="001A6311"/>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D9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65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B1B"/>
    <w:rsid w:val="007F485D"/>
    <w:rsid w:val="007F6050"/>
    <w:rsid w:val="00813627"/>
    <w:rsid w:val="0082227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D3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11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D62"/>
    <w:rsid w:val="00B07100"/>
    <w:rsid w:val="00B1138C"/>
    <w:rsid w:val="00B2574A"/>
    <w:rsid w:val="00B35D8A"/>
    <w:rsid w:val="00B3651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EEC"/>
    <w:rsid w:val="00DE10D1"/>
    <w:rsid w:val="00DE2514"/>
    <w:rsid w:val="00DE6851"/>
    <w:rsid w:val="00DF03EE"/>
    <w:rsid w:val="00E01B71"/>
    <w:rsid w:val="00E05CC9"/>
    <w:rsid w:val="00E15573"/>
    <w:rsid w:val="00E2151F"/>
    <w:rsid w:val="00E25A5B"/>
    <w:rsid w:val="00E373C7"/>
    <w:rsid w:val="00E4171A"/>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3E46404-2FE0-42FF-BF4B-7FAEC87D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81F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446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465A"/>
    <w:rPr>
      <w:rFonts w:ascii="Segoe UI" w:hAnsi="Segoe UI" w:cs="Segoe UI"/>
      <w:spacing w:val="4"/>
      <w:sz w:val="18"/>
      <w:szCs w:val="18"/>
    </w:rPr>
  </w:style>
  <w:style w:type="character" w:styleId="LineNumber">
    <w:name w:val="line number"/>
    <w:basedOn w:val="DefaultParagraphFont"/>
    <w:semiHidden/>
    <w:unhideWhenUsed/>
    <w:rsid w:val="00E41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637</Words>
  <Characters>3461</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AJR150</vt:lpstr>
    </vt:vector>
  </TitlesOfParts>
  <Manager>R225</Manager>
  <Company>NJ Office of Legislative Services</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AJR150</dc:title>
  <dc:subject/>
  <dc:creator>Assemblywoman  MURPHY</dc:creator>
  <cp:keywords>AJR150|3|SG |316|0|316|N|0|</cp:keywords>
  <dc:description>INTRODUCED MARCH 16, 2020</dc:description>
  <cp:lastModifiedBy>Bell, Careema</cp:lastModifiedBy>
  <cp:revision>2</cp:revision>
  <cp:lastPrinted>2020-02-18T17:21:00Z</cp:lastPrinted>
  <dcterms:created xsi:type="dcterms:W3CDTF">2020-03-17T14:36:00Z</dcterms:created>
  <dcterms:modified xsi:type="dcterms:W3CDTF">2020-03-17T14:36:00Z</dcterms:modified>
  <cp:category>ss.1-2-C.36:2-377_x000d_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