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04D" w:rsidRDefault="000A304D" w:rsidP="000A304D">
      <w:pPr>
        <w:pStyle w:val="bpuBill"/>
      </w:pPr>
      <w:bookmarkStart w:id="0" w:name="bpuFrontPg"/>
      <w:bookmarkEnd w:id="0"/>
      <w:r>
        <w:t xml:space="preserve">ASSEMBLY JOINT RESOLUTION </w:t>
      </w:r>
    </w:p>
    <w:p w:rsidR="000A304D" w:rsidRDefault="000A304D" w:rsidP="000A304D">
      <w:pPr>
        <w:pStyle w:val="bpuBill"/>
      </w:pPr>
      <w:r>
        <w:t xml:space="preserve">No. 159 </w:t>
      </w:r>
    </w:p>
    <w:p w:rsidR="000A304D" w:rsidRPr="009D38FF" w:rsidRDefault="000A304D" w:rsidP="000A30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4484" r:id="rId7"/>
        </w:object>
      </w:r>
    </w:p>
    <w:p w:rsidR="000A304D" w:rsidRDefault="000A304D" w:rsidP="000A304D">
      <w:pPr>
        <w:pStyle w:val="bpuState"/>
      </w:pPr>
      <w:r>
        <w:t>STATE OF NEW JERSEY</w:t>
      </w:r>
    </w:p>
    <w:p w:rsidR="000A304D" w:rsidRDefault="000A304D" w:rsidP="000A304D">
      <w:pPr>
        <w:pStyle w:val="bpuLegislature"/>
      </w:pPr>
      <w:r>
        <w:t>219th LEGISLATURE</w:t>
      </w:r>
    </w:p>
    <w:p w:rsidR="000A304D" w:rsidRDefault="000A304D" w:rsidP="000A304D">
      <w:pPr>
        <w:pStyle w:val="bpuWpGraphic"/>
      </w:pPr>
      <w:r>
        <w:object w:dxaOrig="8985" w:dyaOrig="255">
          <v:shape id="_x0000_i1026" type="#_x0000_t75" style="width:6in;height:12pt" o:ole="">
            <v:imagedata r:id="rId6" o:title=""/>
          </v:shape>
          <o:OLEObject Type="Embed" ProgID="WPWin6.1" ShapeID="_x0000_i1026" DrawAspect="Content" ObjectID="_1656754485" r:id="rId8"/>
        </w:object>
      </w:r>
      <w:r>
        <w:t xml:space="preserve">  </w:t>
      </w:r>
    </w:p>
    <w:p w:rsidR="000A304D" w:rsidRDefault="000A304D" w:rsidP="000A304D">
      <w:pPr>
        <w:pStyle w:val="bpuIntro"/>
      </w:pPr>
      <w:r>
        <w:t>INTRODUCED MARCH 23, 2020</w:t>
      </w:r>
    </w:p>
    <w:p w:rsidR="000A304D" w:rsidRDefault="000A304D" w:rsidP="000A304D">
      <w:pPr>
        <w:pStyle w:val="bpuIntro"/>
      </w:pPr>
    </w:p>
    <w:p w:rsidR="000A304D" w:rsidRDefault="000A304D" w:rsidP="000A304D">
      <w:pPr>
        <w:pStyle w:val="bpuIntro"/>
        <w:sectPr w:rsidR="000A304D" w:rsidSect="00F72DD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A304D" w:rsidRDefault="000A304D" w:rsidP="000A304D">
      <w:pPr>
        <w:pStyle w:val="bpuIntro"/>
      </w:pPr>
    </w:p>
    <w:p w:rsidR="000A304D" w:rsidRDefault="000A304D" w:rsidP="000A304D">
      <w:pPr>
        <w:pStyle w:val="bpuSponsor"/>
      </w:pPr>
      <w:r>
        <w:t>Sponsored by:</w:t>
      </w:r>
    </w:p>
    <w:p w:rsidR="000A304D" w:rsidRDefault="000A304D" w:rsidP="000A304D">
      <w:pPr>
        <w:pStyle w:val="bpuSponsor"/>
      </w:pPr>
      <w:r>
        <w:t>Assemblyman  BRIAN BERGEN</w:t>
      </w:r>
    </w:p>
    <w:p w:rsidR="000A304D" w:rsidRDefault="000A304D" w:rsidP="000A304D">
      <w:pPr>
        <w:pStyle w:val="bpuSponsor"/>
      </w:pPr>
      <w:r>
        <w:t>District 25 (Morris and Somerset)</w:t>
      </w:r>
    </w:p>
    <w:p w:rsidR="000A304D" w:rsidRDefault="00F72DDE" w:rsidP="00F72DDE">
      <w:pPr>
        <w:pStyle w:val="bpuSponsor"/>
      </w:pPr>
      <w:r>
        <w:t>Assemblyman  JOHN ARMATO</w:t>
      </w:r>
    </w:p>
    <w:p w:rsidR="00F72DDE" w:rsidRDefault="00F72DDE" w:rsidP="00F72DDE">
      <w:pPr>
        <w:pStyle w:val="bpuSponsor"/>
      </w:pPr>
      <w:r>
        <w:t>District 2 (Atlantic)</w:t>
      </w:r>
    </w:p>
    <w:p w:rsidR="00F72DDE" w:rsidRPr="00F72DDE" w:rsidRDefault="00F72DDE" w:rsidP="00F72DDE">
      <w:pPr>
        <w:pStyle w:val="bpuSponsor"/>
      </w:pPr>
    </w:p>
    <w:p w:rsidR="00D43658" w:rsidRDefault="006916DD" w:rsidP="006916DD">
      <w:pPr>
        <w:pStyle w:val="bpuSponsor"/>
      </w:pPr>
      <w:r>
        <w:t>Co-Sponsored by:</w:t>
      </w:r>
    </w:p>
    <w:p w:rsidR="006916DD" w:rsidRPr="006916DD" w:rsidRDefault="006916DD" w:rsidP="006916DD">
      <w:pPr>
        <w:pStyle w:val="bpuSponsor"/>
      </w:pPr>
      <w:r w:rsidRPr="006916DD">
        <w:t xml:space="preserve">Assemblymen Johnson, </w:t>
      </w:r>
      <w:proofErr w:type="spellStart"/>
      <w:r w:rsidRPr="006916DD">
        <w:t>Giblin</w:t>
      </w:r>
      <w:proofErr w:type="spellEnd"/>
      <w:r w:rsidRPr="006916DD">
        <w:t xml:space="preserve"> and Peters</w:t>
      </w:r>
    </w:p>
    <w:p w:rsidR="00D43658" w:rsidRDefault="00D43658" w:rsidP="00D43658"/>
    <w:p w:rsidR="006916DD" w:rsidRPr="00D43658" w:rsidRDefault="006916DD" w:rsidP="00D43658">
      <w:bookmarkStart w:id="1" w:name="_GoBack"/>
      <w:bookmarkEnd w:id="1"/>
    </w:p>
    <w:p w:rsidR="000A304D" w:rsidRDefault="000A304D" w:rsidP="000A304D">
      <w:pPr>
        <w:pStyle w:val="bpuSponsor"/>
      </w:pPr>
    </w:p>
    <w:p w:rsidR="000A304D" w:rsidRDefault="000A304D" w:rsidP="000A304D">
      <w:pPr>
        <w:pStyle w:val="bpuSponsor"/>
      </w:pPr>
    </w:p>
    <w:p w:rsidR="000A304D" w:rsidRDefault="000A304D" w:rsidP="000A304D">
      <w:pPr>
        <w:pStyle w:val="bpuSponsor"/>
      </w:pPr>
      <w:r>
        <w:t>SYNOPSIS</w:t>
      </w:r>
    </w:p>
    <w:p w:rsidR="000A304D" w:rsidRDefault="000A304D" w:rsidP="000A304D">
      <w:pPr>
        <w:pStyle w:val="bpuNormText"/>
      </w:pPr>
      <w:r>
        <w:tab/>
        <w:t xml:space="preserve">Designates August 22 of each year as General Norman Schwarzkopf Day in NJ. </w:t>
      </w:r>
    </w:p>
    <w:p w:rsidR="000A304D" w:rsidRDefault="000A304D" w:rsidP="000A304D">
      <w:pPr>
        <w:pStyle w:val="bpuNormText"/>
      </w:pPr>
    </w:p>
    <w:p w:rsidR="000A304D" w:rsidRDefault="000A304D" w:rsidP="000A304D">
      <w:pPr>
        <w:pStyle w:val="bpuSponsor"/>
      </w:pPr>
      <w:r>
        <w:t xml:space="preserve">CURRENT VERSION OF TEXT </w:t>
      </w:r>
    </w:p>
    <w:p w:rsidR="000A304D" w:rsidRDefault="000A304D" w:rsidP="000A304D">
      <w:pPr>
        <w:pStyle w:val="bpuNormText"/>
      </w:pPr>
      <w:r>
        <w:tab/>
        <w:t>As introduced.</w:t>
      </w:r>
    </w:p>
    <w:p w:rsidR="000A304D" w:rsidRDefault="000A304D" w:rsidP="000A30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304D" w:rsidRDefault="000A304D" w:rsidP="008916EC">
      <w:pPr>
        <w:pStyle w:val="FronterPage"/>
        <w:tabs>
          <w:tab w:val="clear" w:pos="720"/>
          <w:tab w:val="clear" w:pos="1440"/>
          <w:tab w:val="clear" w:pos="2160"/>
          <w:tab w:val="clear" w:pos="2880"/>
          <w:tab w:val="clear" w:pos="3600"/>
          <w:tab w:val="clear" w:pos="4320"/>
          <w:tab w:val="clear" w:pos="5040"/>
        </w:tabs>
        <w:sectPr w:rsidR="000A304D" w:rsidSect="000A304D">
          <w:type w:val="continuous"/>
          <w:pgSz w:w="12240" w:h="20160" w:code="5"/>
          <w:pgMar w:top="1440" w:right="2275" w:bottom="1440" w:left="2275" w:header="72" w:footer="720" w:gutter="0"/>
          <w:pgNumType w:start="1"/>
          <w:cols w:space="720"/>
          <w:docGrid w:linePitch="360"/>
        </w:sectPr>
      </w:pPr>
    </w:p>
    <w:p w:rsidR="00686AEB" w:rsidRPr="00677316" w:rsidRDefault="008A7497"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F05A5">
        <w:rPr>
          <w:rStyle w:val="HangingAnActChar"/>
        </w:rPr>
        <w:t xml:space="preserve">designating August 22 of each year as General </w:t>
      </w:r>
      <w:r w:rsidR="003F05A5">
        <w:t>Norman Schwarzkopf Day in New Jersey.</w:t>
      </w:r>
    </w:p>
    <w:p w:rsidR="000B1054" w:rsidRDefault="000B1054" w:rsidP="000B1054"/>
    <w:p w:rsidR="009476BC" w:rsidRDefault="009476BC">
      <w:pPr>
        <w:pStyle w:val="IndentHang"/>
      </w:pPr>
      <w:r w:rsidRPr="00391B81">
        <w:rPr>
          <w:b/>
          <w:bCs/>
          <w:smallCaps/>
        </w:rPr>
        <w:t>Whereas,</w:t>
      </w:r>
      <w:r w:rsidRPr="001C43C8">
        <w:t xml:space="preserve"> </w:t>
      </w:r>
      <w:r w:rsidR="000E14B2">
        <w:t xml:space="preserve">Herbert </w:t>
      </w:r>
      <w:r>
        <w:t>Norman Schwarzkopf</w:t>
      </w:r>
      <w:r w:rsidR="000E14B2">
        <w:t xml:space="preserve"> Jr.</w:t>
      </w:r>
      <w:r>
        <w:t xml:space="preserve"> was born on August 22, 1934, in Trenton, Ne</w:t>
      </w:r>
      <w:r w:rsidR="000E14B2">
        <w:t>w Jersey into a military family, with</w:t>
      </w:r>
      <w:r>
        <w:t xml:space="preserve"> his father, Colonel H. Norman Schwarzkopf</w:t>
      </w:r>
      <w:r w:rsidR="00C05DA9">
        <w:t>,</w:t>
      </w:r>
      <w:r>
        <w:t xml:space="preserve"> </w:t>
      </w:r>
      <w:r w:rsidR="000E14B2">
        <w:t xml:space="preserve">having </w:t>
      </w:r>
      <w:r>
        <w:t>served in both World War I and World War II and also as the first Superintendent of the New Jersey State Police; and</w:t>
      </w:r>
    </w:p>
    <w:p w:rsidR="009476BC" w:rsidRPr="009476BC" w:rsidRDefault="009476BC" w:rsidP="009476BC">
      <w:pPr>
        <w:pStyle w:val="IndentHang"/>
      </w:pPr>
      <w:r w:rsidRPr="00391B81">
        <w:rPr>
          <w:b/>
          <w:bCs/>
          <w:smallCaps/>
        </w:rPr>
        <w:t>Whereas,</w:t>
      </w:r>
      <w:r w:rsidRPr="001C43C8">
        <w:t xml:space="preserve"> </w:t>
      </w:r>
      <w:r>
        <w:t xml:space="preserve">Norman Schwarzkopf traveled frequently in his youth, </w:t>
      </w:r>
      <w:r w:rsidR="00013722">
        <w:t>due to</w:t>
      </w:r>
      <w:r>
        <w:t xml:space="preserve"> his father’s </w:t>
      </w:r>
      <w:r w:rsidR="002E280C">
        <w:t>service</w:t>
      </w:r>
      <w:r>
        <w:t xml:space="preserve"> in the United States military, attending school in Iran and Switzerland before returning home to the United States to attend college at the United States Military Academy at West Point</w:t>
      </w:r>
      <w:r w:rsidR="00681BE3">
        <w:t xml:space="preserve"> in New York</w:t>
      </w:r>
      <w:r>
        <w:t xml:space="preserve">; and </w:t>
      </w:r>
    </w:p>
    <w:p w:rsidR="009476BC" w:rsidRDefault="009476BC" w:rsidP="009476BC">
      <w:pPr>
        <w:pStyle w:val="IndentHang"/>
      </w:pPr>
      <w:r w:rsidRPr="00391B81">
        <w:rPr>
          <w:b/>
          <w:bCs/>
          <w:smallCaps/>
        </w:rPr>
        <w:t>Whereas,</w:t>
      </w:r>
      <w:r w:rsidRPr="001C43C8">
        <w:t xml:space="preserve"> </w:t>
      </w:r>
      <w:r>
        <w:t>In 1956, Norman Schwarzkopf graduated from the United States Military Academy at West P</w:t>
      </w:r>
      <w:r w:rsidR="000E14B2">
        <w:t>oint and was commissioned as a Second L</w:t>
      </w:r>
      <w:r>
        <w:t>ieutenant in the United States Army; and</w:t>
      </w:r>
    </w:p>
    <w:p w:rsidR="009476BC" w:rsidRDefault="00902DC7" w:rsidP="00902DC7">
      <w:pPr>
        <w:pStyle w:val="IndentHang"/>
      </w:pPr>
      <w:r w:rsidRPr="00391B81">
        <w:rPr>
          <w:b/>
          <w:bCs/>
          <w:smallCaps/>
        </w:rPr>
        <w:t>Whereas,</w:t>
      </w:r>
      <w:r w:rsidRPr="001C43C8">
        <w:t xml:space="preserve"> </w:t>
      </w:r>
      <w:r w:rsidR="002E280C">
        <w:t xml:space="preserve">While in the Army, </w:t>
      </w:r>
      <w:r>
        <w:t xml:space="preserve">Norman Schwarzkopf </w:t>
      </w:r>
      <w:r w:rsidR="00462476">
        <w:t xml:space="preserve">continued his education </w:t>
      </w:r>
      <w:r w:rsidR="00A84A92">
        <w:t xml:space="preserve">by </w:t>
      </w:r>
      <w:r w:rsidR="00462476">
        <w:t>earning</w:t>
      </w:r>
      <w:r>
        <w:t xml:space="preserve"> his master’s degree in </w:t>
      </w:r>
      <w:r w:rsidR="00462476">
        <w:t>guided-missile engineering from</w:t>
      </w:r>
      <w:r>
        <w:t xml:space="preserve"> the University of South</w:t>
      </w:r>
      <w:r w:rsidR="00A30DBD">
        <w:t>ern California</w:t>
      </w:r>
      <w:r w:rsidR="00962288">
        <w:t xml:space="preserve"> in 1964</w:t>
      </w:r>
      <w:r w:rsidR="002E280C">
        <w:t xml:space="preserve"> </w:t>
      </w:r>
      <w:r w:rsidR="00462476">
        <w:t xml:space="preserve">which allowed him to teach </w:t>
      </w:r>
      <w:r>
        <w:t>engineering at the United States Military Academy at W</w:t>
      </w:r>
      <w:r w:rsidR="00681BE3">
        <w:t>est Point</w:t>
      </w:r>
      <w:r w:rsidR="00462476">
        <w:t xml:space="preserve">; and </w:t>
      </w:r>
    </w:p>
    <w:p w:rsidR="00462476" w:rsidRDefault="00962288">
      <w:pPr>
        <w:pStyle w:val="IndentHang"/>
      </w:pPr>
      <w:r w:rsidRPr="00391B81">
        <w:rPr>
          <w:b/>
          <w:bCs/>
          <w:smallCaps/>
        </w:rPr>
        <w:t>Whereas,</w:t>
      </w:r>
      <w:r w:rsidRPr="001C43C8">
        <w:t xml:space="preserve"> </w:t>
      </w:r>
      <w:r>
        <w:t xml:space="preserve">Norman Schwarzkopf </w:t>
      </w:r>
      <w:r w:rsidR="002E280C">
        <w:t>served two tours in the Vietnam War, first as an advisor to the South Vietnamese Army and then as a battalion commander</w:t>
      </w:r>
      <w:r w:rsidR="00462476">
        <w:t>; and</w:t>
      </w:r>
    </w:p>
    <w:p w:rsidR="00321102" w:rsidRPr="00321102" w:rsidRDefault="00321102" w:rsidP="00681BE3">
      <w:pPr>
        <w:pStyle w:val="IndentHang"/>
      </w:pPr>
      <w:r w:rsidRPr="00391B81">
        <w:rPr>
          <w:b/>
          <w:bCs/>
          <w:smallCaps/>
        </w:rPr>
        <w:t>Whereas,</w:t>
      </w:r>
      <w:r w:rsidRPr="001C43C8">
        <w:t xml:space="preserve"> </w:t>
      </w:r>
      <w:r w:rsidR="00681BE3">
        <w:t xml:space="preserve">During Norman Schwarzkopf’s second tour in the Vietnam War, </w:t>
      </w:r>
      <w:r w:rsidR="002E280C">
        <w:t xml:space="preserve">he and his men became trapped in a minefield </w:t>
      </w:r>
      <w:r w:rsidR="00A84A92">
        <w:t xml:space="preserve">and </w:t>
      </w:r>
      <w:r w:rsidR="002E280C">
        <w:t>Norman Schwarzkopf exhibited great bravery by risking his life to lead his men to safety</w:t>
      </w:r>
      <w:r>
        <w:t xml:space="preserve">; and </w:t>
      </w:r>
    </w:p>
    <w:p w:rsidR="00462476" w:rsidRPr="001C43C8" w:rsidRDefault="00462476">
      <w:pPr>
        <w:pStyle w:val="IndentHang"/>
      </w:pPr>
      <w:r w:rsidRPr="00391B81">
        <w:rPr>
          <w:b/>
          <w:bCs/>
          <w:smallCaps/>
        </w:rPr>
        <w:t>Whereas,</w:t>
      </w:r>
      <w:r w:rsidRPr="001C43C8">
        <w:t xml:space="preserve"> </w:t>
      </w:r>
      <w:r w:rsidR="00681BE3">
        <w:t>During</w:t>
      </w:r>
      <w:r>
        <w:t xml:space="preserve"> Norman Schwarzkopf’s tours in </w:t>
      </w:r>
      <w:r w:rsidR="00681BE3">
        <w:t xml:space="preserve">the </w:t>
      </w:r>
      <w:r>
        <w:t>Vietnam</w:t>
      </w:r>
      <w:r w:rsidR="00681BE3">
        <w:t xml:space="preserve"> War</w:t>
      </w:r>
      <w:r>
        <w:t>, he earned several honors for his bravery and leadership including three Silver Stars, a Bronze Star, and a Purple Heart</w:t>
      </w:r>
      <w:r w:rsidR="00793A5B">
        <w:t>; and</w:t>
      </w:r>
    </w:p>
    <w:p w:rsidR="0040347A" w:rsidRDefault="00462476">
      <w:pPr>
        <w:pStyle w:val="IndentHang"/>
      </w:pPr>
      <w:r w:rsidRPr="00391B81">
        <w:rPr>
          <w:b/>
          <w:bCs/>
          <w:smallCaps/>
        </w:rPr>
        <w:t>Whereas,</w:t>
      </w:r>
      <w:r w:rsidRPr="001C43C8">
        <w:t xml:space="preserve"> </w:t>
      </w:r>
      <w:r w:rsidR="0040347A">
        <w:t>In the years following the Vietnam War, Norman Schwarzkopf continued to rise through the</w:t>
      </w:r>
      <w:r w:rsidR="00681BE3">
        <w:t xml:space="preserve"> ranks in the</w:t>
      </w:r>
      <w:r w:rsidR="0040347A">
        <w:t xml:space="preserve"> United States</w:t>
      </w:r>
      <w:r w:rsidR="000E14B2">
        <w:t xml:space="preserve"> Army where he was promoted to Major G</w:t>
      </w:r>
      <w:r w:rsidR="0040347A">
        <w:t>eneral, in 1983,</w:t>
      </w:r>
      <w:r w:rsidR="002E280C">
        <w:t xml:space="preserve"> and given the command of the 24th</w:t>
      </w:r>
      <w:r w:rsidR="0040347A">
        <w:t xml:space="preserve"> Mechanized Infantry Division at Fort Stewart, Georgia; and</w:t>
      </w:r>
    </w:p>
    <w:p w:rsidR="0040347A" w:rsidRPr="001C43C8" w:rsidRDefault="0040347A">
      <w:pPr>
        <w:pStyle w:val="IndentHang"/>
      </w:pPr>
      <w:r w:rsidRPr="00391B81">
        <w:rPr>
          <w:b/>
          <w:bCs/>
          <w:smallCaps/>
        </w:rPr>
        <w:t>Whereas,</w:t>
      </w:r>
      <w:r w:rsidRPr="001C43C8">
        <w:t xml:space="preserve"> </w:t>
      </w:r>
      <w:r>
        <w:t>Withi</w:t>
      </w:r>
      <w:r w:rsidR="000E14B2">
        <w:t>n one year of his promotion to Major G</w:t>
      </w:r>
      <w:r>
        <w:t xml:space="preserve">eneral, </w:t>
      </w:r>
      <w:r w:rsidR="00830849">
        <w:t>Norman</w:t>
      </w:r>
      <w:r w:rsidR="000E14B2">
        <w:t xml:space="preserve"> Schwarzkopf served as Deputy C</w:t>
      </w:r>
      <w:r>
        <w:t xml:space="preserve">ommander of the United States </w:t>
      </w:r>
      <w:r w:rsidR="002E280C">
        <w:t>forces</w:t>
      </w:r>
      <w:r>
        <w:t xml:space="preserve"> during the 1983 invas</w:t>
      </w:r>
      <w:r w:rsidR="00830849">
        <w:t>ion of Grenada; and</w:t>
      </w:r>
      <w:r w:rsidR="002E280C">
        <w:t xml:space="preserve"> </w:t>
      </w:r>
    </w:p>
    <w:p w:rsidR="00830849" w:rsidRDefault="00321102" w:rsidP="00321102">
      <w:pPr>
        <w:pStyle w:val="IndentHang"/>
      </w:pPr>
      <w:r w:rsidRPr="00391B81">
        <w:rPr>
          <w:b/>
          <w:bCs/>
          <w:smallCaps/>
        </w:rPr>
        <w:t>Whereas,</w:t>
      </w:r>
      <w:r w:rsidRPr="001C43C8">
        <w:t xml:space="preserve"> </w:t>
      </w:r>
      <w:r>
        <w:t xml:space="preserve">In 1988, Norman Schwarzkopf </w:t>
      </w:r>
      <w:r w:rsidR="002E280C">
        <w:t>was promoted to</w:t>
      </w:r>
      <w:r w:rsidR="000E14B2">
        <w:t xml:space="preserve"> a full G</w:t>
      </w:r>
      <w:r>
        <w:t xml:space="preserve">eneral </w:t>
      </w:r>
      <w:r w:rsidR="002E280C">
        <w:t xml:space="preserve">and became </w:t>
      </w:r>
      <w:r>
        <w:t>the Commander-in-Chief of the United States Army Central Command based at MacDill Air Force Base near Tampa, Florida; and</w:t>
      </w:r>
    </w:p>
    <w:p w:rsidR="00830849" w:rsidRDefault="00830849">
      <w:pPr>
        <w:pStyle w:val="IndentHang"/>
      </w:pPr>
      <w:r w:rsidRPr="00391B81">
        <w:rPr>
          <w:b/>
          <w:bCs/>
          <w:smallCaps/>
        </w:rPr>
        <w:t>Whereas,</w:t>
      </w:r>
      <w:r w:rsidRPr="001C43C8">
        <w:t xml:space="preserve"> </w:t>
      </w:r>
      <w:r w:rsidR="00A34316">
        <w:t xml:space="preserve">In response to Iraq invading Kuwait and defying the request of the United Nation Security Council to remove all Iraqi troops from Kuwait by mid-1991, General Schwarzkopf planned and lead Operation Desert Storm, a successful </w:t>
      </w:r>
      <w:r w:rsidR="002E280C">
        <w:t xml:space="preserve">air campaign and </w:t>
      </w:r>
      <w:r w:rsidR="00A34316">
        <w:t xml:space="preserve">100-hour ground offensive of more than 750,000 troops which </w:t>
      </w:r>
      <w:r w:rsidR="00A34316">
        <w:lastRenderedPageBreak/>
        <w:t>defeated the Iraqi Army during the Persian Gulf War and liberated Kuwait; and</w:t>
      </w:r>
    </w:p>
    <w:p w:rsidR="00A34316" w:rsidRPr="001C43C8" w:rsidRDefault="00A34316">
      <w:pPr>
        <w:pStyle w:val="IndentHang"/>
      </w:pPr>
      <w:r w:rsidRPr="00391B81">
        <w:rPr>
          <w:b/>
          <w:bCs/>
          <w:smallCaps/>
        </w:rPr>
        <w:t>Whereas,</w:t>
      </w:r>
      <w:r w:rsidRPr="001C43C8">
        <w:t xml:space="preserve"> </w:t>
      </w:r>
      <w:r>
        <w:t xml:space="preserve">During </w:t>
      </w:r>
      <w:r w:rsidR="00321102">
        <w:t>the Persian Gulf War, General Schwarzkopf</w:t>
      </w:r>
      <w:r w:rsidR="00681BE3">
        <w:t>’s no-nonsense, tough disposition and his focused objective of getting Iraq out of Kuwait as quickly as possible</w:t>
      </w:r>
      <w:r w:rsidR="00D63C0B">
        <w:t xml:space="preserve"> granted him</w:t>
      </w:r>
      <w:r w:rsidR="00321102">
        <w:t xml:space="preserve"> the nickname “</w:t>
      </w:r>
      <w:proofErr w:type="spellStart"/>
      <w:r w:rsidR="00321102">
        <w:t>Stormin</w:t>
      </w:r>
      <w:proofErr w:type="spellEnd"/>
      <w:r w:rsidR="00321102">
        <w:t xml:space="preserve"> Norman</w:t>
      </w:r>
      <w:r w:rsidR="00D63C0B">
        <w:t>”; and</w:t>
      </w:r>
    </w:p>
    <w:p w:rsidR="00817DA2" w:rsidRDefault="00817DA2">
      <w:pPr>
        <w:pStyle w:val="IndentHang"/>
      </w:pPr>
      <w:r w:rsidRPr="00391B81">
        <w:rPr>
          <w:b/>
          <w:bCs/>
          <w:smallCaps/>
        </w:rPr>
        <w:t>Whereas,</w:t>
      </w:r>
      <w:r w:rsidRPr="001C43C8">
        <w:t xml:space="preserve"> </w:t>
      </w:r>
      <w:r w:rsidR="00D63C0B">
        <w:t xml:space="preserve">In 1991, </w:t>
      </w:r>
      <w:r w:rsidR="007509C2">
        <w:t>General Schwarzkopf retired from the Army</w:t>
      </w:r>
      <w:r w:rsidR="00D63C0B">
        <w:t xml:space="preserve">, after serving his country with courage and distinction for more than 35 years, </w:t>
      </w:r>
      <w:r w:rsidR="007509C2">
        <w:t>earning an extensive list of awards, medals, badges, and honors some of which include five distinguished service medals, the Presidential Medal of Freedom, the Congressional Gold Medal, and the National of the Legion of Honor; and</w:t>
      </w:r>
    </w:p>
    <w:p w:rsidR="00F53388" w:rsidRPr="001C43C8" w:rsidRDefault="00F53388">
      <w:pPr>
        <w:pStyle w:val="IndentHang"/>
      </w:pPr>
      <w:r w:rsidRPr="00391B81">
        <w:rPr>
          <w:b/>
          <w:bCs/>
          <w:smallCaps/>
        </w:rPr>
        <w:t>Whereas,</w:t>
      </w:r>
      <w:r w:rsidRPr="001C43C8">
        <w:t xml:space="preserve"> </w:t>
      </w:r>
      <w:r>
        <w:t xml:space="preserve">In 2012, General Schwarzkopf passed away, at the age of 78, and his </w:t>
      </w:r>
      <w:r w:rsidR="00D63C0B">
        <w:t xml:space="preserve">bravery and </w:t>
      </w:r>
      <w:r>
        <w:t>service to the American people should be remembered and celebr</w:t>
      </w:r>
      <w:r w:rsidR="00793A5B">
        <w:t xml:space="preserve">ated by all New Jersey citizens; now, therefore, </w:t>
      </w:r>
    </w:p>
    <w:p w:rsidR="00962288" w:rsidRPr="00962288" w:rsidRDefault="00962288" w:rsidP="00F53388">
      <w:pPr>
        <w:pStyle w:val="IndentHang"/>
        <w:ind w:left="0" w:firstLine="0"/>
      </w:pPr>
    </w:p>
    <w:p w:rsidR="00686AEB" w:rsidRPr="00AA7880" w:rsidRDefault="00686AEB" w:rsidP="00686AEB">
      <w:r>
        <w:tab/>
      </w:r>
      <w:r w:rsidR="008A7497">
        <w:rPr>
          <w:rStyle w:val="BillHeading2"/>
        </w:rPr>
        <w:t>Be It Resolved</w:t>
      </w:r>
      <w:r>
        <w:rPr>
          <w:rStyle w:val="BillHeading2"/>
        </w:rPr>
        <w:t xml:space="preserve"> </w:t>
      </w:r>
      <w:r w:rsidR="008A7497">
        <w:rPr>
          <w:rStyle w:val="BillLanguage"/>
        </w:rPr>
        <w:t>by the Senate and General Assembly of the State of New Jersey:</w:t>
      </w:r>
    </w:p>
    <w:p w:rsidR="00686AEB" w:rsidRDefault="00686AEB" w:rsidP="00686AEB"/>
    <w:p w:rsidR="00F53388" w:rsidRDefault="00F06157" w:rsidP="00686AEB">
      <w:r>
        <w:tab/>
        <w:t>1.</w:t>
      </w:r>
      <w:r>
        <w:tab/>
      </w:r>
      <w:r w:rsidR="00F53388">
        <w:t>August 22 of each year is designated General Norman Schwarzkopf Day to honor the life of General Schwarzkopf, his bravery, and his service to the American people.</w:t>
      </w:r>
    </w:p>
    <w:p w:rsidR="00F53388" w:rsidRDefault="00F53388" w:rsidP="00686AEB"/>
    <w:p w:rsidR="00F53388" w:rsidRDefault="00F06157" w:rsidP="00686AEB">
      <w:r>
        <w:tab/>
        <w:t>2.</w:t>
      </w:r>
      <w:r>
        <w:tab/>
      </w:r>
      <w:r w:rsidR="00F53388">
        <w:t>The Governor is respectfully requested to annually issue a proclamation calling upon public officials, private organizations, and all citizens of this State to observe “General Norman Schwarzkopf Day” with appropriate events and activities.</w:t>
      </w:r>
    </w:p>
    <w:p w:rsidR="00F53388" w:rsidRPr="00D71D68" w:rsidRDefault="00F53388" w:rsidP="00686AEB"/>
    <w:p w:rsidR="00686AEB" w:rsidRPr="00AA7880" w:rsidRDefault="00686AEB" w:rsidP="00686AEB">
      <w:r>
        <w:tab/>
      </w:r>
      <w:r w:rsidR="00F53388">
        <w:t>3</w:t>
      </w:r>
      <w:r w:rsidR="008A7497">
        <w:t>.</w:t>
      </w:r>
      <w:r w:rsidR="00F06157">
        <w:tab/>
      </w:r>
      <w:r w:rsidR="008A7497">
        <w:t>This join</w:t>
      </w:r>
      <w:r w:rsidR="003F05A5">
        <w:t>t resolution shall take effect immediately.</w:t>
      </w:r>
    </w:p>
    <w:p w:rsidR="00686AEB" w:rsidRDefault="00686AEB" w:rsidP="00686AEB"/>
    <w:p w:rsidR="00984BCE" w:rsidRPr="00CE7BD8" w:rsidRDefault="00984BCE" w:rsidP="00686AEB"/>
    <w:p w:rsidR="00686AEB" w:rsidRPr="00AA7880" w:rsidRDefault="00686AEB" w:rsidP="00686AEB">
      <w:pPr>
        <w:jc w:val="center"/>
      </w:pPr>
      <w:r w:rsidRPr="00D71D68">
        <w:t>STATEMENT</w:t>
      </w:r>
    </w:p>
    <w:p w:rsidR="00686AEB" w:rsidRDefault="00686AEB" w:rsidP="00686AEB"/>
    <w:p w:rsidR="00F53388" w:rsidRDefault="00F53388" w:rsidP="00686AEB">
      <w:r>
        <w:tab/>
        <w:t xml:space="preserve">This joint resolution designates August 22 of each year as General Norman Schwarzkopf Day in New Jersey. </w:t>
      </w:r>
      <w:r w:rsidR="004970D9">
        <w:t>General Norma</w:t>
      </w:r>
      <w:r w:rsidR="00D63C0B">
        <w:t>n</w:t>
      </w:r>
      <w:r w:rsidR="004970D9">
        <w:t xml:space="preserve"> Schwarzkopf served his country with courage and distinction for more than 35 years in the United States Army.  When the country entered into the Vietnam War, Norman Schwarzkopf did not shy away from serving, instead he volunteered.</w:t>
      </w:r>
      <w:r w:rsidR="002E280C">
        <w:t xml:space="preserve"> </w:t>
      </w:r>
      <w:r w:rsidR="004970D9">
        <w:t xml:space="preserve"> During his service in the Vietnam War, General Norman Schwarzkopf risked his life for the men in his command and returned his surviving men home safely. </w:t>
      </w:r>
    </w:p>
    <w:p w:rsidR="004970D9" w:rsidRDefault="004970D9" w:rsidP="00686AEB">
      <w:r>
        <w:tab/>
        <w:t xml:space="preserve">He continued to serve in the United States Army rising </w:t>
      </w:r>
      <w:r w:rsidR="00A84A92">
        <w:t>through</w:t>
      </w:r>
      <w:r w:rsidR="000E14B2">
        <w:t xml:space="preserve"> the ranks to become Major General where he served as Deputy C</w:t>
      </w:r>
      <w:r>
        <w:t xml:space="preserve">ommander of the United States </w:t>
      </w:r>
      <w:r w:rsidR="002E280C">
        <w:t>forces</w:t>
      </w:r>
      <w:r>
        <w:t xml:space="preserve"> during the 1983 invasion of Grenada. </w:t>
      </w:r>
      <w:r w:rsidR="002E280C">
        <w:t xml:space="preserve"> </w:t>
      </w:r>
      <w:r>
        <w:t xml:space="preserve">Out of his many impressive accomplishments </w:t>
      </w:r>
      <w:r w:rsidR="00A84A92">
        <w:t>with</w:t>
      </w:r>
      <w:r>
        <w:t xml:space="preserve">in the United States </w:t>
      </w:r>
      <w:r w:rsidR="00A84A92">
        <w:t>Army</w:t>
      </w:r>
      <w:r>
        <w:t xml:space="preserve">, General Norman Schwarzkopf, also known as </w:t>
      </w:r>
      <w:r>
        <w:lastRenderedPageBreak/>
        <w:t>“</w:t>
      </w:r>
      <w:proofErr w:type="spellStart"/>
      <w:r>
        <w:t>Stormin</w:t>
      </w:r>
      <w:proofErr w:type="spellEnd"/>
      <w:r>
        <w:t xml:space="preserve"> Norman”, is most remembered for his role in the Persian Gulf War.  General Norman Schwarzkopf planned and lead Operation Desert Storm, which resulted in the removal of Iraqi troops from Kuwait and the liberation of Kuwait.</w:t>
      </w:r>
    </w:p>
    <w:p w:rsidR="004970D9" w:rsidRDefault="004970D9" w:rsidP="00686AEB">
      <w:r>
        <w:tab/>
        <w:t>General Norman Schwarzkopf’s long and accomplished career within the United States Army should be remembered and celebrated among the citizens of New Jersey.</w:t>
      </w:r>
    </w:p>
    <w:sectPr w:rsidR="004970D9" w:rsidSect="000A30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8B0" w:rsidRDefault="00C378B0">
      <w:r>
        <w:separator/>
      </w:r>
    </w:p>
  </w:endnote>
  <w:endnote w:type="continuationSeparator" w:id="0">
    <w:p w:rsidR="00C378B0" w:rsidRDefault="00C37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59" w:rsidRDefault="00F72DDE" w:rsidP="00F72DDE">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8B0" w:rsidRDefault="00C378B0">
      <w:r>
        <w:separator/>
      </w:r>
    </w:p>
  </w:footnote>
  <w:footnote w:type="continuationSeparator" w:id="0">
    <w:p w:rsidR="00C378B0" w:rsidRDefault="00C378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7F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304D" w:rsidRDefault="000A304D" w:rsidP="000A304D">
    <w:pPr>
      <w:pStyle w:val="bpuHeadSpon"/>
    </w:pPr>
    <w:r w:rsidRPr="000A304D">
      <w:rPr>
        <w:rStyle w:val="bpuHeadSponChar"/>
      </w:rPr>
      <w:t>AJR159</w:t>
    </w:r>
    <w:r>
      <w:t xml:space="preserve"> BERGEN</w:t>
    </w:r>
    <w:r w:rsidR="00F72DDE">
      <w:t xml:space="preserve">, </w:t>
    </w:r>
    <w:r w:rsidR="00F72DDE">
      <w:t>ARMATO</w:t>
    </w:r>
  </w:p>
  <w:p w:rsidR="000A304D" w:rsidRDefault="000A304D" w:rsidP="000A304D">
    <w:pPr>
      <w:pStyle w:val="bpuHeadSpon"/>
    </w:pPr>
    <w:r>
      <w:fldChar w:fldCharType="begin"/>
    </w:r>
    <w:r>
      <w:instrText xml:space="preserve"> PAGE  \* MERGEFORMAT </w:instrText>
    </w:r>
    <w:r>
      <w:fldChar w:fldCharType="separate"/>
    </w:r>
    <w:r w:rsidR="00A67FFB">
      <w:rPr>
        <w:noProof/>
      </w:rPr>
      <w:t>4</w:t>
    </w:r>
    <w:r>
      <w:fldChar w:fldCharType="end"/>
    </w:r>
  </w:p>
  <w:p w:rsidR="000A304D" w:rsidRDefault="000A304D" w:rsidP="000A30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304D" w:rsidRDefault="000A304D" w:rsidP="000A304D">
    <w:pPr>
      <w:pStyle w:val="bpuHeadSpon"/>
    </w:pPr>
    <w:r w:rsidRPr="000A304D">
      <w:rPr>
        <w:rStyle w:val="bpuHeadSponChar"/>
      </w:rPr>
      <w:t>AJR159</w:t>
    </w:r>
    <w:r>
      <w:t xml:space="preserve"> BERGEN</w:t>
    </w:r>
    <w:r w:rsidR="00F72DDE">
      <w:t xml:space="preserve">, </w:t>
    </w:r>
    <w:r w:rsidR="00F72DDE">
      <w:t>ARMATO</w:t>
    </w:r>
  </w:p>
  <w:p w:rsidR="000A304D" w:rsidRDefault="000A304D" w:rsidP="000A304D">
    <w:pPr>
      <w:pStyle w:val="bpuHeadSpon"/>
    </w:pPr>
    <w:r>
      <w:fldChar w:fldCharType="begin"/>
    </w:r>
    <w:r>
      <w:instrText xml:space="preserve"> PAGE  \* MERGEFORMAT </w:instrText>
    </w:r>
    <w:r>
      <w:fldChar w:fldCharType="separate"/>
    </w:r>
    <w:r w:rsidR="00A67FFB">
      <w:rPr>
        <w:noProof/>
      </w:rPr>
      <w:t>2</w:t>
    </w:r>
    <w:r>
      <w:fldChar w:fldCharType="end"/>
    </w:r>
  </w:p>
  <w:p w:rsidR="000A304D" w:rsidRDefault="000A304D" w:rsidP="000A30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8B0"/>
    <w:rsid w:val="000051BD"/>
    <w:rsid w:val="00013722"/>
    <w:rsid w:val="000160A5"/>
    <w:rsid w:val="0002335B"/>
    <w:rsid w:val="0003549A"/>
    <w:rsid w:val="000367AE"/>
    <w:rsid w:val="00042445"/>
    <w:rsid w:val="00043B22"/>
    <w:rsid w:val="00054975"/>
    <w:rsid w:val="00057D20"/>
    <w:rsid w:val="0006197C"/>
    <w:rsid w:val="0006281F"/>
    <w:rsid w:val="0008141C"/>
    <w:rsid w:val="00091010"/>
    <w:rsid w:val="00094A55"/>
    <w:rsid w:val="000A304D"/>
    <w:rsid w:val="000A33E0"/>
    <w:rsid w:val="000A44A7"/>
    <w:rsid w:val="000B1054"/>
    <w:rsid w:val="000B3411"/>
    <w:rsid w:val="000C054C"/>
    <w:rsid w:val="000C12C2"/>
    <w:rsid w:val="000D11AF"/>
    <w:rsid w:val="000D6255"/>
    <w:rsid w:val="000D6262"/>
    <w:rsid w:val="000D7B4A"/>
    <w:rsid w:val="000E14B2"/>
    <w:rsid w:val="000E4006"/>
    <w:rsid w:val="000F3DA2"/>
    <w:rsid w:val="000F5FDE"/>
    <w:rsid w:val="000F7466"/>
    <w:rsid w:val="0013000E"/>
    <w:rsid w:val="00133F81"/>
    <w:rsid w:val="00135943"/>
    <w:rsid w:val="001645FB"/>
    <w:rsid w:val="00173D2B"/>
    <w:rsid w:val="00174C22"/>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80C"/>
    <w:rsid w:val="002E69D1"/>
    <w:rsid w:val="002F3BA6"/>
    <w:rsid w:val="003041F8"/>
    <w:rsid w:val="00315320"/>
    <w:rsid w:val="0032110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5A5"/>
    <w:rsid w:val="003F3B37"/>
    <w:rsid w:val="0040195A"/>
    <w:rsid w:val="00402DC0"/>
    <w:rsid w:val="0040347A"/>
    <w:rsid w:val="00416C4B"/>
    <w:rsid w:val="0041751E"/>
    <w:rsid w:val="004211E5"/>
    <w:rsid w:val="00422091"/>
    <w:rsid w:val="0043386C"/>
    <w:rsid w:val="00436F2D"/>
    <w:rsid w:val="00436F5D"/>
    <w:rsid w:val="00441B42"/>
    <w:rsid w:val="0045118A"/>
    <w:rsid w:val="00455D51"/>
    <w:rsid w:val="00456BF9"/>
    <w:rsid w:val="00461057"/>
    <w:rsid w:val="00462476"/>
    <w:rsid w:val="004704A8"/>
    <w:rsid w:val="00471102"/>
    <w:rsid w:val="00471F18"/>
    <w:rsid w:val="00484144"/>
    <w:rsid w:val="00484C19"/>
    <w:rsid w:val="00485866"/>
    <w:rsid w:val="00492076"/>
    <w:rsid w:val="00493B1D"/>
    <w:rsid w:val="00497037"/>
    <w:rsid w:val="004970D9"/>
    <w:rsid w:val="004A3009"/>
    <w:rsid w:val="004A41FF"/>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F6F"/>
    <w:rsid w:val="005F399B"/>
    <w:rsid w:val="006019F8"/>
    <w:rsid w:val="00605B20"/>
    <w:rsid w:val="0061156F"/>
    <w:rsid w:val="00613FF5"/>
    <w:rsid w:val="006155A8"/>
    <w:rsid w:val="00621B94"/>
    <w:rsid w:val="00622C28"/>
    <w:rsid w:val="00626239"/>
    <w:rsid w:val="00635316"/>
    <w:rsid w:val="00635449"/>
    <w:rsid w:val="006378C5"/>
    <w:rsid w:val="00645E6A"/>
    <w:rsid w:val="00665CBC"/>
    <w:rsid w:val="00667A5C"/>
    <w:rsid w:val="00677316"/>
    <w:rsid w:val="00681BE3"/>
    <w:rsid w:val="00686AEB"/>
    <w:rsid w:val="006916D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C26"/>
    <w:rsid w:val="007256D1"/>
    <w:rsid w:val="007279FD"/>
    <w:rsid w:val="007502CB"/>
    <w:rsid w:val="007509C2"/>
    <w:rsid w:val="00752D79"/>
    <w:rsid w:val="00752E20"/>
    <w:rsid w:val="00756EDE"/>
    <w:rsid w:val="00781B4D"/>
    <w:rsid w:val="007824BF"/>
    <w:rsid w:val="00783B8D"/>
    <w:rsid w:val="00793A5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DA2"/>
    <w:rsid w:val="0083084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497"/>
    <w:rsid w:val="008B2850"/>
    <w:rsid w:val="008C79B3"/>
    <w:rsid w:val="008D77BD"/>
    <w:rsid w:val="008E454C"/>
    <w:rsid w:val="008F1E5A"/>
    <w:rsid w:val="008F21EE"/>
    <w:rsid w:val="00901BDA"/>
    <w:rsid w:val="00902DC7"/>
    <w:rsid w:val="009121D8"/>
    <w:rsid w:val="00916F7A"/>
    <w:rsid w:val="00917FE3"/>
    <w:rsid w:val="009318C7"/>
    <w:rsid w:val="00931C09"/>
    <w:rsid w:val="009348C2"/>
    <w:rsid w:val="009440D0"/>
    <w:rsid w:val="009476BC"/>
    <w:rsid w:val="009523A3"/>
    <w:rsid w:val="00960958"/>
    <w:rsid w:val="00962288"/>
    <w:rsid w:val="00963A46"/>
    <w:rsid w:val="00966A3E"/>
    <w:rsid w:val="00971493"/>
    <w:rsid w:val="00971AD9"/>
    <w:rsid w:val="00973069"/>
    <w:rsid w:val="00973523"/>
    <w:rsid w:val="00980766"/>
    <w:rsid w:val="009835D4"/>
    <w:rsid w:val="00984BCE"/>
    <w:rsid w:val="009865D4"/>
    <w:rsid w:val="00997152"/>
    <w:rsid w:val="009972CD"/>
    <w:rsid w:val="009A0E9C"/>
    <w:rsid w:val="009A2F31"/>
    <w:rsid w:val="009A45DA"/>
    <w:rsid w:val="009A6DF4"/>
    <w:rsid w:val="009B06D2"/>
    <w:rsid w:val="009B34EC"/>
    <w:rsid w:val="009B5D67"/>
    <w:rsid w:val="009B6176"/>
    <w:rsid w:val="009C0D22"/>
    <w:rsid w:val="009C2DD9"/>
    <w:rsid w:val="009C3E09"/>
    <w:rsid w:val="009C5630"/>
    <w:rsid w:val="009D0E5D"/>
    <w:rsid w:val="009D0F63"/>
    <w:rsid w:val="009D7934"/>
    <w:rsid w:val="009D7CCF"/>
    <w:rsid w:val="009E5961"/>
    <w:rsid w:val="009E6F37"/>
    <w:rsid w:val="009F4FAC"/>
    <w:rsid w:val="00A017C0"/>
    <w:rsid w:val="00A11228"/>
    <w:rsid w:val="00A222C2"/>
    <w:rsid w:val="00A305D6"/>
    <w:rsid w:val="00A30DBD"/>
    <w:rsid w:val="00A342C4"/>
    <w:rsid w:val="00A34316"/>
    <w:rsid w:val="00A50F6B"/>
    <w:rsid w:val="00A52237"/>
    <w:rsid w:val="00A551D6"/>
    <w:rsid w:val="00A6251B"/>
    <w:rsid w:val="00A6754E"/>
    <w:rsid w:val="00A67FFB"/>
    <w:rsid w:val="00A70F58"/>
    <w:rsid w:val="00A72987"/>
    <w:rsid w:val="00A7346B"/>
    <w:rsid w:val="00A84A9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DA9"/>
    <w:rsid w:val="00C12E48"/>
    <w:rsid w:val="00C13D14"/>
    <w:rsid w:val="00C15F53"/>
    <w:rsid w:val="00C23F09"/>
    <w:rsid w:val="00C25356"/>
    <w:rsid w:val="00C328D0"/>
    <w:rsid w:val="00C378B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B38"/>
    <w:rsid w:val="00CD0F93"/>
    <w:rsid w:val="00CD1BD1"/>
    <w:rsid w:val="00CD528D"/>
    <w:rsid w:val="00CD71B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658"/>
    <w:rsid w:val="00D500E9"/>
    <w:rsid w:val="00D507BC"/>
    <w:rsid w:val="00D6090A"/>
    <w:rsid w:val="00D62FA3"/>
    <w:rsid w:val="00D63B6F"/>
    <w:rsid w:val="00D63C0B"/>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250"/>
    <w:rsid w:val="00E93836"/>
    <w:rsid w:val="00EA7C16"/>
    <w:rsid w:val="00EC4959"/>
    <w:rsid w:val="00EC5281"/>
    <w:rsid w:val="00EC791D"/>
    <w:rsid w:val="00EC7CA6"/>
    <w:rsid w:val="00ED3C5D"/>
    <w:rsid w:val="00ED4553"/>
    <w:rsid w:val="00F00D08"/>
    <w:rsid w:val="00F06157"/>
    <w:rsid w:val="00F15583"/>
    <w:rsid w:val="00F200EE"/>
    <w:rsid w:val="00F21BD8"/>
    <w:rsid w:val="00F22481"/>
    <w:rsid w:val="00F2542E"/>
    <w:rsid w:val="00F27278"/>
    <w:rsid w:val="00F344E3"/>
    <w:rsid w:val="00F34D58"/>
    <w:rsid w:val="00F41A9D"/>
    <w:rsid w:val="00F44314"/>
    <w:rsid w:val="00F53388"/>
    <w:rsid w:val="00F54B9C"/>
    <w:rsid w:val="00F56E96"/>
    <w:rsid w:val="00F573DD"/>
    <w:rsid w:val="00F61E59"/>
    <w:rsid w:val="00F63D99"/>
    <w:rsid w:val="00F6426B"/>
    <w:rsid w:val="00F709B3"/>
    <w:rsid w:val="00F71A5E"/>
    <w:rsid w:val="00F72DDE"/>
    <w:rsid w:val="00FA0AFC"/>
    <w:rsid w:val="00FA1C82"/>
    <w:rsid w:val="00FA2ED1"/>
    <w:rsid w:val="00FA4A52"/>
    <w:rsid w:val="00FA4E9E"/>
    <w:rsid w:val="00FB4045"/>
    <w:rsid w:val="00FB4D8E"/>
    <w:rsid w:val="00FC0D0A"/>
    <w:rsid w:val="00FC1B0B"/>
    <w:rsid w:val="00FD2F97"/>
    <w:rsid w:val="00FF50C0"/>
    <w:rsid w:val="00FF6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4E9524"/>
  <w15:docId w15:val="{C720E249-E06B-4C63-8FD9-4731F780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476B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93A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3A5B"/>
    <w:rPr>
      <w:rFonts w:ascii="Segoe UI" w:hAnsi="Segoe UI" w:cs="Segoe UI"/>
      <w:spacing w:val="4"/>
      <w:sz w:val="18"/>
      <w:szCs w:val="18"/>
    </w:rPr>
  </w:style>
  <w:style w:type="character" w:styleId="LineNumber">
    <w:name w:val="line number"/>
    <w:basedOn w:val="DefaultParagraphFont"/>
    <w:semiHidden/>
    <w:unhideWhenUsed/>
    <w:rsid w:val="000A3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902</Words>
  <Characters>4770</Characters>
  <Application>Microsoft Office Word</Application>
  <DocSecurity>0</DocSecurity>
  <Lines>133</Lines>
  <Paragraphs>39</Paragraphs>
  <ScaleCrop>false</ScaleCrop>
  <HeadingPairs>
    <vt:vector size="2" baseType="variant">
      <vt:variant>
        <vt:lpstr>Title</vt:lpstr>
      </vt:variant>
      <vt:variant>
        <vt:i4>1</vt:i4>
      </vt:variant>
    </vt:vector>
  </HeadingPairs>
  <TitlesOfParts>
    <vt:vector size="1" baseType="lpstr">
      <vt:lpstr>AJR159</vt:lpstr>
    </vt:vector>
  </TitlesOfParts>
  <Manager>R225</Manager>
  <Company>NJ Office of Legislative Services</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AJR159</dc:title>
  <dc:subject>Asm. Bergen - General Norman Schwarzkopf Day</dc:subject>
  <dc:creator>Assemblyman  BERGEN</dc:creator>
  <cp:keywords>AJR159|4|EA |322|76|247|N|0|</cp:keywords>
  <dc:description>INTRODUCED MARCH 23, 2020</dc:description>
  <cp:lastModifiedBy>Todaro, Vivian</cp:lastModifiedBy>
  <cp:revision>2</cp:revision>
  <cp:lastPrinted>2020-07-20T16:48:00Z</cp:lastPrinted>
  <dcterms:created xsi:type="dcterms:W3CDTF">2020-07-20T16:48:00Z</dcterms:created>
  <dcterms:modified xsi:type="dcterms:W3CDTF">2020-07-20T16:48:00Z</dcterms:modified>
  <cp:category>s.1-2: C.36:2-377 et seq. to 2019/JR22_x000d_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