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3BC" w:rsidRDefault="009833BC" w:rsidP="009833BC">
      <w:pPr>
        <w:pStyle w:val="bpuBill"/>
      </w:pPr>
      <w:bookmarkStart w:id="0" w:name="bpuFrontPg"/>
      <w:bookmarkStart w:id="1" w:name="_GoBack"/>
      <w:bookmarkEnd w:id="0"/>
      <w:bookmarkEnd w:id="1"/>
      <w:r>
        <w:t xml:space="preserve">ASSEMBLY JOINT RESOLUTION </w:t>
      </w:r>
    </w:p>
    <w:p w:rsidR="009833BC" w:rsidRDefault="009833BC" w:rsidP="009833BC">
      <w:pPr>
        <w:pStyle w:val="bpuBill"/>
      </w:pPr>
      <w:r>
        <w:t xml:space="preserve">No. 169 </w:t>
      </w:r>
    </w:p>
    <w:p w:rsidR="009833BC" w:rsidRPr="009D38FF" w:rsidRDefault="009833BC" w:rsidP="009833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9385" r:id="rId7"/>
        </w:object>
      </w:r>
    </w:p>
    <w:p w:rsidR="009833BC" w:rsidRDefault="009833BC" w:rsidP="009833BC">
      <w:pPr>
        <w:pStyle w:val="bpuState"/>
      </w:pPr>
      <w:r>
        <w:t>STATE OF NEW JERSEY</w:t>
      </w:r>
    </w:p>
    <w:p w:rsidR="009833BC" w:rsidRDefault="009833BC" w:rsidP="009833BC">
      <w:pPr>
        <w:pStyle w:val="bpuLegislature"/>
      </w:pPr>
      <w:r>
        <w:t>219th LEGISLATURE</w:t>
      </w:r>
    </w:p>
    <w:p w:rsidR="009833BC" w:rsidRDefault="009833BC" w:rsidP="009833BC">
      <w:pPr>
        <w:pStyle w:val="bpuWpGraphic"/>
      </w:pPr>
      <w:r>
        <w:object w:dxaOrig="8985" w:dyaOrig="255">
          <v:shape id="_x0000_i1026" type="#_x0000_t75" style="width:6in;height:12pt" o:ole="">
            <v:imagedata r:id="rId6" o:title=""/>
          </v:shape>
          <o:OLEObject Type="Embed" ProgID="WPWin6.1" ShapeID="_x0000_i1026" DrawAspect="Content" ObjectID="_1654329386" r:id="rId8"/>
        </w:object>
      </w:r>
      <w:r>
        <w:t xml:space="preserve">  </w:t>
      </w:r>
    </w:p>
    <w:p w:rsidR="009833BC" w:rsidRDefault="009833BC" w:rsidP="009833BC">
      <w:pPr>
        <w:pStyle w:val="bpuIntro"/>
      </w:pPr>
      <w:r>
        <w:t>INTRODUCED JUNE 15, 2020</w:t>
      </w:r>
    </w:p>
    <w:p w:rsidR="009833BC" w:rsidRDefault="009833BC" w:rsidP="009833BC">
      <w:pPr>
        <w:pStyle w:val="bpuIntro"/>
      </w:pPr>
    </w:p>
    <w:p w:rsidR="009833BC" w:rsidRDefault="009833BC" w:rsidP="009833BC">
      <w:pPr>
        <w:pStyle w:val="bpuIntro"/>
        <w:sectPr w:rsidR="009833BC" w:rsidSect="007E146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3BC" w:rsidRDefault="009833BC" w:rsidP="009833BC">
      <w:pPr>
        <w:pStyle w:val="bpuIntro"/>
      </w:pPr>
    </w:p>
    <w:p w:rsidR="009833BC" w:rsidRDefault="009833BC" w:rsidP="009833BC">
      <w:pPr>
        <w:pStyle w:val="bpuSponsor"/>
      </w:pPr>
      <w:r>
        <w:t>Sponsored by:</w:t>
      </w:r>
    </w:p>
    <w:p w:rsidR="009833BC" w:rsidRDefault="009833BC" w:rsidP="009833BC">
      <w:pPr>
        <w:pStyle w:val="bpuSponsor"/>
      </w:pPr>
      <w:r>
        <w:t>Assemblywoman  CAROL A. MURPHY</w:t>
      </w:r>
    </w:p>
    <w:p w:rsidR="009833BC" w:rsidRDefault="009833BC" w:rsidP="009833BC">
      <w:pPr>
        <w:pStyle w:val="bpuSponsor"/>
      </w:pPr>
      <w:r>
        <w:t>District 7 (Burlington)</w:t>
      </w:r>
    </w:p>
    <w:p w:rsidR="009833BC" w:rsidRDefault="00432AB5" w:rsidP="00432AB5">
      <w:pPr>
        <w:pStyle w:val="bpuSponsor"/>
      </w:pPr>
      <w:r>
        <w:t>Assemblywoman  VALERIE VAINIERI HUTTLE</w:t>
      </w:r>
    </w:p>
    <w:p w:rsidR="00432AB5" w:rsidRDefault="00432AB5" w:rsidP="00432AB5">
      <w:pPr>
        <w:pStyle w:val="bpuSponsor"/>
      </w:pPr>
      <w:r>
        <w:t>District 37 (Bergen)</w:t>
      </w:r>
    </w:p>
    <w:p w:rsidR="00432AB5" w:rsidRDefault="00BF0863" w:rsidP="00BF0863">
      <w:pPr>
        <w:pStyle w:val="bpuSponsor"/>
      </w:pPr>
      <w:r>
        <w:t>Assemblywoman  AURA K. DUNN</w:t>
      </w:r>
    </w:p>
    <w:p w:rsidR="00BF0863" w:rsidRDefault="00BF0863" w:rsidP="00BF0863">
      <w:pPr>
        <w:pStyle w:val="bpuSponsor"/>
      </w:pPr>
      <w:r>
        <w:t>District 25 (Morris and Somerset)</w:t>
      </w:r>
    </w:p>
    <w:p w:rsidR="00BF0863" w:rsidRPr="00BF0863" w:rsidRDefault="00BF0863" w:rsidP="00BF0863">
      <w:pPr>
        <w:pStyle w:val="bpuSponsor"/>
      </w:pPr>
    </w:p>
    <w:p w:rsidR="009833BC" w:rsidRDefault="007E1461" w:rsidP="007E1461">
      <w:pPr>
        <w:pStyle w:val="bpuSponsor"/>
      </w:pPr>
      <w:r>
        <w:t>Co-Sponsored by:</w:t>
      </w:r>
    </w:p>
    <w:p w:rsidR="007E1461" w:rsidRDefault="007E1461" w:rsidP="007E1461">
      <w:pPr>
        <w:pStyle w:val="bpuSponsor"/>
      </w:pPr>
      <w:r w:rsidRPr="007E1461">
        <w:t>Assemblywoman Reynolds-Jackson</w:t>
      </w:r>
    </w:p>
    <w:p w:rsidR="007E1461" w:rsidRDefault="007E1461" w:rsidP="007E1461"/>
    <w:p w:rsidR="007E1461" w:rsidRPr="007E1461" w:rsidRDefault="007E1461" w:rsidP="007E1461"/>
    <w:p w:rsidR="009833BC" w:rsidRDefault="009833BC" w:rsidP="009833BC">
      <w:pPr>
        <w:pStyle w:val="bpuSponsor"/>
      </w:pPr>
    </w:p>
    <w:p w:rsidR="009833BC" w:rsidRDefault="009833BC" w:rsidP="009833BC">
      <w:pPr>
        <w:pStyle w:val="bpuSponsor"/>
      </w:pPr>
    </w:p>
    <w:p w:rsidR="009833BC" w:rsidRDefault="009833BC" w:rsidP="009833BC">
      <w:pPr>
        <w:pStyle w:val="bpuSponsor"/>
      </w:pPr>
      <w:r>
        <w:t>SYNOPSIS</w:t>
      </w:r>
    </w:p>
    <w:p w:rsidR="009833BC" w:rsidRDefault="009833BC" w:rsidP="009833BC">
      <w:pPr>
        <w:pStyle w:val="bpuNormText"/>
      </w:pPr>
      <w:r>
        <w:tab/>
        <w:t xml:space="preserve">Designates April 22 of each year as Girl Scout Leader Appreciation Day in NJ. </w:t>
      </w:r>
    </w:p>
    <w:p w:rsidR="009833BC" w:rsidRDefault="009833BC" w:rsidP="009833BC">
      <w:pPr>
        <w:pStyle w:val="bpuNormText"/>
      </w:pPr>
    </w:p>
    <w:p w:rsidR="009833BC" w:rsidRDefault="009833BC" w:rsidP="009833BC">
      <w:pPr>
        <w:pStyle w:val="bpuSponsor"/>
      </w:pPr>
      <w:r>
        <w:t xml:space="preserve">CURRENT VERSION OF TEXT </w:t>
      </w:r>
    </w:p>
    <w:p w:rsidR="009833BC" w:rsidRDefault="009833BC" w:rsidP="009833BC">
      <w:pPr>
        <w:pStyle w:val="bpuNormText"/>
      </w:pPr>
      <w:r>
        <w:tab/>
        <w:t>As introduced.</w:t>
      </w:r>
    </w:p>
    <w:p w:rsidR="009833BC" w:rsidRDefault="009833BC" w:rsidP="009833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3BC" w:rsidRDefault="009833BC" w:rsidP="008916EC">
      <w:pPr>
        <w:pStyle w:val="FronterPage"/>
        <w:tabs>
          <w:tab w:val="clear" w:pos="720"/>
          <w:tab w:val="clear" w:pos="1440"/>
          <w:tab w:val="clear" w:pos="2160"/>
          <w:tab w:val="clear" w:pos="2880"/>
          <w:tab w:val="clear" w:pos="3600"/>
          <w:tab w:val="clear" w:pos="4320"/>
          <w:tab w:val="clear" w:pos="5040"/>
        </w:tabs>
        <w:sectPr w:rsidR="009833BC" w:rsidSect="009833BC">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C5DF8">
        <w:rPr>
          <w:rStyle w:val="HangingAnActChar"/>
        </w:rPr>
        <w:t>designating April 22 of each year as Girl Scout Leader Appreciation Day in New Jersey.</w:t>
      </w:r>
    </w:p>
    <w:p w:rsidR="000B1054" w:rsidRDefault="000B1054" w:rsidP="000B1054"/>
    <w:p w:rsidR="003229E7" w:rsidRDefault="004C5DF8" w:rsidP="004C5D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00E5513E">
        <w:rPr>
          <w:spacing w:val="0"/>
        </w:rPr>
        <w:t>Girl Scouts is a program</w:t>
      </w:r>
      <w:r w:rsidR="003229E7">
        <w:rPr>
          <w:spacing w:val="0"/>
        </w:rPr>
        <w:t xml:space="preserve"> made up </w:t>
      </w:r>
      <w:r w:rsidR="00E5513E">
        <w:rPr>
          <w:spacing w:val="0"/>
        </w:rPr>
        <w:t>of a network of dedicated women</w:t>
      </w:r>
      <w:r w:rsidR="003229E7">
        <w:rPr>
          <w:spacing w:val="0"/>
        </w:rPr>
        <w:t xml:space="preserve"> that has been positively impacting the lives of young girls since its inception in 1912; and</w:t>
      </w:r>
    </w:p>
    <w:p w:rsidR="003229E7" w:rsidRPr="00E00F60" w:rsidRDefault="003229E7" w:rsidP="00322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Pr>
          <w:spacing w:val="0"/>
        </w:rPr>
        <w:t>The Girl Scout</w:t>
      </w:r>
      <w:r w:rsidR="00EB6173">
        <w:rPr>
          <w:spacing w:val="0"/>
        </w:rPr>
        <w:t xml:space="preserve">s program seeks to empower and </w:t>
      </w:r>
      <w:r>
        <w:rPr>
          <w:spacing w:val="0"/>
        </w:rPr>
        <w:t>challenge</w:t>
      </w:r>
      <w:r w:rsidR="00EB6173">
        <w:rPr>
          <w:spacing w:val="0"/>
        </w:rPr>
        <w:t xml:space="preserve"> girls while providing them </w:t>
      </w:r>
      <w:r>
        <w:rPr>
          <w:spacing w:val="0"/>
        </w:rPr>
        <w:t xml:space="preserve">with the skills necessary to become strong women in the future; and </w:t>
      </w:r>
    </w:p>
    <w:p w:rsidR="003229E7" w:rsidRPr="00E00F60" w:rsidRDefault="003229E7" w:rsidP="00322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Pr>
          <w:spacing w:val="0"/>
        </w:rPr>
        <w:t xml:space="preserve">Girls who participate in the Girl Scouts experience partake in a collection of engaging, </w:t>
      </w:r>
      <w:r w:rsidR="00EB6173">
        <w:rPr>
          <w:spacing w:val="0"/>
        </w:rPr>
        <w:t>educational</w:t>
      </w:r>
      <w:r>
        <w:rPr>
          <w:spacing w:val="0"/>
        </w:rPr>
        <w:t xml:space="preserve">, enriching, and fun activities such as exploring science, </w:t>
      </w:r>
      <w:r w:rsidR="009D0909">
        <w:rPr>
          <w:spacing w:val="0"/>
        </w:rPr>
        <w:t>creating and participating in</w:t>
      </w:r>
      <w:r>
        <w:rPr>
          <w:spacing w:val="0"/>
        </w:rPr>
        <w:t xml:space="preserve"> community service projects, selling cookies, and earning achievement badges </w:t>
      </w:r>
      <w:r w:rsidR="00E5513E">
        <w:rPr>
          <w:spacing w:val="0"/>
        </w:rPr>
        <w:t>for developing</w:t>
      </w:r>
      <w:r w:rsidR="009D0909">
        <w:rPr>
          <w:spacing w:val="0"/>
        </w:rPr>
        <w:t xml:space="preserve"> specific skillset</w:t>
      </w:r>
      <w:r w:rsidR="00745D91">
        <w:rPr>
          <w:spacing w:val="0"/>
        </w:rPr>
        <w:t>s</w:t>
      </w:r>
      <w:r w:rsidR="009D0909">
        <w:rPr>
          <w:spacing w:val="0"/>
        </w:rPr>
        <w:t xml:space="preserve">; </w:t>
      </w:r>
      <w:r>
        <w:rPr>
          <w:spacing w:val="0"/>
        </w:rPr>
        <w:t xml:space="preserve">these activities allow for young girls to serve as volunteers, gain entrepreneurship experience, and develop science, technology, engineering, and math (STEM) skills along with </w:t>
      </w:r>
      <w:r w:rsidR="009D0909">
        <w:rPr>
          <w:spacing w:val="0"/>
        </w:rPr>
        <w:t xml:space="preserve">other </w:t>
      </w:r>
      <w:r>
        <w:rPr>
          <w:spacing w:val="0"/>
        </w:rPr>
        <w:t xml:space="preserve">practical life skills; and </w:t>
      </w:r>
    </w:p>
    <w:p w:rsidR="00806389" w:rsidRDefault="003229E7" w:rsidP="00322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009D0909">
        <w:rPr>
          <w:spacing w:val="0"/>
        </w:rPr>
        <w:t xml:space="preserve">The success of the Girl Scouts program would not be possible without the dedication </w:t>
      </w:r>
      <w:r w:rsidR="00806389">
        <w:rPr>
          <w:spacing w:val="0"/>
        </w:rPr>
        <w:t xml:space="preserve">and ceaseless work ethic of its Girl Scout Leaders; </w:t>
      </w:r>
      <w:r w:rsidR="00DD4C0B">
        <w:rPr>
          <w:spacing w:val="0"/>
        </w:rPr>
        <w:t>and</w:t>
      </w:r>
    </w:p>
    <w:p w:rsidR="00806389" w:rsidRPr="00E00F60" w:rsidRDefault="00806389" w:rsidP="008063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Pr>
          <w:spacing w:val="0"/>
        </w:rPr>
        <w:t xml:space="preserve">Girl Scout Leaders </w:t>
      </w:r>
      <w:r w:rsidR="00EB6173">
        <w:rPr>
          <w:spacing w:val="0"/>
        </w:rPr>
        <w:t>serve as mentors and role models</w:t>
      </w:r>
      <w:r>
        <w:rPr>
          <w:spacing w:val="0"/>
        </w:rPr>
        <w:t xml:space="preserve"> for girls, in the Girl Scout program, as they approach womanhood; </w:t>
      </w:r>
      <w:r w:rsidR="00EB6173">
        <w:rPr>
          <w:spacing w:val="0"/>
        </w:rPr>
        <w:t>Girl Scout Leaders teach lessons that further develop girls’ self-awareness, confidence, respect, leadership, social ski</w:t>
      </w:r>
      <w:r w:rsidR="00DD4C0B">
        <w:rPr>
          <w:spacing w:val="0"/>
        </w:rPr>
        <w:t xml:space="preserve">lls, and problem-solving skills; </w:t>
      </w:r>
      <w:r>
        <w:rPr>
          <w:spacing w:val="0"/>
        </w:rPr>
        <w:t xml:space="preserve">and </w:t>
      </w:r>
    </w:p>
    <w:p w:rsidR="00806389" w:rsidRPr="00C55352" w:rsidRDefault="00C55352" w:rsidP="00C553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00F60">
        <w:rPr>
          <w:b/>
          <w:bCs/>
          <w:smallCaps/>
          <w:spacing w:val="0"/>
        </w:rPr>
        <w:t>Whereas,</w:t>
      </w:r>
      <w:r w:rsidRPr="00E00F60">
        <w:rPr>
          <w:spacing w:val="0"/>
        </w:rPr>
        <w:t xml:space="preserve"> </w:t>
      </w:r>
      <w:r>
        <w:rPr>
          <w:spacing w:val="0"/>
        </w:rPr>
        <w:t xml:space="preserve">Girl Scout </w:t>
      </w:r>
      <w:r w:rsidR="00EB6173">
        <w:rPr>
          <w:spacing w:val="0"/>
        </w:rPr>
        <w:t>L</w:t>
      </w:r>
      <w:r>
        <w:rPr>
          <w:spacing w:val="0"/>
        </w:rPr>
        <w:t xml:space="preserve">eaders share </w:t>
      </w:r>
      <w:r w:rsidR="00AD7B33">
        <w:rPr>
          <w:spacing w:val="0"/>
        </w:rPr>
        <w:t>their</w:t>
      </w:r>
      <w:r>
        <w:rPr>
          <w:spacing w:val="0"/>
        </w:rPr>
        <w:t xml:space="preserve"> time, energy, love, and expertise with the girls in their Girl Scout troops</w:t>
      </w:r>
      <w:r w:rsidR="00745D91">
        <w:rPr>
          <w:spacing w:val="0"/>
        </w:rPr>
        <w:t xml:space="preserve"> serving as chaperones and mother figures to girls on overnight trips and overseeing their participation in </w:t>
      </w:r>
      <w:r w:rsidR="0089436B">
        <w:rPr>
          <w:spacing w:val="0"/>
        </w:rPr>
        <w:t>activities</w:t>
      </w:r>
      <w:r>
        <w:rPr>
          <w:spacing w:val="0"/>
        </w:rPr>
        <w:t>;</w:t>
      </w:r>
      <w:r w:rsidR="00745D91">
        <w:rPr>
          <w:spacing w:val="0"/>
        </w:rPr>
        <w:t xml:space="preserve"> and</w:t>
      </w:r>
      <w:r>
        <w:rPr>
          <w:spacing w:val="0"/>
        </w:rPr>
        <w:t xml:space="preserve"> </w:t>
      </w:r>
    </w:p>
    <w:p w:rsidR="003229E7" w:rsidRPr="00C55352" w:rsidRDefault="003229E7" w:rsidP="00C553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00C55352">
        <w:rPr>
          <w:spacing w:val="0"/>
        </w:rPr>
        <w:t>As volunteers, Girl Scout Leaders do not seek special rewards or recognition, however, their large contributi</w:t>
      </w:r>
      <w:r w:rsidR="002B4086">
        <w:rPr>
          <w:spacing w:val="0"/>
        </w:rPr>
        <w:t>ons to the Girl Scouts movement</w:t>
      </w:r>
      <w:r w:rsidR="00C55352">
        <w:rPr>
          <w:spacing w:val="0"/>
        </w:rPr>
        <w:t xml:space="preserve"> and the </w:t>
      </w:r>
      <w:r w:rsidR="0089436B">
        <w:rPr>
          <w:spacing w:val="0"/>
        </w:rPr>
        <w:t>growth of young women</w:t>
      </w:r>
      <w:r w:rsidR="00C55352">
        <w:rPr>
          <w:spacing w:val="0"/>
        </w:rPr>
        <w:t xml:space="preserve">, should be recognized and appreciated; and </w:t>
      </w:r>
    </w:p>
    <w:p w:rsidR="00CA5830" w:rsidRDefault="003229E7" w:rsidP="00322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00F60">
        <w:rPr>
          <w:b/>
          <w:bCs/>
          <w:smallCaps/>
          <w:spacing w:val="0"/>
        </w:rPr>
        <w:t>Whereas,</w:t>
      </w:r>
      <w:r w:rsidRPr="00E00F60">
        <w:rPr>
          <w:spacing w:val="0"/>
        </w:rPr>
        <w:t xml:space="preserve"> </w:t>
      </w:r>
      <w:r w:rsidR="00C55352">
        <w:rPr>
          <w:spacing w:val="0"/>
        </w:rPr>
        <w:t>The month of April is recognized, within the Girl Scouts program, as v</w:t>
      </w:r>
      <w:r w:rsidR="00745D91">
        <w:rPr>
          <w:spacing w:val="0"/>
        </w:rPr>
        <w:t xml:space="preserve">olunteer appreciation month, and April 22 specifically </w:t>
      </w:r>
      <w:r w:rsidR="00C55352">
        <w:rPr>
          <w:spacing w:val="0"/>
        </w:rPr>
        <w:t>celebrates the volunteer efforts of Girl Scout Leaders</w:t>
      </w:r>
      <w:r w:rsidR="00CA5830">
        <w:rPr>
          <w:spacing w:val="0"/>
        </w:rPr>
        <w:t>; now, therefore,</w:t>
      </w:r>
    </w:p>
    <w:p w:rsidR="004C5DF8" w:rsidRPr="00D71D68" w:rsidRDefault="004C5DF8" w:rsidP="008063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45"/>
        </w:tabs>
      </w:pPr>
    </w:p>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1311BB" w:rsidRDefault="001311BB" w:rsidP="001311BB"/>
    <w:p w:rsidR="001311BB" w:rsidRDefault="001311BB" w:rsidP="001311BB">
      <w:r>
        <w:tab/>
        <w:t>1.  April 22 of each year is designated as “Girl Scout Leader Appreciation Day” in New Jersey.</w:t>
      </w:r>
    </w:p>
    <w:p w:rsidR="001311BB" w:rsidRDefault="001311BB" w:rsidP="001311BB"/>
    <w:p w:rsidR="001311BB" w:rsidRDefault="001311BB" w:rsidP="001311BB">
      <w:r>
        <w:tab/>
        <w:t xml:space="preserve">2.  The Governor is respectfully requested to annually issue a proclamation calling upon public officials and residents of the State </w:t>
      </w:r>
      <w:r>
        <w:lastRenderedPageBreak/>
        <w:t>to observe “Girl Scout Leader Appreciation Day” with appropriate events and activities.</w:t>
      </w:r>
    </w:p>
    <w:p w:rsidR="00686AEB" w:rsidRPr="00D71D68" w:rsidRDefault="00686AEB" w:rsidP="00686AEB"/>
    <w:p w:rsidR="00686AEB" w:rsidRPr="00AA7880" w:rsidRDefault="00686AEB" w:rsidP="00686AEB">
      <w:r>
        <w:tab/>
      </w:r>
      <w:r w:rsidR="001311BB">
        <w:t>3</w:t>
      </w:r>
      <w:r w:rsidR="00431F25">
        <w:t>.</w:t>
      </w:r>
      <w:r w:rsidR="001311BB">
        <w:t xml:space="preserve"> </w:t>
      </w:r>
      <w:r w:rsidR="00431F25">
        <w:t xml:space="preserve"> This joint resolution shall take effect </w:t>
      </w:r>
      <w:r w:rsidR="001311BB">
        <w:t>immediately</w:t>
      </w:r>
      <w:r w:rsidR="00431F25">
        <w:t>.</w:t>
      </w:r>
    </w:p>
    <w:p w:rsidR="00686AEB" w:rsidRDefault="00686AEB" w:rsidP="00686AEB"/>
    <w:p w:rsidR="00EF4146" w:rsidRPr="00CE7BD8" w:rsidRDefault="00EF4146" w:rsidP="00686AEB"/>
    <w:p w:rsidR="00686AEB" w:rsidRPr="00AA7880" w:rsidRDefault="00686AEB" w:rsidP="00686AEB">
      <w:pPr>
        <w:jc w:val="center"/>
      </w:pPr>
      <w:r w:rsidRPr="00D71D68">
        <w:t>STATEMENT</w:t>
      </w:r>
    </w:p>
    <w:p w:rsidR="00686AEB" w:rsidRDefault="00686AEB" w:rsidP="00686AEB"/>
    <w:p w:rsidR="001311BB" w:rsidRDefault="001311BB" w:rsidP="00686AEB">
      <w:r>
        <w:tab/>
        <w:t>This joint resolution designates April 22 of each year as “Girl Scout Leader Appreciation Day” in New Jersey.</w:t>
      </w:r>
    </w:p>
    <w:p w:rsidR="001311BB" w:rsidRDefault="001311BB" w:rsidP="00686AEB">
      <w:r>
        <w:tab/>
      </w:r>
      <w:r w:rsidR="00E5513E">
        <w:t>The Girl Scouts p</w:t>
      </w:r>
      <w:r>
        <w:t>rogram has been positively impacting the lives of girls since its incep</w:t>
      </w:r>
      <w:r w:rsidR="00820588">
        <w:t>tion in 1912.  The Girl Scouts p</w:t>
      </w:r>
      <w:r>
        <w:t xml:space="preserve">rogram seeks to empower and challenge girls.  Girl Scouts involves activities, volunteer opportunities, and lessons on various academic and personal subjects that altogether set young girls up for success in the future.  Girl Scouts helps to create strong, confident women who embody self-awareness, leadership, courage, and respect. </w:t>
      </w:r>
    </w:p>
    <w:p w:rsidR="00AD7B33" w:rsidRDefault="00AD7B33" w:rsidP="00686AEB">
      <w:pPr>
        <w:rPr>
          <w:spacing w:val="0"/>
        </w:rPr>
      </w:pPr>
      <w:r>
        <w:tab/>
        <w:t xml:space="preserve">The success of the Girl Scouts program relies on the hard work and contributions of its volunteer Girl Scout Leaders.  Girl Scout Leaders </w:t>
      </w:r>
      <w:r>
        <w:rPr>
          <w:spacing w:val="0"/>
        </w:rPr>
        <w:t>serve as mentors and role models for girls, in the Girl Scout program, as they approach womanhood</w:t>
      </w:r>
      <w:r w:rsidR="0089436B">
        <w:rPr>
          <w:spacing w:val="0"/>
        </w:rPr>
        <w:t>.</w:t>
      </w:r>
      <w:r w:rsidR="00443643" w:rsidRPr="00443643">
        <w:rPr>
          <w:spacing w:val="0"/>
        </w:rPr>
        <w:t xml:space="preserve"> </w:t>
      </w:r>
      <w:r w:rsidR="00443643">
        <w:rPr>
          <w:spacing w:val="0"/>
        </w:rPr>
        <w:t xml:space="preserve"> Girl Scout Leaders share their time, energy, love, and expertise with the girls in their Girl Scout troops serving as chaperones and mother figures to girls on overnight trips and overseeing their participation in activities</w:t>
      </w:r>
      <w:r w:rsidR="0089436B">
        <w:rPr>
          <w:spacing w:val="0"/>
        </w:rPr>
        <w:t xml:space="preserve">  </w:t>
      </w:r>
      <w:r>
        <w:rPr>
          <w:spacing w:val="0"/>
        </w:rPr>
        <w:t>Without the selflessness, dedication, and hard work of Girl Scout Leaders, the mission of the Girl Scouts program would not be possible.</w:t>
      </w:r>
    </w:p>
    <w:p w:rsidR="00AD7B33" w:rsidRDefault="00AD7B33" w:rsidP="00686AEB">
      <w:pPr>
        <w:rPr>
          <w:spacing w:val="0"/>
        </w:rPr>
      </w:pPr>
      <w:r>
        <w:rPr>
          <w:spacing w:val="0"/>
        </w:rPr>
        <w:tab/>
        <w:t xml:space="preserve">The month of April is recognized, within the Girl Scouts program, as volunteer appreciation month and April 22 as “Girl Scout Leader Appreciation Day”.  </w:t>
      </w:r>
      <w:r w:rsidR="00E5513E">
        <w:rPr>
          <w:spacing w:val="0"/>
        </w:rPr>
        <w:t>T</w:t>
      </w:r>
      <w:r>
        <w:rPr>
          <w:spacing w:val="0"/>
        </w:rPr>
        <w:t xml:space="preserve">he contribution Girl Scout Leaders </w:t>
      </w:r>
      <w:r w:rsidR="0089436B">
        <w:rPr>
          <w:spacing w:val="0"/>
        </w:rPr>
        <w:t xml:space="preserve">make </w:t>
      </w:r>
      <w:r>
        <w:rPr>
          <w:spacing w:val="0"/>
        </w:rPr>
        <w:t xml:space="preserve">to the </w:t>
      </w:r>
      <w:r w:rsidR="0089436B">
        <w:rPr>
          <w:spacing w:val="0"/>
        </w:rPr>
        <w:t>development</w:t>
      </w:r>
      <w:r>
        <w:rPr>
          <w:spacing w:val="0"/>
        </w:rPr>
        <w:t xml:space="preserve"> of young women should be celebrated by all </w:t>
      </w:r>
      <w:r w:rsidR="0089436B">
        <w:rPr>
          <w:spacing w:val="0"/>
        </w:rPr>
        <w:t xml:space="preserve">of the </w:t>
      </w:r>
      <w:r>
        <w:rPr>
          <w:spacing w:val="0"/>
        </w:rPr>
        <w:t xml:space="preserve">residents </w:t>
      </w:r>
      <w:r w:rsidR="0089436B">
        <w:rPr>
          <w:spacing w:val="0"/>
        </w:rPr>
        <w:t xml:space="preserve">of the state of </w:t>
      </w:r>
      <w:r>
        <w:rPr>
          <w:spacing w:val="0"/>
        </w:rPr>
        <w:t>New Jersey.  For this reason, April 22 of each year should be designated as “Girl Scout Leader Appreciation Day” in New Jersey.</w:t>
      </w:r>
    </w:p>
    <w:sectPr w:rsidR="00AD7B33" w:rsidSect="009833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972" w:rsidRDefault="001C0972">
      <w:r>
        <w:separator/>
      </w:r>
    </w:p>
  </w:endnote>
  <w:endnote w:type="continuationSeparator" w:id="0">
    <w:p w:rsidR="001C0972" w:rsidRDefault="001C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AB5" w:rsidRDefault="007E1461" w:rsidP="007E1461">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972" w:rsidRDefault="001C0972">
      <w:r>
        <w:separator/>
      </w:r>
    </w:p>
  </w:footnote>
  <w:footnote w:type="continuationSeparator" w:id="0">
    <w:p w:rsidR="001C0972" w:rsidRDefault="001C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32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3BC" w:rsidRDefault="009833BC" w:rsidP="009833BC">
    <w:pPr>
      <w:pStyle w:val="bpuHeadSpon"/>
    </w:pPr>
    <w:r w:rsidRPr="009833BC">
      <w:rPr>
        <w:rStyle w:val="bpuHeadSponChar"/>
      </w:rPr>
      <w:t>AJR169</w:t>
    </w:r>
    <w:r>
      <w:t xml:space="preserve"> MURPHY</w:t>
    </w:r>
    <w:r w:rsidR="00432AB5">
      <w:t>, VAINIERI HUTTLE</w:t>
    </w:r>
  </w:p>
  <w:p w:rsidR="009833BC" w:rsidRDefault="009833BC" w:rsidP="009833BC">
    <w:pPr>
      <w:pStyle w:val="bpuHeadSpon"/>
    </w:pPr>
    <w:r>
      <w:fldChar w:fldCharType="begin"/>
    </w:r>
    <w:r>
      <w:instrText xml:space="preserve"> PAGE  \* MERGEFORMAT </w:instrText>
    </w:r>
    <w:r>
      <w:fldChar w:fldCharType="separate"/>
    </w:r>
    <w:r w:rsidR="00713260">
      <w:rPr>
        <w:noProof/>
      </w:rPr>
      <w:t>3</w:t>
    </w:r>
    <w:r>
      <w:fldChar w:fldCharType="end"/>
    </w:r>
  </w:p>
  <w:p w:rsidR="009833BC" w:rsidRDefault="009833BC" w:rsidP="009833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3BC" w:rsidRDefault="009833BC" w:rsidP="009833BC">
    <w:pPr>
      <w:pStyle w:val="bpuHeadSpon"/>
    </w:pPr>
    <w:r w:rsidRPr="009833BC">
      <w:rPr>
        <w:rStyle w:val="bpuHeadSponChar"/>
      </w:rPr>
      <w:t>AJR169</w:t>
    </w:r>
    <w:r>
      <w:t xml:space="preserve"> MURPHY</w:t>
    </w:r>
    <w:r w:rsidR="00432AB5">
      <w:t>, VAINIERI HUTTLE</w:t>
    </w:r>
  </w:p>
  <w:p w:rsidR="009833BC" w:rsidRDefault="009833BC" w:rsidP="009833BC">
    <w:pPr>
      <w:pStyle w:val="bpuHeadSpon"/>
    </w:pPr>
    <w:r>
      <w:fldChar w:fldCharType="begin"/>
    </w:r>
    <w:r>
      <w:instrText xml:space="preserve"> PAGE  \* MERGEFORMAT </w:instrText>
    </w:r>
    <w:r>
      <w:fldChar w:fldCharType="separate"/>
    </w:r>
    <w:r w:rsidR="00713260">
      <w:rPr>
        <w:noProof/>
      </w:rPr>
      <w:t>2</w:t>
    </w:r>
    <w:r>
      <w:fldChar w:fldCharType="end"/>
    </w:r>
  </w:p>
  <w:p w:rsidR="009833BC" w:rsidRDefault="009833BC" w:rsidP="009833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A9B"/>
    <w:rsid w:val="000C054C"/>
    <w:rsid w:val="000C12C2"/>
    <w:rsid w:val="000D11AF"/>
    <w:rsid w:val="000D6255"/>
    <w:rsid w:val="000D6262"/>
    <w:rsid w:val="000D7B4A"/>
    <w:rsid w:val="000E4006"/>
    <w:rsid w:val="000F3DA2"/>
    <w:rsid w:val="000F5FDE"/>
    <w:rsid w:val="000F7466"/>
    <w:rsid w:val="0013000E"/>
    <w:rsid w:val="001311B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972"/>
    <w:rsid w:val="001C7C52"/>
    <w:rsid w:val="001D25F3"/>
    <w:rsid w:val="001E15F1"/>
    <w:rsid w:val="001E16FA"/>
    <w:rsid w:val="001E388B"/>
    <w:rsid w:val="001E6213"/>
    <w:rsid w:val="001F14C7"/>
    <w:rsid w:val="001F7405"/>
    <w:rsid w:val="00205533"/>
    <w:rsid w:val="00212B8D"/>
    <w:rsid w:val="00216D14"/>
    <w:rsid w:val="00222983"/>
    <w:rsid w:val="002370D0"/>
    <w:rsid w:val="00245AB8"/>
    <w:rsid w:val="00255958"/>
    <w:rsid w:val="00257FA2"/>
    <w:rsid w:val="0026574A"/>
    <w:rsid w:val="002660BB"/>
    <w:rsid w:val="002720E8"/>
    <w:rsid w:val="00275293"/>
    <w:rsid w:val="002776B0"/>
    <w:rsid w:val="0028471C"/>
    <w:rsid w:val="00286C7E"/>
    <w:rsid w:val="002932AE"/>
    <w:rsid w:val="002A1029"/>
    <w:rsid w:val="002A3A1A"/>
    <w:rsid w:val="002A4692"/>
    <w:rsid w:val="002A51BA"/>
    <w:rsid w:val="002B2E26"/>
    <w:rsid w:val="002B3FE6"/>
    <w:rsid w:val="002B4086"/>
    <w:rsid w:val="002C2D81"/>
    <w:rsid w:val="002C461E"/>
    <w:rsid w:val="002C6CEC"/>
    <w:rsid w:val="002E09CE"/>
    <w:rsid w:val="002E69D1"/>
    <w:rsid w:val="002F3BA6"/>
    <w:rsid w:val="00315320"/>
    <w:rsid w:val="003229E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231"/>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2AB5"/>
    <w:rsid w:val="0043386C"/>
    <w:rsid w:val="00436F2D"/>
    <w:rsid w:val="00436F5D"/>
    <w:rsid w:val="00441B42"/>
    <w:rsid w:val="00443643"/>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5189"/>
    <w:rsid w:val="004A6940"/>
    <w:rsid w:val="004A77A4"/>
    <w:rsid w:val="004C5DF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EE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72D"/>
    <w:rsid w:val="00665CBC"/>
    <w:rsid w:val="00667A5C"/>
    <w:rsid w:val="00677316"/>
    <w:rsid w:val="00686AEB"/>
    <w:rsid w:val="006B7897"/>
    <w:rsid w:val="006B7FA7"/>
    <w:rsid w:val="006C086A"/>
    <w:rsid w:val="006C21C1"/>
    <w:rsid w:val="006C7327"/>
    <w:rsid w:val="006D00E5"/>
    <w:rsid w:val="006D791B"/>
    <w:rsid w:val="006E2895"/>
    <w:rsid w:val="006E41DF"/>
    <w:rsid w:val="006F180D"/>
    <w:rsid w:val="006F4334"/>
    <w:rsid w:val="006F47AF"/>
    <w:rsid w:val="006F6B8A"/>
    <w:rsid w:val="00707CD3"/>
    <w:rsid w:val="00713260"/>
    <w:rsid w:val="00716BB9"/>
    <w:rsid w:val="007256D1"/>
    <w:rsid w:val="007279FD"/>
    <w:rsid w:val="00745D91"/>
    <w:rsid w:val="007502CB"/>
    <w:rsid w:val="00752D79"/>
    <w:rsid w:val="00752E20"/>
    <w:rsid w:val="00756EDE"/>
    <w:rsid w:val="00781B4D"/>
    <w:rsid w:val="007824BF"/>
    <w:rsid w:val="00783B8D"/>
    <w:rsid w:val="00794B94"/>
    <w:rsid w:val="00794BD4"/>
    <w:rsid w:val="007A2F73"/>
    <w:rsid w:val="007A3061"/>
    <w:rsid w:val="007A5A0B"/>
    <w:rsid w:val="007C0E14"/>
    <w:rsid w:val="007C51CB"/>
    <w:rsid w:val="007C7DE4"/>
    <w:rsid w:val="007D40CB"/>
    <w:rsid w:val="007D5796"/>
    <w:rsid w:val="007D59C0"/>
    <w:rsid w:val="007D7D9C"/>
    <w:rsid w:val="007E1461"/>
    <w:rsid w:val="007F485D"/>
    <w:rsid w:val="007F6050"/>
    <w:rsid w:val="00806389"/>
    <w:rsid w:val="00812318"/>
    <w:rsid w:val="00813627"/>
    <w:rsid w:val="0082058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36B"/>
    <w:rsid w:val="008A31C5"/>
    <w:rsid w:val="008A4F9A"/>
    <w:rsid w:val="008B2850"/>
    <w:rsid w:val="008C79B3"/>
    <w:rsid w:val="008D1523"/>
    <w:rsid w:val="008D77BD"/>
    <w:rsid w:val="008E454C"/>
    <w:rsid w:val="008F1E5A"/>
    <w:rsid w:val="00901BDA"/>
    <w:rsid w:val="009121D8"/>
    <w:rsid w:val="00916F7A"/>
    <w:rsid w:val="00917FE3"/>
    <w:rsid w:val="009318C7"/>
    <w:rsid w:val="00931C09"/>
    <w:rsid w:val="009348C2"/>
    <w:rsid w:val="009440D0"/>
    <w:rsid w:val="009523A3"/>
    <w:rsid w:val="00956EC0"/>
    <w:rsid w:val="00960958"/>
    <w:rsid w:val="00963A46"/>
    <w:rsid w:val="00966A3E"/>
    <w:rsid w:val="00971493"/>
    <w:rsid w:val="00971AD9"/>
    <w:rsid w:val="00973069"/>
    <w:rsid w:val="00973523"/>
    <w:rsid w:val="00980766"/>
    <w:rsid w:val="009833BC"/>
    <w:rsid w:val="009835D4"/>
    <w:rsid w:val="009865D4"/>
    <w:rsid w:val="00997152"/>
    <w:rsid w:val="009972CD"/>
    <w:rsid w:val="009A0E9C"/>
    <w:rsid w:val="009A45DA"/>
    <w:rsid w:val="009B06D2"/>
    <w:rsid w:val="009B34EC"/>
    <w:rsid w:val="009B5D67"/>
    <w:rsid w:val="009B6176"/>
    <w:rsid w:val="009C0D22"/>
    <w:rsid w:val="009C2DD9"/>
    <w:rsid w:val="009C38EB"/>
    <w:rsid w:val="009C3E09"/>
    <w:rsid w:val="009C5630"/>
    <w:rsid w:val="009D090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8D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33"/>
    <w:rsid w:val="00AD7BB0"/>
    <w:rsid w:val="00AD7BC9"/>
    <w:rsid w:val="00AE1871"/>
    <w:rsid w:val="00AF1A8C"/>
    <w:rsid w:val="00B0116D"/>
    <w:rsid w:val="00B01173"/>
    <w:rsid w:val="00B02F35"/>
    <w:rsid w:val="00B05A3C"/>
    <w:rsid w:val="00B07100"/>
    <w:rsid w:val="00B1138C"/>
    <w:rsid w:val="00B2574A"/>
    <w:rsid w:val="00B35D8A"/>
    <w:rsid w:val="00B45B34"/>
    <w:rsid w:val="00B525D5"/>
    <w:rsid w:val="00B57047"/>
    <w:rsid w:val="00B61D86"/>
    <w:rsid w:val="00B6342D"/>
    <w:rsid w:val="00B654C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63"/>
    <w:rsid w:val="00BF2C67"/>
    <w:rsid w:val="00C04F4D"/>
    <w:rsid w:val="00C12E48"/>
    <w:rsid w:val="00C13D14"/>
    <w:rsid w:val="00C15F53"/>
    <w:rsid w:val="00C23F09"/>
    <w:rsid w:val="00C25356"/>
    <w:rsid w:val="00C328D0"/>
    <w:rsid w:val="00C46BC1"/>
    <w:rsid w:val="00C5235F"/>
    <w:rsid w:val="00C54CE2"/>
    <w:rsid w:val="00C5535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830"/>
    <w:rsid w:val="00CB4C8F"/>
    <w:rsid w:val="00CB6246"/>
    <w:rsid w:val="00CC0A17"/>
    <w:rsid w:val="00CD0F93"/>
    <w:rsid w:val="00CD1BD1"/>
    <w:rsid w:val="00CD528D"/>
    <w:rsid w:val="00CD63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6FB"/>
    <w:rsid w:val="00D500E9"/>
    <w:rsid w:val="00D507BC"/>
    <w:rsid w:val="00D6090A"/>
    <w:rsid w:val="00D62FA3"/>
    <w:rsid w:val="00D63B6F"/>
    <w:rsid w:val="00D64273"/>
    <w:rsid w:val="00D64A90"/>
    <w:rsid w:val="00D9410B"/>
    <w:rsid w:val="00D9695B"/>
    <w:rsid w:val="00DA2417"/>
    <w:rsid w:val="00DA5585"/>
    <w:rsid w:val="00DB02AC"/>
    <w:rsid w:val="00DB6AA2"/>
    <w:rsid w:val="00DD4C0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13E"/>
    <w:rsid w:val="00E608F1"/>
    <w:rsid w:val="00E611B9"/>
    <w:rsid w:val="00E7144F"/>
    <w:rsid w:val="00E73D74"/>
    <w:rsid w:val="00E76A79"/>
    <w:rsid w:val="00E80692"/>
    <w:rsid w:val="00E80C24"/>
    <w:rsid w:val="00E93836"/>
    <w:rsid w:val="00EA7C16"/>
    <w:rsid w:val="00EB6173"/>
    <w:rsid w:val="00EC5281"/>
    <w:rsid w:val="00EC791D"/>
    <w:rsid w:val="00EC7CA6"/>
    <w:rsid w:val="00ED3C5D"/>
    <w:rsid w:val="00ED4553"/>
    <w:rsid w:val="00EF414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5BB"/>
    <w:rsid w:val="00F76198"/>
    <w:rsid w:val="00FA0AFC"/>
    <w:rsid w:val="00FA1C82"/>
    <w:rsid w:val="00FA2ED1"/>
    <w:rsid w:val="00FA4A52"/>
    <w:rsid w:val="00FB4045"/>
    <w:rsid w:val="00FB4D8E"/>
    <w:rsid w:val="00FC0D0A"/>
    <w:rsid w:val="00FC1B0B"/>
    <w:rsid w:val="00FD2F97"/>
    <w:rsid w:val="00FD6A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93877D"/>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311BB"/>
    <w:pPr>
      <w:ind w:left="720"/>
      <w:contextualSpacing/>
    </w:pPr>
  </w:style>
  <w:style w:type="character" w:styleId="LineNumber">
    <w:name w:val="line number"/>
    <w:basedOn w:val="DefaultParagraphFont"/>
    <w:semiHidden/>
    <w:unhideWhenUsed/>
    <w:rsid w:val="009833BC"/>
  </w:style>
  <w:style w:type="paragraph" w:styleId="BalloonText">
    <w:name w:val="Balloon Text"/>
    <w:basedOn w:val="Normal"/>
    <w:link w:val="BalloonTextChar"/>
    <w:semiHidden/>
    <w:unhideWhenUsed/>
    <w:rsid w:val="00FD6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6A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3843</Characters>
  <Application>Microsoft Office Word</Application>
  <DocSecurity>0</DocSecurity>
  <Lines>112</Lines>
  <Paragraphs>36</Paragraphs>
  <ScaleCrop>false</ScaleCrop>
  <HeadingPairs>
    <vt:vector size="2" baseType="variant">
      <vt:variant>
        <vt:lpstr>Title</vt:lpstr>
      </vt:variant>
      <vt:variant>
        <vt:i4>1</vt:i4>
      </vt:variant>
    </vt:vector>
  </HeadingPairs>
  <TitlesOfParts>
    <vt:vector size="1" baseType="lpstr">
      <vt:lpstr>AJR169</vt:lpstr>
    </vt:vector>
  </TitlesOfParts>
  <Manager>R229</Manager>
  <Company>NJ Office of Legislative Services</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AJR169</dc:title>
  <dc:subject/>
  <dc:creator>Assemblywoman  MURPHY</dc:creator>
  <cp:keywords>AJR169|3|EA |322|247|216|N|0|</cp:keywords>
  <dc:description>INTRODUCED JUNE 15, 2020</dc:description>
  <cp:lastModifiedBy>Siracusa, Nicole</cp:lastModifiedBy>
  <cp:revision>2</cp:revision>
  <cp:lastPrinted>2020-06-22T15:09:00Z</cp:lastPrinted>
  <dcterms:created xsi:type="dcterms:W3CDTF">2020-06-22T15:09:00Z</dcterms:created>
  <dcterms:modified xsi:type="dcterms:W3CDTF">2020-06-22T15:09:00Z</dcterms:modified>
  <cp:category>s.1-2: C.36:2-394 et seq. to 2019/JR22_x000d_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