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D5E" w:rsidRDefault="00C96D5E" w:rsidP="00C96D5E">
      <w:pPr>
        <w:pStyle w:val="bpuBill"/>
      </w:pPr>
      <w:bookmarkStart w:id="0" w:name="bpuFrontPg"/>
      <w:bookmarkEnd w:id="0"/>
      <w:r>
        <w:t xml:space="preserve">ASSEMBLY JOINT RESOLUTION </w:t>
      </w:r>
    </w:p>
    <w:p w:rsidR="00C96D5E" w:rsidRDefault="00C96D5E" w:rsidP="00C96D5E">
      <w:pPr>
        <w:pStyle w:val="bpuBill"/>
      </w:pPr>
      <w:r>
        <w:t xml:space="preserve">No. 172 </w:t>
      </w:r>
    </w:p>
    <w:p w:rsidR="00C96D5E" w:rsidRPr="009D38FF" w:rsidRDefault="00C96D5E" w:rsidP="00C96D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56903" r:id="rId8"/>
        </w:object>
      </w:r>
    </w:p>
    <w:p w:rsidR="00C96D5E" w:rsidRDefault="00C96D5E" w:rsidP="00C96D5E">
      <w:pPr>
        <w:pStyle w:val="bpuState"/>
      </w:pPr>
      <w:r>
        <w:t>STATE OF NEW JERSEY</w:t>
      </w:r>
    </w:p>
    <w:p w:rsidR="00C96D5E" w:rsidRDefault="00C96D5E" w:rsidP="00C96D5E">
      <w:pPr>
        <w:pStyle w:val="bpuLegislature"/>
      </w:pPr>
      <w:r>
        <w:t>219th LEGISLATURE</w:t>
      </w:r>
    </w:p>
    <w:p w:rsidR="00C96D5E" w:rsidRDefault="00C96D5E" w:rsidP="00C96D5E">
      <w:pPr>
        <w:pStyle w:val="bpuWpGraphic"/>
      </w:pPr>
      <w:r>
        <w:object w:dxaOrig="8985" w:dyaOrig="255">
          <v:shape id="_x0000_i1026" type="#_x0000_t75" style="width:6in;height:12pt" o:ole="">
            <v:imagedata r:id="rId7" o:title=""/>
          </v:shape>
          <o:OLEObject Type="Embed" ProgID="WPWin6.1" ShapeID="_x0000_i1026" DrawAspect="Content" ObjectID="_1659856904" r:id="rId9"/>
        </w:object>
      </w:r>
      <w:r>
        <w:t xml:space="preserve">  </w:t>
      </w:r>
    </w:p>
    <w:p w:rsidR="00C96D5E" w:rsidRDefault="00C96D5E" w:rsidP="00C96D5E">
      <w:pPr>
        <w:pStyle w:val="bpuIntro"/>
      </w:pPr>
      <w:r>
        <w:t>INTRODUCED JUNE 29, 2020</w:t>
      </w:r>
    </w:p>
    <w:p w:rsidR="00C96D5E" w:rsidRDefault="00C96D5E" w:rsidP="00C96D5E">
      <w:pPr>
        <w:pStyle w:val="bpuIntro"/>
      </w:pPr>
    </w:p>
    <w:p w:rsidR="00C96D5E" w:rsidRDefault="00C96D5E" w:rsidP="00C96D5E">
      <w:pPr>
        <w:pStyle w:val="bpuIntro"/>
        <w:sectPr w:rsidR="00C96D5E" w:rsidSect="00883C8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96D5E" w:rsidRDefault="00C96D5E" w:rsidP="00C96D5E">
      <w:pPr>
        <w:pStyle w:val="bpuIntro"/>
      </w:pPr>
    </w:p>
    <w:p w:rsidR="00C96D5E" w:rsidRDefault="00C96D5E" w:rsidP="00C96D5E">
      <w:pPr>
        <w:pStyle w:val="bpuSponsor"/>
      </w:pPr>
      <w:r>
        <w:t>Sponsored by:</w:t>
      </w:r>
    </w:p>
    <w:p w:rsidR="00C96D5E" w:rsidRDefault="00C96D5E" w:rsidP="00C96D5E">
      <w:pPr>
        <w:pStyle w:val="bpuSponsor"/>
      </w:pPr>
      <w:r>
        <w:t>Assemblywoman  SHANIQUE SPEIGHT</w:t>
      </w:r>
    </w:p>
    <w:p w:rsidR="00C96D5E" w:rsidRDefault="00C96D5E" w:rsidP="00C96D5E">
      <w:pPr>
        <w:pStyle w:val="bpuSponsor"/>
      </w:pPr>
      <w:r>
        <w:t>District 29 (Essex)</w:t>
      </w:r>
    </w:p>
    <w:p w:rsidR="00C96D5E" w:rsidRDefault="00883C8E" w:rsidP="00883C8E">
      <w:pPr>
        <w:pStyle w:val="bpuSponsor"/>
      </w:pPr>
      <w:r>
        <w:t>Assemblywoman  VERLINA REYNOLDS-JACKSON</w:t>
      </w:r>
    </w:p>
    <w:p w:rsidR="00883C8E" w:rsidRDefault="00883C8E" w:rsidP="00883C8E">
      <w:pPr>
        <w:pStyle w:val="bpuSponsor"/>
      </w:pPr>
      <w:r>
        <w:t>District 15 (Hunterdon and Mercer)</w:t>
      </w:r>
    </w:p>
    <w:p w:rsidR="00883C8E" w:rsidRPr="00883C8E" w:rsidRDefault="00883C8E" w:rsidP="00883C8E">
      <w:pPr>
        <w:pStyle w:val="bpuSponsor"/>
      </w:pPr>
    </w:p>
    <w:p w:rsidR="00C96D5E" w:rsidRDefault="00C96D5E" w:rsidP="00C96D5E">
      <w:pPr>
        <w:pStyle w:val="bpuSponsor"/>
      </w:pPr>
    </w:p>
    <w:p w:rsidR="00C96D5E" w:rsidRDefault="00C96D5E" w:rsidP="00C96D5E">
      <w:pPr>
        <w:pStyle w:val="bpuSponsor"/>
      </w:pPr>
    </w:p>
    <w:p w:rsidR="00C96D5E" w:rsidRDefault="00C96D5E" w:rsidP="00C96D5E">
      <w:pPr>
        <w:pStyle w:val="bpuSponsor"/>
      </w:pPr>
    </w:p>
    <w:p w:rsidR="00C96D5E" w:rsidRDefault="00C96D5E" w:rsidP="00C96D5E">
      <w:pPr>
        <w:pStyle w:val="bpuSponsor"/>
      </w:pPr>
      <w:r>
        <w:t>SYNOPSIS</w:t>
      </w:r>
    </w:p>
    <w:p w:rsidR="00C96D5E" w:rsidRDefault="00C96D5E" w:rsidP="00C96D5E">
      <w:pPr>
        <w:pStyle w:val="bpuNormText"/>
      </w:pPr>
      <w:r>
        <w:tab/>
        <w:t xml:space="preserve">Establishes task force to study racial bias within criminal justice system. </w:t>
      </w:r>
    </w:p>
    <w:p w:rsidR="00C96D5E" w:rsidRDefault="00C96D5E" w:rsidP="00C96D5E">
      <w:pPr>
        <w:pStyle w:val="bpuNormText"/>
      </w:pPr>
    </w:p>
    <w:p w:rsidR="00C96D5E" w:rsidRDefault="00C96D5E" w:rsidP="00C96D5E">
      <w:pPr>
        <w:pStyle w:val="bpuSponsor"/>
      </w:pPr>
      <w:r>
        <w:t xml:space="preserve">CURRENT VERSION OF TEXT </w:t>
      </w:r>
    </w:p>
    <w:p w:rsidR="00C96D5E" w:rsidRDefault="00C96D5E" w:rsidP="00C96D5E">
      <w:pPr>
        <w:pStyle w:val="bpuNormText"/>
      </w:pPr>
      <w:r>
        <w:tab/>
        <w:t>As introduced.</w:t>
      </w:r>
    </w:p>
    <w:p w:rsidR="00C96D5E" w:rsidRDefault="00C96D5E" w:rsidP="00C96D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6D5E" w:rsidRDefault="00C96D5E" w:rsidP="008916EC">
      <w:pPr>
        <w:pStyle w:val="FronterPage"/>
        <w:tabs>
          <w:tab w:val="clear" w:pos="720"/>
          <w:tab w:val="clear" w:pos="1440"/>
          <w:tab w:val="clear" w:pos="2160"/>
          <w:tab w:val="clear" w:pos="2880"/>
          <w:tab w:val="clear" w:pos="3600"/>
          <w:tab w:val="clear" w:pos="4320"/>
          <w:tab w:val="clear" w:pos="5040"/>
        </w:tabs>
        <w:sectPr w:rsidR="00C96D5E" w:rsidSect="00C96D5E">
          <w:type w:val="continuous"/>
          <w:pgSz w:w="12240" w:h="20160" w:code="5"/>
          <w:pgMar w:top="1440" w:right="2275" w:bottom="1440" w:left="2275" w:header="72" w:footer="720" w:gutter="0"/>
          <w:pgNumType w:start="1"/>
          <w:cols w:space="720"/>
          <w:docGrid w:linePitch="360"/>
        </w:sectPr>
      </w:pPr>
    </w:p>
    <w:p w:rsidR="00686AEB" w:rsidRPr="00677316" w:rsidRDefault="00431F25"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0503C7">
        <w:t>establishing a task force to study racial bias within the criminal justice system.</w:t>
      </w:r>
    </w:p>
    <w:p w:rsidR="000B1054" w:rsidRDefault="000B1054" w:rsidP="000B1054"/>
    <w:p w:rsidR="00D40BBD" w:rsidRDefault="00D40BBD" w:rsidP="00175E27">
      <w:pPr>
        <w:pStyle w:val="IndentHang"/>
      </w:pPr>
      <w:r w:rsidRPr="00391B81">
        <w:rPr>
          <w:b/>
          <w:bCs/>
          <w:smallCaps/>
        </w:rPr>
        <w:t>Whereas,</w:t>
      </w:r>
      <w:r w:rsidRPr="001C43C8">
        <w:t xml:space="preserve"> </w:t>
      </w:r>
      <w:r w:rsidR="00AB3721">
        <w:t xml:space="preserve">The criminal justice system </w:t>
      </w:r>
      <w:r w:rsidR="00175E27">
        <w:t xml:space="preserve">is </w:t>
      </w:r>
      <w:r w:rsidR="004B0F21">
        <w:t xml:space="preserve">a multifaceted system </w:t>
      </w:r>
      <w:r w:rsidR="00175E27">
        <w:t xml:space="preserve">tasked </w:t>
      </w:r>
      <w:r w:rsidR="00F70436" w:rsidRPr="004B0F21">
        <w:t xml:space="preserve">with </w:t>
      </w:r>
      <w:r w:rsidR="00175E27" w:rsidRPr="004B0F21">
        <w:t xml:space="preserve">crime prevention, ensuring public safety, </w:t>
      </w:r>
      <w:r w:rsidR="00A82758">
        <w:t>rehabilitating</w:t>
      </w:r>
      <w:r w:rsidR="00175E27" w:rsidRPr="004B0F21">
        <w:t xml:space="preserve"> offenders, and</w:t>
      </w:r>
      <w:r w:rsidR="00175E27">
        <w:t xml:space="preserve"> the upholding of justice for all; however, not all individuals who experience the criminal justice system perceive the system to be fair and equitable; and</w:t>
      </w:r>
    </w:p>
    <w:p w:rsidR="00D850F7" w:rsidRDefault="00D850F7" w:rsidP="00D850F7">
      <w:pPr>
        <w:pStyle w:val="IndentHang"/>
      </w:pPr>
      <w:r w:rsidRPr="00391B81">
        <w:rPr>
          <w:b/>
          <w:bCs/>
          <w:smallCaps/>
        </w:rPr>
        <w:t>Whereas,</w:t>
      </w:r>
      <w:r w:rsidRPr="001C43C8">
        <w:t xml:space="preserve"> </w:t>
      </w:r>
      <w:r>
        <w:t xml:space="preserve">Racial bias, which refers to prejudice in favor of or against </w:t>
      </w:r>
      <w:r w:rsidR="00F70436">
        <w:t>a</w:t>
      </w:r>
      <w:r>
        <w:t xml:space="preserve"> racial or ethnic group when compared to another racial or ethnic group, is present within each major component of the </w:t>
      </w:r>
      <w:r w:rsidR="00F70436">
        <w:t xml:space="preserve">United States </w:t>
      </w:r>
      <w:r>
        <w:t xml:space="preserve">criminal justice system including law enforcement, courts, and corrections; and </w:t>
      </w:r>
    </w:p>
    <w:p w:rsidR="00696B83" w:rsidRDefault="00D850F7" w:rsidP="00D850F7">
      <w:pPr>
        <w:pStyle w:val="IndentHang"/>
      </w:pPr>
      <w:r w:rsidRPr="00391B81">
        <w:rPr>
          <w:b/>
          <w:bCs/>
          <w:smallCaps/>
        </w:rPr>
        <w:t>Whereas,</w:t>
      </w:r>
      <w:r w:rsidRPr="001C43C8">
        <w:t xml:space="preserve"> </w:t>
      </w:r>
      <w:r>
        <w:t xml:space="preserve">Racial bias within the criminal justice system </w:t>
      </w:r>
      <w:r w:rsidR="00696B83">
        <w:t xml:space="preserve">occurs both explicitly, through overt discrimination, and implicitly through subconscious stereotypes held by </w:t>
      </w:r>
      <w:r w:rsidR="007E056D">
        <w:t xml:space="preserve">individuals </w:t>
      </w:r>
      <w:r w:rsidR="009B0F91">
        <w:t xml:space="preserve">working </w:t>
      </w:r>
      <w:r w:rsidR="00C665C2">
        <w:t>with</w:t>
      </w:r>
      <w:r w:rsidR="007E056D">
        <w:t xml:space="preserve">in the </w:t>
      </w:r>
      <w:r w:rsidR="00696B83">
        <w:t>criminal justice system; and</w:t>
      </w:r>
    </w:p>
    <w:p w:rsidR="00D850F7" w:rsidRDefault="00D850F7" w:rsidP="00D850F7">
      <w:pPr>
        <w:pStyle w:val="IndentHang"/>
      </w:pPr>
      <w:r w:rsidRPr="00391B81">
        <w:rPr>
          <w:b/>
          <w:bCs/>
          <w:smallCaps/>
        </w:rPr>
        <w:t>Whereas,</w:t>
      </w:r>
      <w:r w:rsidRPr="001C43C8">
        <w:t xml:space="preserve"> </w:t>
      </w:r>
      <w:r w:rsidR="007E056D">
        <w:t>I</w:t>
      </w:r>
      <w:r w:rsidR="00E81B21">
        <w:t xml:space="preserve">mplicit biases are associations made by individuals in the unconscious state of mind, </w:t>
      </w:r>
      <w:r w:rsidR="00E81B21" w:rsidRPr="004B0F21">
        <w:t xml:space="preserve">so often times, individuals are unaware </w:t>
      </w:r>
      <w:r w:rsidR="00670199" w:rsidRPr="004B0F21">
        <w:t xml:space="preserve">of </w:t>
      </w:r>
      <w:r w:rsidR="00E81B21" w:rsidRPr="004B0F21">
        <w:t>the implicit biases they harbor towards certain individuals or groups of people;</w:t>
      </w:r>
      <w:r w:rsidR="00670199">
        <w:t xml:space="preserve"> these implicit biases can be especially problematic when they are held </w:t>
      </w:r>
      <w:r w:rsidR="007E056D">
        <w:t xml:space="preserve">by individuals </w:t>
      </w:r>
      <w:r w:rsidR="00C665C2">
        <w:t>working within</w:t>
      </w:r>
      <w:r w:rsidR="00670199">
        <w:t xml:space="preserve"> the criminal justice system because these subconscious stereotypes and prejudices can impact discretionary thinking</w:t>
      </w:r>
      <w:r w:rsidR="00E81B21">
        <w:t xml:space="preserve"> </w:t>
      </w:r>
      <w:r w:rsidR="00670199">
        <w:t xml:space="preserve">and lead to adverse outcomes for individuals of </w:t>
      </w:r>
      <w:r w:rsidR="0005499B">
        <w:t>minority</w:t>
      </w:r>
      <w:r w:rsidR="00670199">
        <w:t xml:space="preserve"> groups who are experiencing the criminal justice system; and</w:t>
      </w:r>
      <w:r>
        <w:t xml:space="preserve"> </w:t>
      </w:r>
    </w:p>
    <w:p w:rsidR="00336A2E" w:rsidRPr="00336A2E" w:rsidRDefault="00336A2E" w:rsidP="00336A2E">
      <w:pPr>
        <w:pStyle w:val="IndentHang"/>
      </w:pPr>
      <w:r w:rsidRPr="00391B81">
        <w:rPr>
          <w:b/>
          <w:bCs/>
          <w:smallCaps/>
        </w:rPr>
        <w:t>Whereas,</w:t>
      </w:r>
      <w:r w:rsidRPr="001C43C8">
        <w:t xml:space="preserve"> </w:t>
      </w:r>
      <w:r w:rsidR="00940310" w:rsidRPr="002F3DFC">
        <w:t>Minority</w:t>
      </w:r>
      <w:r w:rsidRPr="002F3DFC">
        <w:t xml:space="preserve"> groups, specifically </w:t>
      </w:r>
      <w:r w:rsidR="00940310" w:rsidRPr="002F3DFC">
        <w:t>African American</w:t>
      </w:r>
      <w:r w:rsidR="007E056D">
        <w:t>s</w:t>
      </w:r>
      <w:r w:rsidR="00940310" w:rsidRPr="002F3DFC">
        <w:t xml:space="preserve">, </w:t>
      </w:r>
      <w:r w:rsidRPr="002F3DFC">
        <w:t xml:space="preserve">are overrepresented </w:t>
      </w:r>
      <w:r w:rsidR="00DE44D7">
        <w:t xml:space="preserve">and treated disparately </w:t>
      </w:r>
      <w:r w:rsidRPr="002F3DFC">
        <w:t xml:space="preserve">within the criminal </w:t>
      </w:r>
      <w:r w:rsidR="00DE44D7">
        <w:t xml:space="preserve">justice system </w:t>
      </w:r>
      <w:r w:rsidR="002F3DFC">
        <w:t>when comp</w:t>
      </w:r>
      <w:r w:rsidR="007E056D">
        <w:t>ared to other groups</w:t>
      </w:r>
      <w:r w:rsidRPr="002F3DFC">
        <w:t>; and</w:t>
      </w:r>
    </w:p>
    <w:p w:rsidR="00D40BBD" w:rsidRDefault="00D40BBD" w:rsidP="00D40BBD">
      <w:pPr>
        <w:pStyle w:val="IndentHang"/>
      </w:pPr>
      <w:r w:rsidRPr="00391B81">
        <w:rPr>
          <w:b/>
          <w:bCs/>
          <w:smallCaps/>
        </w:rPr>
        <w:t>Whereas,</w:t>
      </w:r>
      <w:r w:rsidRPr="001C43C8">
        <w:t xml:space="preserve"> </w:t>
      </w:r>
      <w:r w:rsidR="00436707">
        <w:t>According to 2019 United States Census data, Afri</w:t>
      </w:r>
      <w:r w:rsidR="007E056D">
        <w:t>can Americans make up only 13.4 percent</w:t>
      </w:r>
      <w:r w:rsidR="00436707">
        <w:t xml:space="preserve"> of the national population, how</w:t>
      </w:r>
      <w:r w:rsidR="00DE44D7">
        <w:t>e</w:t>
      </w:r>
      <w:r w:rsidR="00436707">
        <w:t>ve</w:t>
      </w:r>
      <w:r w:rsidR="007E056D">
        <w:t>r, African Americans make up 38 percent</w:t>
      </w:r>
      <w:r w:rsidR="00436707">
        <w:t xml:space="preserve"> of the prison population as </w:t>
      </w:r>
      <w:r w:rsidR="00432675">
        <w:t>reported</w:t>
      </w:r>
      <w:r w:rsidR="00436707">
        <w:t xml:space="preserve"> in the 2020 Federal Bureau of Prison’s </w:t>
      </w:r>
      <w:r w:rsidR="00432675">
        <w:t xml:space="preserve">report of </w:t>
      </w:r>
      <w:r w:rsidR="001502C5">
        <w:t>inmate statistics; this over</w:t>
      </w:r>
      <w:r w:rsidR="00436707">
        <w:t xml:space="preserve">representation </w:t>
      </w:r>
      <w:r w:rsidR="00A82758">
        <w:t xml:space="preserve">of African Americans </w:t>
      </w:r>
      <w:r w:rsidR="00436707">
        <w:t xml:space="preserve">within the prison system also results in greater percentages of African Americans </w:t>
      </w:r>
      <w:r w:rsidR="00A82758">
        <w:t>obtaining</w:t>
      </w:r>
      <w:r w:rsidR="00436707">
        <w:t xml:space="preserve"> a criminal record, which can affect future job opportunities, </w:t>
      </w:r>
      <w:r w:rsidR="00A82758">
        <w:t xml:space="preserve">housing options, </w:t>
      </w:r>
      <w:r w:rsidR="00696B83">
        <w:t xml:space="preserve">and </w:t>
      </w:r>
      <w:r w:rsidR="00A82758">
        <w:t>family relationships</w:t>
      </w:r>
      <w:r w:rsidR="00436707">
        <w:t xml:space="preserve">; and </w:t>
      </w:r>
    </w:p>
    <w:p w:rsidR="00D40BBD" w:rsidRPr="00D40BBD" w:rsidRDefault="00F70436" w:rsidP="00230D44">
      <w:pPr>
        <w:pStyle w:val="IndentHang"/>
      </w:pPr>
      <w:r w:rsidRPr="00391B81">
        <w:rPr>
          <w:b/>
          <w:bCs/>
          <w:smallCaps/>
        </w:rPr>
        <w:t>Whereas,</w:t>
      </w:r>
      <w:r w:rsidRPr="001C43C8">
        <w:t xml:space="preserve"> </w:t>
      </w:r>
      <w:r w:rsidR="00230D44">
        <w:t xml:space="preserve">It is important for </w:t>
      </w:r>
      <w:r w:rsidR="00696B83">
        <w:t>the</w:t>
      </w:r>
      <w:r w:rsidR="00230D44">
        <w:t xml:space="preserve"> State</w:t>
      </w:r>
      <w:r w:rsidR="00696B83">
        <w:t xml:space="preserve"> of New Jersey</w:t>
      </w:r>
      <w:r w:rsidR="00230D44">
        <w:t xml:space="preserve"> to study racial bias within the criminal justice system and recommend actions to criminal justice system actors and policymakers to prevent future disparate treatment within the criminal justice system; now, therefore,</w:t>
      </w:r>
      <w:r>
        <w:t xml:space="preserve"> </w:t>
      </w:r>
    </w:p>
    <w:p w:rsidR="00FB4F3B" w:rsidRPr="00D71D68" w:rsidRDefault="00FB4F3B" w:rsidP="000B1054"/>
    <w:p w:rsidR="00686AEB" w:rsidRPr="00AA7880" w:rsidRDefault="00686AEB" w:rsidP="00686AEB">
      <w:r>
        <w:tab/>
      </w:r>
      <w:r w:rsidR="00431F25">
        <w:rPr>
          <w:rStyle w:val="BillHeading2"/>
        </w:rPr>
        <w:t>Be It Resolved</w:t>
      </w:r>
      <w:r>
        <w:rPr>
          <w:rStyle w:val="BillHeading2"/>
        </w:rPr>
        <w:t xml:space="preserve"> </w:t>
      </w:r>
      <w:r w:rsidR="00431F25">
        <w:rPr>
          <w:rStyle w:val="BillLanguage"/>
        </w:rPr>
        <w:t>by the Senate and General Assembly of the State of New Jersey:</w:t>
      </w:r>
    </w:p>
    <w:p w:rsidR="005A2675" w:rsidRDefault="005A2675" w:rsidP="00CC28C2">
      <w:pPr>
        <w:tabs>
          <w:tab w:val="clear" w:pos="1440"/>
          <w:tab w:val="left" w:pos="1080"/>
        </w:tabs>
      </w:pPr>
      <w:r>
        <w:lastRenderedPageBreak/>
        <w:tab/>
      </w:r>
      <w:r w:rsidR="00CC28C2">
        <w:t xml:space="preserve"> </w:t>
      </w:r>
      <w:r>
        <w:t>1.</w:t>
      </w:r>
      <w:r w:rsidR="00CC28C2">
        <w:tab/>
      </w:r>
      <w:r>
        <w:t>a.</w:t>
      </w:r>
      <w:r w:rsidR="00CC28C2">
        <w:tab/>
      </w:r>
      <w:r>
        <w:t xml:space="preserve">There is established a task force to study racial bias within New Jersey’s criminal justice system. </w:t>
      </w:r>
      <w:r w:rsidR="00E12B5B">
        <w:t xml:space="preserve"> This task force </w:t>
      </w:r>
      <w:r w:rsidR="007E056D">
        <w:t>shall</w:t>
      </w:r>
      <w:r w:rsidR="00E12B5B">
        <w:t xml:space="preserve"> study the presence and prevalence of racial bias within each major component of the criminal justice system: law enforcement, courts, </w:t>
      </w:r>
      <w:bookmarkStart w:id="1" w:name="_GoBack"/>
      <w:bookmarkEnd w:id="1"/>
      <w:r w:rsidR="00E12B5B">
        <w:t>and corrections.</w:t>
      </w:r>
    </w:p>
    <w:p w:rsidR="00E12B5B" w:rsidRDefault="00E12B5B" w:rsidP="005A2675">
      <w:r>
        <w:tab/>
      </w:r>
      <w:r w:rsidR="00CC28C2">
        <w:t xml:space="preserve"> </w:t>
      </w:r>
      <w:r>
        <w:t>b.</w:t>
      </w:r>
      <w:r w:rsidR="00CC28C2">
        <w:tab/>
      </w:r>
      <w:r>
        <w:t>The</w:t>
      </w:r>
      <w:r w:rsidR="00DA0A69">
        <w:t xml:space="preserve"> task force </w:t>
      </w:r>
      <w:r w:rsidR="007E056D">
        <w:t>shall consist of 1</w:t>
      </w:r>
      <w:r w:rsidR="00853A87">
        <w:t>7</w:t>
      </w:r>
      <w:r>
        <w:t xml:space="preserve"> members as follows:</w:t>
      </w:r>
    </w:p>
    <w:p w:rsidR="00E12B5B" w:rsidRDefault="00E12B5B" w:rsidP="005A2675">
      <w:r>
        <w:tab/>
        <w:t>(1)</w:t>
      </w:r>
      <w:r w:rsidR="00CC28C2">
        <w:tab/>
      </w:r>
      <w:r>
        <w:t>two members of the General Assembly</w:t>
      </w:r>
      <w:r w:rsidR="00D80DA2">
        <w:t xml:space="preserve">, one who is a member of the </w:t>
      </w:r>
      <w:r w:rsidR="00221F59">
        <w:t>L</w:t>
      </w:r>
      <w:r w:rsidR="00D80DA2">
        <w:t xml:space="preserve">egislative Black Caucus and one who is a member of the </w:t>
      </w:r>
      <w:r w:rsidR="00221F59">
        <w:t>L</w:t>
      </w:r>
      <w:r w:rsidR="00D80DA2">
        <w:t>egislative Latino Caucus</w:t>
      </w:r>
      <w:r>
        <w:t>, appointed by the Speaker of the General Assembly;</w:t>
      </w:r>
    </w:p>
    <w:p w:rsidR="00E12B5B" w:rsidRDefault="00E12B5B" w:rsidP="005A2675">
      <w:r>
        <w:tab/>
        <w:t>(2)</w:t>
      </w:r>
      <w:r w:rsidR="00CC28C2">
        <w:tab/>
      </w:r>
      <w:r>
        <w:t>two members of the Senate,</w:t>
      </w:r>
      <w:r w:rsidR="00D80DA2">
        <w:t xml:space="preserve"> </w:t>
      </w:r>
      <w:r w:rsidR="00221F59">
        <w:t>one who is a member of the L</w:t>
      </w:r>
      <w:r w:rsidR="00D80DA2" w:rsidRPr="00D80DA2">
        <w:t xml:space="preserve">egislative Black Caucus </w:t>
      </w:r>
      <w:r w:rsidR="00221F59">
        <w:t>and one who is a member of the L</w:t>
      </w:r>
      <w:r w:rsidR="00D80DA2" w:rsidRPr="00D80DA2">
        <w:t>egislative Latino Caucus</w:t>
      </w:r>
      <w:r>
        <w:t xml:space="preserve"> appointed by the President of the Senate;</w:t>
      </w:r>
    </w:p>
    <w:p w:rsidR="00E12B5B" w:rsidRDefault="007E056D" w:rsidP="005A2675">
      <w:r>
        <w:tab/>
        <w:t>(3</w:t>
      </w:r>
      <w:r w:rsidR="00E12B5B">
        <w:t>)</w:t>
      </w:r>
      <w:r w:rsidR="00CC28C2">
        <w:tab/>
      </w:r>
      <w:r w:rsidR="00E12B5B">
        <w:t xml:space="preserve">the Attorney General, or </w:t>
      </w:r>
      <w:r>
        <w:t>a</w:t>
      </w:r>
      <w:r w:rsidR="00E12B5B">
        <w:t xml:space="preserve"> designee;</w:t>
      </w:r>
    </w:p>
    <w:p w:rsidR="00E12B5B" w:rsidRDefault="007E056D" w:rsidP="005A2675">
      <w:r>
        <w:tab/>
        <w:t>(4</w:t>
      </w:r>
      <w:r w:rsidR="00E12B5B">
        <w:t>)</w:t>
      </w:r>
      <w:r w:rsidR="00CC28C2">
        <w:tab/>
      </w:r>
      <w:r w:rsidR="00E12B5B">
        <w:t>the Superintendent of the New Jersey State</w:t>
      </w:r>
      <w:r>
        <w:t xml:space="preserve"> Police, or a</w:t>
      </w:r>
      <w:r w:rsidR="00E12B5B">
        <w:t xml:space="preserve"> designee;</w:t>
      </w:r>
    </w:p>
    <w:p w:rsidR="00E12B5B" w:rsidRDefault="007E056D" w:rsidP="005A2675">
      <w:r>
        <w:tab/>
        <w:t>(5</w:t>
      </w:r>
      <w:r w:rsidR="00E12B5B">
        <w:t>)</w:t>
      </w:r>
      <w:r w:rsidR="00CC28C2">
        <w:tab/>
      </w:r>
      <w:r w:rsidR="002D7DA0">
        <w:t>the Chief Justice of the Supre</w:t>
      </w:r>
      <w:r>
        <w:t>me Court, or a</w:t>
      </w:r>
      <w:r w:rsidR="002D7DA0">
        <w:t xml:space="preserve"> designee; </w:t>
      </w:r>
    </w:p>
    <w:p w:rsidR="002D7DA0" w:rsidRDefault="007E056D" w:rsidP="005A2675">
      <w:r>
        <w:tab/>
        <w:t>(6</w:t>
      </w:r>
      <w:r w:rsidR="002D7DA0">
        <w:t>)</w:t>
      </w:r>
      <w:r w:rsidR="00CC28C2">
        <w:tab/>
      </w:r>
      <w:r w:rsidR="002D7DA0">
        <w:t>the President of the New Jersey Prosecutors Assoc</w:t>
      </w:r>
      <w:r>
        <w:t>iation, or a</w:t>
      </w:r>
      <w:r w:rsidR="002D7DA0">
        <w:t xml:space="preserve"> designee;</w:t>
      </w:r>
    </w:p>
    <w:p w:rsidR="002D7DA0" w:rsidRDefault="007E056D" w:rsidP="005A2675">
      <w:r>
        <w:tab/>
        <w:t>(7</w:t>
      </w:r>
      <w:r w:rsidR="002D7DA0">
        <w:t>)</w:t>
      </w:r>
      <w:r w:rsidR="00CC28C2">
        <w:tab/>
      </w:r>
      <w:r w:rsidR="002D7DA0">
        <w:t xml:space="preserve">the Executive Director of the Juvenile Justice Commission, or </w:t>
      </w:r>
      <w:r>
        <w:t xml:space="preserve">a </w:t>
      </w:r>
      <w:r w:rsidR="002D7DA0">
        <w:t>designee;</w:t>
      </w:r>
    </w:p>
    <w:p w:rsidR="002D7DA0" w:rsidRDefault="007E056D" w:rsidP="005A2675">
      <w:r>
        <w:tab/>
        <w:t>(</w:t>
      </w:r>
      <w:r w:rsidR="00853A87">
        <w:t>8</w:t>
      </w:r>
      <w:r w:rsidR="00C665C2">
        <w:t>)</w:t>
      </w:r>
      <w:r w:rsidR="00CC28C2">
        <w:tab/>
      </w:r>
      <w:r w:rsidR="00C665C2">
        <w:t>t</w:t>
      </w:r>
      <w:r w:rsidR="002D7DA0">
        <w:t xml:space="preserve">he Commissioner of Corrections, or </w:t>
      </w:r>
      <w:r>
        <w:t>a</w:t>
      </w:r>
      <w:r w:rsidR="002D7DA0">
        <w:t xml:space="preserve"> designee;</w:t>
      </w:r>
    </w:p>
    <w:p w:rsidR="00853A87" w:rsidRDefault="00853A87" w:rsidP="005A2675">
      <w:r>
        <w:tab/>
        <w:t>(9)</w:t>
      </w:r>
      <w:r w:rsidR="00CC28C2">
        <w:tab/>
      </w:r>
      <w:r>
        <w:t>the Public Defender, or a designee; and</w:t>
      </w:r>
    </w:p>
    <w:p w:rsidR="002D7DA0" w:rsidRDefault="007E056D" w:rsidP="00CC28C2">
      <w:pPr>
        <w:tabs>
          <w:tab w:val="clear" w:pos="720"/>
          <w:tab w:val="left" w:pos="900"/>
        </w:tabs>
      </w:pPr>
      <w:r>
        <w:tab/>
        <w:t>(</w:t>
      </w:r>
      <w:r w:rsidR="00853A87">
        <w:t>10</w:t>
      </w:r>
      <w:r w:rsidR="002D7DA0">
        <w:t>)</w:t>
      </w:r>
      <w:r w:rsidR="00CC28C2">
        <w:tab/>
      </w:r>
      <w:r w:rsidR="00853A87">
        <w:t>six</w:t>
      </w:r>
      <w:r w:rsidR="002D7DA0">
        <w:t xml:space="preserve"> members of the public, appointed by the Governor, who represent communities and community</w:t>
      </w:r>
      <w:r w:rsidR="0060222B">
        <w:t>-</w:t>
      </w:r>
      <w:r w:rsidR="002D7DA0">
        <w:t xml:space="preserve">based advocacy groups that reflect the diverse economic, racial, cultural, gender, and occupational composition of the State.  Three of </w:t>
      </w:r>
      <w:r>
        <w:t xml:space="preserve">these </w:t>
      </w:r>
      <w:r w:rsidR="00853A87">
        <w:t>six</w:t>
      </w:r>
      <w:r w:rsidR="002D7DA0">
        <w:t xml:space="preserve"> members of the public should have knowledge of or experience with the New Jersey criminal justice system.</w:t>
      </w:r>
    </w:p>
    <w:p w:rsidR="002D7DA0" w:rsidRDefault="002D7DA0" w:rsidP="005A2675">
      <w:r>
        <w:tab/>
      </w:r>
      <w:r w:rsidR="00CC28C2">
        <w:t xml:space="preserve"> </w:t>
      </w:r>
      <w:r>
        <w:t>c.</w:t>
      </w:r>
      <w:r w:rsidR="00CC28C2">
        <w:tab/>
      </w:r>
      <w:r>
        <w:t xml:space="preserve">The members of this task force shall be appointed within 30 days after the </w:t>
      </w:r>
      <w:r w:rsidR="00DA0A69">
        <w:t xml:space="preserve">effective date of this resolution.  The task force shall organize as soon as practicable after the appointment of </w:t>
      </w:r>
      <w:r w:rsidR="009B0F91">
        <w:t>the task force’s</w:t>
      </w:r>
      <w:r w:rsidR="00DA0A69">
        <w:t xml:space="preserve"> members and the task force shall choose a chairperson from among its members.  The presence of </w:t>
      </w:r>
      <w:r w:rsidR="00853A87">
        <w:t>nine</w:t>
      </w:r>
      <w:r w:rsidR="00DA0A69">
        <w:t xml:space="preserve"> members shall constitute a quorum.</w:t>
      </w:r>
    </w:p>
    <w:p w:rsidR="007E056D" w:rsidRDefault="00DA0A69" w:rsidP="005A2675">
      <w:r>
        <w:tab/>
      </w:r>
      <w:r w:rsidR="00CC28C2">
        <w:t xml:space="preserve"> </w:t>
      </w:r>
      <w:r>
        <w:t>d.</w:t>
      </w:r>
      <w:r w:rsidR="00CC28C2">
        <w:tab/>
      </w:r>
      <w:r>
        <w:t xml:space="preserve">The task force </w:t>
      </w:r>
      <w:r w:rsidR="007E056D">
        <w:t>shall</w:t>
      </w:r>
      <w:r>
        <w:t xml:space="preserve"> meet regularly</w:t>
      </w:r>
      <w:r w:rsidR="0060222B">
        <w:t xml:space="preserve"> as the task </w:t>
      </w:r>
      <w:r w:rsidR="007E056D">
        <w:t xml:space="preserve">force </w:t>
      </w:r>
      <w:r w:rsidR="0060222B">
        <w:t>determines</w:t>
      </w:r>
      <w:r>
        <w:t xml:space="preserve"> or at the call of the chairperson.  The task force shall hold at least three public hearings in different parts of the State and elicit testimony from the public at such times and places</w:t>
      </w:r>
      <w:r w:rsidR="007E056D">
        <w:t xml:space="preserve"> as the chair shall designate.</w:t>
      </w:r>
    </w:p>
    <w:p w:rsidR="00DA0A69" w:rsidRDefault="00DA0A69" w:rsidP="005A2675">
      <w:r>
        <w:tab/>
      </w:r>
      <w:r w:rsidR="00CC28C2">
        <w:t xml:space="preserve"> </w:t>
      </w:r>
      <w:r>
        <w:t>e.</w:t>
      </w:r>
      <w:r w:rsidR="00CC28C2">
        <w:tab/>
      </w:r>
      <w:r w:rsidR="007E056D">
        <w:t>The</w:t>
      </w:r>
      <w:r>
        <w:t xml:space="preserve"> members of </w:t>
      </w:r>
      <w:r w:rsidR="007E056D">
        <w:t>the</w:t>
      </w:r>
      <w:r>
        <w:t xml:space="preserve"> task force shall serve without compensation.</w:t>
      </w:r>
    </w:p>
    <w:p w:rsidR="00DA0A69" w:rsidRDefault="007B77A0" w:rsidP="005A2675">
      <w:r>
        <w:tab/>
      </w:r>
      <w:r w:rsidR="00CC28C2">
        <w:t xml:space="preserve"> </w:t>
      </w:r>
      <w:r>
        <w:t>f</w:t>
      </w:r>
      <w:r w:rsidR="00DA0A69">
        <w:t>.</w:t>
      </w:r>
      <w:r w:rsidR="00CC28C2">
        <w:tab/>
      </w:r>
      <w:r w:rsidR="00DA0A69">
        <w:t xml:space="preserve">Any vacancies in the membership of </w:t>
      </w:r>
      <w:r w:rsidR="007E056D">
        <w:t>the</w:t>
      </w:r>
      <w:r w:rsidR="00DA0A69">
        <w:t xml:space="preserve"> task force shall be filled in the same manner as the original appointment.</w:t>
      </w:r>
    </w:p>
    <w:p w:rsidR="007B77A0" w:rsidRPr="00C665C2" w:rsidRDefault="007B77A0" w:rsidP="00C665C2">
      <w:pPr>
        <w:rPr>
          <w:color w:val="000000"/>
        </w:rPr>
      </w:pPr>
      <w:r>
        <w:tab/>
      </w:r>
      <w:r w:rsidR="00CC28C2">
        <w:t xml:space="preserve"> </w:t>
      </w:r>
      <w:r>
        <w:t>g.</w:t>
      </w:r>
      <w:r w:rsidR="00CC28C2">
        <w:tab/>
      </w:r>
      <w:r>
        <w:rPr>
          <w:color w:val="000000"/>
        </w:rPr>
        <w:t xml:space="preserve">The Attorney General’s Office shall provide stenographic, clerical, and other administrative assistance and professional staff </w:t>
      </w:r>
      <w:r>
        <w:rPr>
          <w:color w:val="000000"/>
        </w:rPr>
        <w:lastRenderedPageBreak/>
        <w:t>as the task</w:t>
      </w:r>
      <w:r w:rsidR="00C665C2">
        <w:rPr>
          <w:color w:val="000000"/>
        </w:rPr>
        <w:t xml:space="preserve"> force requires to carry out the task force’s work.  The task force shall </w:t>
      </w:r>
      <w:r w:rsidR="00C665C2" w:rsidRPr="00C665C2">
        <w:rPr>
          <w:color w:val="000000"/>
        </w:rPr>
        <w:t>be entitled to call to the task forc</w:t>
      </w:r>
      <w:r w:rsidR="00C665C2">
        <w:rPr>
          <w:color w:val="000000"/>
        </w:rPr>
        <w:t xml:space="preserve">e’s assistance and avail </w:t>
      </w:r>
      <w:r w:rsidR="00853A87">
        <w:rPr>
          <w:color w:val="000000"/>
        </w:rPr>
        <w:t xml:space="preserve">itself </w:t>
      </w:r>
      <w:r w:rsidR="00C665C2">
        <w:rPr>
          <w:color w:val="000000"/>
        </w:rPr>
        <w:t xml:space="preserve">of the </w:t>
      </w:r>
      <w:r w:rsidR="00C665C2" w:rsidRPr="00C665C2">
        <w:rPr>
          <w:color w:val="000000"/>
        </w:rPr>
        <w:t xml:space="preserve">services of the employees of </w:t>
      </w:r>
      <w:r w:rsidR="00C665C2">
        <w:rPr>
          <w:color w:val="000000"/>
        </w:rPr>
        <w:t xml:space="preserve">any State, county, or municipal </w:t>
      </w:r>
      <w:r w:rsidR="00C665C2" w:rsidRPr="00C665C2">
        <w:rPr>
          <w:color w:val="000000"/>
        </w:rPr>
        <w:t>department, board, bureau, commissi</w:t>
      </w:r>
      <w:r w:rsidR="00C665C2">
        <w:rPr>
          <w:color w:val="000000"/>
        </w:rPr>
        <w:t xml:space="preserve">on, or agency as the task force </w:t>
      </w:r>
      <w:r w:rsidR="00C665C2" w:rsidRPr="00C665C2">
        <w:rPr>
          <w:color w:val="000000"/>
        </w:rPr>
        <w:t>may require and as may be available for the task force’s purposes</w:t>
      </w:r>
      <w:r w:rsidR="00C665C2">
        <w:rPr>
          <w:color w:val="000000"/>
        </w:rPr>
        <w:t>.</w:t>
      </w:r>
    </w:p>
    <w:p w:rsidR="00DA0A69" w:rsidRDefault="00DA0A69" w:rsidP="005A2675"/>
    <w:p w:rsidR="0017231E" w:rsidRDefault="0017231E" w:rsidP="005A2675">
      <w:r>
        <w:tab/>
        <w:t>2.</w:t>
      </w:r>
      <w:r w:rsidR="00CC28C2">
        <w:tab/>
      </w:r>
      <w:r>
        <w:t xml:space="preserve">a.  The task force shall study the presence and prevalence of racial bias within the criminal justice system.  </w:t>
      </w:r>
      <w:r w:rsidR="007E056D">
        <w:t>The task force</w:t>
      </w:r>
      <w:r>
        <w:t xml:space="preserve"> </w:t>
      </w:r>
      <w:r w:rsidR="00C665C2">
        <w:t>shall</w:t>
      </w:r>
      <w:r>
        <w:t xml:space="preserve"> focus on the factors that contribute to racial disparities within the State’s law enforcement, co</w:t>
      </w:r>
      <w:r w:rsidR="007E056D">
        <w:t>urts, and correctional system.</w:t>
      </w:r>
      <w:r>
        <w:t xml:space="preserve">  The task force shall specifically:</w:t>
      </w:r>
    </w:p>
    <w:p w:rsidR="0017231E" w:rsidRDefault="0017231E" w:rsidP="005A2675">
      <w:r>
        <w:tab/>
        <w:t>(1)</w:t>
      </w:r>
      <w:r w:rsidR="00CC28C2">
        <w:tab/>
      </w:r>
      <w:r>
        <w:t>examine current data, research, and policies related to racial bias and racial disparities within the State’s criminal justice system;</w:t>
      </w:r>
    </w:p>
    <w:p w:rsidR="0017231E" w:rsidRDefault="0017231E" w:rsidP="005A2675">
      <w:r>
        <w:tab/>
        <w:t>(2)</w:t>
      </w:r>
      <w:r w:rsidR="00CC28C2">
        <w:tab/>
      </w:r>
      <w:r>
        <w:t xml:space="preserve">identify effective strategies </w:t>
      </w:r>
      <w:r w:rsidR="00484A8C">
        <w:t>to reduce the presence of racial bias within</w:t>
      </w:r>
      <w:r w:rsidR="00C665C2">
        <w:t xml:space="preserve"> the State’s criminal justice system</w:t>
      </w:r>
      <w:r w:rsidR="0060222B">
        <w:t>;</w:t>
      </w:r>
    </w:p>
    <w:p w:rsidR="00484A8C" w:rsidRDefault="00484A8C" w:rsidP="005A2675">
      <w:r>
        <w:tab/>
        <w:t>(3)</w:t>
      </w:r>
      <w:r w:rsidR="00CC28C2">
        <w:tab/>
      </w:r>
      <w:r>
        <w:t>develop recommendations to implement those strategies, including legislation, court rules, and policies, if appropriate, based on the task force’s findings.</w:t>
      </w:r>
    </w:p>
    <w:p w:rsidR="00484A8C" w:rsidRDefault="00484A8C" w:rsidP="005A2675">
      <w:r>
        <w:tab/>
      </w:r>
      <w:r w:rsidR="00CC28C2">
        <w:t xml:space="preserve"> </w:t>
      </w:r>
      <w:r>
        <w:t>b</w:t>
      </w:r>
      <w:r w:rsidR="00CC28C2">
        <w:t>.</w:t>
      </w:r>
      <w:r w:rsidR="00CC28C2">
        <w:tab/>
      </w:r>
      <w:r>
        <w:t xml:space="preserve">The task force shall prepare and submit to the Governor and to the Legislature pursuant to section 2 of P.L.1991, c.164 (C.52:14- 19.1) a final report no later than one year after the </w:t>
      </w:r>
      <w:r w:rsidR="007E056D">
        <w:t>organization of the task force.</w:t>
      </w:r>
    </w:p>
    <w:p w:rsidR="00484A8C" w:rsidRPr="00D71D68" w:rsidRDefault="00484A8C" w:rsidP="005A2675"/>
    <w:p w:rsidR="00686AEB" w:rsidRPr="00AA7880" w:rsidRDefault="00686AEB" w:rsidP="00686AEB">
      <w:r>
        <w:tab/>
      </w:r>
      <w:r w:rsidR="00CC28C2">
        <w:t xml:space="preserve"> </w:t>
      </w:r>
      <w:r w:rsidR="00484A8C">
        <w:t>3</w:t>
      </w:r>
      <w:r w:rsidR="00431F25">
        <w:t>.</w:t>
      </w:r>
      <w:r w:rsidR="00CC28C2">
        <w:tab/>
      </w:r>
      <w:r w:rsidR="00431F25">
        <w:t xml:space="preserve">This joint resolution shall take effect </w:t>
      </w:r>
      <w:r w:rsidR="00484A8C">
        <w:t>immediately</w:t>
      </w:r>
      <w:r w:rsidR="007E056D">
        <w:t xml:space="preserve"> a</w:t>
      </w:r>
      <w:r w:rsidR="007E056D" w:rsidRPr="007E056D">
        <w:t>nd shall expire 30 days after the issuance of the task force’s final report and recommendations to the Governor and the Legislatu</w:t>
      </w:r>
      <w:r w:rsidR="00C665C2">
        <w:t>re.</w:t>
      </w:r>
    </w:p>
    <w:p w:rsidR="00686AEB" w:rsidRDefault="00686AEB" w:rsidP="00686AEB"/>
    <w:p w:rsidR="00484A8C" w:rsidRPr="00CE7BD8" w:rsidRDefault="00484A8C" w:rsidP="00686AEB"/>
    <w:p w:rsidR="00686AEB" w:rsidRPr="00AA7880" w:rsidRDefault="00686AEB" w:rsidP="00686AEB">
      <w:pPr>
        <w:jc w:val="center"/>
      </w:pPr>
      <w:r w:rsidRPr="00D71D68">
        <w:t>STATEMENT</w:t>
      </w:r>
    </w:p>
    <w:p w:rsidR="00686AEB" w:rsidRDefault="00686AEB" w:rsidP="00686AEB"/>
    <w:p w:rsidR="00484A8C" w:rsidRDefault="00484A8C" w:rsidP="00686AEB">
      <w:r>
        <w:tab/>
        <w:t xml:space="preserve">This joint resolution </w:t>
      </w:r>
      <w:r w:rsidR="00F63E0E">
        <w:t>establishes a task force to study racial bias within the State’s criminal justice system.  Racial bias, which refers to prejudice in favor of or against a racial or ethnic group when compared to another racial or ethnic group, is present within each major component of the United States criminal justice system including law enforcement, courts, and corrections.  Racial bias occurs both explicitly and implicitly within the criminal justice system</w:t>
      </w:r>
      <w:r w:rsidR="009B0F91">
        <w:t xml:space="preserve">, </w:t>
      </w:r>
      <w:r w:rsidR="00F63E0E">
        <w:t xml:space="preserve">and racial bias contributes to the disparate treatment of minority individuals within the criminal justice system.  Implicit biases, which are often subconscious, unknown </w:t>
      </w:r>
      <w:r w:rsidR="004E112C">
        <w:t>prejudices</w:t>
      </w:r>
      <w:r w:rsidR="00F63E0E">
        <w:t xml:space="preserve"> and stereotypes</w:t>
      </w:r>
      <w:r w:rsidR="009B0F91">
        <w:t xml:space="preserve">, </w:t>
      </w:r>
      <w:r w:rsidR="00F63E0E">
        <w:t>surface at times where criminal justice system actors exercise widespread discretion.  These implicit biases can have various adverse outcomes among minority individuals who are experiencing the criminal justice system specifically among African Americans.</w:t>
      </w:r>
    </w:p>
    <w:p w:rsidR="00F63E0E" w:rsidRDefault="00F63E0E" w:rsidP="00686AEB">
      <w:r>
        <w:lastRenderedPageBreak/>
        <w:tab/>
        <w:t xml:space="preserve">Research has shown that African Americans experience racial bias and </w:t>
      </w:r>
      <w:r w:rsidR="004E112C">
        <w:t>disparate treatment within each of the major components of the criminal</w:t>
      </w:r>
      <w:r w:rsidR="0060222B">
        <w:t xml:space="preserve"> justice system including </w:t>
      </w:r>
      <w:r w:rsidR="004E112C">
        <w:t>law enforce</w:t>
      </w:r>
      <w:r w:rsidR="00666F97">
        <w:t xml:space="preserve">ment, courts, and corrections. </w:t>
      </w:r>
      <w:r w:rsidR="009B0F91">
        <w:t xml:space="preserve"> </w:t>
      </w:r>
      <w:r w:rsidR="00666F97">
        <w:t xml:space="preserve">One </w:t>
      </w:r>
      <w:r w:rsidR="004E112C">
        <w:t xml:space="preserve">of the main places to </w:t>
      </w:r>
      <w:r w:rsidR="0060222B">
        <w:t>witness</w:t>
      </w:r>
      <w:r w:rsidR="004E112C">
        <w:t xml:space="preserve"> the result of racial biases is within the prison population, which is severely overrepresented by minority individuals.</w:t>
      </w:r>
    </w:p>
    <w:p w:rsidR="004E112C" w:rsidRDefault="004E112C" w:rsidP="009D28B9">
      <w:r>
        <w:tab/>
        <w:t>Thi</w:t>
      </w:r>
      <w:r w:rsidR="00666F97">
        <w:t>s task force shall consist of 1</w:t>
      </w:r>
      <w:r w:rsidR="00853A87">
        <w:t>7</w:t>
      </w:r>
      <w:r>
        <w:t xml:space="preserve"> members with representation from th</w:t>
      </w:r>
      <w:r w:rsidR="00666F97">
        <w:t>e General Assembly, the Senate</w:t>
      </w:r>
      <w:r>
        <w:t>, the Attorney General, the Superintendent of the New Jersey State Police, the Chief Justice of the Supreme Court, the President of the New Jersey Prosecutors Association, the Executive Director of the Juvenile Justice Commission, the Commissioner of Corrections,</w:t>
      </w:r>
      <w:r w:rsidR="00853A87">
        <w:t xml:space="preserve"> the Public Defender,</w:t>
      </w:r>
      <w:r>
        <w:t xml:space="preserve"> and communities and community-based advocacy groups that reflect </w:t>
      </w:r>
      <w:r w:rsidR="001B2A0F">
        <w:t>the diverse composition of the S</w:t>
      </w:r>
      <w:r>
        <w:t>tate</w:t>
      </w:r>
      <w:r w:rsidR="00666F97">
        <w:t xml:space="preserve">. </w:t>
      </w:r>
      <w:r w:rsidR="009B0F91">
        <w:t xml:space="preserve"> </w:t>
      </w:r>
      <w:r>
        <w:t xml:space="preserve">The task force </w:t>
      </w:r>
      <w:r w:rsidR="00C665C2">
        <w:t>shall</w:t>
      </w:r>
      <w:r>
        <w:t xml:space="preserve"> study the presence and prevalence of racial bias within the State’s criminal justice system</w:t>
      </w:r>
      <w:r w:rsidR="009D28B9">
        <w:t xml:space="preserve">.  The task force </w:t>
      </w:r>
      <w:r w:rsidR="00C665C2">
        <w:t>shall</w:t>
      </w:r>
      <w:r w:rsidR="009D28B9">
        <w:t xml:space="preserve"> examine current data, research, and policies related to racial bias and racial disparities within the State’s law enforcement, courts, and correctional system, identify effective strategies to reduce the presence of racial bias within the criminal justice system, and develop recommendations to implement those strategies.  Within a year after the organization of the task force, the task force </w:t>
      </w:r>
      <w:r w:rsidR="00C665C2">
        <w:t>shall</w:t>
      </w:r>
      <w:r w:rsidR="009D28B9">
        <w:t xml:space="preserve"> submit a report to the Governor and the Legislature of the task force’s findings and recommendations.</w:t>
      </w:r>
    </w:p>
    <w:sectPr w:rsidR="004E112C" w:rsidSect="00CC28C2">
      <w:headerReference w:type="default" r:id="rId14"/>
      <w:footerReference w:type="default" r:id="rId15"/>
      <w:headerReference w:type="first" r:id="rId16"/>
      <w:footerReference w:type="first" r:id="rId17"/>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580" w:rsidRDefault="004E1580">
      <w:r>
        <w:separator/>
      </w:r>
    </w:p>
  </w:endnote>
  <w:endnote w:type="continuationSeparator" w:id="0">
    <w:p w:rsidR="004E1580" w:rsidRDefault="004E1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C8E" w:rsidRDefault="00883C8E" w:rsidP="00883C8E">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12C" w:rsidRDefault="004E11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12C" w:rsidRPr="009B59F4" w:rsidRDefault="004E112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580" w:rsidRDefault="004E1580">
      <w:r>
        <w:separator/>
      </w:r>
    </w:p>
  </w:footnote>
  <w:footnote w:type="continuationSeparator" w:id="0">
    <w:p w:rsidR="004E1580" w:rsidRDefault="004E1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12C" w:rsidRDefault="004D62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12C" w:rsidRPr="00AF575C" w:rsidRDefault="004E112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12C" w:rsidRDefault="004E112C" w:rsidP="00686AEB">
    <w:pPr>
      <w:pStyle w:val="Header"/>
      <w:jc w:val="center"/>
      <w:rPr>
        <w:rStyle w:val="PageNumber"/>
      </w:rPr>
    </w:pPr>
  </w:p>
  <w:p w:rsidR="00C96D5E" w:rsidRDefault="00C96D5E" w:rsidP="00C96D5E">
    <w:pPr>
      <w:pStyle w:val="bpuHeadSpon"/>
    </w:pPr>
    <w:r w:rsidRPr="00C96D5E">
      <w:rPr>
        <w:rStyle w:val="bpuHeadSponChar"/>
      </w:rPr>
      <w:t>AJR172</w:t>
    </w:r>
    <w:r>
      <w:t xml:space="preserve"> SPEIGHT</w:t>
    </w:r>
    <w:r w:rsidR="00883C8E">
      <w:t xml:space="preserve">, </w:t>
    </w:r>
    <w:r w:rsidR="00883C8E">
      <w:t>REYNOLDS-JACKSON</w:t>
    </w:r>
  </w:p>
  <w:p w:rsidR="00C96D5E" w:rsidRDefault="00C96D5E" w:rsidP="00C96D5E">
    <w:pPr>
      <w:pStyle w:val="bpuHeadSpon"/>
    </w:pPr>
    <w:r>
      <w:fldChar w:fldCharType="begin"/>
    </w:r>
    <w:r>
      <w:instrText xml:space="preserve"> PAGE  \* MERGEFORMAT </w:instrText>
    </w:r>
    <w:r>
      <w:fldChar w:fldCharType="separate"/>
    </w:r>
    <w:r w:rsidR="00000F62">
      <w:rPr>
        <w:noProof/>
      </w:rPr>
      <w:t>3</w:t>
    </w:r>
    <w:r>
      <w:fldChar w:fldCharType="end"/>
    </w:r>
  </w:p>
  <w:p w:rsidR="00C96D5E" w:rsidRDefault="00C96D5E" w:rsidP="00C96D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12C" w:rsidRDefault="004E112C">
    <w:pPr>
      <w:pStyle w:val="Header"/>
    </w:pPr>
  </w:p>
  <w:p w:rsidR="00C96D5E" w:rsidRDefault="00C96D5E" w:rsidP="00C96D5E">
    <w:pPr>
      <w:pStyle w:val="bpuHeadSpon"/>
    </w:pPr>
    <w:r w:rsidRPr="00C96D5E">
      <w:rPr>
        <w:rStyle w:val="bpuHeadSponChar"/>
      </w:rPr>
      <w:t>AJR172</w:t>
    </w:r>
    <w:r>
      <w:t xml:space="preserve"> SPEIGHT</w:t>
    </w:r>
    <w:r w:rsidR="00883C8E">
      <w:t xml:space="preserve">, </w:t>
    </w:r>
    <w:r w:rsidR="00883C8E">
      <w:t>REYNOLDS-JACKSON</w:t>
    </w:r>
  </w:p>
  <w:p w:rsidR="00C96D5E" w:rsidRDefault="00C96D5E" w:rsidP="00C96D5E">
    <w:pPr>
      <w:pStyle w:val="bpuHeadSpon"/>
    </w:pPr>
    <w:r>
      <w:fldChar w:fldCharType="begin"/>
    </w:r>
    <w:r>
      <w:instrText xml:space="preserve"> PAGE  \* MERGEFORMAT </w:instrText>
    </w:r>
    <w:r>
      <w:fldChar w:fldCharType="separate"/>
    </w:r>
    <w:r w:rsidR="00E1658F">
      <w:rPr>
        <w:noProof/>
      </w:rPr>
      <w:t>2</w:t>
    </w:r>
    <w:r>
      <w:fldChar w:fldCharType="end"/>
    </w:r>
  </w:p>
  <w:p w:rsidR="00C96D5E" w:rsidRDefault="00C96D5E" w:rsidP="00C96D5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375D3"/>
    <w:multiLevelType w:val="hybridMultilevel"/>
    <w:tmpl w:val="784A4F1C"/>
    <w:lvl w:ilvl="0" w:tplc="19CE49E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0F62"/>
    <w:rsid w:val="000051BD"/>
    <w:rsid w:val="000160A5"/>
    <w:rsid w:val="0002335B"/>
    <w:rsid w:val="000349FD"/>
    <w:rsid w:val="0003549A"/>
    <w:rsid w:val="000367AE"/>
    <w:rsid w:val="00043B22"/>
    <w:rsid w:val="000503C7"/>
    <w:rsid w:val="00054975"/>
    <w:rsid w:val="0005499B"/>
    <w:rsid w:val="00057D20"/>
    <w:rsid w:val="0006197C"/>
    <w:rsid w:val="0006281F"/>
    <w:rsid w:val="0008141C"/>
    <w:rsid w:val="00094A55"/>
    <w:rsid w:val="000A44A7"/>
    <w:rsid w:val="000B1054"/>
    <w:rsid w:val="000B3411"/>
    <w:rsid w:val="000B3CBF"/>
    <w:rsid w:val="000C054C"/>
    <w:rsid w:val="000C12C2"/>
    <w:rsid w:val="000D11AF"/>
    <w:rsid w:val="000D6255"/>
    <w:rsid w:val="000D6262"/>
    <w:rsid w:val="000D7B4A"/>
    <w:rsid w:val="000E4006"/>
    <w:rsid w:val="000F3DA2"/>
    <w:rsid w:val="000F5FDE"/>
    <w:rsid w:val="000F7466"/>
    <w:rsid w:val="00106CC9"/>
    <w:rsid w:val="00113FAB"/>
    <w:rsid w:val="0013000E"/>
    <w:rsid w:val="00133F81"/>
    <w:rsid w:val="00135943"/>
    <w:rsid w:val="001502C5"/>
    <w:rsid w:val="00157259"/>
    <w:rsid w:val="001645FB"/>
    <w:rsid w:val="0017231E"/>
    <w:rsid w:val="00173D2B"/>
    <w:rsid w:val="00175E27"/>
    <w:rsid w:val="00181676"/>
    <w:rsid w:val="00183603"/>
    <w:rsid w:val="00194E78"/>
    <w:rsid w:val="0019707B"/>
    <w:rsid w:val="00197E8B"/>
    <w:rsid w:val="00197FA4"/>
    <w:rsid w:val="001A161A"/>
    <w:rsid w:val="001A3B79"/>
    <w:rsid w:val="001A66B6"/>
    <w:rsid w:val="001B2A0F"/>
    <w:rsid w:val="001B4716"/>
    <w:rsid w:val="001B4EA4"/>
    <w:rsid w:val="001C0A4A"/>
    <w:rsid w:val="001C7C52"/>
    <w:rsid w:val="001D12A9"/>
    <w:rsid w:val="001D25F3"/>
    <w:rsid w:val="001E15F1"/>
    <w:rsid w:val="001E16FA"/>
    <w:rsid w:val="001E6213"/>
    <w:rsid w:val="001F14C7"/>
    <w:rsid w:val="001F7405"/>
    <w:rsid w:val="00205533"/>
    <w:rsid w:val="00212B8D"/>
    <w:rsid w:val="00221F59"/>
    <w:rsid w:val="00222983"/>
    <w:rsid w:val="00230D44"/>
    <w:rsid w:val="002370D0"/>
    <w:rsid w:val="00255958"/>
    <w:rsid w:val="00257FA2"/>
    <w:rsid w:val="0026574A"/>
    <w:rsid w:val="002660BB"/>
    <w:rsid w:val="002720E8"/>
    <w:rsid w:val="00275293"/>
    <w:rsid w:val="002776B0"/>
    <w:rsid w:val="00282247"/>
    <w:rsid w:val="00286C7E"/>
    <w:rsid w:val="002A1029"/>
    <w:rsid w:val="002A3A1A"/>
    <w:rsid w:val="002A4692"/>
    <w:rsid w:val="002A51BA"/>
    <w:rsid w:val="002B2E26"/>
    <w:rsid w:val="002B3FE6"/>
    <w:rsid w:val="002C2D81"/>
    <w:rsid w:val="002C461E"/>
    <w:rsid w:val="002C6CEC"/>
    <w:rsid w:val="002D7DA0"/>
    <w:rsid w:val="002E09CE"/>
    <w:rsid w:val="002E69D1"/>
    <w:rsid w:val="002F3BA6"/>
    <w:rsid w:val="002F3DFC"/>
    <w:rsid w:val="00306471"/>
    <w:rsid w:val="00315320"/>
    <w:rsid w:val="00325776"/>
    <w:rsid w:val="00325E27"/>
    <w:rsid w:val="00330395"/>
    <w:rsid w:val="00333704"/>
    <w:rsid w:val="00336624"/>
    <w:rsid w:val="00336A2E"/>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472"/>
    <w:rsid w:val="003C43EF"/>
    <w:rsid w:val="003C5A6B"/>
    <w:rsid w:val="003C7FB2"/>
    <w:rsid w:val="003D24DE"/>
    <w:rsid w:val="003E26D4"/>
    <w:rsid w:val="003E47BA"/>
    <w:rsid w:val="003F3B37"/>
    <w:rsid w:val="003F4792"/>
    <w:rsid w:val="0040195A"/>
    <w:rsid w:val="00402DC0"/>
    <w:rsid w:val="0041207D"/>
    <w:rsid w:val="00416C4B"/>
    <w:rsid w:val="0041751E"/>
    <w:rsid w:val="004211E5"/>
    <w:rsid w:val="00422091"/>
    <w:rsid w:val="00431F25"/>
    <w:rsid w:val="00432675"/>
    <w:rsid w:val="0043386C"/>
    <w:rsid w:val="00436707"/>
    <w:rsid w:val="00436F2D"/>
    <w:rsid w:val="00436F5D"/>
    <w:rsid w:val="00441B42"/>
    <w:rsid w:val="0045118A"/>
    <w:rsid w:val="00451F58"/>
    <w:rsid w:val="00455D51"/>
    <w:rsid w:val="00456BF9"/>
    <w:rsid w:val="00461057"/>
    <w:rsid w:val="0046461E"/>
    <w:rsid w:val="004704A8"/>
    <w:rsid w:val="00471102"/>
    <w:rsid w:val="00471F18"/>
    <w:rsid w:val="00484144"/>
    <w:rsid w:val="00484A8C"/>
    <w:rsid w:val="00484C19"/>
    <w:rsid w:val="00485866"/>
    <w:rsid w:val="00492076"/>
    <w:rsid w:val="00493B1D"/>
    <w:rsid w:val="00497037"/>
    <w:rsid w:val="004A3009"/>
    <w:rsid w:val="004A6940"/>
    <w:rsid w:val="004A77A4"/>
    <w:rsid w:val="004B0F21"/>
    <w:rsid w:val="004C742C"/>
    <w:rsid w:val="004E112C"/>
    <w:rsid w:val="004E1580"/>
    <w:rsid w:val="004E1F3E"/>
    <w:rsid w:val="004F1633"/>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653"/>
    <w:rsid w:val="0059131D"/>
    <w:rsid w:val="005A2675"/>
    <w:rsid w:val="005B3F92"/>
    <w:rsid w:val="005B479C"/>
    <w:rsid w:val="005B561E"/>
    <w:rsid w:val="005C07E4"/>
    <w:rsid w:val="005C2124"/>
    <w:rsid w:val="005C336F"/>
    <w:rsid w:val="005C7F3C"/>
    <w:rsid w:val="005E017C"/>
    <w:rsid w:val="005E50C6"/>
    <w:rsid w:val="005F2A97"/>
    <w:rsid w:val="005F399B"/>
    <w:rsid w:val="006019F8"/>
    <w:rsid w:val="0060222B"/>
    <w:rsid w:val="00605B20"/>
    <w:rsid w:val="0061156F"/>
    <w:rsid w:val="00613FF5"/>
    <w:rsid w:val="006155A8"/>
    <w:rsid w:val="00621B94"/>
    <w:rsid w:val="00626239"/>
    <w:rsid w:val="00635316"/>
    <w:rsid w:val="00635449"/>
    <w:rsid w:val="006378C5"/>
    <w:rsid w:val="00645E6A"/>
    <w:rsid w:val="00665CBC"/>
    <w:rsid w:val="00666F97"/>
    <w:rsid w:val="00667A5C"/>
    <w:rsid w:val="00670199"/>
    <w:rsid w:val="00673555"/>
    <w:rsid w:val="00677316"/>
    <w:rsid w:val="00686AEB"/>
    <w:rsid w:val="00696B8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C4A"/>
    <w:rsid w:val="007502CB"/>
    <w:rsid w:val="00752D79"/>
    <w:rsid w:val="00752E20"/>
    <w:rsid w:val="00756EDE"/>
    <w:rsid w:val="00781B4D"/>
    <w:rsid w:val="007824BF"/>
    <w:rsid w:val="00783B8D"/>
    <w:rsid w:val="00794B94"/>
    <w:rsid w:val="00794BD4"/>
    <w:rsid w:val="007A2F73"/>
    <w:rsid w:val="007A3061"/>
    <w:rsid w:val="007A5A0B"/>
    <w:rsid w:val="007B77A0"/>
    <w:rsid w:val="007C0906"/>
    <w:rsid w:val="007C0E14"/>
    <w:rsid w:val="007C7DE4"/>
    <w:rsid w:val="007D0468"/>
    <w:rsid w:val="007D40CB"/>
    <w:rsid w:val="007D4DF3"/>
    <w:rsid w:val="007D5796"/>
    <w:rsid w:val="007D59C0"/>
    <w:rsid w:val="007D7D9C"/>
    <w:rsid w:val="007E056D"/>
    <w:rsid w:val="007F485D"/>
    <w:rsid w:val="007F6050"/>
    <w:rsid w:val="00813627"/>
    <w:rsid w:val="00832816"/>
    <w:rsid w:val="00837109"/>
    <w:rsid w:val="00840365"/>
    <w:rsid w:val="008406A3"/>
    <w:rsid w:val="00841D2C"/>
    <w:rsid w:val="00844F55"/>
    <w:rsid w:val="00845F3C"/>
    <w:rsid w:val="008461B8"/>
    <w:rsid w:val="008462F1"/>
    <w:rsid w:val="00847EF1"/>
    <w:rsid w:val="008538FA"/>
    <w:rsid w:val="00853A87"/>
    <w:rsid w:val="008573B0"/>
    <w:rsid w:val="00866563"/>
    <w:rsid w:val="00867AC2"/>
    <w:rsid w:val="0087056E"/>
    <w:rsid w:val="00875402"/>
    <w:rsid w:val="00883C8E"/>
    <w:rsid w:val="00884D51"/>
    <w:rsid w:val="008916EC"/>
    <w:rsid w:val="00891E4F"/>
    <w:rsid w:val="008A31C5"/>
    <w:rsid w:val="008A4F9A"/>
    <w:rsid w:val="008B2850"/>
    <w:rsid w:val="008C79B3"/>
    <w:rsid w:val="008D0FE5"/>
    <w:rsid w:val="008D77BD"/>
    <w:rsid w:val="008E454C"/>
    <w:rsid w:val="008F06C4"/>
    <w:rsid w:val="008F1E5A"/>
    <w:rsid w:val="008F3E7F"/>
    <w:rsid w:val="00901BDA"/>
    <w:rsid w:val="00903B45"/>
    <w:rsid w:val="009121D8"/>
    <w:rsid w:val="00916F7A"/>
    <w:rsid w:val="00917FE3"/>
    <w:rsid w:val="009318C7"/>
    <w:rsid w:val="00931C09"/>
    <w:rsid w:val="009348C2"/>
    <w:rsid w:val="00940310"/>
    <w:rsid w:val="009440D0"/>
    <w:rsid w:val="009523A3"/>
    <w:rsid w:val="00960958"/>
    <w:rsid w:val="00963A46"/>
    <w:rsid w:val="00966A3E"/>
    <w:rsid w:val="00971493"/>
    <w:rsid w:val="00971AD9"/>
    <w:rsid w:val="00973069"/>
    <w:rsid w:val="00973523"/>
    <w:rsid w:val="00980766"/>
    <w:rsid w:val="009835D4"/>
    <w:rsid w:val="009865D4"/>
    <w:rsid w:val="00994E0A"/>
    <w:rsid w:val="00997152"/>
    <w:rsid w:val="009972CD"/>
    <w:rsid w:val="009A0E9C"/>
    <w:rsid w:val="009A45DA"/>
    <w:rsid w:val="009B06D2"/>
    <w:rsid w:val="009B0F91"/>
    <w:rsid w:val="009B34EC"/>
    <w:rsid w:val="009B5D67"/>
    <w:rsid w:val="009B6176"/>
    <w:rsid w:val="009C0D22"/>
    <w:rsid w:val="009C2DD9"/>
    <w:rsid w:val="009C3E09"/>
    <w:rsid w:val="009C5630"/>
    <w:rsid w:val="009D0E5D"/>
    <w:rsid w:val="009D0F63"/>
    <w:rsid w:val="009D28B9"/>
    <w:rsid w:val="009D7934"/>
    <w:rsid w:val="009D7CCF"/>
    <w:rsid w:val="009E5961"/>
    <w:rsid w:val="009F4FAC"/>
    <w:rsid w:val="00A017C0"/>
    <w:rsid w:val="00A11228"/>
    <w:rsid w:val="00A222C2"/>
    <w:rsid w:val="00A305D6"/>
    <w:rsid w:val="00A342C4"/>
    <w:rsid w:val="00A43010"/>
    <w:rsid w:val="00A50F6B"/>
    <w:rsid w:val="00A52237"/>
    <w:rsid w:val="00A551D6"/>
    <w:rsid w:val="00A6251B"/>
    <w:rsid w:val="00A6754E"/>
    <w:rsid w:val="00A70F58"/>
    <w:rsid w:val="00A72987"/>
    <w:rsid w:val="00A7346B"/>
    <w:rsid w:val="00A82758"/>
    <w:rsid w:val="00A84C4F"/>
    <w:rsid w:val="00A932A1"/>
    <w:rsid w:val="00A96E06"/>
    <w:rsid w:val="00AA6197"/>
    <w:rsid w:val="00AA6C70"/>
    <w:rsid w:val="00AB16FD"/>
    <w:rsid w:val="00AB3721"/>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466"/>
    <w:rsid w:val="00B57047"/>
    <w:rsid w:val="00B61D86"/>
    <w:rsid w:val="00B6342D"/>
    <w:rsid w:val="00B726BD"/>
    <w:rsid w:val="00B732BC"/>
    <w:rsid w:val="00B80909"/>
    <w:rsid w:val="00B90E33"/>
    <w:rsid w:val="00B9676B"/>
    <w:rsid w:val="00BA2EA5"/>
    <w:rsid w:val="00BA364B"/>
    <w:rsid w:val="00BB1190"/>
    <w:rsid w:val="00BB31D0"/>
    <w:rsid w:val="00BB3A11"/>
    <w:rsid w:val="00BB4DDB"/>
    <w:rsid w:val="00BB5D79"/>
    <w:rsid w:val="00BB5F02"/>
    <w:rsid w:val="00BC7892"/>
    <w:rsid w:val="00BD1795"/>
    <w:rsid w:val="00BD3887"/>
    <w:rsid w:val="00BE24D6"/>
    <w:rsid w:val="00BE7EFA"/>
    <w:rsid w:val="00BF06AD"/>
    <w:rsid w:val="00BF2C67"/>
    <w:rsid w:val="00C04F4D"/>
    <w:rsid w:val="00C07EEE"/>
    <w:rsid w:val="00C12E48"/>
    <w:rsid w:val="00C13D14"/>
    <w:rsid w:val="00C15F53"/>
    <w:rsid w:val="00C23F09"/>
    <w:rsid w:val="00C25356"/>
    <w:rsid w:val="00C328D0"/>
    <w:rsid w:val="00C46BC1"/>
    <w:rsid w:val="00C5235F"/>
    <w:rsid w:val="00C52EFC"/>
    <w:rsid w:val="00C54CE2"/>
    <w:rsid w:val="00C665C2"/>
    <w:rsid w:val="00C66BF3"/>
    <w:rsid w:val="00C70140"/>
    <w:rsid w:val="00C73CA7"/>
    <w:rsid w:val="00C822F6"/>
    <w:rsid w:val="00C82AC2"/>
    <w:rsid w:val="00C8456C"/>
    <w:rsid w:val="00C91E19"/>
    <w:rsid w:val="00C92402"/>
    <w:rsid w:val="00C92867"/>
    <w:rsid w:val="00C93B93"/>
    <w:rsid w:val="00C96D5E"/>
    <w:rsid w:val="00CA037D"/>
    <w:rsid w:val="00CA0837"/>
    <w:rsid w:val="00CA2442"/>
    <w:rsid w:val="00CA4725"/>
    <w:rsid w:val="00CB6246"/>
    <w:rsid w:val="00CC0A17"/>
    <w:rsid w:val="00CC28C2"/>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BBD"/>
    <w:rsid w:val="00D500E9"/>
    <w:rsid w:val="00D507BC"/>
    <w:rsid w:val="00D6090A"/>
    <w:rsid w:val="00D62FA3"/>
    <w:rsid w:val="00D63B6F"/>
    <w:rsid w:val="00D64A90"/>
    <w:rsid w:val="00D80DA2"/>
    <w:rsid w:val="00D850F7"/>
    <w:rsid w:val="00D9410B"/>
    <w:rsid w:val="00D9695B"/>
    <w:rsid w:val="00DA0A69"/>
    <w:rsid w:val="00DA2417"/>
    <w:rsid w:val="00DA5585"/>
    <w:rsid w:val="00DB02AC"/>
    <w:rsid w:val="00DB6AA2"/>
    <w:rsid w:val="00DE10D1"/>
    <w:rsid w:val="00DE2514"/>
    <w:rsid w:val="00DE44D7"/>
    <w:rsid w:val="00DE6851"/>
    <w:rsid w:val="00DF03EE"/>
    <w:rsid w:val="00E01B71"/>
    <w:rsid w:val="00E05CC9"/>
    <w:rsid w:val="00E12B5B"/>
    <w:rsid w:val="00E15573"/>
    <w:rsid w:val="00E1658F"/>
    <w:rsid w:val="00E25A5B"/>
    <w:rsid w:val="00E310C0"/>
    <w:rsid w:val="00E373C7"/>
    <w:rsid w:val="00E4267B"/>
    <w:rsid w:val="00E42F13"/>
    <w:rsid w:val="00E452DF"/>
    <w:rsid w:val="00E543CF"/>
    <w:rsid w:val="00E546FD"/>
    <w:rsid w:val="00E608F1"/>
    <w:rsid w:val="00E611B9"/>
    <w:rsid w:val="00E7144F"/>
    <w:rsid w:val="00E73D74"/>
    <w:rsid w:val="00E76A79"/>
    <w:rsid w:val="00E76A8A"/>
    <w:rsid w:val="00E8053A"/>
    <w:rsid w:val="00E80692"/>
    <w:rsid w:val="00E80C24"/>
    <w:rsid w:val="00E81B21"/>
    <w:rsid w:val="00E93836"/>
    <w:rsid w:val="00E962FE"/>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6F33"/>
    <w:rsid w:val="00F573DD"/>
    <w:rsid w:val="00F61E59"/>
    <w:rsid w:val="00F63D99"/>
    <w:rsid w:val="00F63E0E"/>
    <w:rsid w:val="00F6426B"/>
    <w:rsid w:val="00F70436"/>
    <w:rsid w:val="00F709B3"/>
    <w:rsid w:val="00F71A5E"/>
    <w:rsid w:val="00FA0AFC"/>
    <w:rsid w:val="00FA1C82"/>
    <w:rsid w:val="00FA2ED1"/>
    <w:rsid w:val="00FA4A52"/>
    <w:rsid w:val="00FB4045"/>
    <w:rsid w:val="00FB4D8E"/>
    <w:rsid w:val="00FB4F3B"/>
    <w:rsid w:val="00FC0D0A"/>
    <w:rsid w:val="00FC1B0B"/>
    <w:rsid w:val="00FD2F97"/>
    <w:rsid w:val="00FF50C0"/>
    <w:rsid w:val="00FF5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78FE8E"/>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5A2675"/>
    <w:pPr>
      <w:ind w:left="720"/>
      <w:contextualSpacing/>
    </w:pPr>
  </w:style>
  <w:style w:type="paragraph" w:customStyle="1" w:styleId="IndentHang">
    <w:name w:val="IndentHang"/>
    <w:basedOn w:val="Normal"/>
    <w:next w:val="Normal"/>
    <w:rsid w:val="00FB4F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96D5E"/>
  </w:style>
  <w:style w:type="paragraph" w:styleId="BalloonText">
    <w:name w:val="Balloon Text"/>
    <w:basedOn w:val="Normal"/>
    <w:link w:val="BalloonTextChar"/>
    <w:semiHidden/>
    <w:unhideWhenUsed/>
    <w:rsid w:val="00E165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658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1408</Words>
  <Characters>7793</Characters>
  <Application>Microsoft Office Word</Application>
  <DocSecurity>0</DocSecurity>
  <Lines>188</Lines>
  <Paragraphs>50</Paragraphs>
  <ScaleCrop>false</ScaleCrop>
  <HeadingPairs>
    <vt:vector size="2" baseType="variant">
      <vt:variant>
        <vt:lpstr>Title</vt:lpstr>
      </vt:variant>
      <vt:variant>
        <vt:i4>1</vt:i4>
      </vt:variant>
    </vt:vector>
  </HeadingPairs>
  <TitlesOfParts>
    <vt:vector size="1" baseType="lpstr">
      <vt:lpstr>AJR172</vt:lpstr>
    </vt:vector>
  </TitlesOfParts>
  <Manager>R224</Manager>
  <Company>NJ Office of Legislative Services</Company>
  <LinksUpToDate>false</LinksUpToDate>
  <CharactersWithSpaces>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AJR172</dc:title>
  <dc:subject/>
  <dc:creator>Assemblywoman  SPEIGHT</dc:creator>
  <cp:keywords>AJR172|5|EA |322|92|247|N|0|</cp:keywords>
  <dc:description>INTRODUCED JUNE 29, 2020</dc:description>
  <cp:lastModifiedBy>Todaro, Vivian</cp:lastModifiedBy>
  <cp:revision>2</cp:revision>
  <cp:lastPrinted>2020-08-25T14:33:00Z</cp:lastPrinted>
  <dcterms:created xsi:type="dcterms:W3CDTF">2020-08-25T14:35:00Z</dcterms:created>
  <dcterms:modified xsi:type="dcterms:W3CDTF">2020-08-25T14:35:00Z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