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DE318" w14:textId="669DD16E" w:rsidR="00C47518" w:rsidRDefault="00C47518" w:rsidP="00C47518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0DD8047B" w14:textId="2A86815F" w:rsidR="00E5629E" w:rsidRDefault="00E5629E" w:rsidP="00E5629E">
      <w:pPr>
        <w:pStyle w:val="bpuBill"/>
      </w:pPr>
      <w:r>
        <w:t xml:space="preserve">ASSEMBLY JOINT RESOLUTION </w:t>
      </w:r>
    </w:p>
    <w:p w14:paraId="50C0AC4A" w14:textId="7C6173FE" w:rsidR="00E5629E" w:rsidRDefault="00E5629E" w:rsidP="00E5629E">
      <w:pPr>
        <w:pStyle w:val="bpuBill"/>
      </w:pPr>
      <w:r>
        <w:t xml:space="preserve">No. 178 </w:t>
      </w:r>
    </w:p>
    <w:p w14:paraId="41ABE32A" w14:textId="1CC7347B" w:rsidR="00E5629E" w:rsidRPr="009D38FF" w:rsidRDefault="00E5629E" w:rsidP="00E5629E">
      <w:pPr>
        <w:pStyle w:val="bpuWpGraphic"/>
      </w:pPr>
      <w:r>
        <w:object w:dxaOrig="8985" w:dyaOrig="255" w14:anchorId="7A36A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368427" r:id="rId7"/>
        </w:object>
      </w:r>
    </w:p>
    <w:p w14:paraId="516B4F4F" w14:textId="77777777" w:rsidR="00E5629E" w:rsidRDefault="00E5629E" w:rsidP="00E5629E">
      <w:pPr>
        <w:pStyle w:val="bpuState"/>
      </w:pPr>
      <w:r>
        <w:t>STATE OF NEW JERSEY</w:t>
      </w:r>
    </w:p>
    <w:p w14:paraId="2D5CDD28" w14:textId="77777777" w:rsidR="00E5629E" w:rsidRDefault="00E5629E" w:rsidP="00E5629E">
      <w:pPr>
        <w:pStyle w:val="bpuLegislature"/>
      </w:pPr>
      <w:r>
        <w:t>219th LEGISLATURE</w:t>
      </w:r>
    </w:p>
    <w:p w14:paraId="6CAC75A8" w14:textId="4BB19B38" w:rsidR="00E5629E" w:rsidRDefault="00E5629E" w:rsidP="00E5629E">
      <w:pPr>
        <w:pStyle w:val="bpuWpGraphic"/>
      </w:pPr>
      <w:r>
        <w:object w:dxaOrig="8985" w:dyaOrig="255" w14:anchorId="5E9D1814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368428" r:id="rId8"/>
        </w:object>
      </w:r>
      <w:r>
        <w:t xml:space="preserve">  </w:t>
      </w:r>
    </w:p>
    <w:p w14:paraId="00966760" w14:textId="77777777" w:rsidR="00E5629E" w:rsidRDefault="00E5629E" w:rsidP="00E5629E">
      <w:pPr>
        <w:pStyle w:val="bpuIntro"/>
      </w:pPr>
      <w:r>
        <w:t>INTRODUCED JULY 16, 2020</w:t>
      </w:r>
    </w:p>
    <w:p w14:paraId="510C9A3D" w14:textId="77777777" w:rsidR="00E5629E" w:rsidRDefault="00E5629E" w:rsidP="00E5629E">
      <w:pPr>
        <w:pStyle w:val="bpuIntro"/>
      </w:pPr>
    </w:p>
    <w:p w14:paraId="10054727" w14:textId="77777777" w:rsidR="00E5629E" w:rsidRDefault="00E5629E" w:rsidP="00E5629E">
      <w:pPr>
        <w:pStyle w:val="bpuIntro"/>
        <w:sectPr w:rsidR="00E5629E" w:rsidSect="00A1099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794A144" w14:textId="77777777" w:rsidR="00E5629E" w:rsidRDefault="00E5629E" w:rsidP="00E5629E">
      <w:pPr>
        <w:pStyle w:val="bpuIntro"/>
      </w:pPr>
    </w:p>
    <w:p w14:paraId="7AD4E987" w14:textId="77777777" w:rsidR="00E5629E" w:rsidRDefault="00E5629E" w:rsidP="00E5629E">
      <w:pPr>
        <w:pStyle w:val="bpuSponsor"/>
      </w:pPr>
      <w:r>
        <w:t>Sponsored by:</w:t>
      </w:r>
    </w:p>
    <w:p w14:paraId="3C67B3B1" w14:textId="77777777" w:rsidR="00E5629E" w:rsidRDefault="00E5629E" w:rsidP="00E5629E">
      <w:pPr>
        <w:pStyle w:val="bpuSponsor"/>
      </w:pPr>
      <w:r>
        <w:t>Assemblyman  ANTHONY S. VERRELLI</w:t>
      </w:r>
    </w:p>
    <w:p w14:paraId="01329C2C" w14:textId="77777777" w:rsidR="00E5629E" w:rsidRDefault="00E5629E" w:rsidP="00E5629E">
      <w:pPr>
        <w:pStyle w:val="bpuSponsor"/>
      </w:pPr>
      <w:r>
        <w:t>District 15 (Hunterdon and Mercer)</w:t>
      </w:r>
    </w:p>
    <w:p w14:paraId="7E00747F" w14:textId="5D07EE27" w:rsidR="00E5629E" w:rsidRDefault="003B7D68" w:rsidP="003B7D68">
      <w:pPr>
        <w:pStyle w:val="bpuSponsor"/>
      </w:pPr>
      <w:r>
        <w:t>Assemblyman  RONALD S. DANCER</w:t>
      </w:r>
    </w:p>
    <w:p w14:paraId="14483187" w14:textId="2071F890" w:rsidR="003B7D68" w:rsidRDefault="003B7D68" w:rsidP="003B7D68">
      <w:pPr>
        <w:pStyle w:val="bpuSponsor"/>
      </w:pPr>
      <w:r>
        <w:t>District 12 (Burlington, Middlesex, Monmouth and Ocean)</w:t>
      </w:r>
    </w:p>
    <w:p w14:paraId="4F595D64" w14:textId="109400FF" w:rsidR="003B7D68" w:rsidRDefault="00E845B6" w:rsidP="00E845B6">
      <w:pPr>
        <w:pStyle w:val="bpuSponsor"/>
      </w:pPr>
      <w:r>
        <w:t>Assemblyman  DANIEL R. BENSON</w:t>
      </w:r>
    </w:p>
    <w:p w14:paraId="18F6F13C" w14:textId="634E1241" w:rsidR="00E845B6" w:rsidRDefault="00E845B6" w:rsidP="00E845B6">
      <w:pPr>
        <w:pStyle w:val="bpuSponsor"/>
      </w:pPr>
      <w:r>
        <w:t>District 14 (Mercer and Middlesex)</w:t>
      </w:r>
    </w:p>
    <w:p w14:paraId="451F396E" w14:textId="77777777" w:rsidR="00E845B6" w:rsidRPr="00E845B6" w:rsidRDefault="00E845B6" w:rsidP="00E845B6">
      <w:pPr>
        <w:pStyle w:val="bpuSponsor"/>
      </w:pPr>
    </w:p>
    <w:p w14:paraId="17A68641" w14:textId="7D0B90A1" w:rsidR="00924C65" w:rsidRDefault="00A1099B" w:rsidP="00A1099B">
      <w:pPr>
        <w:pStyle w:val="bpuSponsor"/>
      </w:pPr>
      <w:r>
        <w:t>Co-Sponsored by:</w:t>
      </w:r>
    </w:p>
    <w:p w14:paraId="3FB8672D" w14:textId="205AF866" w:rsidR="00A1099B" w:rsidRPr="00A1099B" w:rsidRDefault="00A1099B" w:rsidP="00A1099B">
      <w:pPr>
        <w:pStyle w:val="bpuSponsor"/>
      </w:pPr>
      <w:r w:rsidRPr="00A1099B">
        <w:t xml:space="preserve">Assemblymen </w:t>
      </w:r>
      <w:proofErr w:type="spellStart"/>
      <w:r w:rsidRPr="00A1099B">
        <w:t>Armato</w:t>
      </w:r>
      <w:proofErr w:type="spellEnd"/>
      <w:r w:rsidRPr="00A1099B">
        <w:t xml:space="preserve">, Rooney, Assemblywomen </w:t>
      </w:r>
      <w:proofErr w:type="spellStart"/>
      <w:r w:rsidRPr="00A1099B">
        <w:t>Vainieri</w:t>
      </w:r>
      <w:proofErr w:type="spellEnd"/>
      <w:r w:rsidRPr="00A1099B">
        <w:t xml:space="preserve"> </w:t>
      </w:r>
      <w:proofErr w:type="spellStart"/>
      <w:r w:rsidRPr="00A1099B">
        <w:t>Huttle</w:t>
      </w:r>
      <w:proofErr w:type="spellEnd"/>
      <w:r w:rsidRPr="00A1099B">
        <w:t xml:space="preserve">, Dunn, Assemblyman Conaway, Assemblywomen </w:t>
      </w:r>
      <w:proofErr w:type="spellStart"/>
      <w:r w:rsidRPr="00A1099B">
        <w:t>DiMaso</w:t>
      </w:r>
      <w:proofErr w:type="spellEnd"/>
      <w:r w:rsidRPr="00A1099B">
        <w:t xml:space="preserve">, </w:t>
      </w:r>
      <w:proofErr w:type="spellStart"/>
      <w:r w:rsidRPr="00A1099B">
        <w:t>Pinkin</w:t>
      </w:r>
      <w:proofErr w:type="spellEnd"/>
      <w:r w:rsidRPr="00A1099B">
        <w:t xml:space="preserve">, Assemblymen </w:t>
      </w:r>
      <w:proofErr w:type="spellStart"/>
      <w:r w:rsidRPr="00A1099B">
        <w:t>Wirths</w:t>
      </w:r>
      <w:proofErr w:type="spellEnd"/>
      <w:r w:rsidRPr="00A1099B">
        <w:t xml:space="preserve">, Space, Tully, Assemblywoman Swain and Assemblyman </w:t>
      </w:r>
      <w:proofErr w:type="spellStart"/>
      <w:r w:rsidRPr="00A1099B">
        <w:t>Chiaravalloti</w:t>
      </w:r>
      <w:proofErr w:type="spellEnd"/>
    </w:p>
    <w:p w14:paraId="29856317" w14:textId="77777777" w:rsidR="00402C64" w:rsidRPr="00924C65" w:rsidRDefault="00402C64" w:rsidP="00924C65"/>
    <w:p w14:paraId="7ED8703E" w14:textId="25F3D6A8" w:rsidR="00E5629E" w:rsidRDefault="00E5629E" w:rsidP="00E5629E">
      <w:pPr>
        <w:pStyle w:val="bpuSponsor"/>
      </w:pPr>
    </w:p>
    <w:p w14:paraId="167EBECE" w14:textId="77777777" w:rsidR="00A1099B" w:rsidRPr="00A1099B" w:rsidRDefault="00A1099B" w:rsidP="00A1099B"/>
    <w:p w14:paraId="315F6007" w14:textId="77777777" w:rsidR="00E5629E" w:rsidRDefault="00E5629E" w:rsidP="00E5629E">
      <w:pPr>
        <w:pStyle w:val="bpuSponsor"/>
      </w:pPr>
    </w:p>
    <w:p w14:paraId="3375D798" w14:textId="475D6AD4" w:rsidR="00E5629E" w:rsidRDefault="00E5629E" w:rsidP="00314B1C">
      <w:pPr>
        <w:pStyle w:val="bpuSponsor"/>
      </w:pPr>
      <w:r>
        <w:t>SYNOPSIS</w:t>
      </w:r>
      <w:r w:rsidR="00314B1C">
        <w:t xml:space="preserve"> </w:t>
      </w:r>
    </w:p>
    <w:p w14:paraId="0EE2B740" w14:textId="65D815C3" w:rsidR="00E5629E" w:rsidRDefault="00314B1C" w:rsidP="00E5629E">
      <w:pPr>
        <w:pStyle w:val="bpuNormText"/>
      </w:pPr>
      <w:r>
        <w:tab/>
      </w:r>
      <w:r w:rsidR="00E5629E">
        <w:t>Designates August 31 of each year “Overdose Awareness Day” in New Jersey.</w:t>
      </w:r>
    </w:p>
    <w:p w14:paraId="5D98F682" w14:textId="77777777" w:rsidR="00E5629E" w:rsidRDefault="00E5629E" w:rsidP="00E5629E">
      <w:pPr>
        <w:pStyle w:val="bpuNormText"/>
      </w:pPr>
    </w:p>
    <w:p w14:paraId="7704B7F7" w14:textId="77777777" w:rsidR="00E5629E" w:rsidRDefault="00E5629E" w:rsidP="00E5629E">
      <w:pPr>
        <w:pStyle w:val="bpuSponsor"/>
      </w:pPr>
      <w:r>
        <w:t xml:space="preserve">CURRENT VERSION OF TEXT </w:t>
      </w:r>
    </w:p>
    <w:p w14:paraId="02FB3105" w14:textId="0D2026DF" w:rsidR="00E5629E" w:rsidRDefault="00C47518" w:rsidP="00E5629E">
      <w:pPr>
        <w:pStyle w:val="bpuNormText"/>
      </w:pPr>
      <w:r>
        <w:tab/>
        <w:t>As reported by the Assembly Health Committee on August 24, 2020, with amendments.</w:t>
      </w:r>
    </w:p>
    <w:p w14:paraId="0AE69CCF" w14:textId="266816ED" w:rsidR="00E5629E" w:rsidRDefault="00E5629E" w:rsidP="00E5629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476B152" wp14:editId="2048174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74150" w14:textId="77777777" w:rsidR="00E5629E" w:rsidRDefault="00E5629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5629E" w:rsidSect="00E5629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152EEB1" w14:textId="3F74FB00" w:rsidR="00686AEB" w:rsidRDefault="00431F25" w:rsidP="003E47BA">
      <w:pPr>
        <w:pStyle w:val="HangingAnAct"/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461768">
        <w:t>designating August 31 of each year as “Overdose Awareness Day” in New Jersey.</w:t>
      </w:r>
    </w:p>
    <w:p w14:paraId="05CDFD74" w14:textId="4A81056F" w:rsidR="00461768" w:rsidRDefault="00461768" w:rsidP="00461768"/>
    <w:p w14:paraId="3538BBD1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is a chronic disease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,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characterized by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the problematic,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compulsive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or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difficult to control drug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difficult-to-control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use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of drugs and other substances,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despite harmful consequences; and </w:t>
      </w:r>
    </w:p>
    <w:p w14:paraId="5C8A0868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Substance use disorder, particularly when it involves opioid drugs,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is seen by both the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federal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Centers for Disease Control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and Prevention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and the World Health Organization as a fast-growing epidemic that can all too easily lead to overdose and death; and </w:t>
      </w:r>
    </w:p>
    <w:p w14:paraId="36716290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>In 2018, 67,367 individuals died from drug overdoses in the United States; and</w:t>
      </w:r>
    </w:p>
    <w:p w14:paraId="36DEED8E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>In New Jersey alone, 2,900 people died from drug overdoses in 2018; and</w:t>
      </w:r>
    </w:p>
    <w:p w14:paraId="214C1FC1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 xml:space="preserve">Furthermore, for every drug overdose that results in death, there are many more nonfatal overdoses, each taking an emotional and economic toll on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the individual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individuals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, their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family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families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, and the community at large; and</w:t>
      </w:r>
    </w:p>
    <w:p w14:paraId="006AE750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A 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can fuel feelings of shame, guilt, embarrassment, depression, and hopelessness, causing individuals to resist seeking treatment and support; and</w:t>
      </w:r>
    </w:p>
    <w:p w14:paraId="2038A462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 xml:space="preserve">Overdose Awareness Day is a global event held on August 31 of each year that aims to raise awareness of drug overdoses, reduce the stigma of a drug-related death, and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to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acknowledge the grief felt by families and friends remembering those who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have died or had a permanent injury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died or were permanently injured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as a result of a drug overdose; and</w:t>
      </w:r>
    </w:p>
    <w:p w14:paraId="3806FF8C" w14:textId="77777777" w:rsidR="001F0C4E" w:rsidRPr="00DF6346" w:rsidRDefault="001F0C4E" w:rsidP="001F0C4E">
      <w:pPr>
        <w:ind w:left="288" w:hanging="288"/>
      </w:pPr>
      <w:bookmarkStart w:id="2" w:name="_Hlk38966362"/>
      <w:r>
        <w:rPr>
          <w:rFonts w:ascii="Albertus Extra Bold" w:hAnsi="Albertus Extra Bold"/>
          <w:b/>
          <w:bCs/>
          <w:smallCaps/>
          <w:vertAlign w:val="superscript"/>
        </w:rPr>
        <w:t>1</w:t>
      </w:r>
      <w:r w:rsidRPr="00B02D6B">
        <w:rPr>
          <w:rFonts w:ascii="Albertus Extra Bold" w:hAnsi="Albertus Extra Bold"/>
          <w:b/>
          <w:bCs/>
          <w:smallCaps/>
        </w:rPr>
        <w:t>[</w:t>
      </w:r>
      <w:r w:rsidRPr="00DF6346">
        <w:rPr>
          <w:b/>
          <w:bCs/>
          <w:smallCaps/>
        </w:rPr>
        <w:t>Whereas,</w:t>
      </w:r>
      <w:r w:rsidRPr="00DF6346">
        <w:t xml:space="preserve"> To further the goals of Overdose Awareness Day, all flags throughout the State should be flown at half-staff for the day’s duration; an</w:t>
      </w:r>
      <w:bookmarkEnd w:id="2"/>
      <w:r w:rsidRPr="00DF6346">
        <w:t>d</w:t>
      </w:r>
      <w:r w:rsidRPr="00B02D6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</w:t>
      </w:r>
    </w:p>
    <w:p w14:paraId="7F8668D2" w14:textId="77777777" w:rsidR="001F0C4E" w:rsidRPr="00DF6346" w:rsidRDefault="001F0C4E" w:rsidP="001F0C4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color w:val="212121"/>
          <w:shd w:val="clear" w:color="auto" w:fill="FFFFFF"/>
        </w:rPr>
        <w:t xml:space="preserve">Recognizing Overdose Awareness Day in New Jersey sends a strong message to former </w:t>
      </w:r>
      <w:r w:rsidRPr="00DF6346">
        <w:rPr>
          <w:rFonts w:ascii="Albertus Extra Bold" w:hAnsi="Albertus Extra Bold"/>
          <w:b/>
          <w:color w:val="212121"/>
          <w:shd w:val="clear" w:color="auto" w:fill="FFFFFF"/>
          <w:vertAlign w:val="superscript"/>
        </w:rPr>
        <w:t>1</w:t>
      </w:r>
      <w:r w:rsidRPr="00DF6346">
        <w:rPr>
          <w:rFonts w:ascii="Albertus Extra Bold" w:hAnsi="Albertus Extra Bold"/>
          <w:b/>
          <w:color w:val="212121"/>
          <w:shd w:val="clear" w:color="auto" w:fill="FFFFFF"/>
        </w:rPr>
        <w:t>[</w:t>
      </w:r>
      <w:r w:rsidRPr="00DF6346">
        <w:rPr>
          <w:color w:val="212121"/>
          <w:shd w:val="clear" w:color="auto" w:fill="FFFFFF"/>
        </w:rPr>
        <w:t>or</w:t>
      </w:r>
      <w:r w:rsidRPr="00DF6346">
        <w:rPr>
          <w:rFonts w:ascii="Albertus Extra Bold" w:hAnsi="Albertus Extra Bold"/>
          <w:b/>
          <w:shd w:val="clear" w:color="auto" w:fill="FFFFFF"/>
        </w:rPr>
        <w:t>]</w:t>
      </w:r>
      <w:r w:rsidRPr="00DF6346">
        <w:t xml:space="preserve"> </w:t>
      </w:r>
      <w:r w:rsidRPr="00DF6346">
        <w:rPr>
          <w:u w:val="single"/>
        </w:rPr>
        <w:t>and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color w:val="212121"/>
          <w:shd w:val="clear" w:color="auto" w:fill="FFFFFF"/>
        </w:rPr>
        <w:t xml:space="preserve"> current substance users, namely, that they are valued, and that overdose death is preventable; now, therefore</w:t>
      </w:r>
      <w:r w:rsidRPr="00DF6346">
        <w:t>,</w:t>
      </w:r>
    </w:p>
    <w:p w14:paraId="159BF324" w14:textId="77777777" w:rsidR="000B1054" w:rsidRPr="00D71D68" w:rsidRDefault="000B1054" w:rsidP="000B1054"/>
    <w:p w14:paraId="1ACB62DA" w14:textId="77777777" w:rsidR="00686AEB" w:rsidRPr="00AA7880" w:rsidRDefault="00686AEB" w:rsidP="00686AEB">
      <w:r>
        <w:tab/>
      </w:r>
      <w:r w:rsidR="00431F2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079C1692" w14:textId="77777777" w:rsidR="00686AEB" w:rsidRPr="00D71D68" w:rsidRDefault="00686AEB" w:rsidP="00686AEB"/>
    <w:p w14:paraId="197B5D18" w14:textId="2F324A17" w:rsidR="00B35451" w:rsidRDefault="00314B1C" w:rsidP="00B35451">
      <w:r>
        <w:tab/>
        <w:t>1.</w:t>
      </w:r>
      <w:r>
        <w:tab/>
      </w:r>
      <w:r w:rsidR="00461768">
        <w:t xml:space="preserve">August 31 of each year shall be designated as “Overdose Awareness Day” in New Jersey to </w:t>
      </w:r>
      <w:r w:rsidR="00461768" w:rsidRPr="00E62281">
        <w:t>raise awareness of overdose and reduce the stigma of a drug-related death</w:t>
      </w:r>
      <w:r w:rsidR="00461768">
        <w:t>.</w:t>
      </w:r>
      <w:r w:rsidR="00B35451">
        <w:br w:type="page"/>
      </w:r>
    </w:p>
    <w:p w14:paraId="52312F0B" w14:textId="4FDFEA62" w:rsidR="00511ED5" w:rsidRPr="00D26412" w:rsidRDefault="00511ED5" w:rsidP="00511ED5">
      <w:pPr>
        <w:rPr>
          <w:rFonts w:ascii="Albertus Extra Bold" w:hAnsi="Albertus Extra Bold"/>
          <w:b/>
          <w:vertAlign w:val="superscript"/>
        </w:rPr>
      </w:pPr>
      <w:r>
        <w:lastRenderedPageBreak/>
        <w:tab/>
        <w:t>2.</w:t>
      </w:r>
      <w:r>
        <w:tab/>
        <w:t xml:space="preserve">The Governor is respectfully requested to </w:t>
      </w:r>
      <w:r>
        <w:rPr>
          <w:rFonts w:ascii="Albertus Extra Bold" w:hAnsi="Albertus Extra Bold"/>
          <w:b/>
          <w:vertAlign w:val="superscript"/>
        </w:rPr>
        <w:t>1</w:t>
      </w:r>
      <w:r w:rsidRPr="00B02D6B">
        <w:rPr>
          <w:rFonts w:ascii="Albertus Extra Bold" w:hAnsi="Albertus Extra Bold"/>
          <w:b/>
        </w:rPr>
        <w:t>[</w:t>
      </w:r>
      <w:r>
        <w:t>order flags be flown at half-staff</w:t>
      </w:r>
      <w:r w:rsidRPr="00B02D6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observe a moment of silence on August 31 of each year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annually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issue a proclamation calling upon public officials and the citizens of this State to observe “Overdose Awareness Day” with appropriate activities and programs </w:t>
      </w:r>
      <w:r>
        <w:rPr>
          <w:rFonts w:ascii="Albertus Extra Bold" w:hAnsi="Albertus Extra Bold"/>
          <w:b/>
          <w:vertAlign w:val="superscript"/>
        </w:rPr>
        <w:t>1</w:t>
      </w:r>
      <w:r w:rsidRPr="006732BE">
        <w:rPr>
          <w:rFonts w:ascii="Albertus Extra Bold" w:hAnsi="Albertus Extra Bold"/>
          <w:b/>
        </w:rPr>
        <w:t>[</w:t>
      </w:r>
      <w:r>
        <w:t>each year</w:t>
      </w:r>
      <w:r w:rsidRPr="006732B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14:paraId="071E7074" w14:textId="77777777" w:rsidR="00461768" w:rsidRDefault="00461768" w:rsidP="00461768"/>
    <w:p w14:paraId="6E2C6AC8" w14:textId="77777777" w:rsidR="00BC13E7" w:rsidRDefault="00314B1C" w:rsidP="00BC13E7">
      <w:r>
        <w:tab/>
        <w:t>3.</w:t>
      </w:r>
      <w:r>
        <w:tab/>
      </w:r>
      <w:r w:rsidR="00461768">
        <w:t>This joint resolution shall take effect immediately.</w:t>
      </w:r>
      <w:r>
        <w:t xml:space="preserve"> </w:t>
      </w:r>
    </w:p>
    <w:sectPr w:rsidR="00BC13E7" w:rsidSect="00B3545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9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51FC0" w14:textId="77777777" w:rsidR="00F63183" w:rsidRDefault="00F63183">
      <w:r>
        <w:separator/>
      </w:r>
    </w:p>
  </w:endnote>
  <w:endnote w:type="continuationSeparator" w:id="0">
    <w:p w14:paraId="336CE16C" w14:textId="77777777" w:rsidR="00F63183" w:rsidRDefault="00F6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B7E07" w14:textId="1B1BB1F5" w:rsidR="003B7D68" w:rsidRDefault="00A1099B" w:rsidP="00A1099B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5B906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601AE" w14:textId="77777777" w:rsidR="00C47518" w:rsidRPr="00921C91" w:rsidRDefault="00C4751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03EB1707" w14:textId="77777777" w:rsidR="00C47518" w:rsidRPr="00921C91" w:rsidRDefault="00C47518">
    <w:pPr>
      <w:pStyle w:val="Footer"/>
      <w:rPr>
        <w:szCs w:val="18"/>
      </w:rPr>
    </w:pPr>
  </w:p>
  <w:p w14:paraId="6CDF1E77" w14:textId="77777777" w:rsidR="00C47518" w:rsidRPr="00921C91" w:rsidRDefault="00C4751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58C0BAAB" w14:textId="36F494A9" w:rsidR="00C47518" w:rsidRDefault="00C47518" w:rsidP="00686AEB">
    <w:pPr>
      <w:pStyle w:val="Footer"/>
    </w:pPr>
    <w:r>
      <w:tab/>
      <w:t>Matter enclosed in superscript numerals has been adopted as follows:</w:t>
    </w:r>
  </w:p>
  <w:p w14:paraId="5FF7DA27" w14:textId="330FE0D2" w:rsidR="00C47518" w:rsidRDefault="00C4751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AHE committee amendments adopted August 24, 2020.</w:t>
    </w:r>
  </w:p>
  <w:p w14:paraId="0330A060" w14:textId="77777777" w:rsidR="00C47518" w:rsidRPr="00C47518" w:rsidRDefault="00C47518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66B33" w14:textId="77777777" w:rsidR="00F63183" w:rsidRDefault="00F63183">
      <w:r>
        <w:separator/>
      </w:r>
    </w:p>
  </w:footnote>
  <w:footnote w:type="continuationSeparator" w:id="0">
    <w:p w14:paraId="7A41AEB1" w14:textId="77777777" w:rsidR="00F63183" w:rsidRDefault="00F63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6E677" w14:textId="77777777" w:rsidR="00665CBC" w:rsidRDefault="009F1BD4">
    <w:pPr>
      <w:pStyle w:val="Header"/>
    </w:pPr>
    <w:r>
      <w:rPr>
        <w:noProof/>
      </w:rPr>
      <w:pict w14:anchorId="05D716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8E82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68954" w14:textId="56D75C72" w:rsidR="00665CBC" w:rsidRDefault="00665CBC" w:rsidP="00686AEB">
    <w:pPr>
      <w:pStyle w:val="Header"/>
      <w:jc w:val="center"/>
      <w:rPr>
        <w:rStyle w:val="PageNumber"/>
      </w:rPr>
    </w:pPr>
  </w:p>
  <w:p w14:paraId="1F0257E2" w14:textId="1BE3DEA8" w:rsidR="00E5629E" w:rsidRDefault="00E5629E" w:rsidP="00E5629E">
    <w:pPr>
      <w:pStyle w:val="bpuHeadSpon"/>
    </w:pPr>
    <w:r w:rsidRPr="00E5629E">
      <w:rPr>
        <w:rStyle w:val="bpuHeadSponChar"/>
      </w:rPr>
      <w:t>AJR178</w:t>
    </w:r>
    <w:r>
      <w:t xml:space="preserve"> </w:t>
    </w:r>
    <w:r w:rsidR="00C47518">
      <w:t xml:space="preserve">[1R] </w:t>
    </w:r>
    <w:r>
      <w:t>VERRELLI</w:t>
    </w:r>
    <w:r w:rsidR="003B7D68">
      <w:t>, DANCER</w:t>
    </w:r>
  </w:p>
  <w:p w14:paraId="471A2517" w14:textId="647544D4" w:rsidR="00E5629E" w:rsidRDefault="00E5629E" w:rsidP="00E562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0493">
      <w:rPr>
        <w:noProof/>
      </w:rPr>
      <w:t>3</w:t>
    </w:r>
    <w:r>
      <w:fldChar w:fldCharType="end"/>
    </w:r>
  </w:p>
  <w:p w14:paraId="0751DDA7" w14:textId="77777777" w:rsidR="00E5629E" w:rsidRDefault="00E5629E" w:rsidP="00E5629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B0792" w14:textId="1EA66AAB" w:rsidR="00665CBC" w:rsidRDefault="00665CBC">
    <w:pPr>
      <w:pStyle w:val="Header"/>
    </w:pPr>
  </w:p>
  <w:p w14:paraId="7156E5C7" w14:textId="6AA473E7" w:rsidR="00E5629E" w:rsidRDefault="00E5629E" w:rsidP="00E5629E">
    <w:pPr>
      <w:pStyle w:val="bpuHeadSpon"/>
    </w:pPr>
    <w:r w:rsidRPr="00E5629E">
      <w:rPr>
        <w:rStyle w:val="bpuHeadSponChar"/>
      </w:rPr>
      <w:t>AJR178</w:t>
    </w:r>
    <w:r>
      <w:t xml:space="preserve"> </w:t>
    </w:r>
    <w:r w:rsidR="00C47518">
      <w:t xml:space="preserve">[1R] </w:t>
    </w:r>
    <w:r>
      <w:t>VERRELLI</w:t>
    </w:r>
    <w:r w:rsidR="003B7D68">
      <w:t>, DANCER</w:t>
    </w:r>
  </w:p>
  <w:p w14:paraId="026BFD09" w14:textId="13F4C706" w:rsidR="00E5629E" w:rsidRDefault="00E5629E" w:rsidP="00E562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0493">
      <w:rPr>
        <w:noProof/>
      </w:rPr>
      <w:t>2</w:t>
    </w:r>
    <w:r>
      <w:fldChar w:fldCharType="end"/>
    </w:r>
  </w:p>
  <w:p w14:paraId="097E83EA" w14:textId="77777777" w:rsidR="00E5629E" w:rsidRDefault="00E5629E" w:rsidP="00E5629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3D39"/>
    <w:rsid w:val="001645FB"/>
    <w:rsid w:val="00173D2B"/>
    <w:rsid w:val="00181676"/>
    <w:rsid w:val="00183603"/>
    <w:rsid w:val="001876C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0C4E"/>
    <w:rsid w:val="001F14C7"/>
    <w:rsid w:val="001F7405"/>
    <w:rsid w:val="00205533"/>
    <w:rsid w:val="00207C01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E64"/>
    <w:rsid w:val="002B2E26"/>
    <w:rsid w:val="002B3FE6"/>
    <w:rsid w:val="002C21A8"/>
    <w:rsid w:val="002C2D81"/>
    <w:rsid w:val="002C461E"/>
    <w:rsid w:val="002C6CEC"/>
    <w:rsid w:val="002E09CE"/>
    <w:rsid w:val="002E69D1"/>
    <w:rsid w:val="002F3BA6"/>
    <w:rsid w:val="00314B1C"/>
    <w:rsid w:val="00315320"/>
    <w:rsid w:val="00325776"/>
    <w:rsid w:val="00325E27"/>
    <w:rsid w:val="00330395"/>
    <w:rsid w:val="0033308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47B7"/>
    <w:rsid w:val="003A3C64"/>
    <w:rsid w:val="003A3F83"/>
    <w:rsid w:val="003B6B41"/>
    <w:rsid w:val="003B7D68"/>
    <w:rsid w:val="003C183A"/>
    <w:rsid w:val="003C43EF"/>
    <w:rsid w:val="003C5A6B"/>
    <w:rsid w:val="003C7FB2"/>
    <w:rsid w:val="003D24DE"/>
    <w:rsid w:val="003E26D4"/>
    <w:rsid w:val="003E47BA"/>
    <w:rsid w:val="003F3B37"/>
    <w:rsid w:val="0040195A"/>
    <w:rsid w:val="00402C64"/>
    <w:rsid w:val="00402DC0"/>
    <w:rsid w:val="00416C4B"/>
    <w:rsid w:val="0041751E"/>
    <w:rsid w:val="004211E5"/>
    <w:rsid w:val="00422091"/>
    <w:rsid w:val="00431F25"/>
    <w:rsid w:val="0043386C"/>
    <w:rsid w:val="00436F2D"/>
    <w:rsid w:val="00436F5D"/>
    <w:rsid w:val="00441B42"/>
    <w:rsid w:val="0045118A"/>
    <w:rsid w:val="00451F58"/>
    <w:rsid w:val="00455D51"/>
    <w:rsid w:val="00456BF9"/>
    <w:rsid w:val="00461057"/>
    <w:rsid w:val="00461768"/>
    <w:rsid w:val="0046461E"/>
    <w:rsid w:val="004704A8"/>
    <w:rsid w:val="00470E57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ED5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57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82D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3CC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5537"/>
    <w:rsid w:val="008C79B3"/>
    <w:rsid w:val="008D77BD"/>
    <w:rsid w:val="008E454C"/>
    <w:rsid w:val="008F1E5A"/>
    <w:rsid w:val="00901BDA"/>
    <w:rsid w:val="009121D8"/>
    <w:rsid w:val="00916F7A"/>
    <w:rsid w:val="00917FE3"/>
    <w:rsid w:val="00924C65"/>
    <w:rsid w:val="009318C7"/>
    <w:rsid w:val="00931C09"/>
    <w:rsid w:val="009348C2"/>
    <w:rsid w:val="009440D0"/>
    <w:rsid w:val="00947D22"/>
    <w:rsid w:val="009523A3"/>
    <w:rsid w:val="00955899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5D76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25B"/>
    <w:rsid w:val="009F4FAC"/>
    <w:rsid w:val="00A017C0"/>
    <w:rsid w:val="00A1099B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9D5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2B3"/>
    <w:rsid w:val="00AF1A8C"/>
    <w:rsid w:val="00B0116D"/>
    <w:rsid w:val="00B01173"/>
    <w:rsid w:val="00B02F35"/>
    <w:rsid w:val="00B05A3C"/>
    <w:rsid w:val="00B07100"/>
    <w:rsid w:val="00B1138C"/>
    <w:rsid w:val="00B11AEF"/>
    <w:rsid w:val="00B2574A"/>
    <w:rsid w:val="00B35451"/>
    <w:rsid w:val="00B35D8A"/>
    <w:rsid w:val="00B45B34"/>
    <w:rsid w:val="00B57047"/>
    <w:rsid w:val="00B61D86"/>
    <w:rsid w:val="00B6342D"/>
    <w:rsid w:val="00B726BD"/>
    <w:rsid w:val="00B732BC"/>
    <w:rsid w:val="00B857E4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2A4"/>
    <w:rsid w:val="00BC13E7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2014"/>
    <w:rsid w:val="00C46BC1"/>
    <w:rsid w:val="00C47518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7A01"/>
    <w:rsid w:val="00E15573"/>
    <w:rsid w:val="00E25A5B"/>
    <w:rsid w:val="00E2785E"/>
    <w:rsid w:val="00E34B51"/>
    <w:rsid w:val="00E373C7"/>
    <w:rsid w:val="00E4267B"/>
    <w:rsid w:val="00E42F13"/>
    <w:rsid w:val="00E452DF"/>
    <w:rsid w:val="00E543CF"/>
    <w:rsid w:val="00E546FD"/>
    <w:rsid w:val="00E5629E"/>
    <w:rsid w:val="00E608F1"/>
    <w:rsid w:val="00E611B9"/>
    <w:rsid w:val="00E7144F"/>
    <w:rsid w:val="00E73D74"/>
    <w:rsid w:val="00E76A79"/>
    <w:rsid w:val="00E80692"/>
    <w:rsid w:val="00E80C24"/>
    <w:rsid w:val="00E845B6"/>
    <w:rsid w:val="00E93836"/>
    <w:rsid w:val="00EA70DB"/>
    <w:rsid w:val="00EA7C16"/>
    <w:rsid w:val="00EB26C1"/>
    <w:rsid w:val="00EC5281"/>
    <w:rsid w:val="00EC791D"/>
    <w:rsid w:val="00EC7CA6"/>
    <w:rsid w:val="00ED3C5D"/>
    <w:rsid w:val="00ED4409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183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049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5827AC3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ED44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D44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D440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4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440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D44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D4409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461768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E56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509</Words>
  <Characters>2852</Characters>
  <Application>Microsoft Office Word</Application>
  <DocSecurity>0</DocSecurity>
  <Lines>89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AJR178</vt:lpstr>
    </vt:vector>
  </TitlesOfParts>
  <Manager>R225</Manager>
  <Company>NJ Office of Legislative Services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AJR178 1R</dc:title>
  <dc:subject/>
  <dc:creator>Assemblyman  VERRELLI</dc:creator>
  <cp:keywords>AJR178|3|HS |263|219|321|!|0|</cp:keywords>
  <dc:description>INTRODUCED JULY 16, 2020_x000d_
Amended 8/24/20</dc:description>
  <cp:lastModifiedBy>Todaro, Vivian</cp:lastModifiedBy>
  <cp:revision>2</cp:revision>
  <cp:lastPrinted>2020-08-31T12:40:00Z</cp:lastPrinted>
  <dcterms:created xsi:type="dcterms:W3CDTF">2020-08-31T12:40:00Z</dcterms:created>
  <dcterms:modified xsi:type="dcterms:W3CDTF">2020-08-31T12:40:00Z</dcterms:modified>
  <cp:category>s.1-2: C.36: 2-394 et seq. to 2019/JR33_x000d_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