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9508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HEALTH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B90CA2" w:rsidRDefault="0089508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 JOINT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178</w:t>
      </w:r>
    </w:p>
    <w:p w:rsidR="00B90CA2" w:rsidRPr="00A64F8E" w:rsidRDefault="00B90CA2" w:rsidP="00ED5E27">
      <w:pPr>
        <w:pStyle w:val="TopofPage1"/>
        <w:rPr>
          <w:b/>
          <w:sz w:val="24"/>
          <w:szCs w:val="24"/>
        </w:rPr>
      </w:pPr>
    </w:p>
    <w:p w:rsidR="00AA5E23" w:rsidRPr="00A64F8E" w:rsidRDefault="00B90CA2" w:rsidP="00ED5E27">
      <w:pPr>
        <w:pStyle w:val="TopofPage1"/>
        <w:rPr>
          <w:b/>
          <w:sz w:val="24"/>
          <w:szCs w:val="24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95082">
        <w:rPr>
          <w:caps/>
          <w:szCs w:val="24"/>
        </w:rPr>
        <w:t>AUGUST 24, 2020</w:t>
      </w:r>
    </w:p>
    <w:p w:rsidR="00655CA3" w:rsidRDefault="00655CA3" w:rsidP="0083060A"/>
    <w:p w:rsidR="00985708" w:rsidRDefault="00985708" w:rsidP="00500ED0">
      <w:r>
        <w:tab/>
        <w:t>The Assembly Health Committee reports favorably</w:t>
      </w:r>
      <w:r w:rsidR="00E05D55">
        <w:t xml:space="preserve"> and with committee amendments</w:t>
      </w:r>
      <w:r>
        <w:t xml:space="preserve"> Assembly Joint Resolution No. 178.</w:t>
      </w:r>
    </w:p>
    <w:p w:rsidR="00985708" w:rsidRDefault="00500ED0" w:rsidP="00985708">
      <w:r>
        <w:tab/>
      </w:r>
      <w:r w:rsidR="001A6C12">
        <w:t xml:space="preserve">As amended, </w:t>
      </w:r>
      <w:r w:rsidR="00985708">
        <w:t>this resolution designates August 31 of each year as “Overdose Awareness Day” in New Jersey, and respectfully requests that the Governor</w:t>
      </w:r>
      <w:r w:rsidR="00E1245C">
        <w:t xml:space="preserve"> annually observe a moment of silence</w:t>
      </w:r>
      <w:r w:rsidR="00985708">
        <w:t xml:space="preserve"> and issue a proclamation calling upon public officials and the citizens of New Jersey to observe the day with appropriate activities and programs.</w:t>
      </w:r>
    </w:p>
    <w:p w:rsidR="00985708" w:rsidRDefault="00985708" w:rsidP="00985708">
      <w:r>
        <w:tab/>
        <w:t>Substance use disorders, particularly those involving opioid drugs, have resulted in an epidemic of fatal and non-fatal overdoses throughout the State, nation, and world.  Individuals with a substance use disorder may experience feelings of shame, guilt, embarrassment, depression, and hopelessness, making them reluctant to seek out treatment and support.  Overdose Awareness Day is a global annual event that seeks to raise awareness of drug overdoses, reduce the stigma of a drug-related death, and acknowledge the grief felt by families and friends remembering those who died or were permanently injured as a result of a drug overdose.</w:t>
      </w:r>
    </w:p>
    <w:p w:rsidR="00985708" w:rsidRDefault="00985708" w:rsidP="00985708">
      <w:r>
        <w:tab/>
        <w:t>As reported by the committee, Assembly Joint Resolution No. 178 is identical to Senate Joint Resolution No. 85 (1R) which was reported by the committee on this date.</w:t>
      </w:r>
    </w:p>
    <w:p w:rsidR="00985708" w:rsidRDefault="00985708" w:rsidP="00985708"/>
    <w:p w:rsidR="00985708" w:rsidRPr="00F2242B" w:rsidRDefault="00985708" w:rsidP="00985708">
      <w:pPr>
        <w:rPr>
          <w:u w:val="double"/>
        </w:rPr>
      </w:pPr>
      <w:r w:rsidRPr="00F2242B">
        <w:rPr>
          <w:u w:val="double"/>
        </w:rPr>
        <w:t>COMMITTEE AMENDMENTS:</w:t>
      </w:r>
    </w:p>
    <w:p w:rsidR="00985708" w:rsidRDefault="00985708" w:rsidP="00985708">
      <w:r>
        <w:tab/>
        <w:t>The committee amendments revise the resolution to replace the term “drug addiction” with “substance use disorder,” update a reference to the federal Centers for Disease Control and Prevention, and make various changes involving grammar and syntax.</w:t>
      </w:r>
      <w:r w:rsidR="00E1245C">
        <w:t xml:space="preserve">  The amendments request that the Governor observe a moment of silence instead of ordering flags to be flown at half-staff. </w:t>
      </w:r>
    </w:p>
    <w:sectPr w:rsidR="0098570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082" w:rsidRDefault="00895082">
      <w:r>
        <w:separator/>
      </w:r>
    </w:p>
  </w:endnote>
  <w:endnote w:type="continuationSeparator" w:id="0">
    <w:p w:rsidR="00895082" w:rsidRDefault="00895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082" w:rsidRDefault="00895082">
      <w:r>
        <w:separator/>
      </w:r>
    </w:p>
  </w:footnote>
  <w:footnote w:type="continuationSeparator" w:id="0">
    <w:p w:rsidR="00895082" w:rsidRDefault="00895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64F8E" w:rsidP="00A64F8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64F8E" w:rsidRDefault="00A64F8E" w:rsidP="00A64F8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8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A6C12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392D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0ED0"/>
    <w:rsid w:val="005105E1"/>
    <w:rsid w:val="0052178A"/>
    <w:rsid w:val="00525D56"/>
    <w:rsid w:val="0052722C"/>
    <w:rsid w:val="00527799"/>
    <w:rsid w:val="00530663"/>
    <w:rsid w:val="00531292"/>
    <w:rsid w:val="00544C21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5F714C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C5EDA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4F8F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95082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5708"/>
    <w:rsid w:val="00992CC6"/>
    <w:rsid w:val="009A48E4"/>
    <w:rsid w:val="009A6AC9"/>
    <w:rsid w:val="009B1B63"/>
    <w:rsid w:val="009B5DEA"/>
    <w:rsid w:val="009B724F"/>
    <w:rsid w:val="009C078B"/>
    <w:rsid w:val="009C1883"/>
    <w:rsid w:val="009C21B4"/>
    <w:rsid w:val="009C300A"/>
    <w:rsid w:val="009C4238"/>
    <w:rsid w:val="009C79F8"/>
    <w:rsid w:val="009F05A2"/>
    <w:rsid w:val="009F13CA"/>
    <w:rsid w:val="009F26AA"/>
    <w:rsid w:val="009F3401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4F8E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0CA2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2CCE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05D55"/>
    <w:rsid w:val="00E102B8"/>
    <w:rsid w:val="00E1245C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A316E178-2F24-48E3-B4CE-415AD3B5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270</Words>
  <Characters>1514</Characters>
  <Application>Microsoft Office Word</Application>
  <DocSecurity>0</DocSecurity>
  <Lines>40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AJR178 AHE Statement 8/24/20</vt:lpstr>
    </vt:vector>
  </TitlesOfParts>
  <Manager>R225</Manager>
  <Company>NJ OLS DMU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AJR178 AHE Statement 8/24/20</dc:title>
  <dc:subject/>
  <dc:creator>Assembly AHE</dc:creator>
  <cp:keywords>AJR178|1|HS |263|0|0|!|0|</cp:keywords>
  <dc:description/>
  <cp:lastModifiedBy>Siracusa, Nicole</cp:lastModifiedBy>
  <cp:revision>2</cp:revision>
  <cp:lastPrinted>1999-09-30T17:29:00Z</cp:lastPrinted>
  <dcterms:created xsi:type="dcterms:W3CDTF">2020-08-25T16:42:00Z</dcterms:created>
  <dcterms:modified xsi:type="dcterms:W3CDTF">2020-08-25T16:42:00Z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