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0D38" w:rsidRDefault="00670D38" w:rsidP="00670D38">
      <w:pPr>
        <w:pStyle w:val="bpuBill"/>
      </w:pPr>
      <w:bookmarkStart w:id="0" w:name="bpuFrontPg"/>
      <w:bookmarkStart w:id="1" w:name="_GoBack"/>
      <w:bookmarkEnd w:id="0"/>
      <w:bookmarkEnd w:id="1"/>
      <w:r>
        <w:t xml:space="preserve">ASSEMBLY JOINT RESOLUTION </w:t>
      </w:r>
    </w:p>
    <w:p w:rsidR="00670D38" w:rsidRDefault="00670D38" w:rsidP="00670D38">
      <w:pPr>
        <w:pStyle w:val="bpuBill"/>
      </w:pPr>
      <w:r>
        <w:t xml:space="preserve">No. 179 </w:t>
      </w:r>
    </w:p>
    <w:p w:rsidR="00670D38" w:rsidRPr="009D38FF" w:rsidRDefault="00670D38" w:rsidP="00670D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828353" r:id="rId8"/>
        </w:object>
      </w:r>
    </w:p>
    <w:p w:rsidR="00670D38" w:rsidRDefault="00670D38" w:rsidP="00670D38">
      <w:pPr>
        <w:pStyle w:val="bpuState"/>
      </w:pPr>
      <w:r>
        <w:t>STATE OF NEW JERSEY</w:t>
      </w:r>
    </w:p>
    <w:p w:rsidR="00670D38" w:rsidRDefault="00670D38" w:rsidP="00670D38">
      <w:pPr>
        <w:pStyle w:val="bpuLegislature"/>
      </w:pPr>
      <w:r>
        <w:t>219th LEGISLATURE</w:t>
      </w:r>
    </w:p>
    <w:p w:rsidR="00670D38" w:rsidRDefault="00670D38" w:rsidP="00670D38">
      <w:pPr>
        <w:pStyle w:val="bpuWpGraphic"/>
      </w:pPr>
      <w:r>
        <w:object w:dxaOrig="8985" w:dyaOrig="255">
          <v:shape id="_x0000_i1026" type="#_x0000_t75" style="width:6in;height:12pt" o:ole="">
            <v:imagedata r:id="rId7" o:title=""/>
          </v:shape>
          <o:OLEObject Type="Embed" ProgID="WPWin6.1" ShapeID="_x0000_i1026" DrawAspect="Content" ObjectID="_1656828354" r:id="rId9"/>
        </w:object>
      </w:r>
      <w:r>
        <w:t xml:space="preserve">  </w:t>
      </w:r>
    </w:p>
    <w:p w:rsidR="00670D38" w:rsidRDefault="00670D38" w:rsidP="00670D38">
      <w:pPr>
        <w:pStyle w:val="bpuIntro"/>
      </w:pPr>
      <w:r>
        <w:t>INTRODUCED JULY 20, 2020</w:t>
      </w:r>
    </w:p>
    <w:p w:rsidR="00670D38" w:rsidRDefault="00670D38" w:rsidP="00670D38">
      <w:pPr>
        <w:pStyle w:val="bpuIntro"/>
      </w:pPr>
    </w:p>
    <w:p w:rsidR="00670D38" w:rsidRDefault="00670D38" w:rsidP="00670D38">
      <w:pPr>
        <w:pStyle w:val="bpuIntro"/>
        <w:sectPr w:rsidR="00670D38" w:rsidSect="00670D38">
          <w:headerReference w:type="even" r:id="rId10"/>
          <w:headerReference w:type="default" r:id="rId11"/>
          <w:pgSz w:w="12240" w:h="20160" w:code="5"/>
          <w:pgMar w:top="2160" w:right="1440" w:bottom="1440" w:left="1440" w:header="72" w:footer="720" w:gutter="0"/>
          <w:pgNumType w:start="1"/>
          <w:cols w:space="720"/>
          <w:docGrid w:linePitch="360"/>
        </w:sectPr>
      </w:pPr>
    </w:p>
    <w:p w:rsidR="00670D38" w:rsidRDefault="00670D38" w:rsidP="00670D38">
      <w:pPr>
        <w:pStyle w:val="bpuIntro"/>
      </w:pPr>
    </w:p>
    <w:p w:rsidR="00670D38" w:rsidRDefault="00670D38" w:rsidP="00670D38">
      <w:pPr>
        <w:pStyle w:val="bpuSponsor"/>
      </w:pPr>
      <w:r>
        <w:t>Sponsored by:</w:t>
      </w:r>
    </w:p>
    <w:p w:rsidR="00670D38" w:rsidRDefault="00670D38" w:rsidP="00670D38">
      <w:pPr>
        <w:pStyle w:val="bpuSponsor"/>
      </w:pPr>
      <w:r>
        <w:t>Assemblywoman  CAROL A. MURPHY</w:t>
      </w:r>
    </w:p>
    <w:p w:rsidR="00670D38" w:rsidRDefault="00670D38" w:rsidP="00670D38">
      <w:pPr>
        <w:pStyle w:val="bpuSponsor"/>
      </w:pPr>
      <w:r>
        <w:t>District 7 (Burlington)</w:t>
      </w:r>
    </w:p>
    <w:p w:rsidR="00670D38" w:rsidRDefault="00670D38" w:rsidP="00670D38">
      <w:pPr>
        <w:pStyle w:val="bpuSponsor"/>
      </w:pPr>
    </w:p>
    <w:p w:rsidR="00670D38" w:rsidRDefault="00670D38" w:rsidP="00670D38">
      <w:pPr>
        <w:pStyle w:val="bpuSponsor"/>
      </w:pPr>
    </w:p>
    <w:p w:rsidR="00670D38" w:rsidRDefault="00670D38" w:rsidP="00670D38">
      <w:pPr>
        <w:pStyle w:val="bpuSponsor"/>
      </w:pPr>
    </w:p>
    <w:p w:rsidR="00670D38" w:rsidRDefault="00670D38" w:rsidP="00670D38">
      <w:pPr>
        <w:pStyle w:val="bpuSponsor"/>
      </w:pPr>
    </w:p>
    <w:p w:rsidR="00670D38" w:rsidRDefault="00670D38" w:rsidP="00670D38">
      <w:pPr>
        <w:pStyle w:val="bpuSponsor"/>
      </w:pPr>
      <w:r>
        <w:t>SYNOPSIS</w:t>
      </w:r>
    </w:p>
    <w:p w:rsidR="00670D38" w:rsidRDefault="00670D38" w:rsidP="00670D38">
      <w:pPr>
        <w:pStyle w:val="bpuNormText"/>
      </w:pPr>
      <w:r>
        <w:tab/>
        <w:t xml:space="preserve">Designates April 9 of each year as Dr. James Still Day in New Jersey. </w:t>
      </w:r>
    </w:p>
    <w:p w:rsidR="00670D38" w:rsidRDefault="00670D38" w:rsidP="00670D38">
      <w:pPr>
        <w:pStyle w:val="bpuNormText"/>
      </w:pPr>
    </w:p>
    <w:p w:rsidR="00670D38" w:rsidRDefault="00670D38" w:rsidP="00670D38">
      <w:pPr>
        <w:pStyle w:val="bpuSponsor"/>
      </w:pPr>
      <w:r>
        <w:t xml:space="preserve">CURRENT VERSION OF TEXT </w:t>
      </w:r>
    </w:p>
    <w:p w:rsidR="00670D38" w:rsidRDefault="00670D38" w:rsidP="00670D38">
      <w:pPr>
        <w:pStyle w:val="bpuNormText"/>
      </w:pPr>
      <w:r>
        <w:tab/>
        <w:t>As introduced.</w:t>
      </w:r>
    </w:p>
    <w:p w:rsidR="00670D38" w:rsidRDefault="00670D38" w:rsidP="00670D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0D38" w:rsidRDefault="00670D38" w:rsidP="008916EC">
      <w:pPr>
        <w:pStyle w:val="FronterPage"/>
        <w:tabs>
          <w:tab w:val="clear" w:pos="720"/>
          <w:tab w:val="clear" w:pos="1440"/>
          <w:tab w:val="clear" w:pos="2160"/>
          <w:tab w:val="clear" w:pos="2880"/>
          <w:tab w:val="clear" w:pos="3600"/>
          <w:tab w:val="clear" w:pos="4320"/>
          <w:tab w:val="clear" w:pos="5040"/>
        </w:tabs>
        <w:sectPr w:rsidR="00670D38" w:rsidSect="00670D38">
          <w:type w:val="continuous"/>
          <w:pgSz w:w="12240" w:h="20160" w:code="5"/>
          <w:pgMar w:top="1440" w:right="2275" w:bottom="1440" w:left="2275" w:header="72" w:footer="720" w:gutter="0"/>
          <w:pgNumType w:start="1"/>
          <w:cols w:space="720"/>
          <w:docGrid w:linePitch="360"/>
        </w:sectPr>
      </w:pPr>
    </w:p>
    <w:p w:rsidR="00686AEB" w:rsidRPr="00677316" w:rsidRDefault="00431F25"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F95E3B">
        <w:rPr>
          <w:rStyle w:val="HangingAnActChar"/>
        </w:rPr>
        <w:t>designating April 9 of each year as Dr. James Still Day in New Jersey.</w:t>
      </w:r>
    </w:p>
    <w:p w:rsidR="000B1054" w:rsidRDefault="000B1054" w:rsidP="000B1054"/>
    <w:p w:rsidR="004F62E4" w:rsidRDefault="004F62E4" w:rsidP="004F62E4">
      <w:pPr>
        <w:pStyle w:val="IndentHang"/>
      </w:pPr>
      <w:r w:rsidRPr="00391B81">
        <w:rPr>
          <w:b/>
          <w:bCs/>
          <w:smallCaps/>
        </w:rPr>
        <w:t>Whereas,</w:t>
      </w:r>
      <w:r w:rsidRPr="001C43C8">
        <w:t xml:space="preserve"> </w:t>
      </w:r>
      <w:r w:rsidR="00AA20EB">
        <w:t xml:space="preserve">Dr. </w:t>
      </w:r>
      <w:r w:rsidR="00DA4BE3">
        <w:t xml:space="preserve">James </w:t>
      </w:r>
      <w:r w:rsidR="000E7DCE">
        <w:t>Still, a renowned</w:t>
      </w:r>
      <w:r w:rsidR="00743ACC">
        <w:t xml:space="preserve"> African-American</w:t>
      </w:r>
      <w:r w:rsidR="000E7DCE">
        <w:t xml:space="preserve"> herbalist and homeopathic healer, </w:t>
      </w:r>
      <w:r w:rsidR="00DA4BE3">
        <w:t>was born on</w:t>
      </w:r>
      <w:r w:rsidR="00612E20">
        <w:t xml:space="preserve"> April 9, 1812, in Indian Mills, </w:t>
      </w:r>
      <w:r w:rsidR="00DA4BE3">
        <w:t xml:space="preserve">New Jersey, to former slaves Levin and Charity Still; and </w:t>
      </w:r>
    </w:p>
    <w:p w:rsidR="004F62E4" w:rsidRDefault="004F62E4" w:rsidP="004F62E4">
      <w:pPr>
        <w:pStyle w:val="IndentHang"/>
      </w:pPr>
      <w:r w:rsidRPr="00391B81">
        <w:rPr>
          <w:b/>
          <w:bCs/>
          <w:smallCaps/>
        </w:rPr>
        <w:t>Whereas,</w:t>
      </w:r>
      <w:r w:rsidRPr="001C43C8">
        <w:t xml:space="preserve"> </w:t>
      </w:r>
      <w:r w:rsidR="00DA4BE3">
        <w:t xml:space="preserve">Born into poverty, </w:t>
      </w:r>
      <w:r w:rsidR="00AA20EB">
        <w:t xml:space="preserve">Dr. </w:t>
      </w:r>
      <w:r w:rsidR="00DA4BE3">
        <w:t xml:space="preserve">James Still only received three months of formal education and spent a majority of </w:t>
      </w:r>
      <w:r w:rsidR="00066D7F">
        <w:t>his early life as a day laborer</w:t>
      </w:r>
      <w:r w:rsidR="00DA4BE3">
        <w:t xml:space="preserve"> chopping wood, making charcoal, picking berries, and clearing land; and</w:t>
      </w:r>
    </w:p>
    <w:p w:rsidR="00AA20EB" w:rsidRPr="00AA20EB" w:rsidRDefault="00AA20EB" w:rsidP="00AA20EB">
      <w:pPr>
        <w:pStyle w:val="IndentHang"/>
      </w:pPr>
      <w:r w:rsidRPr="00391B81">
        <w:rPr>
          <w:b/>
          <w:bCs/>
          <w:smallCaps/>
        </w:rPr>
        <w:t>Whereas,</w:t>
      </w:r>
      <w:r w:rsidRPr="001C43C8">
        <w:t xml:space="preserve"> </w:t>
      </w:r>
      <w:r>
        <w:t xml:space="preserve">Dr. Still had an innate passion for the </w:t>
      </w:r>
      <w:r w:rsidR="00066D7F">
        <w:t>field</w:t>
      </w:r>
      <w:r>
        <w:t xml:space="preserve"> of medicine and spent </w:t>
      </w:r>
      <w:r w:rsidR="00743ACC">
        <w:t xml:space="preserve">many hours </w:t>
      </w:r>
      <w:r>
        <w:t xml:space="preserve">reading </w:t>
      </w:r>
      <w:r w:rsidR="003C4603">
        <w:t>books</w:t>
      </w:r>
      <w:r>
        <w:t xml:space="preserve"> on the subjects of medicine, botany, and herbal remedies; and</w:t>
      </w:r>
    </w:p>
    <w:p w:rsidR="004F62E4" w:rsidRDefault="004F62E4" w:rsidP="004F62E4">
      <w:pPr>
        <w:pStyle w:val="IndentHang"/>
      </w:pPr>
      <w:r w:rsidRPr="00391B81">
        <w:rPr>
          <w:b/>
          <w:bCs/>
          <w:smallCaps/>
        </w:rPr>
        <w:t>Whereas,</w:t>
      </w:r>
      <w:r w:rsidRPr="001C43C8">
        <w:t xml:space="preserve"> </w:t>
      </w:r>
      <w:r w:rsidR="00DA4BE3">
        <w:t xml:space="preserve">Due to </w:t>
      </w:r>
      <w:r w:rsidR="00AA20EB">
        <w:t xml:space="preserve">Dr. </w:t>
      </w:r>
      <w:r w:rsidR="00DA4BE3">
        <w:t>Still’s racial and financial status, he was unable to attend medical school</w:t>
      </w:r>
      <w:r w:rsidR="009C32E8">
        <w:t>, but he</w:t>
      </w:r>
      <w:r w:rsidR="00DA4BE3">
        <w:t xml:space="preserve"> </w:t>
      </w:r>
      <w:r w:rsidR="00AA20EB">
        <w:t xml:space="preserve">continued to </w:t>
      </w:r>
      <w:r w:rsidR="009C32E8">
        <w:t>acquire</w:t>
      </w:r>
      <w:r w:rsidR="00AA20EB">
        <w:t xml:space="preserve"> medical knowledge through self-education; and</w:t>
      </w:r>
    </w:p>
    <w:p w:rsidR="004F62E4" w:rsidRDefault="004F62E4" w:rsidP="004F62E4">
      <w:pPr>
        <w:pStyle w:val="IndentHang"/>
      </w:pPr>
      <w:r w:rsidRPr="00391B81">
        <w:rPr>
          <w:b/>
          <w:bCs/>
          <w:smallCaps/>
        </w:rPr>
        <w:t>Whereas,</w:t>
      </w:r>
      <w:r w:rsidRPr="001C43C8">
        <w:t xml:space="preserve"> </w:t>
      </w:r>
      <w:r w:rsidR="00743ACC">
        <w:t xml:space="preserve">Dr. Still found success within his </w:t>
      </w:r>
      <w:r w:rsidR="008C4D4E">
        <w:t xml:space="preserve">medical career when he created a </w:t>
      </w:r>
      <w:r w:rsidR="00ED5D91">
        <w:t xml:space="preserve">cough </w:t>
      </w:r>
      <w:r w:rsidR="008C4D4E">
        <w:t>balm from plants and</w:t>
      </w:r>
      <w:r w:rsidR="00D87F6F">
        <w:t xml:space="preserve"> herbs, the balm demonstrating</w:t>
      </w:r>
      <w:r w:rsidR="00ED5D91">
        <w:t xml:space="preserve"> </w:t>
      </w:r>
      <w:r w:rsidR="009C32E8">
        <w:t>his</w:t>
      </w:r>
      <w:r w:rsidR="00ED5D91">
        <w:t xml:space="preserve"> ingenuity and </w:t>
      </w:r>
      <w:r w:rsidR="009C32E8">
        <w:t>bringing</w:t>
      </w:r>
      <w:r w:rsidR="00663422">
        <w:t xml:space="preserve"> him </w:t>
      </w:r>
      <w:r w:rsidR="009C32E8">
        <w:t>recognition</w:t>
      </w:r>
      <w:r w:rsidR="00663422">
        <w:t xml:space="preserve"> and wealth </w:t>
      </w:r>
      <w:r w:rsidR="00ED5D91">
        <w:t>as many pharmacists began buying the product; and</w:t>
      </w:r>
    </w:p>
    <w:p w:rsidR="00ED5D91" w:rsidRDefault="00ED5D91" w:rsidP="00066D7F">
      <w:pPr>
        <w:pStyle w:val="IndentHang"/>
      </w:pPr>
      <w:r w:rsidRPr="00391B81">
        <w:rPr>
          <w:b/>
          <w:bCs/>
          <w:smallCaps/>
        </w:rPr>
        <w:t>Whereas,</w:t>
      </w:r>
      <w:r w:rsidRPr="001C43C8">
        <w:t xml:space="preserve"> </w:t>
      </w:r>
      <w:r w:rsidR="00791985">
        <w:t xml:space="preserve">With the profit yielded from his innovative cough balm, </w:t>
      </w:r>
      <w:r>
        <w:t>Dr. Still built a home and medical office in</w:t>
      </w:r>
      <w:r w:rsidR="00773234">
        <w:t xml:space="preserve"> Medford, New Jersey</w:t>
      </w:r>
      <w:r w:rsidR="004504E0">
        <w:t xml:space="preserve">, where he would treat </w:t>
      </w:r>
      <w:r w:rsidR="009C32E8">
        <w:t>patients</w:t>
      </w:r>
      <w:r w:rsidR="004504E0">
        <w:t xml:space="preserve"> </w:t>
      </w:r>
      <w:r w:rsidR="00663422">
        <w:t xml:space="preserve">from </w:t>
      </w:r>
      <w:r w:rsidR="00791985">
        <w:t>throughout the region; and</w:t>
      </w:r>
    </w:p>
    <w:p w:rsidR="004F62E4" w:rsidRDefault="004F62E4" w:rsidP="004F62E4">
      <w:pPr>
        <w:pStyle w:val="IndentHang"/>
      </w:pPr>
      <w:r w:rsidRPr="00391B81">
        <w:rPr>
          <w:b/>
          <w:bCs/>
          <w:smallCaps/>
        </w:rPr>
        <w:t>Whereas,</w:t>
      </w:r>
      <w:r w:rsidRPr="001C43C8">
        <w:t xml:space="preserve"> </w:t>
      </w:r>
      <w:r w:rsidR="005B7F39">
        <w:t>Despite his widespread success</w:t>
      </w:r>
      <w:r w:rsidR="00773234">
        <w:t xml:space="preserve"> within the medical field, </w:t>
      </w:r>
      <w:r w:rsidR="00743ACC" w:rsidRPr="00743ACC">
        <w:t xml:space="preserve">racial animus caused </w:t>
      </w:r>
      <w:r w:rsidR="00773234">
        <w:t xml:space="preserve">many local doctors </w:t>
      </w:r>
      <w:r w:rsidR="00743ACC">
        <w:t>to challenge</w:t>
      </w:r>
      <w:r w:rsidR="009C32E8">
        <w:t xml:space="preserve"> his medical credentials, and </w:t>
      </w:r>
      <w:r w:rsidR="00773234">
        <w:t>in response to these challenges, Dr. Still began offering his medical services to patients free of charge; and</w:t>
      </w:r>
      <w:r w:rsidR="008C4D4E">
        <w:t xml:space="preserve"> </w:t>
      </w:r>
    </w:p>
    <w:p w:rsidR="009C32E8" w:rsidRDefault="004F62E4" w:rsidP="004F62E4">
      <w:pPr>
        <w:pStyle w:val="IndentHang"/>
      </w:pPr>
      <w:r w:rsidRPr="00391B81">
        <w:rPr>
          <w:b/>
          <w:bCs/>
          <w:smallCaps/>
        </w:rPr>
        <w:t>Whereas,</w:t>
      </w:r>
      <w:r w:rsidRPr="001C43C8">
        <w:t xml:space="preserve"> </w:t>
      </w:r>
      <w:r w:rsidR="000E7DCE">
        <w:t>In 2005, the State of New Jersey purchased Dr. Still’</w:t>
      </w:r>
      <w:r w:rsidR="00612E20">
        <w:t xml:space="preserve">s </w:t>
      </w:r>
      <w:r w:rsidR="00A573A9">
        <w:t xml:space="preserve">medical </w:t>
      </w:r>
      <w:r w:rsidR="00612E20">
        <w:t>office</w:t>
      </w:r>
      <w:r w:rsidR="009C32E8">
        <w:t>,</w:t>
      </w:r>
      <w:r w:rsidR="000E7DCE">
        <w:t xml:space="preserve"> making </w:t>
      </w:r>
      <w:r w:rsidR="00767E31">
        <w:t>the office</w:t>
      </w:r>
      <w:r w:rsidR="000E7DCE">
        <w:t xml:space="preserve"> the first African-American historical property acquired for preservation and </w:t>
      </w:r>
      <w:r w:rsidR="00612E20">
        <w:t>interpretation</w:t>
      </w:r>
      <w:r w:rsidR="000E7DCE">
        <w:t xml:space="preserve"> by </w:t>
      </w:r>
      <w:r w:rsidR="00612E20">
        <w:t xml:space="preserve">the State; </w:t>
      </w:r>
      <w:r w:rsidR="009C32E8">
        <w:t>and</w:t>
      </w:r>
    </w:p>
    <w:p w:rsidR="009C32E8" w:rsidRDefault="009C32E8" w:rsidP="009C32E8">
      <w:pPr>
        <w:pStyle w:val="IndentHang"/>
      </w:pPr>
      <w:r w:rsidRPr="00391B81">
        <w:rPr>
          <w:b/>
          <w:bCs/>
          <w:smallCaps/>
        </w:rPr>
        <w:t>Whereas,</w:t>
      </w:r>
      <w:r>
        <w:t xml:space="preserve"> In 2013, the property and nearby grounds became the Dr. James Still </w:t>
      </w:r>
      <w:r w:rsidRPr="00612E20">
        <w:t xml:space="preserve">Historic Office and Education </w:t>
      </w:r>
      <w:r>
        <w:t>Center which teaches and preserves the legacy of Dr. James Still; and</w:t>
      </w:r>
    </w:p>
    <w:p w:rsidR="004F62E4" w:rsidRDefault="004F62E4" w:rsidP="004F62E4">
      <w:pPr>
        <w:pStyle w:val="IndentHang"/>
      </w:pPr>
      <w:r w:rsidRPr="00391B81">
        <w:rPr>
          <w:b/>
          <w:bCs/>
          <w:smallCaps/>
        </w:rPr>
        <w:t>Whereas,</w:t>
      </w:r>
      <w:r w:rsidRPr="001C43C8">
        <w:t xml:space="preserve"> </w:t>
      </w:r>
      <w:r w:rsidR="00612E20">
        <w:t xml:space="preserve">Dr. James Still’s </w:t>
      </w:r>
      <w:r w:rsidR="009C32E8">
        <w:t>dedication</w:t>
      </w:r>
      <w:r w:rsidR="00767E31">
        <w:t xml:space="preserve"> to the medical field</w:t>
      </w:r>
      <w:r w:rsidR="009C32E8">
        <w:t xml:space="preserve"> and successful life </w:t>
      </w:r>
      <w:r w:rsidR="00612E20">
        <w:t xml:space="preserve">should be remembered and celebrated by all New Jersey citizens; now, therefore, </w:t>
      </w:r>
    </w:p>
    <w:p w:rsidR="00612E20" w:rsidRPr="00D71D68" w:rsidRDefault="00612E20" w:rsidP="000B1054"/>
    <w:p w:rsidR="00686AEB" w:rsidRPr="00AA7880" w:rsidRDefault="00686AEB" w:rsidP="00686AEB">
      <w:r>
        <w:tab/>
      </w:r>
      <w:r w:rsidR="00431F25">
        <w:rPr>
          <w:rStyle w:val="BillHeading2"/>
        </w:rPr>
        <w:t>Be It Resolved</w:t>
      </w:r>
      <w:r>
        <w:rPr>
          <w:rStyle w:val="BillHeading2"/>
        </w:rPr>
        <w:t xml:space="preserve"> </w:t>
      </w:r>
      <w:r w:rsidR="00431F25">
        <w:rPr>
          <w:rStyle w:val="BillLanguage"/>
        </w:rPr>
        <w:t>by the Senate and General Assembly of the State of New Jersey:</w:t>
      </w:r>
    </w:p>
    <w:p w:rsidR="00686AEB" w:rsidRDefault="00686AEB" w:rsidP="00686AEB"/>
    <w:p w:rsidR="00612E20" w:rsidRDefault="000E2253" w:rsidP="00612E20">
      <w:r>
        <w:tab/>
        <w:t>1.</w:t>
      </w:r>
      <w:r>
        <w:tab/>
      </w:r>
      <w:r w:rsidR="00612E20">
        <w:t>April 9 of each year is designated as Dr. James Still Day in New Jersey to honor the life of Dr. Ja</w:t>
      </w:r>
      <w:r w:rsidR="00663422">
        <w:t>mes Still</w:t>
      </w:r>
      <w:r w:rsidR="00612E20">
        <w:t xml:space="preserve"> and his contribution</w:t>
      </w:r>
      <w:r w:rsidR="009C32E8">
        <w:t>s</w:t>
      </w:r>
      <w:r w:rsidR="00612E20">
        <w:t xml:space="preserve"> to the medical field.</w:t>
      </w:r>
    </w:p>
    <w:p w:rsidR="00612E20" w:rsidRDefault="00612E20" w:rsidP="00612E20"/>
    <w:p w:rsidR="00612E20" w:rsidRDefault="000E2253" w:rsidP="00612E20">
      <w:r>
        <w:tab/>
        <w:t>2.</w:t>
      </w:r>
      <w:r>
        <w:tab/>
      </w:r>
      <w:r w:rsidR="00612E20">
        <w:t>The Governor is respectfully requested to annually issue a proclamation calling upon public officials, private organizations, and all citizens of the State to observe “Dr. James Still Day” with appropriate events and activities.</w:t>
      </w:r>
    </w:p>
    <w:p w:rsidR="00612E20" w:rsidRPr="00D71D68" w:rsidRDefault="00612E20" w:rsidP="00612E20"/>
    <w:p w:rsidR="00686AEB" w:rsidRPr="00AA7880" w:rsidRDefault="00686AEB" w:rsidP="00686AEB">
      <w:r>
        <w:tab/>
      </w:r>
      <w:r w:rsidR="00612E20">
        <w:t>3</w:t>
      </w:r>
      <w:r w:rsidR="000E2253">
        <w:t>.</w:t>
      </w:r>
      <w:r w:rsidR="000E2253">
        <w:tab/>
      </w:r>
      <w:r w:rsidR="00431F25">
        <w:t xml:space="preserve">This joint resolution shall take effect </w:t>
      </w:r>
      <w:r w:rsidR="00812EB2">
        <w:t>immediately</w:t>
      </w:r>
      <w:r w:rsidR="00431F25">
        <w:t>.</w:t>
      </w:r>
    </w:p>
    <w:p w:rsidR="00686AEB" w:rsidRDefault="00686AEB" w:rsidP="00686AEB"/>
    <w:p w:rsidR="00A217A2" w:rsidRPr="00CE7BD8" w:rsidRDefault="00A217A2" w:rsidP="00686AEB"/>
    <w:p w:rsidR="00686AEB" w:rsidRPr="00AA7880" w:rsidRDefault="00686AEB" w:rsidP="00686AEB">
      <w:pPr>
        <w:jc w:val="center"/>
      </w:pPr>
      <w:r w:rsidRPr="00D71D68">
        <w:t>STATEMENT</w:t>
      </w:r>
    </w:p>
    <w:p w:rsidR="00686AEB" w:rsidRDefault="00686AEB" w:rsidP="00686AEB"/>
    <w:p w:rsidR="003B7D52" w:rsidRDefault="00A217A2" w:rsidP="00686AEB">
      <w:r>
        <w:tab/>
        <w:t xml:space="preserve">This joint resolution designates April 9 of each year as Dr. James Still Day in New Jersey.  Dr. James Still </w:t>
      </w:r>
      <w:r w:rsidR="003B7D52">
        <w:t xml:space="preserve">overcame prejudice and poverty through hard work and determination </w:t>
      </w:r>
      <w:r w:rsidR="009C32E8">
        <w:t>to become</w:t>
      </w:r>
      <w:r w:rsidR="003B7D52">
        <w:t xml:space="preserve"> a successful,</w:t>
      </w:r>
      <w:r w:rsidR="000F1B4C">
        <w:t xml:space="preserve"> self-educated</w:t>
      </w:r>
      <w:r w:rsidR="003B7D52">
        <w:t xml:space="preserve"> homeopathic healer.</w:t>
      </w:r>
    </w:p>
    <w:p w:rsidR="000F1B4C" w:rsidRDefault="000F1B4C" w:rsidP="000F1B4C">
      <w:pPr>
        <w:pStyle w:val="IndentHang"/>
        <w:ind w:left="0" w:firstLine="0"/>
      </w:pPr>
      <w:r>
        <w:tab/>
        <w:t>Dr. James Still was born into poverty on April 9, 1812, to former slaves</w:t>
      </w:r>
      <w:r w:rsidRPr="000F1B4C">
        <w:t xml:space="preserve"> Levin and Charity Still</w:t>
      </w:r>
      <w:r w:rsidR="009C32E8">
        <w:t xml:space="preserve">.  Dr. </w:t>
      </w:r>
      <w:r>
        <w:t>Still was passionate about the medical field from a young age, however, d</w:t>
      </w:r>
      <w:r w:rsidR="003B7D52">
        <w:t xml:space="preserve">ue to his racial and financial background, </w:t>
      </w:r>
      <w:r w:rsidR="009C32E8">
        <w:t>he</w:t>
      </w:r>
      <w:r w:rsidR="003B7D52">
        <w:t xml:space="preserve"> was unable to attend medical school.  Despite his inability to attend medical school, Dr. Still continued to </w:t>
      </w:r>
      <w:r w:rsidR="009C32E8">
        <w:t>acquire</w:t>
      </w:r>
      <w:r w:rsidR="003B7D52">
        <w:t xml:space="preserve"> medical knowledge through self-education.  Dr. Still </w:t>
      </w:r>
      <w:r w:rsidR="00743ACC">
        <w:t>found success within the medical field</w:t>
      </w:r>
      <w:r w:rsidR="003B7D52">
        <w:t xml:space="preserve"> when he developed a cough balm from plants and herbs.  This innovative balm brought Dr. </w:t>
      </w:r>
      <w:r w:rsidR="009C32E8">
        <w:t xml:space="preserve">Still recognition </w:t>
      </w:r>
      <w:r w:rsidR="003B7D52">
        <w:t xml:space="preserve">and wealth.  With this newly acquired wealth, Dr. Still purchased a home and created a medical office in Medford, New Jersey.  Dr. Still’s knowledge of plants and medicine allowed him to treat </w:t>
      </w:r>
      <w:r w:rsidR="009C32E8">
        <w:t xml:space="preserve">patients </w:t>
      </w:r>
      <w:r w:rsidR="003B7D52">
        <w:t>throughout the region</w:t>
      </w:r>
      <w:r w:rsidR="00743ACC">
        <w:t xml:space="preserve">.  </w:t>
      </w:r>
      <w:r>
        <w:t xml:space="preserve">Despite his </w:t>
      </w:r>
      <w:r w:rsidR="009C32E8">
        <w:t>succes</w:t>
      </w:r>
      <w:r>
        <w:t xml:space="preserve">s within the medical field, </w:t>
      </w:r>
      <w:r w:rsidR="003B7D52">
        <w:t>Dr. Still’s medical credentials were challenged by many l</w:t>
      </w:r>
      <w:r w:rsidR="00663422">
        <w:t>ocal doctors</w:t>
      </w:r>
      <w:r>
        <w:t>.  I</w:t>
      </w:r>
      <w:r w:rsidR="003B7D52">
        <w:t>n response to these challenges, Dr. Still began treating his patients free of charge.  Dr. Still continued to treat patients with homeopathic healing until his death in 1882.</w:t>
      </w:r>
    </w:p>
    <w:p w:rsidR="003B7D52" w:rsidRDefault="000F1B4C" w:rsidP="000F1B4C">
      <w:pPr>
        <w:pStyle w:val="IndentHang"/>
        <w:ind w:left="0" w:firstLine="0"/>
      </w:pPr>
      <w:r>
        <w:tab/>
        <w:t xml:space="preserve">To honor and preserve the legacy of Dr. James Still, his medical office was purchased by the State of New Jersey in 2005.  In 2013, the property and nearby grounds became the Dr. James Still </w:t>
      </w:r>
      <w:r w:rsidRPr="00612E20">
        <w:t xml:space="preserve">Historic Office and Education </w:t>
      </w:r>
      <w:r>
        <w:t>Center</w:t>
      </w:r>
      <w:r w:rsidR="009C32E8">
        <w:t xml:space="preserve"> which teaches and preserves</w:t>
      </w:r>
      <w:r>
        <w:t xml:space="preserve"> the legacy of Dr. James Still.  Dr. </w:t>
      </w:r>
      <w:r w:rsidR="009C32E8">
        <w:t>Still’s dedication to the medical field</w:t>
      </w:r>
      <w:r>
        <w:t xml:space="preserve"> and </w:t>
      </w:r>
      <w:r w:rsidR="009C32E8">
        <w:t xml:space="preserve">successful life </w:t>
      </w:r>
      <w:r>
        <w:t xml:space="preserve">should be remembered and celebrated among the citizens of New Jersey. </w:t>
      </w:r>
    </w:p>
    <w:sectPr w:rsidR="003B7D52" w:rsidSect="00670D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4781" w:rsidRDefault="006C4781">
      <w:r>
        <w:separator/>
      </w:r>
    </w:p>
  </w:endnote>
  <w:endnote w:type="continuationSeparator" w:id="0">
    <w:p w:rsidR="006C4781" w:rsidRDefault="006C4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4781" w:rsidRDefault="006C4781">
      <w:r>
        <w:separator/>
      </w:r>
    </w:p>
  </w:footnote>
  <w:footnote w:type="continuationSeparator" w:id="0">
    <w:p w:rsidR="006C4781" w:rsidRDefault="006C4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72E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0D38" w:rsidRDefault="00670D38" w:rsidP="00670D38">
    <w:pPr>
      <w:pStyle w:val="bpuHeadSpon"/>
    </w:pPr>
    <w:r w:rsidRPr="00670D38">
      <w:rPr>
        <w:rStyle w:val="bpuHeadSponChar"/>
      </w:rPr>
      <w:t>AJR179</w:t>
    </w:r>
    <w:r>
      <w:t xml:space="preserve"> MURPHY</w:t>
    </w:r>
  </w:p>
  <w:p w:rsidR="00670D38" w:rsidRDefault="00670D38" w:rsidP="00670D38">
    <w:pPr>
      <w:pStyle w:val="bpuHeadSpon"/>
    </w:pPr>
    <w:r>
      <w:fldChar w:fldCharType="begin"/>
    </w:r>
    <w:r>
      <w:instrText xml:space="preserve"> PAGE  \* MERGEFORMAT </w:instrText>
    </w:r>
    <w:r>
      <w:fldChar w:fldCharType="separate"/>
    </w:r>
    <w:r w:rsidR="005972EB">
      <w:rPr>
        <w:noProof/>
      </w:rPr>
      <w:t>3</w:t>
    </w:r>
    <w:r>
      <w:fldChar w:fldCharType="end"/>
    </w:r>
  </w:p>
  <w:p w:rsidR="00670D38" w:rsidRDefault="00670D38" w:rsidP="00670D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0D38" w:rsidRDefault="00670D38" w:rsidP="00670D38">
    <w:pPr>
      <w:pStyle w:val="bpuHeadSpon"/>
    </w:pPr>
    <w:r w:rsidRPr="00670D38">
      <w:rPr>
        <w:rStyle w:val="bpuHeadSponChar"/>
      </w:rPr>
      <w:t>AJR179</w:t>
    </w:r>
    <w:r>
      <w:t xml:space="preserve"> MURPHY</w:t>
    </w:r>
  </w:p>
  <w:p w:rsidR="00670D38" w:rsidRDefault="00670D38" w:rsidP="00670D38">
    <w:pPr>
      <w:pStyle w:val="bpuHeadSpon"/>
    </w:pPr>
    <w:r>
      <w:fldChar w:fldCharType="begin"/>
    </w:r>
    <w:r>
      <w:instrText xml:space="preserve"> PAGE  \* MERGEFORMAT </w:instrText>
    </w:r>
    <w:r>
      <w:fldChar w:fldCharType="separate"/>
    </w:r>
    <w:r w:rsidR="005972EB">
      <w:rPr>
        <w:noProof/>
      </w:rPr>
      <w:t>2</w:t>
    </w:r>
    <w:r>
      <w:fldChar w:fldCharType="end"/>
    </w:r>
  </w:p>
  <w:p w:rsidR="00670D38" w:rsidRDefault="00670D38" w:rsidP="00670D38">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D374F"/>
    <w:multiLevelType w:val="hybridMultilevel"/>
    <w:tmpl w:val="4A6ED79C"/>
    <w:lvl w:ilvl="0" w:tplc="3B92D4A4">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 w15:restartNumberingAfterBreak="0">
    <w:nsid w:val="300F7B9C"/>
    <w:multiLevelType w:val="hybridMultilevel"/>
    <w:tmpl w:val="1F568A12"/>
    <w:lvl w:ilvl="0" w:tplc="14D6C9E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 w15:restartNumberingAfterBreak="0">
    <w:nsid w:val="30BC6ADA"/>
    <w:multiLevelType w:val="hybridMultilevel"/>
    <w:tmpl w:val="E286B4D4"/>
    <w:lvl w:ilvl="0" w:tplc="890037BE">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1F58"/>
    <w:rsid w:val="000051BD"/>
    <w:rsid w:val="000160A5"/>
    <w:rsid w:val="0002335B"/>
    <w:rsid w:val="0003549A"/>
    <w:rsid w:val="000367AE"/>
    <w:rsid w:val="00043B22"/>
    <w:rsid w:val="00044A69"/>
    <w:rsid w:val="00054975"/>
    <w:rsid w:val="00057D20"/>
    <w:rsid w:val="0006197C"/>
    <w:rsid w:val="0006281F"/>
    <w:rsid w:val="00066D7F"/>
    <w:rsid w:val="0008141C"/>
    <w:rsid w:val="00094A55"/>
    <w:rsid w:val="000A44A7"/>
    <w:rsid w:val="000B1054"/>
    <w:rsid w:val="000B3411"/>
    <w:rsid w:val="000B3E0C"/>
    <w:rsid w:val="000C054C"/>
    <w:rsid w:val="000C12C2"/>
    <w:rsid w:val="000C442D"/>
    <w:rsid w:val="000D11AF"/>
    <w:rsid w:val="000D6255"/>
    <w:rsid w:val="000D6262"/>
    <w:rsid w:val="000D7B4A"/>
    <w:rsid w:val="000E2253"/>
    <w:rsid w:val="000E4006"/>
    <w:rsid w:val="000E7DCE"/>
    <w:rsid w:val="000F1B4C"/>
    <w:rsid w:val="000F3DA2"/>
    <w:rsid w:val="000F535E"/>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47B2"/>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D52"/>
    <w:rsid w:val="003C43EF"/>
    <w:rsid w:val="003C4603"/>
    <w:rsid w:val="003C5A6B"/>
    <w:rsid w:val="003C7FB2"/>
    <w:rsid w:val="003D24DE"/>
    <w:rsid w:val="003E26D4"/>
    <w:rsid w:val="003E47BA"/>
    <w:rsid w:val="003F3B37"/>
    <w:rsid w:val="0040195A"/>
    <w:rsid w:val="00402DC0"/>
    <w:rsid w:val="00416C4B"/>
    <w:rsid w:val="0041751E"/>
    <w:rsid w:val="004211E5"/>
    <w:rsid w:val="00422091"/>
    <w:rsid w:val="00431F25"/>
    <w:rsid w:val="0043386C"/>
    <w:rsid w:val="00436F2D"/>
    <w:rsid w:val="00436F5D"/>
    <w:rsid w:val="00441B42"/>
    <w:rsid w:val="004504E0"/>
    <w:rsid w:val="0045118A"/>
    <w:rsid w:val="00451F58"/>
    <w:rsid w:val="00455D51"/>
    <w:rsid w:val="00456BF9"/>
    <w:rsid w:val="00461057"/>
    <w:rsid w:val="0046461E"/>
    <w:rsid w:val="004704A8"/>
    <w:rsid w:val="00471102"/>
    <w:rsid w:val="00471F18"/>
    <w:rsid w:val="00475191"/>
    <w:rsid w:val="00484144"/>
    <w:rsid w:val="00484C19"/>
    <w:rsid w:val="00485866"/>
    <w:rsid w:val="00492076"/>
    <w:rsid w:val="00493B1D"/>
    <w:rsid w:val="00497037"/>
    <w:rsid w:val="004A3009"/>
    <w:rsid w:val="004A6940"/>
    <w:rsid w:val="004A77A4"/>
    <w:rsid w:val="004C742C"/>
    <w:rsid w:val="004E1F3E"/>
    <w:rsid w:val="004F21BD"/>
    <w:rsid w:val="004F4F1D"/>
    <w:rsid w:val="004F62E4"/>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701D"/>
    <w:rsid w:val="005972EB"/>
    <w:rsid w:val="005B1E37"/>
    <w:rsid w:val="005B3F92"/>
    <w:rsid w:val="005B479C"/>
    <w:rsid w:val="005B561E"/>
    <w:rsid w:val="005B7F39"/>
    <w:rsid w:val="005C07E4"/>
    <w:rsid w:val="005C2124"/>
    <w:rsid w:val="005C336F"/>
    <w:rsid w:val="005C7F3C"/>
    <w:rsid w:val="005E017C"/>
    <w:rsid w:val="005E50C6"/>
    <w:rsid w:val="005F2A97"/>
    <w:rsid w:val="005F399B"/>
    <w:rsid w:val="006019F8"/>
    <w:rsid w:val="00605B20"/>
    <w:rsid w:val="0061156F"/>
    <w:rsid w:val="00612483"/>
    <w:rsid w:val="00612E20"/>
    <w:rsid w:val="00613FF5"/>
    <w:rsid w:val="006155A8"/>
    <w:rsid w:val="00621B94"/>
    <w:rsid w:val="00626239"/>
    <w:rsid w:val="00635316"/>
    <w:rsid w:val="00635449"/>
    <w:rsid w:val="006378C5"/>
    <w:rsid w:val="00645E6A"/>
    <w:rsid w:val="0064785F"/>
    <w:rsid w:val="00663422"/>
    <w:rsid w:val="00665CBC"/>
    <w:rsid w:val="00667A5C"/>
    <w:rsid w:val="00670D38"/>
    <w:rsid w:val="00677316"/>
    <w:rsid w:val="00686AEB"/>
    <w:rsid w:val="006B7897"/>
    <w:rsid w:val="006B7FA7"/>
    <w:rsid w:val="006C086A"/>
    <w:rsid w:val="006C21C1"/>
    <w:rsid w:val="006C4781"/>
    <w:rsid w:val="006C7327"/>
    <w:rsid w:val="006D00E5"/>
    <w:rsid w:val="006D791B"/>
    <w:rsid w:val="006E2895"/>
    <w:rsid w:val="006F180D"/>
    <w:rsid w:val="006F4334"/>
    <w:rsid w:val="006F47AF"/>
    <w:rsid w:val="006F6B8A"/>
    <w:rsid w:val="00707CD3"/>
    <w:rsid w:val="00716BB9"/>
    <w:rsid w:val="007256D1"/>
    <w:rsid w:val="007279FD"/>
    <w:rsid w:val="00743ACC"/>
    <w:rsid w:val="007502CB"/>
    <w:rsid w:val="00752D79"/>
    <w:rsid w:val="00752E20"/>
    <w:rsid w:val="00756EDE"/>
    <w:rsid w:val="00767E31"/>
    <w:rsid w:val="00771B6F"/>
    <w:rsid w:val="00773234"/>
    <w:rsid w:val="00781B4D"/>
    <w:rsid w:val="007824BF"/>
    <w:rsid w:val="00783B8D"/>
    <w:rsid w:val="00791985"/>
    <w:rsid w:val="00794B94"/>
    <w:rsid w:val="00794BD4"/>
    <w:rsid w:val="007A2F73"/>
    <w:rsid w:val="007A3061"/>
    <w:rsid w:val="007A5A0B"/>
    <w:rsid w:val="007C0E14"/>
    <w:rsid w:val="007C7DE4"/>
    <w:rsid w:val="007D40CB"/>
    <w:rsid w:val="007D5796"/>
    <w:rsid w:val="007D59C0"/>
    <w:rsid w:val="007D7D9C"/>
    <w:rsid w:val="007F485D"/>
    <w:rsid w:val="007F6050"/>
    <w:rsid w:val="00812EB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D4E"/>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146"/>
    <w:rsid w:val="00980766"/>
    <w:rsid w:val="009835D4"/>
    <w:rsid w:val="009865D4"/>
    <w:rsid w:val="00997152"/>
    <w:rsid w:val="009972CD"/>
    <w:rsid w:val="009A0E9C"/>
    <w:rsid w:val="009A45DA"/>
    <w:rsid w:val="009B06D2"/>
    <w:rsid w:val="009B34EC"/>
    <w:rsid w:val="009B4C88"/>
    <w:rsid w:val="009B5D67"/>
    <w:rsid w:val="009B6176"/>
    <w:rsid w:val="009C0D22"/>
    <w:rsid w:val="009C2DD9"/>
    <w:rsid w:val="009C32E8"/>
    <w:rsid w:val="009C3E09"/>
    <w:rsid w:val="009C5630"/>
    <w:rsid w:val="009D0E5D"/>
    <w:rsid w:val="009D0F63"/>
    <w:rsid w:val="009D7934"/>
    <w:rsid w:val="009D7CCF"/>
    <w:rsid w:val="009E5961"/>
    <w:rsid w:val="009F4FAC"/>
    <w:rsid w:val="00A017C0"/>
    <w:rsid w:val="00A01ED0"/>
    <w:rsid w:val="00A11228"/>
    <w:rsid w:val="00A217A2"/>
    <w:rsid w:val="00A222C2"/>
    <w:rsid w:val="00A305D6"/>
    <w:rsid w:val="00A342C4"/>
    <w:rsid w:val="00A50F6B"/>
    <w:rsid w:val="00A52237"/>
    <w:rsid w:val="00A551D6"/>
    <w:rsid w:val="00A573A9"/>
    <w:rsid w:val="00A6251B"/>
    <w:rsid w:val="00A6754E"/>
    <w:rsid w:val="00A70F58"/>
    <w:rsid w:val="00A72987"/>
    <w:rsid w:val="00A7346B"/>
    <w:rsid w:val="00A84C4F"/>
    <w:rsid w:val="00A932A1"/>
    <w:rsid w:val="00A96E06"/>
    <w:rsid w:val="00AA20EB"/>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857"/>
    <w:rsid w:val="00B0116D"/>
    <w:rsid w:val="00B01173"/>
    <w:rsid w:val="00B02F35"/>
    <w:rsid w:val="00B05A3C"/>
    <w:rsid w:val="00B07100"/>
    <w:rsid w:val="00B1138C"/>
    <w:rsid w:val="00B21914"/>
    <w:rsid w:val="00B2574A"/>
    <w:rsid w:val="00B35D8A"/>
    <w:rsid w:val="00B45B34"/>
    <w:rsid w:val="00B57047"/>
    <w:rsid w:val="00B61D86"/>
    <w:rsid w:val="00B6342D"/>
    <w:rsid w:val="00B726BD"/>
    <w:rsid w:val="00B732BC"/>
    <w:rsid w:val="00B85AF3"/>
    <w:rsid w:val="00B90E33"/>
    <w:rsid w:val="00B9676B"/>
    <w:rsid w:val="00BA2EA5"/>
    <w:rsid w:val="00BA364B"/>
    <w:rsid w:val="00BB1190"/>
    <w:rsid w:val="00BB31D0"/>
    <w:rsid w:val="00BB3A11"/>
    <w:rsid w:val="00BB4DDB"/>
    <w:rsid w:val="00BB5D79"/>
    <w:rsid w:val="00BB5F02"/>
    <w:rsid w:val="00BC13B2"/>
    <w:rsid w:val="00BC7892"/>
    <w:rsid w:val="00BE24D6"/>
    <w:rsid w:val="00BE7EFA"/>
    <w:rsid w:val="00BF06AD"/>
    <w:rsid w:val="00BF2C67"/>
    <w:rsid w:val="00C03104"/>
    <w:rsid w:val="00C04F4D"/>
    <w:rsid w:val="00C12E48"/>
    <w:rsid w:val="00C13D14"/>
    <w:rsid w:val="00C15F53"/>
    <w:rsid w:val="00C23F09"/>
    <w:rsid w:val="00C25356"/>
    <w:rsid w:val="00C328D0"/>
    <w:rsid w:val="00C46BC1"/>
    <w:rsid w:val="00C50AB4"/>
    <w:rsid w:val="00C5235F"/>
    <w:rsid w:val="00C54CE2"/>
    <w:rsid w:val="00C66BF3"/>
    <w:rsid w:val="00C70140"/>
    <w:rsid w:val="00C729E9"/>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2A7"/>
    <w:rsid w:val="00CD0F93"/>
    <w:rsid w:val="00CD1BD1"/>
    <w:rsid w:val="00CD528D"/>
    <w:rsid w:val="00CE78BF"/>
    <w:rsid w:val="00CF0FF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F6F"/>
    <w:rsid w:val="00D9410B"/>
    <w:rsid w:val="00D9695B"/>
    <w:rsid w:val="00DA2417"/>
    <w:rsid w:val="00DA4BE3"/>
    <w:rsid w:val="00DA5585"/>
    <w:rsid w:val="00DB02AC"/>
    <w:rsid w:val="00DB6AA2"/>
    <w:rsid w:val="00DE10D1"/>
    <w:rsid w:val="00DE2514"/>
    <w:rsid w:val="00DE6851"/>
    <w:rsid w:val="00DF03EE"/>
    <w:rsid w:val="00DF252D"/>
    <w:rsid w:val="00E01B71"/>
    <w:rsid w:val="00E05CC9"/>
    <w:rsid w:val="00E15573"/>
    <w:rsid w:val="00E2470D"/>
    <w:rsid w:val="00E25A5B"/>
    <w:rsid w:val="00E373C7"/>
    <w:rsid w:val="00E4267B"/>
    <w:rsid w:val="00E42F13"/>
    <w:rsid w:val="00E452DF"/>
    <w:rsid w:val="00E543CF"/>
    <w:rsid w:val="00E546FD"/>
    <w:rsid w:val="00E608F1"/>
    <w:rsid w:val="00E611B9"/>
    <w:rsid w:val="00E7144F"/>
    <w:rsid w:val="00E73D74"/>
    <w:rsid w:val="00E7672E"/>
    <w:rsid w:val="00E76A79"/>
    <w:rsid w:val="00E80692"/>
    <w:rsid w:val="00E80C24"/>
    <w:rsid w:val="00E91D8D"/>
    <w:rsid w:val="00E93836"/>
    <w:rsid w:val="00EA7C16"/>
    <w:rsid w:val="00EB61A3"/>
    <w:rsid w:val="00EC5281"/>
    <w:rsid w:val="00EC791D"/>
    <w:rsid w:val="00EC7CA6"/>
    <w:rsid w:val="00ED3C5D"/>
    <w:rsid w:val="00ED4553"/>
    <w:rsid w:val="00ED5D91"/>
    <w:rsid w:val="00F00D08"/>
    <w:rsid w:val="00F15583"/>
    <w:rsid w:val="00F200EE"/>
    <w:rsid w:val="00F22481"/>
    <w:rsid w:val="00F2542E"/>
    <w:rsid w:val="00F27278"/>
    <w:rsid w:val="00F344E3"/>
    <w:rsid w:val="00F34D58"/>
    <w:rsid w:val="00F36497"/>
    <w:rsid w:val="00F41A9D"/>
    <w:rsid w:val="00F44314"/>
    <w:rsid w:val="00F54B9C"/>
    <w:rsid w:val="00F56E96"/>
    <w:rsid w:val="00F573DD"/>
    <w:rsid w:val="00F61E59"/>
    <w:rsid w:val="00F63D99"/>
    <w:rsid w:val="00F6426B"/>
    <w:rsid w:val="00F709B3"/>
    <w:rsid w:val="00F71A5E"/>
    <w:rsid w:val="00F95E3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CF73EEE-DA88-46B9-9D90-838495E9F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4F62E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612E20"/>
    <w:pPr>
      <w:ind w:left="720"/>
      <w:contextualSpacing/>
    </w:pPr>
  </w:style>
  <w:style w:type="character" w:styleId="LineNumber">
    <w:name w:val="line number"/>
    <w:basedOn w:val="DefaultParagraphFont"/>
    <w:semiHidden/>
    <w:unhideWhenUsed/>
    <w:rsid w:val="00670D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737</Words>
  <Characters>3847</Characters>
  <Application>Microsoft Office Word</Application>
  <DocSecurity>0</DocSecurity>
  <Lines>106</Lines>
  <Paragraphs>31</Paragraphs>
  <ScaleCrop>false</ScaleCrop>
  <HeadingPairs>
    <vt:vector size="2" baseType="variant">
      <vt:variant>
        <vt:lpstr>Title</vt:lpstr>
      </vt:variant>
      <vt:variant>
        <vt:i4>1</vt:i4>
      </vt:variant>
    </vt:vector>
  </HeadingPairs>
  <TitlesOfParts>
    <vt:vector size="1" baseType="lpstr">
      <vt:lpstr>AJR179</vt:lpstr>
    </vt:vector>
  </TitlesOfParts>
  <Manager>R225</Manager>
  <Company>NJ Office of Legislative Services</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AJR179</dc:title>
  <dc:subject/>
  <dc:creator>Assemblywoman  MURPHY</dc:creator>
  <cp:keywords>AJR179|3|EA |322|76|247|N|0|</cp:keywords>
  <dc:description>INTRODUCED JULY 20, 2020</dc:description>
  <cp:lastModifiedBy>Siracusa, Nicole</cp:lastModifiedBy>
  <cp:revision>2</cp:revision>
  <cp:lastPrinted>2005-10-12T19:02:00Z</cp:lastPrinted>
  <dcterms:created xsi:type="dcterms:W3CDTF">2020-07-21T13:19:00Z</dcterms:created>
  <dcterms:modified xsi:type="dcterms:W3CDTF">2020-07-21T13:19:00Z</dcterms:modified>
  <cp:category>s.1-2: C.36:2-394 et seq. to 2020/JR1_x000d_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