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D3EE80" w14:textId="155E1114" w:rsidR="00C746CF" w:rsidRDefault="00C746CF" w:rsidP="00C746CF">
      <w:pPr>
        <w:pStyle w:val="bpuBill"/>
      </w:pPr>
      <w:bookmarkStart w:id="0" w:name="bpuFrontPg"/>
      <w:bookmarkEnd w:id="0"/>
      <w:r>
        <w:t xml:space="preserve">ASSEMBLY JOINT RESOLUTION </w:t>
      </w:r>
    </w:p>
    <w:p w14:paraId="54C1F099" w14:textId="14E19075" w:rsidR="00C746CF" w:rsidRDefault="00C746CF" w:rsidP="00C746CF">
      <w:pPr>
        <w:pStyle w:val="bpuBill"/>
      </w:pPr>
      <w:r>
        <w:t xml:space="preserve">No. 185 </w:t>
      </w:r>
    </w:p>
    <w:p w14:paraId="2C6F87EF" w14:textId="282C6DDB" w:rsidR="00C746CF" w:rsidRPr="009D38FF" w:rsidRDefault="00C746CF" w:rsidP="00C746CF">
      <w:pPr>
        <w:pStyle w:val="bpuWpGraphic"/>
      </w:pPr>
      <w:r>
        <w:object w:dxaOrig="8985" w:dyaOrig="255" w14:anchorId="4DBEB4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1682354" r:id="rId8"/>
        </w:object>
      </w:r>
    </w:p>
    <w:p w14:paraId="467AA426" w14:textId="77777777" w:rsidR="00C746CF" w:rsidRDefault="00C746CF" w:rsidP="00C746CF">
      <w:pPr>
        <w:pStyle w:val="bpuState"/>
      </w:pPr>
      <w:r>
        <w:t>STATE OF NEW JERSEY</w:t>
      </w:r>
    </w:p>
    <w:p w14:paraId="1A03033D" w14:textId="77777777" w:rsidR="00C746CF" w:rsidRDefault="00C746CF" w:rsidP="00C746CF">
      <w:pPr>
        <w:pStyle w:val="bpuLegislature"/>
      </w:pPr>
      <w:r>
        <w:t>219th LEGISLATURE</w:t>
      </w:r>
    </w:p>
    <w:p w14:paraId="38A841C1" w14:textId="141F630B" w:rsidR="00C746CF" w:rsidRDefault="00C746CF" w:rsidP="00C746CF">
      <w:pPr>
        <w:pStyle w:val="bpuWpGraphic"/>
      </w:pPr>
      <w:r>
        <w:object w:dxaOrig="8985" w:dyaOrig="255" w14:anchorId="009FF8FB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1682355" r:id="rId9"/>
        </w:object>
      </w:r>
      <w:r>
        <w:t xml:space="preserve">  </w:t>
      </w:r>
    </w:p>
    <w:p w14:paraId="1F77E2B1" w14:textId="77777777" w:rsidR="00C746CF" w:rsidRDefault="00C746CF" w:rsidP="00C746CF">
      <w:pPr>
        <w:pStyle w:val="bpuIntro"/>
      </w:pPr>
      <w:r>
        <w:t>INTRODUCED SEPTEMBER 14, 2020</w:t>
      </w:r>
    </w:p>
    <w:p w14:paraId="213C5B0F" w14:textId="77777777" w:rsidR="00C746CF" w:rsidRDefault="00C746CF" w:rsidP="00C746CF">
      <w:pPr>
        <w:pStyle w:val="bpuIntro"/>
      </w:pPr>
    </w:p>
    <w:p w14:paraId="3891DF6E" w14:textId="77777777" w:rsidR="00C746CF" w:rsidRDefault="00C746CF" w:rsidP="00C746CF">
      <w:pPr>
        <w:pStyle w:val="bpuIntro"/>
        <w:sectPr w:rsidR="00C746CF" w:rsidSect="00CB252F"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8D3CDBA" w14:textId="77777777" w:rsidR="00C746CF" w:rsidRDefault="00C746CF" w:rsidP="00C746CF">
      <w:pPr>
        <w:pStyle w:val="bpuIntro"/>
      </w:pPr>
    </w:p>
    <w:p w14:paraId="4000C5B6" w14:textId="77777777" w:rsidR="00C746CF" w:rsidRDefault="00C746CF" w:rsidP="00C746CF">
      <w:pPr>
        <w:pStyle w:val="bpuSponsor"/>
      </w:pPr>
      <w:r>
        <w:t>Sponsored by:</w:t>
      </w:r>
    </w:p>
    <w:p w14:paraId="53EA13D8" w14:textId="77777777" w:rsidR="00C746CF" w:rsidRDefault="00C746CF" w:rsidP="00C746CF">
      <w:pPr>
        <w:pStyle w:val="bpuSponsor"/>
      </w:pPr>
      <w:r>
        <w:t>Assemblywoman  ANGELA V. MCKNIGHT</w:t>
      </w:r>
    </w:p>
    <w:p w14:paraId="3464C084" w14:textId="77777777" w:rsidR="00C746CF" w:rsidRDefault="00C746CF" w:rsidP="00C746CF">
      <w:pPr>
        <w:pStyle w:val="bpuSponsor"/>
      </w:pPr>
      <w:r>
        <w:t>District 31 (Hudson)</w:t>
      </w:r>
    </w:p>
    <w:p w14:paraId="109E9340" w14:textId="71DB358A" w:rsidR="00C746CF" w:rsidRDefault="00CB252F" w:rsidP="00CB252F">
      <w:pPr>
        <w:pStyle w:val="bpuSponsor"/>
      </w:pPr>
      <w:r>
        <w:t>Assemblywoman  SHANIQUE SPEIGHT</w:t>
      </w:r>
    </w:p>
    <w:p w14:paraId="01A1ECDE" w14:textId="33C80EC0" w:rsidR="00CB252F" w:rsidRDefault="00CB252F" w:rsidP="00CB252F">
      <w:pPr>
        <w:pStyle w:val="bpuSponsor"/>
      </w:pPr>
      <w:r>
        <w:t>District 29 (Essex)</w:t>
      </w:r>
    </w:p>
    <w:p w14:paraId="1CEAA0D6" w14:textId="29813DF5" w:rsidR="00CB252F" w:rsidRDefault="003F2877" w:rsidP="003F2877">
      <w:pPr>
        <w:pStyle w:val="bpuSponsor"/>
      </w:pPr>
      <w:r>
        <w:t>Assemblyman  NICHOLAS CHIARAVALLOTI</w:t>
      </w:r>
    </w:p>
    <w:p w14:paraId="5E32AB9B" w14:textId="46C2583E" w:rsidR="003F2877" w:rsidRDefault="003F2877" w:rsidP="003F2877">
      <w:pPr>
        <w:pStyle w:val="bpuSponsor"/>
      </w:pPr>
      <w:r>
        <w:t>District 31 (Hudson)</w:t>
      </w:r>
    </w:p>
    <w:p w14:paraId="28C0164C" w14:textId="77777777" w:rsidR="003F2877" w:rsidRPr="003F2877" w:rsidRDefault="003F2877" w:rsidP="003F2877">
      <w:pPr>
        <w:pStyle w:val="bpuSponsor"/>
      </w:pPr>
      <w:bookmarkStart w:id="1" w:name="_GoBack"/>
      <w:bookmarkEnd w:id="1"/>
    </w:p>
    <w:p w14:paraId="10CC95A3" w14:textId="77777777" w:rsidR="00C746CF" w:rsidRDefault="00C746CF" w:rsidP="00C746CF">
      <w:pPr>
        <w:pStyle w:val="bpuSponsor"/>
      </w:pPr>
    </w:p>
    <w:p w14:paraId="618163E6" w14:textId="77777777" w:rsidR="00C746CF" w:rsidRDefault="00C746CF" w:rsidP="00C746CF">
      <w:pPr>
        <w:pStyle w:val="bpuSponsor"/>
      </w:pPr>
    </w:p>
    <w:p w14:paraId="77A626D2" w14:textId="77777777" w:rsidR="00C746CF" w:rsidRDefault="00C746CF" w:rsidP="00C746CF">
      <w:pPr>
        <w:pStyle w:val="bpuSponsor"/>
      </w:pPr>
    </w:p>
    <w:p w14:paraId="7E7136C9" w14:textId="77777777" w:rsidR="00C746CF" w:rsidRDefault="00C746CF" w:rsidP="00C746CF">
      <w:pPr>
        <w:pStyle w:val="bpuSponsor"/>
      </w:pPr>
      <w:r>
        <w:t>SYNOPSIS</w:t>
      </w:r>
    </w:p>
    <w:p w14:paraId="6154A618" w14:textId="77777777" w:rsidR="00C746CF" w:rsidRDefault="00C746CF" w:rsidP="00C746CF">
      <w:pPr>
        <w:pStyle w:val="bpuNormText"/>
      </w:pPr>
      <w:r>
        <w:tab/>
        <w:t xml:space="preserve">Designates August of each year as “Black Business Month” in NJ. </w:t>
      </w:r>
    </w:p>
    <w:p w14:paraId="2784632C" w14:textId="77777777" w:rsidR="00C746CF" w:rsidRDefault="00C746CF" w:rsidP="00C746CF">
      <w:pPr>
        <w:pStyle w:val="bpuNormText"/>
      </w:pPr>
    </w:p>
    <w:p w14:paraId="23B821A0" w14:textId="77777777" w:rsidR="00C746CF" w:rsidRDefault="00C746CF" w:rsidP="00C746CF">
      <w:pPr>
        <w:pStyle w:val="bpuSponsor"/>
      </w:pPr>
      <w:r>
        <w:t xml:space="preserve">CURRENT VERSION OF TEXT </w:t>
      </w:r>
    </w:p>
    <w:p w14:paraId="1C2F1F1D" w14:textId="77777777" w:rsidR="00C746CF" w:rsidRDefault="00C746CF" w:rsidP="00C746CF">
      <w:pPr>
        <w:pStyle w:val="bpuNormText"/>
      </w:pPr>
      <w:r>
        <w:tab/>
        <w:t>As introduced.</w:t>
      </w:r>
    </w:p>
    <w:p w14:paraId="67AA25B0" w14:textId="56C95215" w:rsidR="00C746CF" w:rsidRDefault="00C746CF" w:rsidP="00C746C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5ED277" wp14:editId="1887F6FA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7388444" w14:textId="77777777" w:rsidR="00C746CF" w:rsidRDefault="00C746C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746CF" w:rsidSect="00C746C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9554BBD" w14:textId="77777777" w:rsidR="00686AEB" w:rsidRDefault="006A59D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426018">
        <w:rPr>
          <w:rStyle w:val="HangingAnActChar"/>
        </w:rPr>
        <w:t>designating August of each year as “Black Business Month” in New Jersey.</w:t>
      </w:r>
    </w:p>
    <w:p w14:paraId="58478F17" w14:textId="77777777" w:rsidR="00426018" w:rsidRDefault="00426018" w:rsidP="00426018"/>
    <w:p w14:paraId="4C4941E4" w14:textId="0413BA20" w:rsidR="00426018" w:rsidRDefault="0042601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bookmarkStart w:id="2" w:name="_Hlk48814684"/>
      <w:r w:rsidR="00526598">
        <w:t xml:space="preserve">Black Business Month was founded in 2004 by </w:t>
      </w:r>
      <w:bookmarkStart w:id="3" w:name="_Hlk48814471"/>
      <w:r w:rsidR="00526598">
        <w:t xml:space="preserve">Frederick E. Jordan Sr. and John William Templeton to recognize the impact of </w:t>
      </w:r>
      <w:r w:rsidR="00785BD6">
        <w:t>B</w:t>
      </w:r>
      <w:r w:rsidR="00526598">
        <w:t>lack-owned businesses throughout the United States and to encourage their continued development</w:t>
      </w:r>
      <w:bookmarkEnd w:id="2"/>
      <w:bookmarkEnd w:id="3"/>
      <w:r w:rsidR="00526598">
        <w:t>; and</w:t>
      </w:r>
    </w:p>
    <w:p w14:paraId="3171AE2E" w14:textId="7D4C2931" w:rsidR="00CB7813" w:rsidRPr="001C43C8" w:rsidRDefault="00CB781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C5CC2">
        <w:rPr>
          <w:bCs/>
        </w:rPr>
        <w:t>A</w:t>
      </w:r>
      <w:r w:rsidRPr="00CB7813">
        <w:rPr>
          <w:bCs/>
        </w:rPr>
        <w:t xml:space="preserve">s of the latest census data release, there </w:t>
      </w:r>
      <w:r w:rsidR="005118F6">
        <w:rPr>
          <w:bCs/>
        </w:rPr>
        <w:t>a</w:t>
      </w:r>
      <w:r w:rsidRPr="00CB7813">
        <w:rPr>
          <w:bCs/>
        </w:rPr>
        <w:t xml:space="preserve">re </w:t>
      </w:r>
      <w:r w:rsidR="00D53699">
        <w:rPr>
          <w:bCs/>
        </w:rPr>
        <w:t>almost three</w:t>
      </w:r>
      <w:r w:rsidRPr="00CB7813">
        <w:rPr>
          <w:bCs/>
        </w:rPr>
        <w:t xml:space="preserve"> million Black-owned businesses in the </w:t>
      </w:r>
      <w:r w:rsidR="007C5CC2">
        <w:rPr>
          <w:bCs/>
        </w:rPr>
        <w:t>country</w:t>
      </w:r>
      <w:r w:rsidRPr="00CB7813">
        <w:rPr>
          <w:bCs/>
        </w:rPr>
        <w:t xml:space="preserve">, </w:t>
      </w:r>
      <w:bookmarkStart w:id="4" w:name="_Hlk48814771"/>
      <w:r w:rsidRPr="00CB7813">
        <w:rPr>
          <w:bCs/>
        </w:rPr>
        <w:t xml:space="preserve">generating $150 billion in annual revenue and supporting </w:t>
      </w:r>
      <w:r w:rsidR="00D53699">
        <w:rPr>
          <w:bCs/>
        </w:rPr>
        <w:t>almost</w:t>
      </w:r>
      <w:r w:rsidR="00785BD6">
        <w:rPr>
          <w:bCs/>
        </w:rPr>
        <w:t xml:space="preserve"> four</w:t>
      </w:r>
      <w:r w:rsidRPr="00CB7813">
        <w:rPr>
          <w:bCs/>
        </w:rPr>
        <w:t xml:space="preserve"> million jobs;</w:t>
      </w:r>
      <w:bookmarkEnd w:id="4"/>
      <w:r w:rsidRPr="00CB7813">
        <w:rPr>
          <w:bCs/>
        </w:rPr>
        <w:t xml:space="preserve"> and</w:t>
      </w:r>
    </w:p>
    <w:p w14:paraId="7133F931" w14:textId="15A172FB" w:rsidR="00526598" w:rsidRDefault="0052659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C5CC2">
        <w:t>New Jersey</w:t>
      </w:r>
      <w:r>
        <w:t xml:space="preserve"> is home to over 76</w:t>
      </w:r>
      <w:r w:rsidR="00AF5760">
        <w:t>,000</w:t>
      </w:r>
      <w:r>
        <w:t xml:space="preserve">  Black-owned businesses that provide jobs and careers to residents throughout the State</w:t>
      </w:r>
      <w:r w:rsidR="00CB7813">
        <w:t>; and</w:t>
      </w:r>
    </w:p>
    <w:p w14:paraId="71EBCEE0" w14:textId="6DC4C0BA" w:rsidR="00216FFE" w:rsidRPr="001C43C8" w:rsidRDefault="00216FF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C5CC2">
        <w:t xml:space="preserve">The State is home to </w:t>
      </w:r>
      <w:r w:rsidR="00AF5760">
        <w:t>six</w:t>
      </w:r>
      <w:r w:rsidR="007C5CC2">
        <w:t xml:space="preserve"> of the top grossing Black-owned businesses in the country according to Black Enterprise Magazine</w:t>
      </w:r>
      <w:r w:rsidR="009C53F6">
        <w:t>’s “top 100 Black-owned businesses;” and</w:t>
      </w:r>
    </w:p>
    <w:p w14:paraId="774268BE" w14:textId="1FFE4011" w:rsidR="00AF5760" w:rsidRDefault="00CB7813" w:rsidP="004114CC">
      <w:pPr>
        <w:pStyle w:val="IndentHang"/>
      </w:pPr>
      <w:r w:rsidRPr="00391B81">
        <w:rPr>
          <w:b/>
          <w:bCs/>
          <w:smallCaps/>
        </w:rPr>
        <w:t>Whereas,</w:t>
      </w:r>
      <w:r w:rsidR="007C5CC2">
        <w:t xml:space="preserve"> P</w:t>
      </w:r>
      <w:r w:rsidR="00FD7FAD">
        <w:t>romoting</w:t>
      </w:r>
      <w:r>
        <w:t xml:space="preserve"> </w:t>
      </w:r>
      <w:r w:rsidR="00FD7FAD">
        <w:t xml:space="preserve">new and existing </w:t>
      </w:r>
      <w:r w:rsidR="00CD62BF">
        <w:t>B</w:t>
      </w:r>
      <w:r>
        <w:t>lack-owned businesses</w:t>
      </w:r>
      <w:r w:rsidR="005F0C5C">
        <w:t xml:space="preserve"> in the State can </w:t>
      </w:r>
      <w:bookmarkStart w:id="5" w:name="_Hlk48816303"/>
      <w:r w:rsidR="005F0C5C">
        <w:t xml:space="preserve">help </w:t>
      </w:r>
      <w:r w:rsidR="00FD7FAD">
        <w:t xml:space="preserve">reduce the racial wealth gap between White and Black adults, with a study by the Association for Enterprise Opportunity </w:t>
      </w:r>
      <w:r w:rsidR="00267FAD">
        <w:t>findi</w:t>
      </w:r>
      <w:r w:rsidR="00FD7FAD">
        <w:t>ng</w:t>
      </w:r>
      <w:r w:rsidR="00267FAD">
        <w:t xml:space="preserve"> that Black business owners </w:t>
      </w:r>
      <w:r w:rsidR="00AF5760">
        <w:t xml:space="preserve">significantly </w:t>
      </w:r>
      <w:r w:rsidR="00267FAD">
        <w:t>reduce the racial wealth gap when compared to their White counterparts</w:t>
      </w:r>
      <w:bookmarkEnd w:id="5"/>
      <w:r w:rsidR="00267FAD">
        <w:t>; and</w:t>
      </w:r>
    </w:p>
    <w:p w14:paraId="1BF19701" w14:textId="4639A733" w:rsidR="00267FAD" w:rsidRDefault="00267FA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C5CC2">
        <w:t>T</w:t>
      </w:r>
      <w:r w:rsidR="00111BE4">
        <w:t>he coronavirus 2019 pandemic</w:t>
      </w:r>
      <w:r w:rsidR="00565AFE">
        <w:t xml:space="preserve"> has affected</w:t>
      </w:r>
      <w:r w:rsidR="004114CC">
        <w:t xml:space="preserve"> a</w:t>
      </w:r>
      <w:r w:rsidR="00011E2C">
        <w:t xml:space="preserve"> myriad </w:t>
      </w:r>
      <w:r w:rsidR="00785BD6">
        <w:t>of businesses in New Jersey</w:t>
      </w:r>
      <w:r w:rsidR="00565AFE">
        <w:t xml:space="preserve">, with </w:t>
      </w:r>
      <w:r w:rsidR="008769FD">
        <w:t xml:space="preserve">many Black-owned businesses in the State </w:t>
      </w:r>
      <w:r w:rsidR="00785BD6">
        <w:t xml:space="preserve">significantly </w:t>
      </w:r>
      <w:r w:rsidR="008769FD">
        <w:t xml:space="preserve">suffering </w:t>
      </w:r>
      <w:r w:rsidR="00FE6580">
        <w:t>from reduced revenues; and</w:t>
      </w:r>
    </w:p>
    <w:p w14:paraId="1E3AB9A3" w14:textId="30E1CA99" w:rsidR="00FE6580" w:rsidRPr="001C43C8" w:rsidRDefault="00FE658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C5CC2">
        <w:t>T</w:t>
      </w:r>
      <w:r w:rsidR="005751E7">
        <w:t>he promotion and support of Black-owned businesses encourage</w:t>
      </w:r>
      <w:r w:rsidR="004114CC">
        <w:t>s</w:t>
      </w:r>
      <w:r w:rsidR="005751E7">
        <w:t xml:space="preserve"> the flourishing of local communities and culture</w:t>
      </w:r>
      <w:r w:rsidR="00785BD6">
        <w:t xml:space="preserve"> throughout the State</w:t>
      </w:r>
      <w:r w:rsidR="00C76062">
        <w:t>; now, therefore,</w:t>
      </w:r>
    </w:p>
    <w:p w14:paraId="4DF06580" w14:textId="77777777" w:rsidR="000B1054" w:rsidRPr="00D71D68" w:rsidRDefault="000B1054" w:rsidP="000B1054"/>
    <w:p w14:paraId="1A72BDB0" w14:textId="77777777" w:rsidR="00686AEB" w:rsidRPr="00AA7880" w:rsidRDefault="00686AEB" w:rsidP="00686AEB">
      <w:r>
        <w:tab/>
      </w:r>
      <w:r w:rsidR="006A59D9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6A59D9">
        <w:rPr>
          <w:rStyle w:val="BillLanguage"/>
        </w:rPr>
        <w:t>by the Senate and General Assembly of the State of New Jersey:</w:t>
      </w:r>
    </w:p>
    <w:p w14:paraId="3EE3C8C7" w14:textId="77777777" w:rsidR="00686AEB" w:rsidRDefault="00686AEB" w:rsidP="00686AEB"/>
    <w:p w14:paraId="439A4AD7" w14:textId="2CB2D5B0" w:rsidR="00C76062" w:rsidRDefault="00C76062" w:rsidP="00686AEB">
      <w:r>
        <w:tab/>
        <w:t>1.</w:t>
      </w:r>
      <w:r>
        <w:tab/>
        <w:t xml:space="preserve">The month of August of each year is designated </w:t>
      </w:r>
      <w:bookmarkStart w:id="6" w:name="_Hlk48817327"/>
      <w:r>
        <w:t>as “Black Business Month”</w:t>
      </w:r>
      <w:r w:rsidR="00EA7FA4">
        <w:t xml:space="preserve"> in New Jersey,</w:t>
      </w:r>
      <w:r>
        <w:t xml:space="preserve"> in order to </w:t>
      </w:r>
      <w:bookmarkStart w:id="7" w:name="_Hlk48810697"/>
      <w:r>
        <w:t xml:space="preserve">encourage residents throughout the State to frequent Black-owned businesses in their communities during the month of August and throughout the year, and to reflect on the contributions of </w:t>
      </w:r>
      <w:r w:rsidR="00261865">
        <w:t>B</w:t>
      </w:r>
      <w:r>
        <w:t>lack entrepreneurs in our State.</w:t>
      </w:r>
      <w:bookmarkEnd w:id="6"/>
      <w:bookmarkEnd w:id="7"/>
    </w:p>
    <w:p w14:paraId="1135FE10" w14:textId="77777777" w:rsidR="00C76062" w:rsidRDefault="00C76062" w:rsidP="00686AEB"/>
    <w:p w14:paraId="5F606B20" w14:textId="0F0149B8" w:rsidR="00C76062" w:rsidRDefault="00C76062" w:rsidP="00686AEB">
      <w:r>
        <w:tab/>
        <w:t>2.</w:t>
      </w:r>
      <w:r>
        <w:tab/>
        <w:t>The Governor may annually issue a proclamation calling up</w:t>
      </w:r>
      <w:r w:rsidR="00DB7F77">
        <w:t>on public officials and residents</w:t>
      </w:r>
      <w:r>
        <w:t xml:space="preserve"> of the State to observe “Black Business Month” with appropriate programs and activities.</w:t>
      </w:r>
    </w:p>
    <w:p w14:paraId="10FA9720" w14:textId="77777777" w:rsidR="00C76062" w:rsidRDefault="00C76062" w:rsidP="00686AEB"/>
    <w:p w14:paraId="347E9A5D" w14:textId="22378BF4" w:rsidR="00597F17" w:rsidRDefault="00C76062" w:rsidP="00597F17">
      <w:r>
        <w:tab/>
        <w:t>3.</w:t>
      </w:r>
      <w:r>
        <w:tab/>
      </w:r>
      <w:r w:rsidR="00261865">
        <w:t xml:space="preserve">The </w:t>
      </w:r>
      <w:r w:rsidR="00DB7F77">
        <w:t xml:space="preserve">New Jersey </w:t>
      </w:r>
      <w:r w:rsidR="00261865">
        <w:t>Business Action Center within the Department of State shall take appropriate measures each year to publicize</w:t>
      </w:r>
      <w:r w:rsidR="00DB7F77">
        <w:t xml:space="preserve"> and provide information on</w:t>
      </w:r>
      <w:r w:rsidR="00261865">
        <w:t xml:space="preserve"> “Black Business Month”</w:t>
      </w:r>
      <w:r w:rsidR="00DB7F77">
        <w:t xml:space="preserve"> among residents of the State.</w:t>
      </w:r>
      <w:r w:rsidR="00597F17">
        <w:br w:type="page"/>
      </w:r>
    </w:p>
    <w:p w14:paraId="59DDCC90" w14:textId="77777777" w:rsidR="00686AEB" w:rsidRPr="00AA7880" w:rsidRDefault="00686AEB" w:rsidP="00686AEB">
      <w:r>
        <w:lastRenderedPageBreak/>
        <w:tab/>
      </w:r>
      <w:r w:rsidR="00C76062">
        <w:t>4.</w:t>
      </w:r>
      <w:r w:rsidR="00C76062">
        <w:tab/>
      </w:r>
      <w:r w:rsidR="006A59D9">
        <w:t xml:space="preserve">This joint resolution shall take effect </w:t>
      </w:r>
      <w:r w:rsidR="00C76062">
        <w:t>immediately</w:t>
      </w:r>
      <w:r w:rsidR="006A59D9">
        <w:t>.</w:t>
      </w:r>
    </w:p>
    <w:p w14:paraId="2CFD8F79" w14:textId="77777777" w:rsidR="00686AEB" w:rsidRDefault="00686AEB" w:rsidP="00686AEB"/>
    <w:p w14:paraId="43852EBB" w14:textId="77777777" w:rsidR="00216FFE" w:rsidRDefault="00216FFE" w:rsidP="00686AEB"/>
    <w:p w14:paraId="675EA4C2" w14:textId="77777777" w:rsidR="00686AEB" w:rsidRPr="00AA7880" w:rsidRDefault="00686AEB" w:rsidP="00686AEB">
      <w:pPr>
        <w:jc w:val="center"/>
      </w:pPr>
      <w:r w:rsidRPr="00D71D68">
        <w:t>STATEMENT</w:t>
      </w:r>
    </w:p>
    <w:p w14:paraId="34E384BD" w14:textId="77777777" w:rsidR="00686AEB" w:rsidRDefault="00686AEB" w:rsidP="00686AEB"/>
    <w:p w14:paraId="17680D78" w14:textId="3C3DDBE4" w:rsidR="00216FFE" w:rsidRDefault="00216FFE" w:rsidP="00686AEB">
      <w:r>
        <w:tab/>
      </w:r>
      <w:r w:rsidR="001C1AB6">
        <w:t>This joint resolution designates August of each year as “Black Business Month” in New Jersey</w:t>
      </w:r>
      <w:r w:rsidR="00475ECD" w:rsidRPr="00475ECD">
        <w:t>.</w:t>
      </w:r>
    </w:p>
    <w:p w14:paraId="353D9C71" w14:textId="70AD240C" w:rsidR="002F1B90" w:rsidRDefault="00475ECD" w:rsidP="00686AEB">
      <w:pPr>
        <w:rPr>
          <w:bCs/>
        </w:rPr>
      </w:pPr>
      <w:r>
        <w:tab/>
      </w:r>
      <w:r w:rsidR="005A117E" w:rsidRPr="005A117E">
        <w:t xml:space="preserve">Black Business Month was founded in 2004 by Frederick E. Jordan Sr. and John William Templeton to recognize the impact of </w:t>
      </w:r>
      <w:r w:rsidR="004114CC">
        <w:t>B</w:t>
      </w:r>
      <w:r w:rsidR="005A117E" w:rsidRPr="005A117E">
        <w:t>lack-owned businesses throughout the United States and to encourage their continued development</w:t>
      </w:r>
      <w:r w:rsidR="005A117E">
        <w:t xml:space="preserve">.  As of the latest census data release, there </w:t>
      </w:r>
      <w:r w:rsidR="009E1823">
        <w:t>a</w:t>
      </w:r>
      <w:r w:rsidR="005A117E">
        <w:t xml:space="preserve">re </w:t>
      </w:r>
      <w:r w:rsidR="004114CC">
        <w:t>almost three</w:t>
      </w:r>
      <w:r w:rsidR="005A117E">
        <w:t xml:space="preserve"> million Black-owned businesses in the United States</w:t>
      </w:r>
      <w:r w:rsidR="00837AF7">
        <w:t>,</w:t>
      </w:r>
      <w:r w:rsidR="005A117E">
        <w:t xml:space="preserve"> </w:t>
      </w:r>
      <w:r w:rsidR="005A117E" w:rsidRPr="005A117E">
        <w:rPr>
          <w:bCs/>
        </w:rPr>
        <w:t xml:space="preserve">generating $150 billion in annual revenue and supporting </w:t>
      </w:r>
      <w:r w:rsidR="004114CC">
        <w:rPr>
          <w:bCs/>
        </w:rPr>
        <w:t>almost four</w:t>
      </w:r>
      <w:r w:rsidR="005A117E" w:rsidRPr="005A117E">
        <w:rPr>
          <w:bCs/>
        </w:rPr>
        <w:t xml:space="preserve"> million jobs</w:t>
      </w:r>
      <w:r w:rsidR="00837AF7">
        <w:rPr>
          <w:bCs/>
        </w:rPr>
        <w:t>.  Of these overall numbers, over 76,000 of these Black-owned business</w:t>
      </w:r>
      <w:r w:rsidR="00416368">
        <w:rPr>
          <w:bCs/>
        </w:rPr>
        <w:t>es</w:t>
      </w:r>
      <w:r w:rsidR="00837AF7">
        <w:rPr>
          <w:bCs/>
        </w:rPr>
        <w:t xml:space="preserve"> operate in New Jersey, </w:t>
      </w:r>
      <w:r w:rsidR="00416368">
        <w:rPr>
          <w:bCs/>
        </w:rPr>
        <w:t xml:space="preserve">with </w:t>
      </w:r>
      <w:r w:rsidR="002F1B90">
        <w:rPr>
          <w:bCs/>
        </w:rPr>
        <w:t>six</w:t>
      </w:r>
      <w:r w:rsidR="00416368">
        <w:rPr>
          <w:bCs/>
        </w:rPr>
        <w:t xml:space="preserve"> of </w:t>
      </w:r>
      <w:r w:rsidR="007042AD">
        <w:rPr>
          <w:bCs/>
        </w:rPr>
        <w:t xml:space="preserve">the </w:t>
      </w:r>
      <w:r w:rsidR="00416368">
        <w:rPr>
          <w:bCs/>
        </w:rPr>
        <w:t xml:space="preserve">highest grossing Black businesses operating in this State according to Black Enterprise Magazine.  These companies </w:t>
      </w:r>
      <w:r w:rsidR="00837AF7">
        <w:rPr>
          <w:bCs/>
        </w:rPr>
        <w:t>provi</w:t>
      </w:r>
      <w:r w:rsidR="00416368">
        <w:rPr>
          <w:bCs/>
        </w:rPr>
        <w:t>de</w:t>
      </w:r>
      <w:r w:rsidR="00837AF7">
        <w:rPr>
          <w:bCs/>
        </w:rPr>
        <w:t xml:space="preserve"> jobs and careers to residents throughout the State</w:t>
      </w:r>
      <w:r w:rsidR="00416368">
        <w:rPr>
          <w:bCs/>
        </w:rPr>
        <w:t xml:space="preserve">, </w:t>
      </w:r>
      <w:r w:rsidR="00405331">
        <w:rPr>
          <w:bCs/>
        </w:rPr>
        <w:t xml:space="preserve">and they also create an opportunity to </w:t>
      </w:r>
      <w:r w:rsidR="00405331" w:rsidRPr="00405331">
        <w:rPr>
          <w:bCs/>
        </w:rPr>
        <w:t xml:space="preserve">help reduce the racial wealth gap between White and Black adults, with a study by the Association for Enterprise Opportunity finding that Black business owners reduce the racial wealth </w:t>
      </w:r>
      <w:r w:rsidR="004114CC">
        <w:rPr>
          <w:bCs/>
        </w:rPr>
        <w:t xml:space="preserve">gap </w:t>
      </w:r>
      <w:r w:rsidR="00405331" w:rsidRPr="00405331">
        <w:rPr>
          <w:bCs/>
        </w:rPr>
        <w:t>when compared to their White counterparts</w:t>
      </w:r>
      <w:r w:rsidR="00405331">
        <w:rPr>
          <w:bCs/>
        </w:rPr>
        <w:t xml:space="preserve">.  </w:t>
      </w:r>
    </w:p>
    <w:p w14:paraId="56D4574F" w14:textId="7AEDEA83" w:rsidR="00475ECD" w:rsidRDefault="002F1B90" w:rsidP="00686AEB">
      <w:r>
        <w:rPr>
          <w:bCs/>
        </w:rPr>
        <w:tab/>
      </w:r>
      <w:r w:rsidR="00405331">
        <w:rPr>
          <w:bCs/>
        </w:rPr>
        <w:t>With the coronavirus 2019 pandemic severely affecting Black businesses in the State</w:t>
      </w:r>
      <w:r w:rsidR="007042AD">
        <w:rPr>
          <w:bCs/>
        </w:rPr>
        <w:t>,</w:t>
      </w:r>
      <w:r w:rsidR="00405331">
        <w:rPr>
          <w:bCs/>
        </w:rPr>
        <w:t xml:space="preserve"> the </w:t>
      </w:r>
      <w:r w:rsidR="00405331">
        <w:t xml:space="preserve">promotion and support of Black-owned businesses </w:t>
      </w:r>
      <w:r w:rsidR="00790AA0">
        <w:t xml:space="preserve">can </w:t>
      </w:r>
      <w:r w:rsidR="003101C9">
        <w:t>help</w:t>
      </w:r>
      <w:r w:rsidR="00790AA0">
        <w:t xml:space="preserve"> those establishments in need and can </w:t>
      </w:r>
      <w:r w:rsidR="00405331">
        <w:t>encourage the flourishing of local communities and culture</w:t>
      </w:r>
      <w:r w:rsidR="00D11361">
        <w:t xml:space="preserve"> </w:t>
      </w:r>
      <w:r w:rsidR="004114CC">
        <w:t>throughout the State</w:t>
      </w:r>
      <w:r w:rsidR="00790AA0">
        <w:t>.</w:t>
      </w:r>
      <w:r w:rsidR="00E33C2F">
        <w:t xml:space="preserve">  </w:t>
      </w:r>
      <w:r w:rsidR="00D11361">
        <w:t xml:space="preserve">As such, this joint resolution intends to designate August of each year as </w:t>
      </w:r>
      <w:r w:rsidR="00D11361" w:rsidRPr="00D11361">
        <w:t>“Black Business Month” in New Jersey in order to encourage residents throughout the State to frequent Black-owned businesses in their communities during the month of August and throughout the year, and to reflect on the contributions of Black entrepreneurs in our State.</w:t>
      </w:r>
    </w:p>
    <w:sectPr w:rsidR="00475ECD" w:rsidSect="00C746CF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25C1B5" w14:textId="77777777" w:rsidR="005D60C4" w:rsidRDefault="005D60C4">
      <w:r>
        <w:separator/>
      </w:r>
    </w:p>
  </w:endnote>
  <w:endnote w:type="continuationSeparator" w:id="0">
    <w:p w14:paraId="106C6118" w14:textId="77777777" w:rsidR="005D60C4" w:rsidRDefault="005D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BA1B4" w14:textId="3EC93443" w:rsidR="00CB252F" w:rsidRDefault="00CB252F" w:rsidP="00CB252F">
    <w:pPr>
      <w:pStyle w:val="sponUdate"/>
    </w:pPr>
    <w:r>
      <w:t>(Sponsorship Updated As Of: 9/14/2020)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8BDA0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EAC58C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310A30" w14:textId="77777777" w:rsidR="005D60C4" w:rsidRDefault="005D60C4">
      <w:r>
        <w:separator/>
      </w:r>
    </w:p>
  </w:footnote>
  <w:footnote w:type="continuationSeparator" w:id="0">
    <w:p w14:paraId="5BC4DB65" w14:textId="77777777" w:rsidR="005D60C4" w:rsidRDefault="005D6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BC018" w14:textId="37C62DC8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6A33C" w14:textId="013F3DBA" w:rsidR="007265D1" w:rsidRDefault="007265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8DACE" w14:textId="5218A0E7" w:rsidR="00665CBC" w:rsidRDefault="00665CBC" w:rsidP="00686AEB">
    <w:pPr>
      <w:pStyle w:val="Header"/>
      <w:jc w:val="center"/>
      <w:rPr>
        <w:rStyle w:val="PageNumber"/>
      </w:rPr>
    </w:pPr>
  </w:p>
  <w:p w14:paraId="15E18E18" w14:textId="5D3521A6" w:rsidR="00C746CF" w:rsidRDefault="00C746CF" w:rsidP="00C746CF">
    <w:pPr>
      <w:pStyle w:val="bpuHeadSpon"/>
    </w:pPr>
    <w:r w:rsidRPr="00C746CF">
      <w:rPr>
        <w:rStyle w:val="bpuHeadSponChar"/>
      </w:rPr>
      <w:t>AJR185</w:t>
    </w:r>
    <w:r>
      <w:t xml:space="preserve"> MCKNIGHT</w:t>
    </w:r>
    <w:r w:rsidR="00CB252F">
      <w:t xml:space="preserve">, </w:t>
    </w:r>
    <w:r w:rsidR="00CB252F">
      <w:t>SPEIGHT</w:t>
    </w:r>
  </w:p>
  <w:p w14:paraId="022E7DD2" w14:textId="3E37B066" w:rsidR="00C746CF" w:rsidRDefault="00C746CF" w:rsidP="00C746C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09D0">
      <w:rPr>
        <w:noProof/>
      </w:rPr>
      <w:t>3</w:t>
    </w:r>
    <w:r>
      <w:fldChar w:fldCharType="end"/>
    </w:r>
  </w:p>
  <w:p w14:paraId="47B0C578" w14:textId="77777777" w:rsidR="00C746CF" w:rsidRDefault="00C746CF" w:rsidP="00C746C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BB3B6" w14:textId="4678A998" w:rsidR="00665CBC" w:rsidRDefault="00665CBC">
    <w:pPr>
      <w:pStyle w:val="Header"/>
    </w:pPr>
  </w:p>
  <w:p w14:paraId="1E0F1439" w14:textId="498FC3C6" w:rsidR="00C746CF" w:rsidRDefault="00C746CF" w:rsidP="00C746CF">
    <w:pPr>
      <w:pStyle w:val="bpuHeadSpon"/>
    </w:pPr>
    <w:r w:rsidRPr="00C746CF">
      <w:rPr>
        <w:rStyle w:val="bpuHeadSponChar"/>
      </w:rPr>
      <w:t>AJR185</w:t>
    </w:r>
    <w:r>
      <w:t xml:space="preserve"> MCKNIGHT</w:t>
    </w:r>
    <w:r w:rsidR="00CB252F">
      <w:t xml:space="preserve">, </w:t>
    </w:r>
    <w:r w:rsidR="00CB252F">
      <w:t>SPEIGHT</w:t>
    </w:r>
  </w:p>
  <w:p w14:paraId="61B8AA80" w14:textId="2661D881" w:rsidR="00C746CF" w:rsidRDefault="00C746CF" w:rsidP="00C746C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09D0">
      <w:rPr>
        <w:noProof/>
      </w:rPr>
      <w:t>2</w:t>
    </w:r>
    <w:r>
      <w:fldChar w:fldCharType="end"/>
    </w:r>
  </w:p>
  <w:p w14:paraId="5FA7EAC5" w14:textId="77777777" w:rsidR="00C746CF" w:rsidRDefault="00C746CF" w:rsidP="00C746C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7AD"/>
    <w:rsid w:val="000051BD"/>
    <w:rsid w:val="000112BC"/>
    <w:rsid w:val="00011E2C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22CC"/>
    <w:rsid w:val="000D6255"/>
    <w:rsid w:val="000D6262"/>
    <w:rsid w:val="000D7B4A"/>
    <w:rsid w:val="000E4006"/>
    <w:rsid w:val="000F3DA2"/>
    <w:rsid w:val="000F5FDE"/>
    <w:rsid w:val="000F7466"/>
    <w:rsid w:val="00111BE4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1AB6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6FFE"/>
    <w:rsid w:val="00222983"/>
    <w:rsid w:val="002370D0"/>
    <w:rsid w:val="00255958"/>
    <w:rsid w:val="00257FA2"/>
    <w:rsid w:val="00261865"/>
    <w:rsid w:val="0026574A"/>
    <w:rsid w:val="002660BB"/>
    <w:rsid w:val="00267FAD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474B"/>
    <w:rsid w:val="002C6CEC"/>
    <w:rsid w:val="002E09CE"/>
    <w:rsid w:val="002E69D1"/>
    <w:rsid w:val="002F1B90"/>
    <w:rsid w:val="002F3BA6"/>
    <w:rsid w:val="003101C9"/>
    <w:rsid w:val="00310E66"/>
    <w:rsid w:val="00315320"/>
    <w:rsid w:val="00325776"/>
    <w:rsid w:val="003258FD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2877"/>
    <w:rsid w:val="003F3B37"/>
    <w:rsid w:val="0040195A"/>
    <w:rsid w:val="00402DC0"/>
    <w:rsid w:val="00405331"/>
    <w:rsid w:val="004114CC"/>
    <w:rsid w:val="00416368"/>
    <w:rsid w:val="00416C4B"/>
    <w:rsid w:val="0041751E"/>
    <w:rsid w:val="004211E5"/>
    <w:rsid w:val="00422091"/>
    <w:rsid w:val="00426018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5ECD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8F6"/>
    <w:rsid w:val="00513C81"/>
    <w:rsid w:val="00526598"/>
    <w:rsid w:val="00527BFB"/>
    <w:rsid w:val="00532A32"/>
    <w:rsid w:val="00540B0B"/>
    <w:rsid w:val="0054460F"/>
    <w:rsid w:val="005536CD"/>
    <w:rsid w:val="00554051"/>
    <w:rsid w:val="00557240"/>
    <w:rsid w:val="00562165"/>
    <w:rsid w:val="005651F3"/>
    <w:rsid w:val="00565AFE"/>
    <w:rsid w:val="00572184"/>
    <w:rsid w:val="005751E7"/>
    <w:rsid w:val="00577A15"/>
    <w:rsid w:val="00580533"/>
    <w:rsid w:val="0059131D"/>
    <w:rsid w:val="00597F17"/>
    <w:rsid w:val="005A117E"/>
    <w:rsid w:val="005B3F92"/>
    <w:rsid w:val="005B479C"/>
    <w:rsid w:val="005B561E"/>
    <w:rsid w:val="005C07E4"/>
    <w:rsid w:val="005C2124"/>
    <w:rsid w:val="005C336F"/>
    <w:rsid w:val="005C7F3C"/>
    <w:rsid w:val="005D60C4"/>
    <w:rsid w:val="005E017C"/>
    <w:rsid w:val="005E50C6"/>
    <w:rsid w:val="005F0180"/>
    <w:rsid w:val="005F0C5C"/>
    <w:rsid w:val="005F2A97"/>
    <w:rsid w:val="005F399B"/>
    <w:rsid w:val="006019F8"/>
    <w:rsid w:val="00605B20"/>
    <w:rsid w:val="0061156F"/>
    <w:rsid w:val="00613FF5"/>
    <w:rsid w:val="006155A8"/>
    <w:rsid w:val="006207AD"/>
    <w:rsid w:val="00621B94"/>
    <w:rsid w:val="00626239"/>
    <w:rsid w:val="00635316"/>
    <w:rsid w:val="00635449"/>
    <w:rsid w:val="006378C5"/>
    <w:rsid w:val="00645E6A"/>
    <w:rsid w:val="00665CBC"/>
    <w:rsid w:val="00667A5C"/>
    <w:rsid w:val="00676498"/>
    <w:rsid w:val="00677316"/>
    <w:rsid w:val="00686AEB"/>
    <w:rsid w:val="006A59D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42AD"/>
    <w:rsid w:val="00707CD3"/>
    <w:rsid w:val="00716BB9"/>
    <w:rsid w:val="007256D1"/>
    <w:rsid w:val="007265D1"/>
    <w:rsid w:val="007279FD"/>
    <w:rsid w:val="007502CB"/>
    <w:rsid w:val="00752D79"/>
    <w:rsid w:val="00752E20"/>
    <w:rsid w:val="00756EDE"/>
    <w:rsid w:val="00781B4D"/>
    <w:rsid w:val="007824BF"/>
    <w:rsid w:val="00783B8D"/>
    <w:rsid w:val="00785BD6"/>
    <w:rsid w:val="00790AA0"/>
    <w:rsid w:val="00794B94"/>
    <w:rsid w:val="00794BD4"/>
    <w:rsid w:val="007A2F73"/>
    <w:rsid w:val="007A3061"/>
    <w:rsid w:val="007A5A0B"/>
    <w:rsid w:val="007C0E14"/>
    <w:rsid w:val="007C5CC2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37AF7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69FD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09D0"/>
    <w:rsid w:val="00971493"/>
    <w:rsid w:val="00971AD9"/>
    <w:rsid w:val="00973069"/>
    <w:rsid w:val="00973523"/>
    <w:rsid w:val="00980766"/>
    <w:rsid w:val="009835D4"/>
    <w:rsid w:val="009865D4"/>
    <w:rsid w:val="009941A3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3F6"/>
    <w:rsid w:val="009C5630"/>
    <w:rsid w:val="009C5AAD"/>
    <w:rsid w:val="009D0E5D"/>
    <w:rsid w:val="009D0F63"/>
    <w:rsid w:val="009D7934"/>
    <w:rsid w:val="009D7CCF"/>
    <w:rsid w:val="009E1823"/>
    <w:rsid w:val="009E225B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760"/>
    <w:rsid w:val="00B0116D"/>
    <w:rsid w:val="00B01173"/>
    <w:rsid w:val="00B02F35"/>
    <w:rsid w:val="00B05A3C"/>
    <w:rsid w:val="00B07100"/>
    <w:rsid w:val="00B1138C"/>
    <w:rsid w:val="00B1163A"/>
    <w:rsid w:val="00B2574A"/>
    <w:rsid w:val="00B35D8A"/>
    <w:rsid w:val="00B449AC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243"/>
    <w:rsid w:val="00BE24D6"/>
    <w:rsid w:val="00BE7EFA"/>
    <w:rsid w:val="00BF06AD"/>
    <w:rsid w:val="00BF2C67"/>
    <w:rsid w:val="00C04F4D"/>
    <w:rsid w:val="00C11C36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46CF"/>
    <w:rsid w:val="00C76062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4901"/>
    <w:rsid w:val="00CB252F"/>
    <w:rsid w:val="00CB6246"/>
    <w:rsid w:val="00CB7813"/>
    <w:rsid w:val="00CC0A17"/>
    <w:rsid w:val="00CD0F93"/>
    <w:rsid w:val="00CD1BD1"/>
    <w:rsid w:val="00CD528D"/>
    <w:rsid w:val="00CD62BF"/>
    <w:rsid w:val="00CE78BF"/>
    <w:rsid w:val="00CF4933"/>
    <w:rsid w:val="00CF65EB"/>
    <w:rsid w:val="00CF72AD"/>
    <w:rsid w:val="00D02441"/>
    <w:rsid w:val="00D039F4"/>
    <w:rsid w:val="00D10496"/>
    <w:rsid w:val="00D11173"/>
    <w:rsid w:val="00D11361"/>
    <w:rsid w:val="00D1215F"/>
    <w:rsid w:val="00D16561"/>
    <w:rsid w:val="00D17FF8"/>
    <w:rsid w:val="00D268AC"/>
    <w:rsid w:val="00D27FF3"/>
    <w:rsid w:val="00D343D0"/>
    <w:rsid w:val="00D3664D"/>
    <w:rsid w:val="00D4219E"/>
    <w:rsid w:val="00D500E9"/>
    <w:rsid w:val="00D507BC"/>
    <w:rsid w:val="00D53699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7F77"/>
    <w:rsid w:val="00DE10D1"/>
    <w:rsid w:val="00DE2514"/>
    <w:rsid w:val="00DE5715"/>
    <w:rsid w:val="00DE6851"/>
    <w:rsid w:val="00DF03EE"/>
    <w:rsid w:val="00E01B71"/>
    <w:rsid w:val="00E05CC9"/>
    <w:rsid w:val="00E15573"/>
    <w:rsid w:val="00E25A5B"/>
    <w:rsid w:val="00E33C2F"/>
    <w:rsid w:val="00E373C7"/>
    <w:rsid w:val="00E4267B"/>
    <w:rsid w:val="00E42F13"/>
    <w:rsid w:val="00E452DF"/>
    <w:rsid w:val="00E543CF"/>
    <w:rsid w:val="00E546FD"/>
    <w:rsid w:val="00E608F1"/>
    <w:rsid w:val="00E611B9"/>
    <w:rsid w:val="00E64DDF"/>
    <w:rsid w:val="00E7144F"/>
    <w:rsid w:val="00E73D74"/>
    <w:rsid w:val="00E76A79"/>
    <w:rsid w:val="00E80692"/>
    <w:rsid w:val="00E80C24"/>
    <w:rsid w:val="00E93836"/>
    <w:rsid w:val="00E946E7"/>
    <w:rsid w:val="00EA7C16"/>
    <w:rsid w:val="00EA7FA4"/>
    <w:rsid w:val="00EC5281"/>
    <w:rsid w:val="00EC791D"/>
    <w:rsid w:val="00EC7CA6"/>
    <w:rsid w:val="00ED3C5D"/>
    <w:rsid w:val="00ED4553"/>
    <w:rsid w:val="00F00D08"/>
    <w:rsid w:val="00F04960"/>
    <w:rsid w:val="00F15583"/>
    <w:rsid w:val="00F200EE"/>
    <w:rsid w:val="00F22481"/>
    <w:rsid w:val="00F2542E"/>
    <w:rsid w:val="00F25EEB"/>
    <w:rsid w:val="00F27278"/>
    <w:rsid w:val="00F27701"/>
    <w:rsid w:val="00F344E3"/>
    <w:rsid w:val="00F34D58"/>
    <w:rsid w:val="00F41A9D"/>
    <w:rsid w:val="00F44314"/>
    <w:rsid w:val="00F44A83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CEB"/>
    <w:rsid w:val="00FB4D8E"/>
    <w:rsid w:val="00FC0D0A"/>
    <w:rsid w:val="00FC1B0B"/>
    <w:rsid w:val="00FD2F97"/>
    <w:rsid w:val="00FD7FAD"/>
    <w:rsid w:val="00FE6580"/>
    <w:rsid w:val="00FF3ECD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4D5E947C"/>
  <w15:docId w15:val="{1A4813FE-67D7-4469-88C5-568BD712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F44A83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426018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AF576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F57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F5760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F57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F5760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AF57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F576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74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3EE7F-276D-4E21-8CBD-5D645C331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671</Words>
  <Characters>3759</Characters>
  <Application>Microsoft Office Word</Application>
  <DocSecurity>0</DocSecurity>
  <Lines>109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AJR185</vt:lpstr>
    </vt:vector>
  </TitlesOfParts>
  <Manager>R225</Manager>
  <Company>NJ Office of Legislative Services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AJR185</dc:title>
  <dc:subject/>
  <dc:creator>Assemblywoman  MCKNIGHT</dc:creator>
  <cp:keywords>AJR185|3|CL |318|311|289|N|0|</cp:keywords>
  <dc:description>INTRODUCED SEPTEMBER 14, 2020</dc:description>
  <cp:lastModifiedBy>Todaro, Vivian</cp:lastModifiedBy>
  <cp:revision>2</cp:revision>
  <cp:lastPrinted>2020-09-15T17:37:00Z</cp:lastPrinted>
  <dcterms:created xsi:type="dcterms:W3CDTF">2020-09-15T17:38:00Z</dcterms:created>
  <dcterms:modified xsi:type="dcterms:W3CDTF">2020-09-15T17:38:00Z</dcterms:modified>
  <cp:category>ss.1-3: C.36:2-394 et seq. to 2020 JR 61_x000d_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DocHome">
    <vt:i4>1567431722</vt:i4>
  </property>
</Properties>
</file>