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9AC5EA" w14:textId="266CFAF1" w:rsidR="00A6631B" w:rsidRDefault="00A6631B" w:rsidP="00A6631B">
      <w:pPr>
        <w:pStyle w:val="bpuBill"/>
      </w:pPr>
      <w:bookmarkStart w:id="0" w:name="bpuFrontPg"/>
      <w:bookmarkStart w:id="1" w:name="_GoBack"/>
      <w:bookmarkEnd w:id="0"/>
      <w:bookmarkEnd w:id="1"/>
      <w:r>
        <w:t xml:space="preserve">ASSEMBLY JOINT RESOLUTION </w:t>
      </w:r>
    </w:p>
    <w:p w14:paraId="3DE3BF6D" w14:textId="04637CEF" w:rsidR="00A6631B" w:rsidRDefault="00A6631B" w:rsidP="00A6631B">
      <w:pPr>
        <w:pStyle w:val="bpuBill"/>
      </w:pPr>
      <w:r>
        <w:t xml:space="preserve">No. 188 </w:t>
      </w:r>
    </w:p>
    <w:p w14:paraId="77BC9F95" w14:textId="19FA142E" w:rsidR="00A6631B" w:rsidRPr="009D38FF" w:rsidRDefault="00A6631B" w:rsidP="00A6631B">
      <w:pPr>
        <w:pStyle w:val="bpuWpGraphic"/>
      </w:pPr>
      <w:r>
        <w:object w:dxaOrig="8985" w:dyaOrig="255" w14:anchorId="1A4311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2127486" r:id="rId8"/>
        </w:object>
      </w:r>
    </w:p>
    <w:p w14:paraId="39BA18D9" w14:textId="77777777" w:rsidR="00A6631B" w:rsidRDefault="00A6631B" w:rsidP="00A6631B">
      <w:pPr>
        <w:pStyle w:val="bpuState"/>
      </w:pPr>
      <w:r>
        <w:t>STATE OF NEW JERSEY</w:t>
      </w:r>
    </w:p>
    <w:p w14:paraId="1C504A45" w14:textId="77777777" w:rsidR="00A6631B" w:rsidRDefault="00A6631B" w:rsidP="00A6631B">
      <w:pPr>
        <w:pStyle w:val="bpuLegislature"/>
      </w:pPr>
      <w:r>
        <w:t>219th LEGISLATURE</w:t>
      </w:r>
    </w:p>
    <w:p w14:paraId="5AF0F4E4" w14:textId="17D8E8F4" w:rsidR="00A6631B" w:rsidRDefault="00A6631B" w:rsidP="00A6631B">
      <w:pPr>
        <w:pStyle w:val="bpuWpGraphic"/>
      </w:pPr>
      <w:r>
        <w:object w:dxaOrig="8985" w:dyaOrig="255" w14:anchorId="4F3DFB27">
          <v:shape id="_x0000_i1026" type="#_x0000_t75" style="width:6in;height:12pt" o:ole="">
            <v:imagedata r:id="rId7" o:title=""/>
          </v:shape>
          <o:OLEObject Type="Embed" ProgID="WPWin6.1" ShapeID="_x0000_i1026" DrawAspect="Content" ObjectID="_1672127487" r:id="rId9"/>
        </w:object>
      </w:r>
      <w:r>
        <w:t xml:space="preserve">  </w:t>
      </w:r>
    </w:p>
    <w:p w14:paraId="105BD9D5" w14:textId="77777777" w:rsidR="00A6631B" w:rsidRDefault="00A6631B" w:rsidP="00A6631B">
      <w:pPr>
        <w:pStyle w:val="bpuIntro"/>
      </w:pPr>
      <w:r>
        <w:t>INTRODUCED SEPTEMBER 21, 2020</w:t>
      </w:r>
    </w:p>
    <w:p w14:paraId="2A4B91A9" w14:textId="77777777" w:rsidR="00A6631B" w:rsidRDefault="00A6631B" w:rsidP="00A6631B">
      <w:pPr>
        <w:pStyle w:val="bpuIntro"/>
      </w:pPr>
    </w:p>
    <w:p w14:paraId="4E971D67" w14:textId="77777777" w:rsidR="00A6631B" w:rsidRDefault="00A6631B" w:rsidP="00A6631B">
      <w:pPr>
        <w:pStyle w:val="bpuIntro"/>
        <w:sectPr w:rsidR="00A6631B" w:rsidSect="0056185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05BB2FA" w14:textId="77777777" w:rsidR="00A6631B" w:rsidRDefault="00A6631B" w:rsidP="00A6631B">
      <w:pPr>
        <w:pStyle w:val="bpuIntro"/>
      </w:pPr>
    </w:p>
    <w:p w14:paraId="17E9F6BF" w14:textId="77777777" w:rsidR="00A6631B" w:rsidRDefault="00A6631B" w:rsidP="00A6631B">
      <w:pPr>
        <w:pStyle w:val="bpuSponsor"/>
      </w:pPr>
      <w:r>
        <w:t>Sponsored by:</w:t>
      </w:r>
    </w:p>
    <w:p w14:paraId="3F5EFD49" w14:textId="77777777" w:rsidR="00A6631B" w:rsidRDefault="00A6631B" w:rsidP="00A6631B">
      <w:pPr>
        <w:pStyle w:val="bpuSponsor"/>
      </w:pPr>
      <w:r>
        <w:t>Assemblyman  ERIK K. SIMONSEN</w:t>
      </w:r>
    </w:p>
    <w:p w14:paraId="4ECD4082" w14:textId="77777777" w:rsidR="00A6631B" w:rsidRDefault="00A6631B" w:rsidP="00A6631B">
      <w:pPr>
        <w:pStyle w:val="bpuSponsor"/>
      </w:pPr>
      <w:r>
        <w:t>District 1 (Atlantic, Cape May and Cumberland)</w:t>
      </w:r>
    </w:p>
    <w:p w14:paraId="6B298F75" w14:textId="3289FB7F" w:rsidR="00A6631B" w:rsidRDefault="00A83EBD" w:rsidP="00A83EBD">
      <w:pPr>
        <w:pStyle w:val="bpuSponsor"/>
      </w:pPr>
      <w:r>
        <w:t>Assemblyman  ANTWAN L. MCCLELLAN</w:t>
      </w:r>
    </w:p>
    <w:p w14:paraId="7281FBD8" w14:textId="5771CDFF" w:rsidR="00A83EBD" w:rsidRDefault="00A83EBD" w:rsidP="00A83EBD">
      <w:pPr>
        <w:pStyle w:val="bpuSponsor"/>
      </w:pPr>
      <w:r>
        <w:t>District 1 (Atlantic, Cape May and Cumberland)</w:t>
      </w:r>
    </w:p>
    <w:p w14:paraId="43F88761" w14:textId="78E1CDD7" w:rsidR="00A83EBD" w:rsidRDefault="0056185A" w:rsidP="0056185A">
      <w:pPr>
        <w:pStyle w:val="bpuSponsor"/>
      </w:pPr>
      <w:r>
        <w:t>Assemblywoman  ANGELA V. MCKNIGHT</w:t>
      </w:r>
    </w:p>
    <w:p w14:paraId="09A2AF10" w14:textId="6C2C8E0D" w:rsidR="0056185A" w:rsidRDefault="0056185A" w:rsidP="0056185A">
      <w:pPr>
        <w:pStyle w:val="bpuSponsor"/>
      </w:pPr>
      <w:r>
        <w:t>District 31 (Hudson)</w:t>
      </w:r>
    </w:p>
    <w:p w14:paraId="04526DF4" w14:textId="77777777" w:rsidR="0056185A" w:rsidRPr="0056185A" w:rsidRDefault="0056185A" w:rsidP="0056185A">
      <w:pPr>
        <w:pStyle w:val="bpuSponsor"/>
      </w:pPr>
    </w:p>
    <w:p w14:paraId="7C11B50F" w14:textId="77777777" w:rsidR="00A6631B" w:rsidRDefault="00A6631B" w:rsidP="00A6631B">
      <w:pPr>
        <w:pStyle w:val="bpuSponsor"/>
      </w:pPr>
    </w:p>
    <w:p w14:paraId="38E58BC3" w14:textId="77777777" w:rsidR="00A6631B" w:rsidRDefault="00A6631B" w:rsidP="00A6631B">
      <w:pPr>
        <w:pStyle w:val="bpuSponsor"/>
      </w:pPr>
    </w:p>
    <w:p w14:paraId="0D42DC6F" w14:textId="77777777" w:rsidR="00A6631B" w:rsidRDefault="00A6631B" w:rsidP="00A6631B">
      <w:pPr>
        <w:pStyle w:val="bpuSponsor"/>
      </w:pPr>
    </w:p>
    <w:p w14:paraId="7E414941" w14:textId="0A4932DC" w:rsidR="00A6631B" w:rsidRDefault="00A6631B" w:rsidP="002032DE">
      <w:pPr>
        <w:pStyle w:val="bpuSponsor"/>
      </w:pPr>
      <w:r>
        <w:t>SYNOPSIS</w:t>
      </w:r>
    </w:p>
    <w:p w14:paraId="1F61A9B4" w14:textId="3530DC38" w:rsidR="00A6631B" w:rsidRDefault="002032DE" w:rsidP="00A6631B">
      <w:pPr>
        <w:pStyle w:val="bpuNormText"/>
      </w:pPr>
      <w:r>
        <w:tab/>
      </w:r>
      <w:r w:rsidR="00A6631B">
        <w:t>Designates March 31 of each year “New Jersey COVID-19 First Responders Memorial Day” in New Jersey.</w:t>
      </w:r>
    </w:p>
    <w:p w14:paraId="0DD27890" w14:textId="77777777" w:rsidR="00A6631B" w:rsidRDefault="00A6631B" w:rsidP="00A6631B">
      <w:pPr>
        <w:pStyle w:val="bpuNormText"/>
      </w:pPr>
    </w:p>
    <w:p w14:paraId="38D69435" w14:textId="77777777" w:rsidR="00A6631B" w:rsidRDefault="00A6631B" w:rsidP="00A6631B">
      <w:pPr>
        <w:pStyle w:val="bpuSponsor"/>
      </w:pPr>
      <w:r>
        <w:t xml:space="preserve">CURRENT VERSION OF TEXT </w:t>
      </w:r>
    </w:p>
    <w:p w14:paraId="459D3857" w14:textId="77777777" w:rsidR="00A6631B" w:rsidRDefault="00A6631B" w:rsidP="00A6631B">
      <w:pPr>
        <w:pStyle w:val="bpuNormText"/>
      </w:pPr>
      <w:r>
        <w:tab/>
        <w:t>As introduced.</w:t>
      </w:r>
    </w:p>
    <w:p w14:paraId="4C2D8B9E" w14:textId="3B87354D" w:rsidR="00A6631B" w:rsidRDefault="00A6631B" w:rsidP="00A6631B">
      <w:pPr>
        <w:pStyle w:val="bpuNormText"/>
      </w:pPr>
      <w:r>
        <w:rPr>
          <w:noProof/>
        </w:rPr>
        <w:drawing>
          <wp:anchor distT="0" distB="0" distL="114300" distR="114300" simplePos="0" relativeHeight="251659264" behindDoc="1" locked="0" layoutInCell="1" allowOverlap="1" wp14:anchorId="4D14A0B1" wp14:editId="6EC6C43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0E189DB" w14:textId="77777777" w:rsidR="00A6631B" w:rsidRDefault="00A6631B" w:rsidP="008916EC">
      <w:pPr>
        <w:pStyle w:val="FronterPage"/>
        <w:tabs>
          <w:tab w:val="clear" w:pos="720"/>
          <w:tab w:val="clear" w:pos="1440"/>
          <w:tab w:val="clear" w:pos="2160"/>
          <w:tab w:val="clear" w:pos="2880"/>
          <w:tab w:val="clear" w:pos="3600"/>
          <w:tab w:val="clear" w:pos="4320"/>
          <w:tab w:val="clear" w:pos="5040"/>
        </w:tabs>
        <w:sectPr w:rsidR="00A6631B" w:rsidSect="00A6631B">
          <w:type w:val="continuous"/>
          <w:pgSz w:w="12240" w:h="20160" w:code="5"/>
          <w:pgMar w:top="1440" w:right="2275" w:bottom="1440" w:left="2275" w:header="72" w:footer="720" w:gutter="0"/>
          <w:pgNumType w:start="1"/>
          <w:cols w:space="720"/>
          <w:docGrid w:linePitch="360"/>
        </w:sectPr>
      </w:pPr>
    </w:p>
    <w:p w14:paraId="2DCAA6D7" w14:textId="1818447F" w:rsidR="00686AEB" w:rsidRDefault="00431F25" w:rsidP="003E47BA">
      <w:pPr>
        <w:pStyle w:val="HangingAnAct"/>
      </w:pPr>
      <w:r>
        <w:rPr>
          <w:rStyle w:val="BillHead"/>
        </w:rPr>
        <w:lastRenderedPageBreak/>
        <w:t>A Joint Resolution</w:t>
      </w:r>
      <w:r w:rsidR="00686AEB" w:rsidRPr="006B7FA7">
        <w:rPr>
          <w:rStyle w:val="HangingAnActChar"/>
        </w:rPr>
        <w:t xml:space="preserve"> </w:t>
      </w:r>
      <w:r w:rsidR="006C6041">
        <w:t xml:space="preserve">designating March </w:t>
      </w:r>
      <w:r w:rsidR="008C6010">
        <w:t>31</w:t>
      </w:r>
      <w:r w:rsidR="006C6041">
        <w:t xml:space="preserve"> of each year as “</w:t>
      </w:r>
      <w:r w:rsidR="008C6010">
        <w:t>New Jersey COVID-19 First Responders Memorial Day</w:t>
      </w:r>
      <w:r w:rsidR="006C6041">
        <w:t>” in New Jersey.</w:t>
      </w:r>
    </w:p>
    <w:p w14:paraId="0E5C3E83" w14:textId="03D6D9DF" w:rsidR="006C6041" w:rsidRDefault="006C6041" w:rsidP="006C6041"/>
    <w:p w14:paraId="757B3C52" w14:textId="5A24DC96" w:rsidR="00892BE3" w:rsidRPr="00892BE3" w:rsidRDefault="00892BE3" w:rsidP="00892BE3">
      <w:pPr>
        <w:pStyle w:val="IndentHang"/>
      </w:pPr>
      <w:r w:rsidRPr="00391B81">
        <w:rPr>
          <w:b/>
          <w:bCs/>
          <w:smallCaps/>
        </w:rPr>
        <w:t>Whereas,</w:t>
      </w:r>
      <w:r>
        <w:rPr>
          <w:b/>
          <w:bCs/>
          <w:smallCaps/>
        </w:rPr>
        <w:t xml:space="preserve"> </w:t>
      </w:r>
      <w:r>
        <w:t xml:space="preserve">COVID-19 is a novel coronavirus that has caused a global pandemic, leading to an unprecedented and overwhelming public health crisis throughout the United States, with New Jersey having one of the highest incidences </w:t>
      </w:r>
      <w:r w:rsidR="00347757">
        <w:t>in the country</w:t>
      </w:r>
      <w:r>
        <w:t xml:space="preserve">; and </w:t>
      </w:r>
    </w:p>
    <w:p w14:paraId="5B8A7BF8" w14:textId="4D427051" w:rsidR="006C6041" w:rsidRDefault="006C6041" w:rsidP="006C6041">
      <w:pPr>
        <w:pStyle w:val="IndentHang"/>
      </w:pPr>
      <w:r w:rsidRPr="00391B81">
        <w:rPr>
          <w:b/>
          <w:bCs/>
          <w:smallCaps/>
        </w:rPr>
        <w:t>Whereas,</w:t>
      </w:r>
      <w:r>
        <w:rPr>
          <w:b/>
          <w:bCs/>
          <w:smallCaps/>
        </w:rPr>
        <w:t xml:space="preserve"> </w:t>
      </w:r>
      <w:r w:rsidR="00687F88">
        <w:rPr>
          <w:color w:val="212121"/>
          <w:shd w:val="clear" w:color="auto" w:fill="FFFFFF"/>
        </w:rPr>
        <w:t xml:space="preserve">The </w:t>
      </w:r>
      <w:r w:rsidR="002F4F1A">
        <w:rPr>
          <w:color w:val="212121"/>
          <w:shd w:val="clear" w:color="auto" w:fill="FFFFFF"/>
        </w:rPr>
        <w:t>COVID</w:t>
      </w:r>
      <w:r w:rsidR="00687F88">
        <w:rPr>
          <w:color w:val="212121"/>
          <w:shd w:val="clear" w:color="auto" w:fill="FFFFFF"/>
        </w:rPr>
        <w:t xml:space="preserve">-19 pandemic has </w:t>
      </w:r>
      <w:r w:rsidR="00892BE3">
        <w:rPr>
          <w:color w:val="212121"/>
          <w:shd w:val="clear" w:color="auto" w:fill="FFFFFF"/>
        </w:rPr>
        <w:t xml:space="preserve">infected over 178,000 New Jersey residents and has </w:t>
      </w:r>
      <w:r w:rsidR="00687F88">
        <w:rPr>
          <w:color w:val="212121"/>
          <w:shd w:val="clear" w:color="auto" w:fill="FFFFFF"/>
        </w:rPr>
        <w:t>claimed the lives of over 1</w:t>
      </w:r>
      <w:r w:rsidR="00892BE3">
        <w:rPr>
          <w:color w:val="212121"/>
          <w:shd w:val="clear" w:color="auto" w:fill="FFFFFF"/>
        </w:rPr>
        <w:t>5</w:t>
      </w:r>
      <w:r w:rsidR="00687F88">
        <w:rPr>
          <w:color w:val="212121"/>
          <w:shd w:val="clear" w:color="auto" w:fill="FFFFFF"/>
        </w:rPr>
        <w:t>,000</w:t>
      </w:r>
      <w:r w:rsidR="008573DA">
        <w:rPr>
          <w:color w:val="212121"/>
          <w:shd w:val="clear" w:color="auto" w:fill="FFFFFF"/>
        </w:rPr>
        <w:t>;</w:t>
      </w:r>
      <w:r w:rsidR="00687F88">
        <w:rPr>
          <w:color w:val="212121"/>
          <w:shd w:val="clear" w:color="auto" w:fill="FFFFFF"/>
        </w:rPr>
        <w:t xml:space="preserve"> </w:t>
      </w:r>
      <w:r>
        <w:t xml:space="preserve">and </w:t>
      </w:r>
    </w:p>
    <w:p w14:paraId="6AC2C7B0" w14:textId="2BCEC343" w:rsidR="006C6041" w:rsidRDefault="006C6041" w:rsidP="006C6041">
      <w:pPr>
        <w:pStyle w:val="IndentHang"/>
      </w:pPr>
      <w:r w:rsidRPr="00391B81">
        <w:rPr>
          <w:b/>
          <w:bCs/>
          <w:smallCaps/>
        </w:rPr>
        <w:t>Whereas,</w:t>
      </w:r>
      <w:r>
        <w:t xml:space="preserve"> </w:t>
      </w:r>
      <w:r w:rsidR="00687F88">
        <w:rPr>
          <w:color w:val="212121"/>
          <w:shd w:val="clear" w:color="auto" w:fill="FFFFFF"/>
        </w:rPr>
        <w:t>New Jersey's</w:t>
      </w:r>
      <w:r w:rsidR="00155367">
        <w:rPr>
          <w:color w:val="212121"/>
          <w:shd w:val="clear" w:color="auto" w:fill="FFFFFF"/>
        </w:rPr>
        <w:t xml:space="preserve"> first responders, the </w:t>
      </w:r>
      <w:r w:rsidR="00137684">
        <w:rPr>
          <w:color w:val="212121"/>
          <w:shd w:val="clear" w:color="auto" w:fill="FFFFFF"/>
        </w:rPr>
        <w:t xml:space="preserve">State’s </w:t>
      </w:r>
      <w:r w:rsidR="00687F88">
        <w:rPr>
          <w:color w:val="212121"/>
          <w:shd w:val="clear" w:color="auto" w:fill="FFFFFF"/>
        </w:rPr>
        <w:t>police officers</w:t>
      </w:r>
      <w:r w:rsidR="00452786">
        <w:rPr>
          <w:color w:val="212121"/>
          <w:shd w:val="clear" w:color="auto" w:fill="FFFFFF"/>
        </w:rPr>
        <w:t>, firefighters,</w:t>
      </w:r>
      <w:r w:rsidR="00687F88">
        <w:rPr>
          <w:color w:val="212121"/>
          <w:shd w:val="clear" w:color="auto" w:fill="FFFFFF"/>
        </w:rPr>
        <w:t xml:space="preserve"> and </w:t>
      </w:r>
      <w:r w:rsidR="002F4F1A">
        <w:rPr>
          <w:color w:val="212121"/>
          <w:shd w:val="clear" w:color="auto" w:fill="FFFFFF"/>
        </w:rPr>
        <w:t>emergency medical services</w:t>
      </w:r>
      <w:r w:rsidR="00687F88">
        <w:rPr>
          <w:color w:val="212121"/>
          <w:shd w:val="clear" w:color="auto" w:fill="FFFFFF"/>
        </w:rPr>
        <w:t xml:space="preserve"> professionals </w:t>
      </w:r>
      <w:r w:rsidR="00892BE3">
        <w:rPr>
          <w:color w:val="212121"/>
          <w:shd w:val="clear" w:color="auto" w:fill="FFFFFF"/>
        </w:rPr>
        <w:t>(EMS)</w:t>
      </w:r>
      <w:r w:rsidR="00155367">
        <w:rPr>
          <w:color w:val="212121"/>
          <w:shd w:val="clear" w:color="auto" w:fill="FFFFFF"/>
        </w:rPr>
        <w:t>,</w:t>
      </w:r>
      <w:r w:rsidR="00892BE3">
        <w:rPr>
          <w:color w:val="212121"/>
          <w:shd w:val="clear" w:color="auto" w:fill="FFFFFF"/>
        </w:rPr>
        <w:t xml:space="preserve"> </w:t>
      </w:r>
      <w:r w:rsidR="00687F88">
        <w:rPr>
          <w:color w:val="212121"/>
          <w:shd w:val="clear" w:color="auto" w:fill="FFFFFF"/>
        </w:rPr>
        <w:t xml:space="preserve">have been on the front lines every day in the battle to protect public health and </w:t>
      </w:r>
      <w:r w:rsidR="0098695E">
        <w:rPr>
          <w:color w:val="212121"/>
          <w:shd w:val="clear" w:color="auto" w:fill="FFFFFF"/>
        </w:rPr>
        <w:t xml:space="preserve">to </w:t>
      </w:r>
      <w:r w:rsidR="00687F88">
        <w:rPr>
          <w:color w:val="212121"/>
          <w:shd w:val="clear" w:color="auto" w:fill="FFFFFF"/>
        </w:rPr>
        <w:t xml:space="preserve">care for the victims of </w:t>
      </w:r>
      <w:r w:rsidR="00347757">
        <w:rPr>
          <w:color w:val="212121"/>
          <w:shd w:val="clear" w:color="auto" w:fill="FFFFFF"/>
        </w:rPr>
        <w:t>the</w:t>
      </w:r>
      <w:r w:rsidR="00687F88">
        <w:rPr>
          <w:color w:val="212121"/>
          <w:shd w:val="clear" w:color="auto" w:fill="FFFFFF"/>
        </w:rPr>
        <w:t xml:space="preserve"> pandemic</w:t>
      </w:r>
      <w:r>
        <w:t>; and</w:t>
      </w:r>
    </w:p>
    <w:p w14:paraId="4D7388AC" w14:textId="34726127" w:rsidR="006C6041" w:rsidRDefault="006C6041" w:rsidP="006C6041">
      <w:pPr>
        <w:pStyle w:val="IndentHang"/>
      </w:pPr>
      <w:r w:rsidRPr="00391B81">
        <w:rPr>
          <w:b/>
          <w:bCs/>
          <w:smallCaps/>
        </w:rPr>
        <w:t>Whereas,</w:t>
      </w:r>
      <w:r>
        <w:t xml:space="preserve"> </w:t>
      </w:r>
      <w:r w:rsidR="00DB1B2E">
        <w:t>Hundreds</w:t>
      </w:r>
      <w:r w:rsidR="00687F88">
        <w:rPr>
          <w:color w:val="212121"/>
          <w:shd w:val="clear" w:color="auto" w:fill="FFFFFF"/>
        </w:rPr>
        <w:t xml:space="preserve"> of </w:t>
      </w:r>
      <w:r w:rsidR="00892BE3">
        <w:rPr>
          <w:color w:val="212121"/>
          <w:shd w:val="clear" w:color="auto" w:fill="FFFFFF"/>
        </w:rPr>
        <w:t>New Jersey</w:t>
      </w:r>
      <w:r w:rsidR="00687F88">
        <w:rPr>
          <w:color w:val="212121"/>
          <w:shd w:val="clear" w:color="auto" w:fill="FFFFFF"/>
        </w:rPr>
        <w:t xml:space="preserve"> first responders have been infected with the COVID-19 virus</w:t>
      </w:r>
      <w:r w:rsidR="00DB1B2E">
        <w:t xml:space="preserve"> while serving in the line of duty;</w:t>
      </w:r>
      <w:r>
        <w:t xml:space="preserve"> and</w:t>
      </w:r>
    </w:p>
    <w:p w14:paraId="644F113D" w14:textId="4AA272F1" w:rsidR="006C6041" w:rsidRDefault="006C6041" w:rsidP="006C6041">
      <w:pPr>
        <w:pStyle w:val="IndentHang"/>
      </w:pPr>
      <w:r w:rsidRPr="00391B81">
        <w:rPr>
          <w:b/>
          <w:bCs/>
          <w:smallCaps/>
        </w:rPr>
        <w:t>Whereas,</w:t>
      </w:r>
      <w:r>
        <w:t xml:space="preserve"> </w:t>
      </w:r>
      <w:r w:rsidR="00347757">
        <w:t xml:space="preserve">At least </w:t>
      </w:r>
      <w:r w:rsidR="00DB1B2E">
        <w:t>10</w:t>
      </w:r>
      <w:r w:rsidR="00687F88">
        <w:rPr>
          <w:color w:val="212121"/>
          <w:shd w:val="clear" w:color="auto" w:fill="FFFFFF"/>
        </w:rPr>
        <w:t xml:space="preserve"> </w:t>
      </w:r>
      <w:r w:rsidR="00155367">
        <w:rPr>
          <w:color w:val="212121"/>
          <w:shd w:val="clear" w:color="auto" w:fill="FFFFFF"/>
        </w:rPr>
        <w:t>police</w:t>
      </w:r>
      <w:r w:rsidR="00687F88">
        <w:rPr>
          <w:color w:val="212121"/>
          <w:shd w:val="clear" w:color="auto" w:fill="FFFFFF"/>
        </w:rPr>
        <w:t xml:space="preserve"> officers and </w:t>
      </w:r>
      <w:r w:rsidR="00DB1B2E">
        <w:rPr>
          <w:color w:val="212121"/>
          <w:shd w:val="clear" w:color="auto" w:fill="FFFFFF"/>
        </w:rPr>
        <w:t>15</w:t>
      </w:r>
      <w:r w:rsidR="00687F88">
        <w:rPr>
          <w:color w:val="212121"/>
          <w:shd w:val="clear" w:color="auto" w:fill="FFFFFF"/>
        </w:rPr>
        <w:t xml:space="preserve"> </w:t>
      </w:r>
      <w:r w:rsidR="00452786">
        <w:rPr>
          <w:color w:val="212121"/>
          <w:shd w:val="clear" w:color="auto" w:fill="FFFFFF"/>
        </w:rPr>
        <w:t xml:space="preserve">firefighters and </w:t>
      </w:r>
      <w:r w:rsidR="00687F88">
        <w:rPr>
          <w:color w:val="212121"/>
          <w:shd w:val="clear" w:color="auto" w:fill="FFFFFF"/>
        </w:rPr>
        <w:t>EMS professionals have lost their lives to COVID-19 in New Jersey</w:t>
      </w:r>
      <w:r>
        <w:t>; and</w:t>
      </w:r>
    </w:p>
    <w:p w14:paraId="48553A6F" w14:textId="30C0AAA2" w:rsidR="006C6041" w:rsidRDefault="006C6041" w:rsidP="006C6041">
      <w:pPr>
        <w:pStyle w:val="IndentHang"/>
      </w:pPr>
      <w:bookmarkStart w:id="2" w:name="_Hlk35939330"/>
      <w:r w:rsidRPr="00391B81">
        <w:rPr>
          <w:b/>
          <w:bCs/>
          <w:smallCaps/>
        </w:rPr>
        <w:t>Whereas,</w:t>
      </w:r>
      <w:r>
        <w:rPr>
          <w:b/>
          <w:bCs/>
          <w:smallCaps/>
        </w:rPr>
        <w:t xml:space="preserve"> </w:t>
      </w:r>
      <w:r w:rsidR="00687F88">
        <w:rPr>
          <w:color w:val="212121"/>
          <w:shd w:val="clear" w:color="auto" w:fill="FFFFFF"/>
        </w:rPr>
        <w:t xml:space="preserve">Despite these challenges and risks, </w:t>
      </w:r>
      <w:r w:rsidR="003050F8">
        <w:rPr>
          <w:color w:val="212121"/>
          <w:shd w:val="clear" w:color="auto" w:fill="FFFFFF"/>
        </w:rPr>
        <w:t>the State’s</w:t>
      </w:r>
      <w:r w:rsidR="00687F88">
        <w:rPr>
          <w:color w:val="212121"/>
          <w:shd w:val="clear" w:color="auto" w:fill="FFFFFF"/>
        </w:rPr>
        <w:t xml:space="preserve"> first responders continue to bravely serve the residents of New Jersey in the battle to defeat COVID-19</w:t>
      </w:r>
      <w:r>
        <w:t>; and</w:t>
      </w:r>
      <w:bookmarkEnd w:id="2"/>
    </w:p>
    <w:p w14:paraId="531B8559" w14:textId="55CECDDA" w:rsidR="006C6041" w:rsidRDefault="006C6041" w:rsidP="006C6041">
      <w:pPr>
        <w:pStyle w:val="IndentHang"/>
      </w:pPr>
      <w:r w:rsidRPr="00391B81">
        <w:rPr>
          <w:b/>
          <w:bCs/>
          <w:smallCaps/>
        </w:rPr>
        <w:t>Whereas,</w:t>
      </w:r>
      <w:r>
        <w:t xml:space="preserve"> </w:t>
      </w:r>
      <w:r w:rsidR="00687F88">
        <w:rPr>
          <w:color w:val="212121"/>
          <w:shd w:val="clear" w:color="auto" w:fill="FFFFFF"/>
        </w:rPr>
        <w:t xml:space="preserve">The sacrifices of New Jersey's </w:t>
      </w:r>
      <w:r w:rsidR="007B5A88">
        <w:rPr>
          <w:color w:val="212121"/>
          <w:shd w:val="clear" w:color="auto" w:fill="FFFFFF"/>
        </w:rPr>
        <w:t>first responders</w:t>
      </w:r>
      <w:r w:rsidR="00687F88">
        <w:rPr>
          <w:color w:val="212121"/>
          <w:shd w:val="clear" w:color="auto" w:fill="FFFFFF"/>
        </w:rPr>
        <w:t xml:space="preserve"> will continue to mount during this unprecedented </w:t>
      </w:r>
      <w:r w:rsidR="0053043C">
        <w:rPr>
          <w:color w:val="212121"/>
          <w:shd w:val="clear" w:color="auto" w:fill="FFFFFF"/>
        </w:rPr>
        <w:t>p</w:t>
      </w:r>
      <w:r w:rsidR="00687F88">
        <w:rPr>
          <w:color w:val="212121"/>
          <w:shd w:val="clear" w:color="auto" w:fill="FFFFFF"/>
        </w:rPr>
        <w:t xml:space="preserve">ublic </w:t>
      </w:r>
      <w:r w:rsidR="0053043C">
        <w:rPr>
          <w:color w:val="212121"/>
          <w:shd w:val="clear" w:color="auto" w:fill="FFFFFF"/>
        </w:rPr>
        <w:t>h</w:t>
      </w:r>
      <w:r w:rsidR="00687F88">
        <w:rPr>
          <w:color w:val="212121"/>
          <w:shd w:val="clear" w:color="auto" w:fill="FFFFFF"/>
        </w:rPr>
        <w:t xml:space="preserve">ealth </w:t>
      </w:r>
      <w:r w:rsidR="0053043C">
        <w:rPr>
          <w:color w:val="212121"/>
          <w:shd w:val="clear" w:color="auto" w:fill="FFFFFF"/>
        </w:rPr>
        <w:t>e</w:t>
      </w:r>
      <w:r w:rsidR="00687F88">
        <w:rPr>
          <w:color w:val="212121"/>
          <w:shd w:val="clear" w:color="auto" w:fill="FFFFFF"/>
        </w:rPr>
        <w:t>mergency</w:t>
      </w:r>
      <w:r>
        <w:t>; and</w:t>
      </w:r>
    </w:p>
    <w:p w14:paraId="051ADDB0" w14:textId="4C2428EE" w:rsidR="006C6041" w:rsidRPr="006C6041" w:rsidRDefault="006C6041" w:rsidP="006C6041">
      <w:pPr>
        <w:pStyle w:val="IndentHang"/>
      </w:pPr>
      <w:r w:rsidRPr="00391B81">
        <w:rPr>
          <w:b/>
          <w:bCs/>
          <w:smallCaps/>
        </w:rPr>
        <w:t>Whereas,</w:t>
      </w:r>
      <w:r>
        <w:t xml:space="preserve"> </w:t>
      </w:r>
      <w:r w:rsidR="00AE08DF">
        <w:t>New Jersey’s first responders have continued</w:t>
      </w:r>
      <w:r>
        <w:t xml:space="preserve"> </w:t>
      </w:r>
      <w:r w:rsidRPr="00485ADD">
        <w:t xml:space="preserve">to protect the health and safety of </w:t>
      </w:r>
      <w:r>
        <w:t>New Jersey</w:t>
      </w:r>
      <w:r w:rsidRPr="00485ADD">
        <w:t xml:space="preserve"> </w:t>
      </w:r>
      <w:r w:rsidR="00AE08DF">
        <w:t>residents</w:t>
      </w:r>
      <w:r w:rsidR="007B5A88">
        <w:t xml:space="preserve"> even at great personal risk and the very real potential of loss of life</w:t>
      </w:r>
      <w:r>
        <w:t>; now, therefore,</w:t>
      </w:r>
    </w:p>
    <w:p w14:paraId="526F3FF3" w14:textId="77777777" w:rsidR="000B1054" w:rsidRPr="00D71D68" w:rsidRDefault="000B1054" w:rsidP="000B1054"/>
    <w:p w14:paraId="10F52FD0" w14:textId="77777777" w:rsidR="00686AEB" w:rsidRPr="00AA7880" w:rsidRDefault="00686AEB" w:rsidP="00686AEB">
      <w:r>
        <w:tab/>
      </w:r>
      <w:r w:rsidR="00431F25">
        <w:rPr>
          <w:rStyle w:val="BillHeading2"/>
        </w:rPr>
        <w:t>Be It Resolved</w:t>
      </w:r>
      <w:r>
        <w:rPr>
          <w:rStyle w:val="BillHeading2"/>
        </w:rPr>
        <w:t xml:space="preserve"> </w:t>
      </w:r>
      <w:r w:rsidR="00431F25">
        <w:rPr>
          <w:rStyle w:val="BillLanguage"/>
        </w:rPr>
        <w:t>by the Senate and General Assembly of the State of New Jersey:</w:t>
      </w:r>
    </w:p>
    <w:p w14:paraId="2937EC92" w14:textId="77777777" w:rsidR="00686AEB" w:rsidRPr="00D71D68" w:rsidRDefault="00686AEB" w:rsidP="00686AEB"/>
    <w:p w14:paraId="381177A0" w14:textId="4E6C8E01" w:rsidR="006C6041" w:rsidRDefault="00686AEB" w:rsidP="006C6041">
      <w:r>
        <w:tab/>
      </w:r>
      <w:r w:rsidR="006C6041">
        <w:t xml:space="preserve">1.  March </w:t>
      </w:r>
      <w:r w:rsidR="00687F88">
        <w:t>31</w:t>
      </w:r>
      <w:r w:rsidR="006C6041">
        <w:t xml:space="preserve"> of each year shall be designated as “</w:t>
      </w:r>
      <w:r w:rsidR="00687F88">
        <w:t>New Jersey COVID-19 First Responders Memorial Day</w:t>
      </w:r>
      <w:r w:rsidR="006C6041">
        <w:t>” in New Jersey to honor essential workers.</w:t>
      </w:r>
    </w:p>
    <w:p w14:paraId="1126FBDC" w14:textId="77777777" w:rsidR="006C6041" w:rsidRDefault="006C6041" w:rsidP="006C6041"/>
    <w:p w14:paraId="1F98EC62" w14:textId="67A36EB2" w:rsidR="006C6041" w:rsidRDefault="006C6041" w:rsidP="006C6041">
      <w:r>
        <w:tab/>
        <w:t xml:space="preserve">2.  The Governor is respectfully requested to </w:t>
      </w:r>
      <w:r w:rsidR="002F4F1A">
        <w:t>lower State flags</w:t>
      </w:r>
      <w:r w:rsidR="00270780">
        <w:t xml:space="preserve"> to half-staff</w:t>
      </w:r>
      <w:r w:rsidR="002F4F1A">
        <w:t xml:space="preserve"> and to </w:t>
      </w:r>
      <w:r>
        <w:t>issue a proclamation each year calling upon public officials and the citizens of this State to observe “</w:t>
      </w:r>
      <w:r w:rsidR="00687F88">
        <w:t>New Jersey COVID-19 First Responders Memorial Day</w:t>
      </w:r>
      <w:r>
        <w:t>” with appropriate activities and programs.</w:t>
      </w:r>
    </w:p>
    <w:p w14:paraId="48B12DB0" w14:textId="77777777" w:rsidR="006C6041" w:rsidRDefault="006C6041" w:rsidP="006C6041"/>
    <w:p w14:paraId="50329AB8" w14:textId="77777777" w:rsidR="006C6041" w:rsidRPr="00AA7880" w:rsidRDefault="006C6041" w:rsidP="006C6041">
      <w:r>
        <w:tab/>
        <w:t>3.  This joint resolution shall take effect immediately.</w:t>
      </w:r>
    </w:p>
    <w:p w14:paraId="55D4C6B5" w14:textId="40666042" w:rsidR="00686AEB" w:rsidRPr="00CE7BD8" w:rsidRDefault="00686AEB" w:rsidP="00686AEB"/>
    <w:p w14:paraId="5ED7E6FE" w14:textId="0491AF52" w:rsidR="00686AEB" w:rsidRDefault="00686AEB" w:rsidP="00686AEB">
      <w:pPr>
        <w:jc w:val="center"/>
      </w:pPr>
      <w:r w:rsidRPr="00D71D68">
        <w:t>STATEMENT</w:t>
      </w:r>
    </w:p>
    <w:p w14:paraId="63FF9E0D" w14:textId="605F3A94" w:rsidR="006C6041" w:rsidRDefault="006C6041" w:rsidP="006C6041"/>
    <w:p w14:paraId="40572226" w14:textId="476DE7EA" w:rsidR="006C6041" w:rsidRDefault="006C6041" w:rsidP="006C6041">
      <w:r>
        <w:tab/>
        <w:t xml:space="preserve">This resolution designates March </w:t>
      </w:r>
      <w:r w:rsidR="00687F88">
        <w:t>31</w:t>
      </w:r>
      <w:r>
        <w:t xml:space="preserve"> of each year as “</w:t>
      </w:r>
      <w:r w:rsidR="008C6010">
        <w:t xml:space="preserve">New Jersey COVID-19 First Responders Memorial Day </w:t>
      </w:r>
      <w:r>
        <w:t>in New Jersey.</w:t>
      </w:r>
    </w:p>
    <w:p w14:paraId="0927434E" w14:textId="1C241392" w:rsidR="009E7363" w:rsidRDefault="00270780" w:rsidP="00686AEB">
      <w:r>
        <w:lastRenderedPageBreak/>
        <w:tab/>
      </w:r>
      <w:r w:rsidR="003B0FE7">
        <w:t xml:space="preserve">COVID-19 is a novel coronavirus that has caused a global pandemic, leading to an unprecedented and overwhelming public health crisis throughout the United States, with New Jersey having one of the highest incidences in the country.  The COVID-19 pandemic has infected over 178,000 New Jersey residents and has claimed the lives of over 15,000.  </w:t>
      </w:r>
    </w:p>
    <w:p w14:paraId="6A4E7AF2" w14:textId="096E466E" w:rsidR="00A1213E" w:rsidRDefault="009E7363" w:rsidP="00686AEB">
      <w:r>
        <w:tab/>
      </w:r>
      <w:r w:rsidR="003B0FE7">
        <w:t xml:space="preserve">New Jersey's first responders, the State’s police officers, firefighters, and emergency medical services professionals (EMS), have been on the front lines every day in the battle to protect public health and to care for the victims of the pandemic.  </w:t>
      </w:r>
      <w:r>
        <w:t>H</w:t>
      </w:r>
      <w:r w:rsidR="003B0FE7">
        <w:t xml:space="preserve">undreds of New Jersey first responders have been infected with the COVID-19 virus while serving in the line of duty.  At least 10 police officers and 15 firefighters and EMS professionals have lost their lives to COVID-19 in New Jersey.  Despite these challenges and risks, the State’s first responders continue to bravely serve the residents of New Jersey in the battle to defeat COVID-19.  </w:t>
      </w:r>
    </w:p>
    <w:p w14:paraId="6AFA4C0F" w14:textId="75EAD3A6" w:rsidR="006C6041" w:rsidRDefault="00A1213E">
      <w:r>
        <w:tab/>
      </w:r>
      <w:r w:rsidR="003B0FE7">
        <w:t>The sacrifices of New Jersey's first responders will continue to mount during this unprecedented public health emergency.  New Jersey’s first responders have continued to protect the health and safety of New Jersey residents even at great personal risk and the very real potential of loss of life.</w:t>
      </w:r>
    </w:p>
    <w:sectPr w:rsidR="006C6041" w:rsidSect="00A6631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0737FC" w14:textId="77777777" w:rsidR="009016CE" w:rsidRDefault="009016CE">
      <w:r>
        <w:separator/>
      </w:r>
    </w:p>
  </w:endnote>
  <w:endnote w:type="continuationSeparator" w:id="0">
    <w:p w14:paraId="7AFA89A6" w14:textId="77777777" w:rsidR="009016CE" w:rsidRDefault="00901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89C4C" w14:textId="1EE8EC46" w:rsidR="00A83EBD" w:rsidRDefault="0056185A" w:rsidP="0056185A">
    <w:pPr>
      <w:pStyle w:val="sponUdate"/>
    </w:pPr>
    <w:r>
      <w:t>(Sponsorship Updated As Of: 1/13/2021)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6067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2172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149D36" w14:textId="77777777" w:rsidR="009016CE" w:rsidRDefault="009016CE">
      <w:r>
        <w:separator/>
      </w:r>
    </w:p>
  </w:footnote>
  <w:footnote w:type="continuationSeparator" w:id="0">
    <w:p w14:paraId="3B803FCE" w14:textId="77777777" w:rsidR="009016CE" w:rsidRDefault="009016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4672C" w14:textId="77777777" w:rsidR="00665CBC" w:rsidRDefault="000374FA">
    <w:pPr>
      <w:pStyle w:val="Header"/>
    </w:pPr>
    <w:r>
      <w:rPr>
        <w:noProof/>
      </w:rPr>
      <w:pict w14:anchorId="174369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60971"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D80B0" w14:textId="22B3E506" w:rsidR="00665CBC" w:rsidRDefault="00665CBC" w:rsidP="00686AEB">
    <w:pPr>
      <w:pStyle w:val="Header"/>
      <w:jc w:val="center"/>
      <w:rPr>
        <w:rStyle w:val="PageNumber"/>
      </w:rPr>
    </w:pPr>
  </w:p>
  <w:p w14:paraId="6A65C914" w14:textId="1DBC17D9" w:rsidR="00A6631B" w:rsidRDefault="00A6631B" w:rsidP="00A6631B">
    <w:pPr>
      <w:pStyle w:val="bpuHeadSpon"/>
    </w:pPr>
    <w:r w:rsidRPr="00A6631B">
      <w:rPr>
        <w:rStyle w:val="bpuHeadSponChar"/>
      </w:rPr>
      <w:t>AJR188</w:t>
    </w:r>
    <w:r>
      <w:t xml:space="preserve"> SIMONSEN</w:t>
    </w:r>
    <w:r w:rsidR="00A83EBD">
      <w:t>, MCCLELLAN</w:t>
    </w:r>
  </w:p>
  <w:p w14:paraId="59E9B8DB" w14:textId="3E4FE80D" w:rsidR="00A6631B" w:rsidRDefault="00A6631B" w:rsidP="00A6631B">
    <w:pPr>
      <w:pStyle w:val="bpuHeadSpon"/>
    </w:pPr>
    <w:r>
      <w:fldChar w:fldCharType="begin"/>
    </w:r>
    <w:r>
      <w:instrText xml:space="preserve"> PAGE  \* MERGEFORMAT </w:instrText>
    </w:r>
    <w:r>
      <w:fldChar w:fldCharType="separate"/>
    </w:r>
    <w:r w:rsidR="00C47533">
      <w:rPr>
        <w:noProof/>
      </w:rPr>
      <w:t>3</w:t>
    </w:r>
    <w:r>
      <w:fldChar w:fldCharType="end"/>
    </w:r>
  </w:p>
  <w:p w14:paraId="3899D3A8" w14:textId="77777777" w:rsidR="00A6631B" w:rsidRDefault="00A6631B" w:rsidP="00A663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10D1E" w14:textId="67FA86DF" w:rsidR="00665CBC" w:rsidRDefault="00665CBC">
    <w:pPr>
      <w:pStyle w:val="Header"/>
    </w:pPr>
  </w:p>
  <w:p w14:paraId="11150BBB" w14:textId="1A373C66" w:rsidR="00A6631B" w:rsidRDefault="00A6631B" w:rsidP="00A6631B">
    <w:pPr>
      <w:pStyle w:val="bpuHeadSpon"/>
    </w:pPr>
    <w:r w:rsidRPr="00A6631B">
      <w:rPr>
        <w:rStyle w:val="bpuHeadSponChar"/>
      </w:rPr>
      <w:t>AJR188</w:t>
    </w:r>
    <w:r>
      <w:t xml:space="preserve"> SIMONSEN</w:t>
    </w:r>
    <w:r w:rsidR="00A83EBD">
      <w:t>, MCCLELLAN</w:t>
    </w:r>
  </w:p>
  <w:p w14:paraId="04A8D3D9" w14:textId="02EDFD84" w:rsidR="00A6631B" w:rsidRDefault="00A6631B" w:rsidP="00A6631B">
    <w:pPr>
      <w:pStyle w:val="bpuHeadSpon"/>
    </w:pPr>
    <w:r>
      <w:fldChar w:fldCharType="begin"/>
    </w:r>
    <w:r>
      <w:instrText xml:space="preserve"> PAGE  \* MERGEFORMAT </w:instrText>
    </w:r>
    <w:r>
      <w:fldChar w:fldCharType="separate"/>
    </w:r>
    <w:r w:rsidR="00C47533">
      <w:rPr>
        <w:noProof/>
      </w:rPr>
      <w:t>2</w:t>
    </w:r>
    <w:r>
      <w:fldChar w:fldCharType="end"/>
    </w:r>
  </w:p>
  <w:p w14:paraId="2FCA9BD5" w14:textId="77777777" w:rsidR="00A6631B" w:rsidRDefault="00A6631B" w:rsidP="00A663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F5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7684"/>
    <w:rsid w:val="00155367"/>
    <w:rsid w:val="001645FB"/>
    <w:rsid w:val="00173D2B"/>
    <w:rsid w:val="00181676"/>
    <w:rsid w:val="00183603"/>
    <w:rsid w:val="00194E78"/>
    <w:rsid w:val="00196EFA"/>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2DE"/>
    <w:rsid w:val="00205533"/>
    <w:rsid w:val="00212B8D"/>
    <w:rsid w:val="00222983"/>
    <w:rsid w:val="00225957"/>
    <w:rsid w:val="002370D0"/>
    <w:rsid w:val="00255958"/>
    <w:rsid w:val="00257FA2"/>
    <w:rsid w:val="0026574A"/>
    <w:rsid w:val="002660BB"/>
    <w:rsid w:val="00270780"/>
    <w:rsid w:val="002720E8"/>
    <w:rsid w:val="00275293"/>
    <w:rsid w:val="002776B0"/>
    <w:rsid w:val="00286C7E"/>
    <w:rsid w:val="00293945"/>
    <w:rsid w:val="002A1029"/>
    <w:rsid w:val="002A3A1A"/>
    <w:rsid w:val="002A4692"/>
    <w:rsid w:val="002A51BA"/>
    <w:rsid w:val="002A7E07"/>
    <w:rsid w:val="002B2E26"/>
    <w:rsid w:val="002B3FE6"/>
    <w:rsid w:val="002C2D81"/>
    <w:rsid w:val="002C461E"/>
    <w:rsid w:val="002C6CEC"/>
    <w:rsid w:val="002E09CE"/>
    <w:rsid w:val="002E69D1"/>
    <w:rsid w:val="002F3BA6"/>
    <w:rsid w:val="002F4F1A"/>
    <w:rsid w:val="003050F8"/>
    <w:rsid w:val="00315320"/>
    <w:rsid w:val="00325776"/>
    <w:rsid w:val="00325E27"/>
    <w:rsid w:val="00330395"/>
    <w:rsid w:val="00333704"/>
    <w:rsid w:val="00336624"/>
    <w:rsid w:val="0034025F"/>
    <w:rsid w:val="00340458"/>
    <w:rsid w:val="0034200F"/>
    <w:rsid w:val="003446A0"/>
    <w:rsid w:val="0034481B"/>
    <w:rsid w:val="00347757"/>
    <w:rsid w:val="00350130"/>
    <w:rsid w:val="00354334"/>
    <w:rsid w:val="0036180C"/>
    <w:rsid w:val="00363CF5"/>
    <w:rsid w:val="00364344"/>
    <w:rsid w:val="003702CA"/>
    <w:rsid w:val="00370617"/>
    <w:rsid w:val="00382F1F"/>
    <w:rsid w:val="00391DA4"/>
    <w:rsid w:val="003A3C64"/>
    <w:rsid w:val="003A3F83"/>
    <w:rsid w:val="003B0FE7"/>
    <w:rsid w:val="003C43EF"/>
    <w:rsid w:val="003C5A6B"/>
    <w:rsid w:val="003C7FB2"/>
    <w:rsid w:val="003D24DE"/>
    <w:rsid w:val="003E26D4"/>
    <w:rsid w:val="003E47BA"/>
    <w:rsid w:val="003F3B37"/>
    <w:rsid w:val="0040195A"/>
    <w:rsid w:val="00402DC0"/>
    <w:rsid w:val="00416C4B"/>
    <w:rsid w:val="0041751E"/>
    <w:rsid w:val="004211E5"/>
    <w:rsid w:val="00422091"/>
    <w:rsid w:val="00431F25"/>
    <w:rsid w:val="0043386C"/>
    <w:rsid w:val="00436F2D"/>
    <w:rsid w:val="00436F5D"/>
    <w:rsid w:val="00441B42"/>
    <w:rsid w:val="0045118A"/>
    <w:rsid w:val="00451F58"/>
    <w:rsid w:val="00452786"/>
    <w:rsid w:val="00452B66"/>
    <w:rsid w:val="00455D51"/>
    <w:rsid w:val="00456BF9"/>
    <w:rsid w:val="00461057"/>
    <w:rsid w:val="0046461E"/>
    <w:rsid w:val="004704A8"/>
    <w:rsid w:val="00471102"/>
    <w:rsid w:val="00471F18"/>
    <w:rsid w:val="00484144"/>
    <w:rsid w:val="00484C19"/>
    <w:rsid w:val="00485866"/>
    <w:rsid w:val="00492076"/>
    <w:rsid w:val="00493B1D"/>
    <w:rsid w:val="00497037"/>
    <w:rsid w:val="004A3009"/>
    <w:rsid w:val="004A6940"/>
    <w:rsid w:val="004A77A4"/>
    <w:rsid w:val="004B2887"/>
    <w:rsid w:val="004C742C"/>
    <w:rsid w:val="004C7567"/>
    <w:rsid w:val="004E1F3E"/>
    <w:rsid w:val="004F21BD"/>
    <w:rsid w:val="004F4F1D"/>
    <w:rsid w:val="004F74DD"/>
    <w:rsid w:val="00501317"/>
    <w:rsid w:val="0050495C"/>
    <w:rsid w:val="00505DC9"/>
    <w:rsid w:val="00506E1E"/>
    <w:rsid w:val="00513C81"/>
    <w:rsid w:val="00522163"/>
    <w:rsid w:val="00527BFB"/>
    <w:rsid w:val="0053043C"/>
    <w:rsid w:val="00532A32"/>
    <w:rsid w:val="00533BDF"/>
    <w:rsid w:val="00540B0B"/>
    <w:rsid w:val="0054460F"/>
    <w:rsid w:val="005536CD"/>
    <w:rsid w:val="00554051"/>
    <w:rsid w:val="00557240"/>
    <w:rsid w:val="0056185A"/>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0F8"/>
    <w:rsid w:val="00645E6A"/>
    <w:rsid w:val="00665CBC"/>
    <w:rsid w:val="00667A5C"/>
    <w:rsid w:val="00677316"/>
    <w:rsid w:val="00680D1E"/>
    <w:rsid w:val="006855CF"/>
    <w:rsid w:val="00686AEB"/>
    <w:rsid w:val="00687F88"/>
    <w:rsid w:val="006B6A63"/>
    <w:rsid w:val="006B7897"/>
    <w:rsid w:val="006B7FA7"/>
    <w:rsid w:val="006C086A"/>
    <w:rsid w:val="006C21C1"/>
    <w:rsid w:val="006C604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C00"/>
    <w:rsid w:val="00771633"/>
    <w:rsid w:val="00781B4D"/>
    <w:rsid w:val="007824BF"/>
    <w:rsid w:val="00783B8D"/>
    <w:rsid w:val="00794B94"/>
    <w:rsid w:val="00794BD4"/>
    <w:rsid w:val="007A0B91"/>
    <w:rsid w:val="007A2F73"/>
    <w:rsid w:val="007A3061"/>
    <w:rsid w:val="007A5A0B"/>
    <w:rsid w:val="007B5A88"/>
    <w:rsid w:val="007C0E14"/>
    <w:rsid w:val="007C1DDC"/>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573DA"/>
    <w:rsid w:val="00866563"/>
    <w:rsid w:val="00867AC2"/>
    <w:rsid w:val="0087056E"/>
    <w:rsid w:val="00875402"/>
    <w:rsid w:val="00884D51"/>
    <w:rsid w:val="008916EC"/>
    <w:rsid w:val="00891E4F"/>
    <w:rsid w:val="00892BE3"/>
    <w:rsid w:val="008A31C5"/>
    <w:rsid w:val="008A4F9A"/>
    <w:rsid w:val="008B2850"/>
    <w:rsid w:val="008C6010"/>
    <w:rsid w:val="008C79B3"/>
    <w:rsid w:val="008D77BD"/>
    <w:rsid w:val="008E454C"/>
    <w:rsid w:val="008F1E5A"/>
    <w:rsid w:val="009016CE"/>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695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363"/>
    <w:rsid w:val="009F4FAC"/>
    <w:rsid w:val="00A017C0"/>
    <w:rsid w:val="00A11228"/>
    <w:rsid w:val="00A1213E"/>
    <w:rsid w:val="00A222C2"/>
    <w:rsid w:val="00A305D6"/>
    <w:rsid w:val="00A342C4"/>
    <w:rsid w:val="00A50F6B"/>
    <w:rsid w:val="00A52237"/>
    <w:rsid w:val="00A551D6"/>
    <w:rsid w:val="00A6251B"/>
    <w:rsid w:val="00A6631B"/>
    <w:rsid w:val="00A6754E"/>
    <w:rsid w:val="00A70F58"/>
    <w:rsid w:val="00A72987"/>
    <w:rsid w:val="00A7346B"/>
    <w:rsid w:val="00A83EBD"/>
    <w:rsid w:val="00A84C4F"/>
    <w:rsid w:val="00A932A1"/>
    <w:rsid w:val="00A96E06"/>
    <w:rsid w:val="00AA6197"/>
    <w:rsid w:val="00AA6C70"/>
    <w:rsid w:val="00AB16FD"/>
    <w:rsid w:val="00AB4813"/>
    <w:rsid w:val="00AC28B8"/>
    <w:rsid w:val="00AC6466"/>
    <w:rsid w:val="00AC7639"/>
    <w:rsid w:val="00AD08BB"/>
    <w:rsid w:val="00AD0EC0"/>
    <w:rsid w:val="00AD70D6"/>
    <w:rsid w:val="00AD75BC"/>
    <w:rsid w:val="00AD7BB0"/>
    <w:rsid w:val="00AD7BC9"/>
    <w:rsid w:val="00AE08DF"/>
    <w:rsid w:val="00AE1871"/>
    <w:rsid w:val="00AE1977"/>
    <w:rsid w:val="00AE1C5B"/>
    <w:rsid w:val="00AE3D86"/>
    <w:rsid w:val="00AF1A8C"/>
    <w:rsid w:val="00B0116D"/>
    <w:rsid w:val="00B01173"/>
    <w:rsid w:val="00B02F35"/>
    <w:rsid w:val="00B05A3C"/>
    <w:rsid w:val="00B07100"/>
    <w:rsid w:val="00B1138C"/>
    <w:rsid w:val="00B2574A"/>
    <w:rsid w:val="00B35BC8"/>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7533"/>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4C6"/>
    <w:rsid w:val="00CE78BF"/>
    <w:rsid w:val="00CF48ED"/>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B2E"/>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A9F5080"/>
  <w15:docId w15:val="{ECF73EEE-DA88-46B9-9D90-838495E9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6C60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687F88"/>
    <w:rPr>
      <w:sz w:val="16"/>
      <w:szCs w:val="16"/>
    </w:rPr>
  </w:style>
  <w:style w:type="paragraph" w:styleId="CommentText">
    <w:name w:val="annotation text"/>
    <w:basedOn w:val="Normal"/>
    <w:link w:val="CommentTextChar"/>
    <w:semiHidden/>
    <w:unhideWhenUsed/>
    <w:rsid w:val="00687F88"/>
    <w:pPr>
      <w:spacing w:line="240" w:lineRule="auto"/>
    </w:pPr>
    <w:rPr>
      <w:sz w:val="20"/>
      <w:szCs w:val="20"/>
    </w:rPr>
  </w:style>
  <w:style w:type="character" w:customStyle="1" w:styleId="CommentTextChar">
    <w:name w:val="Comment Text Char"/>
    <w:basedOn w:val="DefaultParagraphFont"/>
    <w:link w:val="CommentText"/>
    <w:semiHidden/>
    <w:rsid w:val="00687F88"/>
    <w:rPr>
      <w:spacing w:val="4"/>
    </w:rPr>
  </w:style>
  <w:style w:type="paragraph" w:styleId="CommentSubject">
    <w:name w:val="annotation subject"/>
    <w:basedOn w:val="CommentText"/>
    <w:next w:val="CommentText"/>
    <w:link w:val="CommentSubjectChar"/>
    <w:semiHidden/>
    <w:unhideWhenUsed/>
    <w:rsid w:val="00687F88"/>
    <w:rPr>
      <w:b/>
      <w:bCs/>
    </w:rPr>
  </w:style>
  <w:style w:type="character" w:customStyle="1" w:styleId="CommentSubjectChar">
    <w:name w:val="Comment Subject Char"/>
    <w:basedOn w:val="CommentTextChar"/>
    <w:link w:val="CommentSubject"/>
    <w:semiHidden/>
    <w:rsid w:val="00687F88"/>
    <w:rPr>
      <w:b/>
      <w:bCs/>
      <w:spacing w:val="4"/>
    </w:rPr>
  </w:style>
  <w:style w:type="paragraph" w:styleId="BalloonText">
    <w:name w:val="Balloon Text"/>
    <w:basedOn w:val="Normal"/>
    <w:link w:val="BalloonTextChar"/>
    <w:semiHidden/>
    <w:unhideWhenUsed/>
    <w:rsid w:val="00687F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7F88"/>
    <w:rPr>
      <w:rFonts w:ascii="Segoe UI" w:hAnsi="Segoe UI" w:cs="Segoe UI"/>
      <w:spacing w:val="4"/>
      <w:sz w:val="18"/>
      <w:szCs w:val="18"/>
    </w:rPr>
  </w:style>
  <w:style w:type="character" w:styleId="LineNumber">
    <w:name w:val="line number"/>
    <w:basedOn w:val="DefaultParagraphFont"/>
    <w:semiHidden/>
    <w:unhideWhenUsed/>
    <w:rsid w:val="00A663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930502-91D5-434A-91CB-60FCF212B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624</Words>
  <Characters>3331</Characters>
  <Application>Microsoft Office Word</Application>
  <DocSecurity>0</DocSecurity>
  <Lines>98</Lines>
  <Paragraphs>34</Paragraphs>
  <ScaleCrop>false</ScaleCrop>
  <HeadingPairs>
    <vt:vector size="2" baseType="variant">
      <vt:variant>
        <vt:lpstr>Title</vt:lpstr>
      </vt:variant>
      <vt:variant>
        <vt:i4>1</vt:i4>
      </vt:variant>
    </vt:vector>
  </HeadingPairs>
  <TitlesOfParts>
    <vt:vector size="1" baseType="lpstr">
      <vt:lpstr>AJR188</vt:lpstr>
    </vt:vector>
  </TitlesOfParts>
  <Manager>R230</Manager>
  <Company>NJ Office of Legislative Services</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AJR188</dc:title>
  <dc:subject/>
  <dc:creator>Assemblyman  SIMONSEN</dc:creator>
  <cp:keywords>AJR188|3|AU |323|219|247|N|0|</cp:keywords>
  <dc:description>INTRODUCED SEPTEMBER 21, 2020</dc:description>
  <cp:lastModifiedBy>Todaro, Vivian</cp:lastModifiedBy>
  <cp:revision>2</cp:revision>
  <cp:lastPrinted>2021-01-14T16:04:00Z</cp:lastPrinted>
  <dcterms:created xsi:type="dcterms:W3CDTF">2021-01-14T16:04:00Z</dcterms:created>
  <dcterms:modified xsi:type="dcterms:W3CDTF">2021-01-14T16:04:00Z</dcterms:modified>
  <cp:category>s.1-2: C.36: 2-394 et seq. to 2019/JR33_x000d_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