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DAE" w:rsidRDefault="00DC6DAE" w:rsidP="00DC6DA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DC6DAE" w:rsidRDefault="00DC6DAE" w:rsidP="00DC6DAE">
      <w:pPr>
        <w:pStyle w:val="bpuBill"/>
      </w:pPr>
      <w:r>
        <w:t xml:space="preserve">No. 201 </w:t>
      </w:r>
    </w:p>
    <w:p w:rsidR="00DC6DAE" w:rsidRPr="009D38FF" w:rsidRDefault="00DC6DAE" w:rsidP="00DC6D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70065329" r:id="rId7"/>
        </w:object>
      </w:r>
    </w:p>
    <w:p w:rsidR="00DC6DAE" w:rsidRDefault="00DC6DAE" w:rsidP="00DC6DAE">
      <w:pPr>
        <w:pStyle w:val="bpuState"/>
      </w:pPr>
      <w:r>
        <w:t>STATE OF NEW JERSEY</w:t>
      </w:r>
    </w:p>
    <w:p w:rsidR="00DC6DAE" w:rsidRDefault="00DC6DAE" w:rsidP="00DC6DAE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DC6DAE" w:rsidRDefault="00DC6DAE" w:rsidP="00DC6DAE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70065330" r:id="rId8"/>
        </w:object>
      </w:r>
      <w:r>
        <w:t xml:space="preserve">  </w:t>
      </w:r>
    </w:p>
    <w:p w:rsidR="00DC6DAE" w:rsidRDefault="00DC6DAE" w:rsidP="00DC6DAE">
      <w:pPr>
        <w:pStyle w:val="bpuIntro"/>
      </w:pPr>
      <w:r>
        <w:t>INTRODUCED DECEMBER 21, 2020</w:t>
      </w:r>
    </w:p>
    <w:p w:rsidR="00DC6DAE" w:rsidRDefault="00DC6DAE" w:rsidP="00DC6DAE">
      <w:pPr>
        <w:pStyle w:val="bpuIntro"/>
      </w:pPr>
    </w:p>
    <w:p w:rsidR="00DC6DAE" w:rsidRDefault="00DC6DAE" w:rsidP="00DC6DAE">
      <w:pPr>
        <w:pStyle w:val="bpuIntro"/>
        <w:sectPr w:rsidR="00DC6DAE" w:rsidSect="00DC6DA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C6DAE" w:rsidRDefault="00DC6DAE" w:rsidP="00DC6DAE">
      <w:pPr>
        <w:pStyle w:val="bpuIntro"/>
      </w:pPr>
    </w:p>
    <w:p w:rsidR="00DC6DAE" w:rsidRDefault="00DC6DAE" w:rsidP="00DC6DAE">
      <w:pPr>
        <w:pStyle w:val="bpuSponsor"/>
      </w:pPr>
      <w:r>
        <w:t>Sponsored by:</w:t>
      </w:r>
    </w:p>
    <w:p w:rsidR="00DC6DAE" w:rsidRDefault="00DC6DAE" w:rsidP="00DC6DAE">
      <w:pPr>
        <w:pStyle w:val="bpuSponsor"/>
      </w:pPr>
      <w:proofErr w:type="gramStart"/>
      <w:r>
        <w:t>Assemblyman  NICHOLAS</w:t>
      </w:r>
      <w:proofErr w:type="gramEnd"/>
      <w:r>
        <w:t xml:space="preserve"> CHIARAVALLOTI</w:t>
      </w:r>
    </w:p>
    <w:p w:rsidR="00DC6DAE" w:rsidRDefault="00DC6DAE" w:rsidP="00DC6DAE">
      <w:pPr>
        <w:pStyle w:val="bpuSponsor"/>
      </w:pPr>
      <w:r>
        <w:t>District 31 (Hudson)</w:t>
      </w:r>
    </w:p>
    <w:p w:rsidR="00DC6DAE" w:rsidRDefault="00DC6DAE" w:rsidP="00DC6DAE">
      <w:pPr>
        <w:pStyle w:val="bpuSponsor"/>
      </w:pPr>
    </w:p>
    <w:p w:rsidR="00DC6DAE" w:rsidRDefault="00DC6DAE" w:rsidP="00DC6DAE">
      <w:pPr>
        <w:pStyle w:val="bpuSponsor"/>
      </w:pPr>
    </w:p>
    <w:p w:rsidR="00DC6DAE" w:rsidRDefault="00DC6DAE" w:rsidP="00DC6DAE">
      <w:pPr>
        <w:pStyle w:val="bpuSponsor"/>
      </w:pPr>
    </w:p>
    <w:p w:rsidR="00DC6DAE" w:rsidRDefault="00DC6DAE" w:rsidP="00DC6DAE">
      <w:pPr>
        <w:pStyle w:val="bpuSponsor"/>
      </w:pPr>
    </w:p>
    <w:p w:rsidR="00DC6DAE" w:rsidRDefault="00DC6DAE" w:rsidP="00DC6DAE">
      <w:pPr>
        <w:pStyle w:val="bpuSponsor"/>
      </w:pPr>
      <w:r>
        <w:t>SYNOPSIS</w:t>
      </w:r>
    </w:p>
    <w:p w:rsidR="00DC6DAE" w:rsidRDefault="00DC6DAE" w:rsidP="00DC6DAE">
      <w:pPr>
        <w:pStyle w:val="bpuNormText"/>
      </w:pPr>
      <w:r>
        <w:tab/>
        <w:t xml:space="preserve">Designates December of each year as “Impaired Driving Awareness Month.” </w:t>
      </w:r>
    </w:p>
    <w:p w:rsidR="00DC6DAE" w:rsidRDefault="00DC6DAE" w:rsidP="00DC6DAE">
      <w:pPr>
        <w:pStyle w:val="bpuNormText"/>
      </w:pPr>
    </w:p>
    <w:p w:rsidR="00DC6DAE" w:rsidRDefault="00DC6DAE" w:rsidP="00DC6DAE">
      <w:pPr>
        <w:pStyle w:val="bpuSponsor"/>
      </w:pPr>
      <w:r>
        <w:t xml:space="preserve">CURRENT VERSION OF TEXT </w:t>
      </w:r>
    </w:p>
    <w:p w:rsidR="00DC6DAE" w:rsidRDefault="00DC6DAE" w:rsidP="00DC6DAE">
      <w:pPr>
        <w:pStyle w:val="bpuNormText"/>
      </w:pPr>
      <w:r>
        <w:tab/>
        <w:t>As introduced.</w:t>
      </w:r>
    </w:p>
    <w:p w:rsidR="00DC6DAE" w:rsidRDefault="00DC6DAE" w:rsidP="00DC6D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C6DAE" w:rsidRDefault="00DC6DA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C6DAE" w:rsidSect="00DC6DA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8868F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8412F3">
        <w:rPr>
          <w:rStyle w:val="HangingAnActChar"/>
        </w:rPr>
        <w:t>designating</w:t>
      </w:r>
      <w:r w:rsidR="008A5769">
        <w:rPr>
          <w:rStyle w:val="HangingAnActChar"/>
        </w:rPr>
        <w:t xml:space="preserve"> December of each year as “Impaired Driving Awareness Month.”</w:t>
      </w:r>
    </w:p>
    <w:p w:rsidR="008A5769" w:rsidRDefault="008A5769" w:rsidP="008A5769"/>
    <w:p w:rsidR="00940266" w:rsidRPr="001C43C8" w:rsidRDefault="009402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gramStart"/>
      <w:r w:rsidR="005A3571">
        <w:t>I</w:t>
      </w:r>
      <w:r w:rsidR="008412F3">
        <w:t>n</w:t>
      </w:r>
      <w:proofErr w:type="gramEnd"/>
      <w:r w:rsidR="008412F3">
        <w:t xml:space="preserve"> 2016, more than one</w:t>
      </w:r>
      <w:r>
        <w:t xml:space="preserve"> million driver</w:t>
      </w:r>
      <w:r w:rsidR="001238F8">
        <w:t>s</w:t>
      </w:r>
      <w:r>
        <w:t xml:space="preserve"> </w:t>
      </w:r>
      <w:r w:rsidR="001238F8">
        <w:t xml:space="preserve">nationally </w:t>
      </w:r>
      <w:r>
        <w:t xml:space="preserve">were arrested for driving under the influence of alcohol or drugs; and </w:t>
      </w:r>
    </w:p>
    <w:p w:rsidR="00940266" w:rsidRDefault="009402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E07CE">
        <w:t>10,874</w:t>
      </w:r>
      <w:r w:rsidR="001238F8">
        <w:t xml:space="preserve"> people died in alcohol-</w:t>
      </w:r>
      <w:r w:rsidR="0002366C">
        <w:t>impaired motor vehicle crashes</w:t>
      </w:r>
      <w:r w:rsidR="008E07CE">
        <w:t xml:space="preserve"> in 2017, accounting for 29</w:t>
      </w:r>
      <w:r w:rsidR="001238F8">
        <w:t xml:space="preserve"> percent of all traffic related deaths in the United States; and</w:t>
      </w:r>
    </w:p>
    <w:p w:rsidR="008E07CE" w:rsidRPr="008E07CE" w:rsidRDefault="008E07CE" w:rsidP="008E07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A3571">
        <w:t>I</w:t>
      </w:r>
      <w:r>
        <w:t xml:space="preserve">n New Jersey there were 10,874 alcohol-impaired-driving crashes in 2017; and </w:t>
      </w:r>
    </w:p>
    <w:p w:rsidR="00940266" w:rsidRDefault="009402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A3571">
        <w:t>D</w:t>
      </w:r>
      <w:r w:rsidR="001238F8">
        <w:t>rugs other than alcohol are involved in about 16 percent of motor vehicle crashes nationally; and</w:t>
      </w:r>
    </w:p>
    <w:p w:rsidR="00940266" w:rsidRDefault="009402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238F8">
        <w:t xml:space="preserve">Cannabis use is increasing </w:t>
      </w:r>
      <w:r w:rsidR="0002366C">
        <w:t xml:space="preserve">nationally </w:t>
      </w:r>
      <w:r w:rsidR="001238F8">
        <w:t xml:space="preserve">and approximately 13 percent of nighttime, weekend </w:t>
      </w:r>
      <w:r w:rsidR="00B32E25">
        <w:t>drivers have cannabis in the driver’s</w:t>
      </w:r>
      <w:r w:rsidR="001238F8">
        <w:t xml:space="preserve"> system; and</w:t>
      </w:r>
    </w:p>
    <w:p w:rsidR="00940266" w:rsidRDefault="00940266" w:rsidP="009402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A3571">
        <w:t>N</w:t>
      </w:r>
      <w:r w:rsidR="001238F8">
        <w:t>ot</w:t>
      </w:r>
      <w:r w:rsidR="00B1306C">
        <w:t xml:space="preserve"> accounting for other factors, c</w:t>
      </w:r>
      <w:r w:rsidR="001238F8">
        <w:t xml:space="preserve">annabis users were about 25 percent </w:t>
      </w:r>
      <w:r w:rsidR="00A20173">
        <w:t xml:space="preserve">more </w:t>
      </w:r>
      <w:r w:rsidR="001238F8">
        <w:t xml:space="preserve">likely to be involved in a crash than drivers with no evidence of cannabis use; and </w:t>
      </w:r>
    </w:p>
    <w:p w:rsidR="008E07CE" w:rsidRPr="001C43C8" w:rsidRDefault="008E07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A3571">
        <w:t>F</w:t>
      </w:r>
      <w:r>
        <w:t xml:space="preserve">or every impaired driving arrest there are approximately hundreds of other impaired drivers who are not apprehended, putting </w:t>
      </w:r>
      <w:r w:rsidR="008412F3">
        <w:t xml:space="preserve">driver on </w:t>
      </w:r>
      <w:r>
        <w:t xml:space="preserve">all roadways at risk; and </w:t>
      </w:r>
    </w:p>
    <w:p w:rsidR="001238F8" w:rsidRPr="001238F8" w:rsidRDefault="008E07CE" w:rsidP="005A3571">
      <w:pPr>
        <w:pStyle w:val="IndentHang"/>
      </w:pPr>
      <w:r w:rsidRPr="00391B81">
        <w:rPr>
          <w:b/>
          <w:bCs/>
          <w:smallCaps/>
        </w:rPr>
        <w:t>Whereas,</w:t>
      </w:r>
      <w:r w:rsidR="005A3571">
        <w:t xml:space="preserve"> In order to make significant de</w:t>
      </w:r>
      <w:r w:rsidR="002D6DE2">
        <w:t xml:space="preserve">clines in the number of alcohol and drug </w:t>
      </w:r>
      <w:r w:rsidR="005A3571">
        <w:t xml:space="preserve">related </w:t>
      </w:r>
      <w:r w:rsidR="0002366C">
        <w:t xml:space="preserve">motor vehicle </w:t>
      </w:r>
      <w:r w:rsidR="005A3571">
        <w:t xml:space="preserve">crashes, we must all do more as communities and as individuals; and </w:t>
      </w:r>
    </w:p>
    <w:p w:rsidR="008A5769" w:rsidRPr="001C43C8" w:rsidRDefault="008A576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 recognizes the need to raise awareness about the c</w:t>
      </w:r>
      <w:r w:rsidR="005A3571">
        <w:t>onsequences of impaired driving</w:t>
      </w:r>
      <w:r>
        <w:t xml:space="preserve">, </w:t>
      </w:r>
      <w:r w:rsidR="008412F3">
        <w:t>prevent impaired driving, and</w:t>
      </w:r>
      <w:r>
        <w:t xml:space="preserve"> strictly enforce the laws against impaired driving; </w:t>
      </w:r>
      <w:r w:rsidR="005A3571">
        <w:t xml:space="preserve">now, therefore, 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8868F2">
        <w:rPr>
          <w:rStyle w:val="BillHeading2"/>
        </w:rPr>
        <w:t>Be It Resolved</w:t>
      </w:r>
      <w:proofErr w:type="gramEnd"/>
      <w:r>
        <w:rPr>
          <w:rStyle w:val="BillHeading2"/>
        </w:rPr>
        <w:t xml:space="preserve"> </w:t>
      </w:r>
      <w:r w:rsidR="008868F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A5769" w:rsidRDefault="008A5769" w:rsidP="00686AEB">
      <w:r>
        <w:tab/>
        <w:t>1.</w:t>
      </w:r>
      <w:r>
        <w:tab/>
        <w:t xml:space="preserve">The month of December of each year </w:t>
      </w:r>
      <w:proofErr w:type="gramStart"/>
      <w:r>
        <w:t>is designated</w:t>
      </w:r>
      <w:proofErr w:type="gramEnd"/>
      <w:r>
        <w:t xml:space="preserve"> as “Impaired Driving Awareness Month.”</w:t>
      </w:r>
    </w:p>
    <w:p w:rsidR="001148B4" w:rsidRDefault="001148B4" w:rsidP="00686AEB"/>
    <w:p w:rsidR="008A5769" w:rsidRDefault="008A5769" w:rsidP="00686AEB">
      <w:r>
        <w:tab/>
        <w:t>2.</w:t>
      </w:r>
      <w:r>
        <w:tab/>
      </w:r>
      <w:r w:rsidR="001148B4">
        <w:t xml:space="preserve">The Governor </w:t>
      </w:r>
      <w:proofErr w:type="gramStart"/>
      <w:r w:rsidR="001148B4">
        <w:t>is request</w:t>
      </w:r>
      <w:r w:rsidR="008412F3">
        <w:t>ed</w:t>
      </w:r>
      <w:proofErr w:type="gramEnd"/>
      <w:r w:rsidR="001148B4">
        <w:t xml:space="preserve"> to annually issue a proclamation calling upon the public officials and the citizens of New Jersey to observe the month with appropriate activities and programs.  </w:t>
      </w:r>
    </w:p>
    <w:p w:rsidR="008A5769" w:rsidRPr="00D71D68" w:rsidRDefault="008A5769" w:rsidP="00686AEB"/>
    <w:p w:rsidR="00686AEB" w:rsidRDefault="00686AEB" w:rsidP="00686AEB">
      <w:r>
        <w:tab/>
      </w:r>
      <w:r w:rsidR="001148B4">
        <w:t>3.</w:t>
      </w:r>
      <w:r w:rsidR="001148B4">
        <w:tab/>
      </w:r>
      <w:r w:rsidR="008868F2">
        <w:t>This join</w:t>
      </w:r>
      <w:r w:rsidR="001148B4">
        <w:t xml:space="preserve">t resolution shall take effect immediately. </w:t>
      </w:r>
    </w:p>
    <w:p w:rsidR="001148B4" w:rsidRPr="00AA7880" w:rsidRDefault="001148B4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3571" w:rsidRDefault="008412F3" w:rsidP="00686AEB">
      <w:r>
        <w:tab/>
        <w:t>This</w:t>
      </w:r>
      <w:r w:rsidR="001148B4">
        <w:t xml:space="preserve"> Joint Resolution </w:t>
      </w:r>
      <w:r w:rsidR="005A3571">
        <w:t xml:space="preserve">designates December of each year as “Impaired Driving Awareness Month” to raise awareness regarding the dangers of impaired driving and its impact on traffic safety </w:t>
      </w:r>
      <w:proofErr w:type="gramStart"/>
      <w:r w:rsidR="005A3571">
        <w:t>Statewide</w:t>
      </w:r>
      <w:proofErr w:type="gramEnd"/>
      <w:r w:rsidR="005A3571">
        <w:t xml:space="preserve"> and nationally.</w:t>
      </w:r>
    </w:p>
    <w:p w:rsidR="00A20173" w:rsidRDefault="008412F3" w:rsidP="00686AEB">
      <w:r>
        <w:lastRenderedPageBreak/>
        <w:tab/>
        <w:t>In 2016, more than one</w:t>
      </w:r>
      <w:r w:rsidR="005A7E1A">
        <w:t xml:space="preserve"> million drivers nationally </w:t>
      </w:r>
      <w:proofErr w:type="gramStart"/>
      <w:r w:rsidR="005A7E1A">
        <w:t>were arrested</w:t>
      </w:r>
      <w:proofErr w:type="gramEnd"/>
      <w:r w:rsidR="005A7E1A">
        <w:t xml:space="preserve"> for driving under the influence of alcohol or drugs.  In New J</w:t>
      </w:r>
      <w:r w:rsidR="00454DAC">
        <w:t>ersey</w:t>
      </w:r>
      <w:r w:rsidR="002D6DE2">
        <w:t>,</w:t>
      </w:r>
      <w:r w:rsidR="00454DAC">
        <w:t xml:space="preserve"> there were </w:t>
      </w:r>
      <w:r w:rsidR="005A7E1A">
        <w:t xml:space="preserve">10,874 alcohol-impaired-driving crashes in 2017.  Drugs other than alcohol are involved in about 16 percent of motor vehicle crashes nationally.  Cannabis use is increasing </w:t>
      </w:r>
      <w:r w:rsidR="00B32E25">
        <w:t xml:space="preserve">nationally </w:t>
      </w:r>
      <w:r w:rsidR="005A7E1A">
        <w:t xml:space="preserve">and approximately 13 percent of nighttime, weekend drivers have cannabis in their system.  Not accounting for other factors, Cannabis users were about 25 percent </w:t>
      </w:r>
      <w:r w:rsidR="00A20173">
        <w:t xml:space="preserve">more likely to be involved in a crash than </w:t>
      </w:r>
      <w:proofErr w:type="gramStart"/>
      <w:r w:rsidR="00A20173">
        <w:t>driver</w:t>
      </w:r>
      <w:r>
        <w:t>s</w:t>
      </w:r>
      <w:proofErr w:type="gramEnd"/>
      <w:r w:rsidR="00A20173">
        <w:t xml:space="preserve"> with no evidence of cannabis use.  </w:t>
      </w:r>
    </w:p>
    <w:p w:rsidR="00B318A3" w:rsidRDefault="00A20173" w:rsidP="00686AEB">
      <w:r>
        <w:tab/>
        <w:t xml:space="preserve">For every impaired driving </w:t>
      </w:r>
      <w:proofErr w:type="gramStart"/>
      <w:r>
        <w:t>arrest</w:t>
      </w:r>
      <w:proofErr w:type="gramEnd"/>
      <w:r>
        <w:t xml:space="preserve"> there are approximately hundreds of other impaired driver</w:t>
      </w:r>
      <w:r w:rsidR="006301F1">
        <w:t>s</w:t>
      </w:r>
      <w:r>
        <w:t xml:space="preserve"> who </w:t>
      </w:r>
      <w:r w:rsidR="008412F3">
        <w:t>are not apprehended, putting drivers on all</w:t>
      </w:r>
      <w:r>
        <w:t xml:space="preserve"> roadways at risk.  In order to make significant de</w:t>
      </w:r>
      <w:r w:rsidR="002D6DE2">
        <w:t xml:space="preserve">clines in the number of alcohol and drug </w:t>
      </w:r>
      <w:r>
        <w:t>related crashes, we must all do more as communities and as individuals</w:t>
      </w:r>
      <w:r w:rsidR="00E56A20">
        <w:t xml:space="preserve">.  </w:t>
      </w:r>
    </w:p>
    <w:p w:rsidR="001148B4" w:rsidRDefault="00B318A3" w:rsidP="00686AEB">
      <w:r>
        <w:tab/>
      </w:r>
      <w:r w:rsidR="00E56A20">
        <w:t xml:space="preserve">New Jersey recognizes the need to raise awareness about the consequences of impaired driving, </w:t>
      </w:r>
      <w:r w:rsidR="008412F3">
        <w:t>prevent impaired driving, and</w:t>
      </w:r>
      <w:r w:rsidR="00E56A20">
        <w:t xml:space="preserve"> strictly enforce the laws against impaired driving.  </w:t>
      </w:r>
    </w:p>
    <w:p w:rsidR="000C5038" w:rsidRDefault="00E56A20">
      <w:r>
        <w:tab/>
        <w:t>The re</w:t>
      </w:r>
      <w:r w:rsidR="002D6DE2">
        <w:t>solution</w:t>
      </w:r>
      <w:r>
        <w:t xml:space="preserve"> requests the Governor </w:t>
      </w:r>
      <w:proofErr w:type="gramStart"/>
      <w:r>
        <w:t>to annually issue</w:t>
      </w:r>
      <w:proofErr w:type="gramEnd"/>
      <w:r>
        <w:t xml:space="preserve"> a proclamation calling upon public officials and the citizens of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to observe the month with appropriate activities and programs.</w:t>
      </w:r>
      <w:r w:rsidR="001148B4">
        <w:t xml:space="preserve"> </w:t>
      </w:r>
    </w:p>
    <w:sectPr w:rsidR="000C5038" w:rsidSect="00DC6DA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EDD" w:rsidRDefault="00B16EDD">
      <w:r>
        <w:separator/>
      </w:r>
    </w:p>
  </w:endnote>
  <w:endnote w:type="continuationSeparator" w:id="0">
    <w:p w:rsidR="00B16EDD" w:rsidRDefault="00B1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EDD" w:rsidRDefault="00B16EDD">
      <w:r>
        <w:separator/>
      </w:r>
    </w:p>
  </w:footnote>
  <w:footnote w:type="continuationSeparator" w:id="0">
    <w:p w:rsidR="00B16EDD" w:rsidRDefault="00B1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22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C6DAE" w:rsidRDefault="00DC6DAE" w:rsidP="00DC6DAE">
    <w:pPr>
      <w:pStyle w:val="bpuHeadSpon"/>
    </w:pPr>
    <w:r w:rsidRPr="00DC6DAE">
      <w:rPr>
        <w:rStyle w:val="bpuHeadSponChar"/>
      </w:rPr>
      <w:t>AJR201</w:t>
    </w:r>
    <w:r>
      <w:t xml:space="preserve"> CHIARAVALLOTI</w:t>
    </w:r>
  </w:p>
  <w:p w:rsidR="00DC6DAE" w:rsidRDefault="00DC6DAE" w:rsidP="00DC6D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22FD">
      <w:rPr>
        <w:noProof/>
      </w:rPr>
      <w:t>3</w:t>
    </w:r>
    <w:r>
      <w:fldChar w:fldCharType="end"/>
    </w:r>
  </w:p>
  <w:p w:rsidR="00DC6DAE" w:rsidRDefault="00DC6DAE" w:rsidP="00DC6D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C6DAE" w:rsidRDefault="00DC6DAE" w:rsidP="00DC6DAE">
    <w:pPr>
      <w:pStyle w:val="bpuHeadSpon"/>
    </w:pPr>
    <w:r w:rsidRPr="00DC6DAE">
      <w:rPr>
        <w:rStyle w:val="bpuHeadSponChar"/>
      </w:rPr>
      <w:t>AJR201</w:t>
    </w:r>
    <w:r>
      <w:t xml:space="preserve"> CHIARAVALLOTI</w:t>
    </w:r>
  </w:p>
  <w:p w:rsidR="00DC6DAE" w:rsidRDefault="00DC6DAE" w:rsidP="00DC6D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22FD">
      <w:rPr>
        <w:noProof/>
      </w:rPr>
      <w:t>2</w:t>
    </w:r>
    <w:r>
      <w:fldChar w:fldCharType="end"/>
    </w:r>
  </w:p>
  <w:p w:rsidR="00DC6DAE" w:rsidRDefault="00DC6DAE" w:rsidP="00DC6DA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DD"/>
    <w:rsid w:val="000051BD"/>
    <w:rsid w:val="00011846"/>
    <w:rsid w:val="000151DF"/>
    <w:rsid w:val="000160A5"/>
    <w:rsid w:val="0002335B"/>
    <w:rsid w:val="0002366C"/>
    <w:rsid w:val="0003549A"/>
    <w:rsid w:val="000367AE"/>
    <w:rsid w:val="00041890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48B4"/>
    <w:rsid w:val="001238F8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6DE2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DAC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261"/>
    <w:rsid w:val="00527BFB"/>
    <w:rsid w:val="00532A32"/>
    <w:rsid w:val="00540B0B"/>
    <w:rsid w:val="0054460F"/>
    <w:rsid w:val="005536CD"/>
    <w:rsid w:val="00554051"/>
    <w:rsid w:val="005556B5"/>
    <w:rsid w:val="00557240"/>
    <w:rsid w:val="005629A4"/>
    <w:rsid w:val="005651F3"/>
    <w:rsid w:val="00572184"/>
    <w:rsid w:val="00577A15"/>
    <w:rsid w:val="00580533"/>
    <w:rsid w:val="0059131D"/>
    <w:rsid w:val="005A3571"/>
    <w:rsid w:val="005A7E1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01F1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11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909"/>
    <w:rsid w:val="00832816"/>
    <w:rsid w:val="00837109"/>
    <w:rsid w:val="00840365"/>
    <w:rsid w:val="008406A3"/>
    <w:rsid w:val="008412F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8F2"/>
    <w:rsid w:val="008916EC"/>
    <w:rsid w:val="00891E4F"/>
    <w:rsid w:val="008A31C5"/>
    <w:rsid w:val="008A4F9A"/>
    <w:rsid w:val="008A5769"/>
    <w:rsid w:val="008B2850"/>
    <w:rsid w:val="008C79B3"/>
    <w:rsid w:val="008D77BD"/>
    <w:rsid w:val="008E07CE"/>
    <w:rsid w:val="008E454C"/>
    <w:rsid w:val="008F1E5A"/>
    <w:rsid w:val="008F3FEA"/>
    <w:rsid w:val="00901BDA"/>
    <w:rsid w:val="009121D8"/>
    <w:rsid w:val="00912D9C"/>
    <w:rsid w:val="00916F7A"/>
    <w:rsid w:val="00917FE3"/>
    <w:rsid w:val="009318C7"/>
    <w:rsid w:val="00931C09"/>
    <w:rsid w:val="009348C2"/>
    <w:rsid w:val="00940266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17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06C"/>
    <w:rsid w:val="00B14E66"/>
    <w:rsid w:val="00B16EDD"/>
    <w:rsid w:val="00B2574A"/>
    <w:rsid w:val="00B318A3"/>
    <w:rsid w:val="00B32E25"/>
    <w:rsid w:val="00B35D8A"/>
    <w:rsid w:val="00B45B34"/>
    <w:rsid w:val="00B57047"/>
    <w:rsid w:val="00B61D86"/>
    <w:rsid w:val="00B622FD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4C0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DAE"/>
    <w:rsid w:val="00DE10D1"/>
    <w:rsid w:val="00DE2514"/>
    <w:rsid w:val="00DE6851"/>
    <w:rsid w:val="00DF03EE"/>
    <w:rsid w:val="00E01B71"/>
    <w:rsid w:val="00E05CC9"/>
    <w:rsid w:val="00E15573"/>
    <w:rsid w:val="00E25A5B"/>
    <w:rsid w:val="00E3234C"/>
    <w:rsid w:val="00E373C7"/>
    <w:rsid w:val="00E4267B"/>
    <w:rsid w:val="00E42F13"/>
    <w:rsid w:val="00E452DF"/>
    <w:rsid w:val="00E543CF"/>
    <w:rsid w:val="00E546FD"/>
    <w:rsid w:val="00E56A20"/>
    <w:rsid w:val="00E608F1"/>
    <w:rsid w:val="00E611B9"/>
    <w:rsid w:val="00E6488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419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7ECB0A82-014F-43A8-9C03-1EB15B8B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8A576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C6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553</Words>
  <Characters>3058</Characters>
  <Application>Microsoft Office Word</Application>
  <DocSecurity>0</DocSecurity>
  <Lines>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AJR201</vt:lpstr>
    </vt:vector>
  </TitlesOfParts>
  <Manager>R230</Manager>
  <Company>NJ Office of Legislative Services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AJR201</dc:title>
  <dc:subject/>
  <dc:creator>Assemblyman  CHIARAVALLOTI</dc:creator>
  <cp:keywords>AJR201|3|LP |301|92|234|N|0|</cp:keywords>
  <dc:description>INTRODUCED DECEMBER 21, 2020</dc:description>
  <cp:lastModifiedBy>Bell, Careema</cp:lastModifiedBy>
  <cp:revision>2</cp:revision>
  <cp:lastPrinted>2005-10-12T19:02:00Z</cp:lastPrinted>
  <dcterms:created xsi:type="dcterms:W3CDTF">2020-12-21T19:14:00Z</dcterms:created>
  <dcterms:modified xsi:type="dcterms:W3CDTF">2020-12-21T19:14:00Z</dcterms:modified>
  <cp:category>ss.1-2: C.36:2-396 et seq.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