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601FB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ENVIRONMENT AND SOLID WASTE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601F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 JOINT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203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601FB">
        <w:rPr>
          <w:caps/>
          <w:szCs w:val="24"/>
        </w:rPr>
        <w:t>JANUARY 27, 2021</w:t>
      </w:r>
    </w:p>
    <w:p w:rsidR="004144CF" w:rsidRDefault="004144CF" w:rsidP="0083060A"/>
    <w:p w:rsidR="00850A48" w:rsidRDefault="00850A48" w:rsidP="00850A48">
      <w:r>
        <w:tab/>
        <w:t>The Assembly Environment and Solid Waste Committee reports favorably Assembly Joint Resolution No. 203.</w:t>
      </w:r>
    </w:p>
    <w:p w:rsidR="004B2ABF" w:rsidRDefault="00DB5E4A" w:rsidP="00F46CF7">
      <w:r w:rsidRPr="00AC6EB8">
        <w:tab/>
      </w:r>
      <w:r w:rsidR="00776BDA">
        <w:t>This resolution</w:t>
      </w:r>
      <w:r w:rsidRPr="008B2969">
        <w:t xml:space="preserve"> designates May 23 of each</w:t>
      </w:r>
      <w:r>
        <w:t xml:space="preserve"> year</w:t>
      </w:r>
      <w:r w:rsidRPr="008B2969">
        <w:t xml:space="preserve"> as "Renewa</w:t>
      </w:r>
      <w:r w:rsidR="00F46CF7">
        <w:t>ble Energy Day" in New Jersey.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1FB" w:rsidRDefault="005601FB">
      <w:r>
        <w:separator/>
      </w:r>
    </w:p>
  </w:endnote>
  <w:endnote w:type="continuationSeparator" w:id="0">
    <w:p w:rsidR="005601FB" w:rsidRDefault="00560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1FB" w:rsidRDefault="005601FB">
      <w:r>
        <w:separator/>
      </w:r>
    </w:p>
  </w:footnote>
  <w:footnote w:type="continuationSeparator" w:id="0">
    <w:p w:rsidR="005601FB" w:rsidRDefault="005601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46CF7" w:rsidP="00F46CF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46CF7" w:rsidRDefault="00F46CF7" w:rsidP="00F46CF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1F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3B29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01FB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0759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76BDA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26A31"/>
    <w:rsid w:val="0083060A"/>
    <w:rsid w:val="00841155"/>
    <w:rsid w:val="00847342"/>
    <w:rsid w:val="00850A48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068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3A7"/>
    <w:rsid w:val="00B65CA9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23DB"/>
    <w:rsid w:val="00C032CB"/>
    <w:rsid w:val="00C13E25"/>
    <w:rsid w:val="00C20FDB"/>
    <w:rsid w:val="00C228D1"/>
    <w:rsid w:val="00C23217"/>
    <w:rsid w:val="00C233A2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5E4A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6CF7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3C7D1539-25BE-4620-B3C3-0FF5CA57E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3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50</Words>
  <Characters>280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AJR203 AEN Statement 1/27/21</vt:lpstr>
    </vt:vector>
  </TitlesOfParts>
  <Manager>R229</Manager>
  <Company>NJ OLS DMU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AJR203 AEN Statement 1/27/21</dc:title>
  <dc:subject/>
  <dc:creator>Assembly AJR</dc:creator>
  <cp:keywords>AJR203|1|EA |161|0|0|!||</cp:keywords>
  <dc:description/>
  <cp:lastModifiedBy>Bell, Careema</cp:lastModifiedBy>
  <cp:revision>2</cp:revision>
  <cp:lastPrinted>1999-09-30T17:29:00Z</cp:lastPrinted>
  <dcterms:created xsi:type="dcterms:W3CDTF">2021-01-28T16:52:00Z</dcterms:created>
  <dcterms:modified xsi:type="dcterms:W3CDTF">2021-01-28T16:52:00Z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