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492C" w:rsidRDefault="0058492C" w:rsidP="0058492C">
      <w:pPr>
        <w:pStyle w:val="bpuBill"/>
      </w:pPr>
      <w:bookmarkStart w:id="0" w:name="bpuFrontPg"/>
      <w:bookmarkStart w:id="1" w:name="_GoBack"/>
      <w:bookmarkEnd w:id="0"/>
      <w:bookmarkEnd w:id="1"/>
      <w:r>
        <w:t xml:space="preserve">ASSEMBLY JOINT RESOLUTION </w:t>
      </w:r>
    </w:p>
    <w:p w:rsidR="0058492C" w:rsidRDefault="0058492C" w:rsidP="0058492C">
      <w:pPr>
        <w:pStyle w:val="bpuBill"/>
      </w:pPr>
      <w:r>
        <w:t xml:space="preserve">No. 209 </w:t>
      </w:r>
    </w:p>
    <w:p w:rsidR="0058492C" w:rsidRPr="009D38FF" w:rsidRDefault="0058492C" w:rsidP="005849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683394" r:id="rId8"/>
        </w:object>
      </w:r>
    </w:p>
    <w:p w:rsidR="0058492C" w:rsidRDefault="0058492C" w:rsidP="0058492C">
      <w:pPr>
        <w:pStyle w:val="bpuState"/>
      </w:pPr>
      <w:r>
        <w:t>STATE OF NEW JERSEY</w:t>
      </w:r>
    </w:p>
    <w:p w:rsidR="0058492C" w:rsidRDefault="0058492C" w:rsidP="0058492C">
      <w:pPr>
        <w:pStyle w:val="bpuLegislature"/>
      </w:pPr>
      <w:r>
        <w:t>219th LEGISLATURE</w:t>
      </w:r>
    </w:p>
    <w:p w:rsidR="0058492C" w:rsidRDefault="0058492C" w:rsidP="0058492C">
      <w:pPr>
        <w:pStyle w:val="bpuWpGraphic"/>
      </w:pPr>
      <w:r>
        <w:object w:dxaOrig="8985" w:dyaOrig="255">
          <v:shape id="_x0000_i1026" type="#_x0000_t75" style="width:6in;height:12pt" o:ole="">
            <v:imagedata r:id="rId7" o:title=""/>
          </v:shape>
          <o:OLEObject Type="Embed" ProgID="WPWin6.1" ShapeID="_x0000_i1026" DrawAspect="Content" ObjectID="_1675683395" r:id="rId9"/>
        </w:object>
      </w:r>
      <w:r>
        <w:t xml:space="preserve">  </w:t>
      </w:r>
    </w:p>
    <w:p w:rsidR="0058492C" w:rsidRDefault="0058492C" w:rsidP="0058492C">
      <w:pPr>
        <w:pStyle w:val="bpuIntro"/>
      </w:pPr>
      <w:r>
        <w:t xml:space="preserve">INTRODUCED FEBRUARY </w:t>
      </w:r>
      <w:r w:rsidR="00F44C92">
        <w:t>22,</w:t>
      </w:r>
      <w:r>
        <w:t xml:space="preserve"> 2021</w:t>
      </w:r>
    </w:p>
    <w:p w:rsidR="0058492C" w:rsidRDefault="0058492C" w:rsidP="0058492C">
      <w:pPr>
        <w:pStyle w:val="bpuIntro"/>
      </w:pPr>
    </w:p>
    <w:p w:rsidR="0058492C" w:rsidRDefault="0058492C" w:rsidP="0058492C">
      <w:pPr>
        <w:pStyle w:val="bpuIntro"/>
        <w:sectPr w:rsidR="0058492C" w:rsidSect="0023671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8492C" w:rsidRDefault="0058492C" w:rsidP="0058492C">
      <w:pPr>
        <w:pStyle w:val="bpuIntro"/>
      </w:pPr>
    </w:p>
    <w:p w:rsidR="0058492C" w:rsidRDefault="0058492C" w:rsidP="0058492C">
      <w:pPr>
        <w:pStyle w:val="bpuSponsor"/>
      </w:pPr>
      <w:r>
        <w:t>Sponsored by:</w:t>
      </w:r>
    </w:p>
    <w:p w:rsidR="0058492C" w:rsidRDefault="0058492C" w:rsidP="0058492C">
      <w:pPr>
        <w:pStyle w:val="bpuSponsor"/>
      </w:pPr>
      <w:r>
        <w:t>Assemblywoman  VERLINA REYNOLDS-JACKSON</w:t>
      </w:r>
    </w:p>
    <w:p w:rsidR="0058492C" w:rsidRDefault="0058492C" w:rsidP="0058492C">
      <w:pPr>
        <w:pStyle w:val="bpuSponsor"/>
      </w:pPr>
      <w:r>
        <w:t>District 15 (Hunterdon and Mercer)</w:t>
      </w:r>
    </w:p>
    <w:p w:rsidR="0058492C" w:rsidRDefault="0058492C" w:rsidP="0058492C">
      <w:pPr>
        <w:pStyle w:val="bpuSponsor"/>
      </w:pPr>
    </w:p>
    <w:p w:rsidR="0058492C" w:rsidRDefault="00236712" w:rsidP="00236712">
      <w:pPr>
        <w:pStyle w:val="bpuSponsor"/>
      </w:pPr>
      <w:r>
        <w:t>Co-Sponsored by:</w:t>
      </w:r>
    </w:p>
    <w:p w:rsidR="00236712" w:rsidRDefault="00236712" w:rsidP="00236712">
      <w:pPr>
        <w:pStyle w:val="bpuSponsor"/>
      </w:pPr>
      <w:r w:rsidRPr="00236712">
        <w:t xml:space="preserve">Assemblyman </w:t>
      </w:r>
      <w:proofErr w:type="spellStart"/>
      <w:r w:rsidRPr="00236712">
        <w:t>Verrelli</w:t>
      </w:r>
      <w:proofErr w:type="spellEnd"/>
    </w:p>
    <w:p w:rsidR="00236712" w:rsidRDefault="00236712" w:rsidP="00236712"/>
    <w:p w:rsidR="00236712" w:rsidRPr="00236712" w:rsidRDefault="00236712" w:rsidP="00236712"/>
    <w:p w:rsidR="0058492C" w:rsidRDefault="0058492C" w:rsidP="0058492C">
      <w:pPr>
        <w:pStyle w:val="bpuSponsor"/>
      </w:pPr>
    </w:p>
    <w:p w:rsidR="0058492C" w:rsidRDefault="0058492C" w:rsidP="0058492C">
      <w:pPr>
        <w:pStyle w:val="bpuSponsor"/>
      </w:pPr>
    </w:p>
    <w:p w:rsidR="0058492C" w:rsidRDefault="0058492C" w:rsidP="0058492C">
      <w:pPr>
        <w:pStyle w:val="bpuSponsor"/>
      </w:pPr>
      <w:r>
        <w:t>SYNOPSIS</w:t>
      </w:r>
    </w:p>
    <w:p w:rsidR="0058492C" w:rsidRDefault="0058492C" w:rsidP="0058492C">
      <w:pPr>
        <w:pStyle w:val="bpuNormText"/>
      </w:pPr>
      <w:r>
        <w:tab/>
        <w:t xml:space="preserve">Designates January 5 of each year as “Kappa Alpha Psi Day” in New Jersey. </w:t>
      </w:r>
    </w:p>
    <w:p w:rsidR="0058492C" w:rsidRDefault="0058492C" w:rsidP="0058492C">
      <w:pPr>
        <w:pStyle w:val="bpuNormText"/>
      </w:pPr>
    </w:p>
    <w:p w:rsidR="0058492C" w:rsidRDefault="0058492C" w:rsidP="0058492C">
      <w:pPr>
        <w:pStyle w:val="bpuSponsor"/>
      </w:pPr>
      <w:r>
        <w:t xml:space="preserve">CURRENT VERSION OF TEXT </w:t>
      </w:r>
    </w:p>
    <w:p w:rsidR="0058492C" w:rsidRDefault="0058492C" w:rsidP="0058492C">
      <w:pPr>
        <w:pStyle w:val="bpuNormText"/>
      </w:pPr>
      <w:r>
        <w:tab/>
        <w:t>As introduced.</w:t>
      </w:r>
    </w:p>
    <w:p w:rsidR="0058492C" w:rsidRDefault="0058492C" w:rsidP="005849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492C" w:rsidRDefault="0058492C" w:rsidP="008916EC">
      <w:pPr>
        <w:pStyle w:val="FronterPage"/>
        <w:tabs>
          <w:tab w:val="clear" w:pos="720"/>
          <w:tab w:val="clear" w:pos="1440"/>
          <w:tab w:val="clear" w:pos="2160"/>
          <w:tab w:val="clear" w:pos="2880"/>
          <w:tab w:val="clear" w:pos="3600"/>
          <w:tab w:val="clear" w:pos="4320"/>
          <w:tab w:val="clear" w:pos="5040"/>
        </w:tabs>
        <w:sectPr w:rsidR="0058492C" w:rsidSect="0058492C">
          <w:type w:val="continuous"/>
          <w:pgSz w:w="12240" w:h="20160" w:code="5"/>
          <w:pgMar w:top="1440" w:right="2275" w:bottom="1440" w:left="2275" w:header="72" w:footer="720" w:gutter="0"/>
          <w:pgNumType w:start="1"/>
          <w:cols w:space="720"/>
          <w:docGrid w:linePitch="360"/>
        </w:sectPr>
      </w:pPr>
    </w:p>
    <w:p w:rsidR="00686AEB" w:rsidRPr="00677316" w:rsidRDefault="00485B97"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4640C2" w:rsidRPr="004640C2">
        <w:t>designating January 5 of each year as “Kappa Alpha Psi Day” in New Jersey.</w:t>
      </w:r>
    </w:p>
    <w:p w:rsidR="000B1054" w:rsidRDefault="000B1054" w:rsidP="000B1054"/>
    <w:p w:rsidR="004640C2" w:rsidRPr="001C43C8" w:rsidRDefault="004640C2">
      <w:pPr>
        <w:pStyle w:val="IndentHang"/>
      </w:pPr>
      <w:r w:rsidRPr="00391B81">
        <w:rPr>
          <w:b/>
          <w:bCs/>
          <w:smallCaps/>
        </w:rPr>
        <w:t>Whereas,</w:t>
      </w:r>
      <w:r w:rsidRPr="001C43C8">
        <w:t xml:space="preserve"> </w:t>
      </w:r>
      <w:r w:rsidRPr="004640C2">
        <w:t>Since its founding on January 5, 1911, Kappa Alpha Psi Fraternity, Inc. has consistently supplied voice and vision to the struggle of African Americans and people of color around the world; and</w:t>
      </w:r>
    </w:p>
    <w:p w:rsidR="004640C2" w:rsidRPr="001C43C8" w:rsidRDefault="004640C2">
      <w:pPr>
        <w:pStyle w:val="IndentHang"/>
      </w:pPr>
      <w:r w:rsidRPr="00391B81">
        <w:rPr>
          <w:b/>
          <w:bCs/>
          <w:smallCaps/>
        </w:rPr>
        <w:t>Whereas,</w:t>
      </w:r>
      <w:r w:rsidRPr="001C43C8">
        <w:t xml:space="preserve"> </w:t>
      </w:r>
      <w:r w:rsidR="00850FA3">
        <w:t>Kappa Alpha Psi, the 2nd</w:t>
      </w:r>
      <w:r w:rsidRPr="004640C2">
        <w:t xml:space="preserve"> oldest existing collegiate historically Black G</w:t>
      </w:r>
      <w:r w:rsidR="00850FA3">
        <w:t>reek-letter fraternity</w:t>
      </w:r>
      <w:r w:rsidR="006F0A06">
        <w:t>,</w:t>
      </w:r>
      <w:r w:rsidRPr="004640C2">
        <w:t xml:space="preserve"> was founded on the campus of Indiana University in Bloomington, Indiana by ten </w:t>
      </w:r>
      <w:r w:rsidR="00554F5A" w:rsidRPr="004640C2">
        <w:t xml:space="preserve">Black </w:t>
      </w:r>
      <w:r w:rsidRPr="004640C2">
        <w:t>college men who recognized the need for a strong bond of brotherhood among Black students in an environment saturated in racism; and</w:t>
      </w:r>
    </w:p>
    <w:p w:rsidR="004640C2" w:rsidRPr="001C43C8" w:rsidRDefault="004640C2">
      <w:pPr>
        <w:pStyle w:val="IndentHang"/>
      </w:pPr>
      <w:r w:rsidRPr="00391B81">
        <w:rPr>
          <w:b/>
          <w:bCs/>
          <w:smallCaps/>
        </w:rPr>
        <w:t>Whereas,</w:t>
      </w:r>
      <w:r w:rsidRPr="001C43C8">
        <w:t xml:space="preserve"> </w:t>
      </w:r>
      <w:r w:rsidRPr="004640C2">
        <w:t xml:space="preserve">Kappa Alpha Psi initially </w:t>
      </w:r>
      <w:r w:rsidR="00554F5A">
        <w:t>sought</w:t>
      </w:r>
      <w:r w:rsidRPr="004640C2">
        <w:t xml:space="preserve"> to raise the sight of Black men and </w:t>
      </w:r>
      <w:r w:rsidR="002561F1">
        <w:t>encourage</w:t>
      </w:r>
      <w:r w:rsidRPr="004640C2">
        <w:t xml:space="preserve"> them to accomplish </w:t>
      </w:r>
      <w:r w:rsidR="002561F1">
        <w:t>more</w:t>
      </w:r>
      <w:r w:rsidRPr="004640C2">
        <w:t xml:space="preserve"> than </w:t>
      </w:r>
      <w:r w:rsidR="00FC16AF">
        <w:t xml:space="preserve">what </w:t>
      </w:r>
      <w:r w:rsidRPr="004640C2">
        <w:t>might otherwise be realized or even imagined at Indiana University; and</w:t>
      </w:r>
    </w:p>
    <w:p w:rsidR="004640C2" w:rsidRPr="001C43C8" w:rsidRDefault="004640C2">
      <w:pPr>
        <w:pStyle w:val="IndentHang"/>
      </w:pPr>
      <w:r w:rsidRPr="00391B81">
        <w:rPr>
          <w:b/>
          <w:bCs/>
          <w:smallCaps/>
        </w:rPr>
        <w:t>Whereas,</w:t>
      </w:r>
      <w:r w:rsidRPr="001C43C8">
        <w:t xml:space="preserve"> </w:t>
      </w:r>
      <w:r w:rsidR="00DB63A5">
        <w:t>The visionary founders we</w:t>
      </w:r>
      <w:r w:rsidR="002561F1">
        <w:t>re</w:t>
      </w:r>
      <w:r w:rsidRPr="004640C2">
        <w:t xml:space="preserve"> Elder </w:t>
      </w:r>
      <w:proofErr w:type="spellStart"/>
      <w:r w:rsidRPr="004640C2">
        <w:t>Waston</w:t>
      </w:r>
      <w:proofErr w:type="spellEnd"/>
      <w:r w:rsidRPr="004640C2">
        <w:t xml:space="preserve"> Diggs, Byron K. Armstr</w:t>
      </w:r>
      <w:r w:rsidR="00CB0644">
        <w:t>ong, John M. Lee, Henry T. Asher</w:t>
      </w:r>
      <w:r w:rsidRPr="004640C2">
        <w:t xml:space="preserve">, Marcus P. Blakemore, Guy L. Grant, Paul W. Caine, George W. Edmonds, Ezra D. Alexander, </w:t>
      </w:r>
      <w:r w:rsidR="00554F5A">
        <w:t xml:space="preserve">and </w:t>
      </w:r>
      <w:r w:rsidRPr="004640C2">
        <w:t>Edward G. Irvin; and</w:t>
      </w:r>
    </w:p>
    <w:p w:rsidR="004640C2" w:rsidRPr="001C43C8" w:rsidRDefault="004640C2">
      <w:pPr>
        <w:pStyle w:val="IndentHang"/>
      </w:pPr>
      <w:r w:rsidRPr="00391B81">
        <w:rPr>
          <w:b/>
          <w:bCs/>
          <w:smallCaps/>
        </w:rPr>
        <w:t>Whereas,</w:t>
      </w:r>
      <w:r w:rsidRPr="001C43C8">
        <w:t xml:space="preserve"> </w:t>
      </w:r>
      <w:r w:rsidRPr="004640C2">
        <w:t xml:space="preserve">These men of vision decided the </w:t>
      </w:r>
      <w:r w:rsidR="006F0A06">
        <w:t>f</w:t>
      </w:r>
      <w:r w:rsidRPr="004640C2">
        <w:t xml:space="preserve">raternity’s foundation </w:t>
      </w:r>
      <w:r w:rsidR="006F0A06">
        <w:t>would</w:t>
      </w:r>
      <w:r w:rsidRPr="004640C2">
        <w:t xml:space="preserve"> be based on the reliance of high Christian ideals and the purpose of achievement; and</w:t>
      </w:r>
    </w:p>
    <w:p w:rsidR="004640C2" w:rsidRPr="001C43C8" w:rsidRDefault="004640C2">
      <w:pPr>
        <w:pStyle w:val="IndentHang"/>
      </w:pPr>
      <w:r w:rsidRPr="00391B81">
        <w:rPr>
          <w:b/>
          <w:bCs/>
          <w:smallCaps/>
        </w:rPr>
        <w:t>Whereas,</w:t>
      </w:r>
      <w:r w:rsidRPr="001C43C8">
        <w:t xml:space="preserve"> </w:t>
      </w:r>
      <w:r w:rsidRPr="004640C2">
        <w:t>Kappa Alpha Psi has over 125,000 members with 700 undergraduate and alumni chapters in nearly every state of the United States</w:t>
      </w:r>
      <w:r w:rsidR="006F0A06">
        <w:t>,</w:t>
      </w:r>
      <w:r w:rsidRPr="004640C2">
        <w:t xml:space="preserve"> and international chapters in Nigeria, South Africa, West Indies, United Kingdom, Germany, Korea</w:t>
      </w:r>
      <w:r w:rsidR="00554F5A">
        <w:t>,</w:t>
      </w:r>
      <w:r w:rsidRPr="004640C2">
        <w:t xml:space="preserve"> and Japan; and</w:t>
      </w:r>
    </w:p>
    <w:p w:rsidR="004640C2" w:rsidRPr="001C43C8" w:rsidRDefault="004640C2">
      <w:pPr>
        <w:pStyle w:val="IndentHang"/>
      </w:pPr>
      <w:r w:rsidRPr="00391B81">
        <w:rPr>
          <w:b/>
          <w:bCs/>
          <w:smallCaps/>
        </w:rPr>
        <w:t>Whereas,</w:t>
      </w:r>
      <w:r w:rsidRPr="001C43C8">
        <w:t xml:space="preserve"> </w:t>
      </w:r>
      <w:r w:rsidRPr="004640C2">
        <w:t xml:space="preserve">Kappa Alpha Psi’s presence in New Jersey </w:t>
      </w:r>
      <w:r w:rsidR="00554F5A">
        <w:t>began</w:t>
      </w:r>
      <w:r w:rsidRPr="004640C2">
        <w:t xml:space="preserve"> with the Newark Alumni Chapter in 1947</w:t>
      </w:r>
      <w:r w:rsidR="006F0A06">
        <w:t>,</w:t>
      </w:r>
      <w:r w:rsidRPr="004640C2">
        <w:t xml:space="preserve"> and further expanded with the first </w:t>
      </w:r>
      <w:r w:rsidR="006F0A06">
        <w:t>undergraduate</w:t>
      </w:r>
      <w:r w:rsidRPr="004640C2">
        <w:t xml:space="preserve"> chapter in New Jersey, the Eta Delta Chapter at Trenton State College in 1974; and</w:t>
      </w:r>
    </w:p>
    <w:p w:rsidR="004640C2" w:rsidRPr="001C43C8" w:rsidRDefault="004640C2">
      <w:pPr>
        <w:pStyle w:val="IndentHang"/>
      </w:pPr>
      <w:r w:rsidRPr="00391B81">
        <w:rPr>
          <w:b/>
          <w:bCs/>
          <w:smallCaps/>
        </w:rPr>
        <w:t>Whereas,</w:t>
      </w:r>
      <w:r w:rsidRPr="001C43C8">
        <w:t xml:space="preserve"> </w:t>
      </w:r>
      <w:r w:rsidRPr="004640C2">
        <w:t>Kappa Alpha Psi encourage</w:t>
      </w:r>
      <w:r w:rsidR="00D8721A">
        <w:t>s</w:t>
      </w:r>
      <w:r w:rsidRPr="004640C2">
        <w:t xml:space="preserve"> achievement among </w:t>
      </w:r>
      <w:r w:rsidR="00D8721A">
        <w:t xml:space="preserve">its </w:t>
      </w:r>
      <w:r w:rsidRPr="004640C2">
        <w:t>members and community through t</w:t>
      </w:r>
      <w:r w:rsidR="002561F1">
        <w:t xml:space="preserve">he bond of fraternity, inspires </w:t>
      </w:r>
      <w:r w:rsidRPr="004640C2">
        <w:t>public service</w:t>
      </w:r>
      <w:r w:rsidR="006F0A06">
        <w:t>,</w:t>
      </w:r>
      <w:r w:rsidRPr="004640C2">
        <w:t xml:space="preserve"> and support</w:t>
      </w:r>
      <w:r w:rsidR="002561F1">
        <w:t>s</w:t>
      </w:r>
      <w:r w:rsidRPr="004640C2">
        <w:t xml:space="preserve"> academic and educational institutions; and</w:t>
      </w:r>
    </w:p>
    <w:p w:rsidR="004640C2" w:rsidRPr="001C43C8" w:rsidRDefault="004640C2">
      <w:pPr>
        <w:pStyle w:val="IndentHang"/>
      </w:pPr>
      <w:r w:rsidRPr="00391B81">
        <w:rPr>
          <w:b/>
          <w:bCs/>
          <w:smallCaps/>
        </w:rPr>
        <w:t>Whereas,</w:t>
      </w:r>
      <w:r w:rsidRPr="001C43C8">
        <w:t xml:space="preserve"> </w:t>
      </w:r>
      <w:r w:rsidRPr="004640C2">
        <w:t xml:space="preserve">While advocating </w:t>
      </w:r>
      <w:r w:rsidR="00554F5A">
        <w:t xml:space="preserve">their national service program, </w:t>
      </w:r>
      <w:r w:rsidRPr="004640C2">
        <w:t xml:space="preserve">the Guide Right Program, Kappa Alpha Psi focuses on the development of young </w:t>
      </w:r>
      <w:r w:rsidR="002561F1">
        <w:t>men</w:t>
      </w:r>
      <w:r w:rsidRPr="004640C2">
        <w:t xml:space="preserve"> through educational and occupational </w:t>
      </w:r>
      <w:r w:rsidR="00554F5A">
        <w:t>guidance</w:t>
      </w:r>
      <w:r w:rsidRPr="004640C2">
        <w:t>; and</w:t>
      </w:r>
    </w:p>
    <w:p w:rsidR="004640C2" w:rsidRPr="001C43C8" w:rsidRDefault="004640C2">
      <w:pPr>
        <w:pStyle w:val="IndentHang"/>
      </w:pPr>
      <w:r w:rsidRPr="00391B81">
        <w:rPr>
          <w:b/>
          <w:bCs/>
          <w:smallCaps/>
        </w:rPr>
        <w:t>Whereas,</w:t>
      </w:r>
      <w:r w:rsidRPr="001C43C8">
        <w:t xml:space="preserve"> </w:t>
      </w:r>
      <w:r w:rsidRPr="004640C2">
        <w:t>Kappa Alpha Psi</w:t>
      </w:r>
      <w:r w:rsidR="006F0A06">
        <w:t>’s</w:t>
      </w:r>
      <w:r w:rsidRPr="004640C2">
        <w:t xml:space="preserve"> programs and charitable activities i</w:t>
      </w:r>
      <w:r w:rsidR="00D8721A">
        <w:t xml:space="preserve">nclude a “College Signing Day,” the </w:t>
      </w:r>
      <w:r w:rsidRPr="004640C2">
        <w:t>opportunity to public</w:t>
      </w:r>
      <w:r w:rsidR="00D8721A">
        <w:t>ly reveal and celebrate</w:t>
      </w:r>
      <w:r w:rsidRPr="004640C2">
        <w:t xml:space="preserve"> post-secondary </w:t>
      </w:r>
      <w:r w:rsidR="00554F5A">
        <w:t xml:space="preserve">education </w:t>
      </w:r>
      <w:r w:rsidRPr="004640C2">
        <w:t>plans, college fairs and</w:t>
      </w:r>
      <w:r w:rsidR="00D8721A">
        <w:t xml:space="preserve"> financial aid workshops, promoting</w:t>
      </w:r>
      <w:r w:rsidR="002561F1">
        <w:t xml:space="preserve"> </w:t>
      </w:r>
      <w:r w:rsidRPr="004640C2">
        <w:t>stop the violence</w:t>
      </w:r>
      <w:r w:rsidR="00D8721A">
        <w:t xml:space="preserve">, </w:t>
      </w:r>
      <w:r w:rsidRPr="004640C2">
        <w:t>and serv</w:t>
      </w:r>
      <w:r w:rsidR="00D8721A">
        <w:t>ing</w:t>
      </w:r>
      <w:r w:rsidRPr="004640C2">
        <w:t xml:space="preserve"> at “Feed the Hungry” campaigns; and</w:t>
      </w:r>
    </w:p>
    <w:p w:rsidR="00162E76" w:rsidRDefault="004640C2" w:rsidP="00162E76">
      <w:pPr>
        <w:pStyle w:val="IndentHang"/>
      </w:pPr>
      <w:r w:rsidRPr="00391B81">
        <w:rPr>
          <w:b/>
          <w:bCs/>
          <w:smallCaps/>
        </w:rPr>
        <w:t>Whereas,</w:t>
      </w:r>
      <w:r w:rsidRPr="001C43C8">
        <w:t xml:space="preserve"> </w:t>
      </w:r>
      <w:r w:rsidRPr="004640C2">
        <w:t>Kappa Alpha Psi has 110 years of achievement in every fi</w:t>
      </w:r>
      <w:r w:rsidR="00DB63A5">
        <w:t>eld of human endeavor, and includes among its memb</w:t>
      </w:r>
      <w:r w:rsidR="002561F1">
        <w:t>ers</w:t>
      </w:r>
      <w:r w:rsidR="006F0A06">
        <w:t>,</w:t>
      </w:r>
      <w:r w:rsidRPr="004640C2">
        <w:t xml:space="preserve"> Ralph Abernathy, Wilt Chamberlin, Ben Jealous, Oscar Robertson, Arthur Ashe, Johnnie Cochran</w:t>
      </w:r>
      <w:r w:rsidR="002561F1">
        <w:t>,</w:t>
      </w:r>
      <w:r w:rsidRPr="004640C2">
        <w:t xml:space="preserve"> and Colin </w:t>
      </w:r>
      <w:proofErr w:type="spellStart"/>
      <w:r w:rsidRPr="004640C2">
        <w:t>Kaepernick</w:t>
      </w:r>
      <w:proofErr w:type="spellEnd"/>
      <w:r w:rsidRPr="004640C2">
        <w:t>; and</w:t>
      </w:r>
      <w:r w:rsidR="00162E76">
        <w:br w:type="page"/>
      </w:r>
    </w:p>
    <w:p w:rsidR="004640C2" w:rsidRPr="001C43C8" w:rsidRDefault="004640C2">
      <w:pPr>
        <w:pStyle w:val="IndentHang"/>
      </w:pPr>
      <w:r w:rsidRPr="00391B81">
        <w:rPr>
          <w:b/>
          <w:bCs/>
          <w:smallCaps/>
        </w:rPr>
        <w:t>Whereas,</w:t>
      </w:r>
      <w:r w:rsidRPr="001C43C8">
        <w:t xml:space="preserve"> </w:t>
      </w:r>
      <w:r w:rsidRPr="004640C2">
        <w:t>Kappa Alpha Psi continues to serve as a fraternity model of operational excellence</w:t>
      </w:r>
      <w:r w:rsidR="002561F1">
        <w:t>, and i</w:t>
      </w:r>
      <w:r w:rsidR="006F0A06">
        <w:t>ts</w:t>
      </w:r>
      <w:r w:rsidRPr="004640C2">
        <w:t xml:space="preserve"> social and political action programming continues to change lives and transform communities; and</w:t>
      </w:r>
    </w:p>
    <w:p w:rsidR="004640C2" w:rsidRPr="001C43C8" w:rsidRDefault="004640C2">
      <w:pPr>
        <w:pStyle w:val="IndentHang"/>
      </w:pPr>
      <w:r w:rsidRPr="00391B81">
        <w:rPr>
          <w:b/>
          <w:bCs/>
          <w:smallCaps/>
        </w:rPr>
        <w:t>Whereas,</w:t>
      </w:r>
      <w:r w:rsidRPr="001C43C8">
        <w:t xml:space="preserve"> </w:t>
      </w:r>
      <w:r w:rsidRPr="004640C2">
        <w:t>It is fitting and proper to designate a special day to commend Kappa Alpha Psi for its programs and activities that exemplify the importance of service to all mankind</w:t>
      </w:r>
      <w:r w:rsidR="00552946">
        <w:t>,</w:t>
      </w:r>
      <w:r w:rsidRPr="004640C2">
        <w:t xml:space="preserve"> and to recognize the positive impact the fraternity continues to have throughout the world, including in the State of New Jersey; now, therefore,</w:t>
      </w:r>
    </w:p>
    <w:p w:rsidR="004640C2" w:rsidRPr="00D71D68" w:rsidRDefault="004640C2" w:rsidP="000B1054"/>
    <w:p w:rsidR="00686AEB" w:rsidRPr="00AA7880" w:rsidRDefault="00686AEB" w:rsidP="00686AEB">
      <w:r>
        <w:tab/>
      </w:r>
      <w:r w:rsidR="00485B97">
        <w:rPr>
          <w:rStyle w:val="BillHeading2"/>
        </w:rPr>
        <w:t>Be It Resolved</w:t>
      </w:r>
      <w:r>
        <w:rPr>
          <w:rStyle w:val="BillHeading2"/>
        </w:rPr>
        <w:t xml:space="preserve"> </w:t>
      </w:r>
      <w:r w:rsidR="00485B97">
        <w:rPr>
          <w:rStyle w:val="BillLanguage"/>
        </w:rPr>
        <w:t>by the Senate and General Assembly of the State of New Jersey:</w:t>
      </w:r>
    </w:p>
    <w:p w:rsidR="00686AEB" w:rsidRDefault="00686AEB" w:rsidP="00686AEB"/>
    <w:p w:rsidR="004640C2" w:rsidRDefault="004640C2" w:rsidP="00686AEB">
      <w:r>
        <w:tab/>
        <w:t>1.</w:t>
      </w:r>
      <w:r w:rsidR="00CF759A">
        <w:tab/>
      </w:r>
      <w:r w:rsidRPr="004640C2">
        <w:t>January 5 of each yea</w:t>
      </w:r>
      <w:r w:rsidR="003E2C28">
        <w:t>r is designated “</w:t>
      </w:r>
      <w:r w:rsidRPr="004640C2">
        <w:t xml:space="preserve">Kappa Alpha Psi Day” in the State of New Jersey to commemorate the founding of the </w:t>
      </w:r>
      <w:r w:rsidR="0041026B">
        <w:t xml:space="preserve">2nd </w:t>
      </w:r>
      <w:r w:rsidRPr="004640C2">
        <w:t>oldest existing collegiate historically Black Greek-letter fraternity</w:t>
      </w:r>
      <w:r w:rsidR="00F37ECD">
        <w:t>,</w:t>
      </w:r>
      <w:r w:rsidRPr="004640C2">
        <w:t xml:space="preserve"> and to recognize the contributions and achievements of Kappa Alpha Psi Fraternity, Inc. and its members.</w:t>
      </w:r>
    </w:p>
    <w:p w:rsidR="004640C2" w:rsidRDefault="004640C2" w:rsidP="00686AEB"/>
    <w:p w:rsidR="004640C2" w:rsidRDefault="004640C2" w:rsidP="00686AEB">
      <w:r>
        <w:tab/>
        <w:t>2.</w:t>
      </w:r>
      <w:r w:rsidR="00CF759A">
        <w:tab/>
      </w:r>
      <w:r w:rsidRPr="004640C2">
        <w:t>The Governor is respectfully requested to issue an annual proclamation calling upon public officials and citizens of this State to observe “Kappa Alpha Psi Day” with appropriate activities and programs.</w:t>
      </w:r>
    </w:p>
    <w:p w:rsidR="004640C2" w:rsidRPr="00D71D68" w:rsidRDefault="004640C2" w:rsidP="00686AEB"/>
    <w:p w:rsidR="00686AEB" w:rsidRPr="00AA7880" w:rsidRDefault="00686AEB" w:rsidP="00686AEB">
      <w:r>
        <w:tab/>
      </w:r>
      <w:r w:rsidR="004640C2">
        <w:t>3</w:t>
      </w:r>
      <w:r w:rsidR="00485B97">
        <w:t>.</w:t>
      </w:r>
      <w:r w:rsidR="00CF759A">
        <w:tab/>
      </w:r>
      <w:r w:rsidR="00485B97">
        <w:t xml:space="preserve">This joint resolution shall take effect </w:t>
      </w:r>
      <w:r w:rsidR="004640C2">
        <w:t>immediately</w:t>
      </w:r>
      <w:r w:rsidR="00485B97">
        <w:t>.</w:t>
      </w:r>
    </w:p>
    <w:p w:rsidR="00686AEB" w:rsidRDefault="00686AEB" w:rsidP="00686AEB"/>
    <w:p w:rsidR="00CF759A" w:rsidRPr="00CE7BD8" w:rsidRDefault="00CF759A" w:rsidP="00686AEB"/>
    <w:p w:rsidR="00686AEB" w:rsidRPr="00AA7880" w:rsidRDefault="00686AEB" w:rsidP="00686AEB">
      <w:pPr>
        <w:jc w:val="center"/>
      </w:pPr>
      <w:r w:rsidRPr="00D71D68">
        <w:t>STATEMENT</w:t>
      </w:r>
    </w:p>
    <w:p w:rsidR="00686AEB" w:rsidRDefault="00686AEB" w:rsidP="00686AEB"/>
    <w:p w:rsidR="0041026B" w:rsidRDefault="004640C2" w:rsidP="004640C2">
      <w:r>
        <w:tab/>
      </w:r>
      <w:r w:rsidRPr="004640C2">
        <w:t>This joint resolution design</w:t>
      </w:r>
      <w:r w:rsidR="003E2C28">
        <w:t>ates January 5 of each year as Kappa Alpha Psi Day</w:t>
      </w:r>
      <w:r w:rsidRPr="004640C2">
        <w:t xml:space="preserve"> to c</w:t>
      </w:r>
      <w:r w:rsidR="0041026B">
        <w:t>ommemorate the founding of the 2nd</w:t>
      </w:r>
      <w:r w:rsidRPr="004640C2">
        <w:t xml:space="preserve"> oldest existing collegiate historically Black Greek-letter fraternity and to recognize the contributions and achievements of Kappa Alpha Psi Fraternity</w:t>
      </w:r>
      <w:r w:rsidR="00552946">
        <w:t>, Inc.</w:t>
      </w:r>
      <w:r w:rsidRPr="004640C2">
        <w:t xml:space="preserve"> and its members.  </w:t>
      </w:r>
    </w:p>
    <w:p w:rsidR="002D6BAF" w:rsidRDefault="002D6BAF" w:rsidP="002D6BAF">
      <w:pPr>
        <w:pStyle w:val="IndentHang"/>
        <w:ind w:left="0" w:firstLine="0"/>
      </w:pPr>
      <w:r>
        <w:tab/>
      </w:r>
      <w:r w:rsidR="004640C2" w:rsidRPr="004640C2">
        <w:t>Founded on January 5, 1911, Kappa Alpha Psi</w:t>
      </w:r>
      <w:r w:rsidR="006F0A06">
        <w:t>’s</w:t>
      </w:r>
      <w:r w:rsidR="004640C2" w:rsidRPr="004640C2">
        <w:t xml:space="preserve"> </w:t>
      </w:r>
      <w:r w:rsidRPr="004640C2">
        <w:t xml:space="preserve">foundation </w:t>
      </w:r>
      <w:r>
        <w:t xml:space="preserve">is </w:t>
      </w:r>
      <w:r w:rsidRPr="004640C2">
        <w:t>based on the reliance of high Christian ideals and the purpose of achievement</w:t>
      </w:r>
      <w:r>
        <w:t xml:space="preserve">.  They </w:t>
      </w:r>
      <w:r w:rsidRPr="004640C2">
        <w:t xml:space="preserve">encourage achievement among </w:t>
      </w:r>
      <w:r>
        <w:t xml:space="preserve">its </w:t>
      </w:r>
      <w:r w:rsidRPr="004640C2">
        <w:t>members and community through the bond of fraternity, inspire public service</w:t>
      </w:r>
      <w:r w:rsidR="002561F1">
        <w:t>,</w:t>
      </w:r>
      <w:r w:rsidRPr="004640C2">
        <w:t xml:space="preserve"> and support of academic and educational institution</w:t>
      </w:r>
      <w:r w:rsidR="00FC16AF">
        <w:t>s</w:t>
      </w:r>
      <w:r>
        <w:t xml:space="preserve">.  The fraternity </w:t>
      </w:r>
      <w:r w:rsidRPr="004640C2">
        <w:t>has over 125,000 members with 700 undergraduate and alumni chapters in nearly every state of the United States</w:t>
      </w:r>
      <w:r w:rsidR="00552946">
        <w:t>,</w:t>
      </w:r>
      <w:r w:rsidRPr="004640C2">
        <w:t xml:space="preserve"> and international chapters in Nigeria, South Africa, West Indies, United Kingdom, Germany, Korea</w:t>
      </w:r>
      <w:r w:rsidR="006F0A06">
        <w:t>,</w:t>
      </w:r>
      <w:r w:rsidRPr="004640C2">
        <w:t xml:space="preserve"> and Japan</w:t>
      </w:r>
      <w:r>
        <w:t xml:space="preserve">.  </w:t>
      </w:r>
    </w:p>
    <w:p w:rsidR="004640C2" w:rsidRPr="004640C2" w:rsidRDefault="002D6BAF" w:rsidP="004640C2">
      <w:r>
        <w:tab/>
      </w:r>
      <w:r w:rsidR="004640C2" w:rsidRPr="004640C2">
        <w:t xml:space="preserve">Today, the fraternity continues to enrich the lives of its members who in turn become pillars in their community, in New Jersey and </w:t>
      </w:r>
      <w:r w:rsidR="0041026B">
        <w:t>a</w:t>
      </w:r>
      <w:r w:rsidR="004640C2" w:rsidRPr="004640C2">
        <w:t>cross the world.</w:t>
      </w:r>
      <w:r>
        <w:t xml:space="preserve"> </w:t>
      </w:r>
      <w:r w:rsidR="004640C2" w:rsidRPr="004640C2">
        <w:t xml:space="preserve"> Given the extent </w:t>
      </w:r>
      <w:r w:rsidR="0082149C">
        <w:t xml:space="preserve">to which Kappa Alpha Psi has become </w:t>
      </w:r>
      <w:r w:rsidR="004640C2" w:rsidRPr="004640C2">
        <w:t>a model of excellence, it is fitting and proper to designate a day in its honor.</w:t>
      </w:r>
    </w:p>
    <w:sectPr w:rsidR="004640C2" w:rsidRPr="004640C2" w:rsidSect="00162E76">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95A" w:rsidRDefault="00BE095A">
      <w:r>
        <w:separator/>
      </w:r>
    </w:p>
  </w:endnote>
  <w:endnote w:type="continuationSeparator" w:id="0">
    <w:p w:rsidR="00BE095A" w:rsidRDefault="00BE0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712" w:rsidRDefault="00236712" w:rsidP="00236712">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95A" w:rsidRDefault="00BE095A">
      <w:r>
        <w:separator/>
      </w:r>
    </w:p>
  </w:footnote>
  <w:footnote w:type="continuationSeparator" w:id="0">
    <w:p w:rsidR="00BE095A" w:rsidRDefault="00BE0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31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492C" w:rsidRDefault="0058492C" w:rsidP="0058492C">
    <w:pPr>
      <w:pStyle w:val="bpuHeadSpon"/>
    </w:pPr>
    <w:r w:rsidRPr="0058492C">
      <w:rPr>
        <w:rStyle w:val="bpuHeadSponChar"/>
      </w:rPr>
      <w:t>AJR209</w:t>
    </w:r>
    <w:r>
      <w:t xml:space="preserve"> REYNOLDS-JACKSON</w:t>
    </w:r>
  </w:p>
  <w:p w:rsidR="0058492C" w:rsidRDefault="0058492C" w:rsidP="0058492C">
    <w:pPr>
      <w:pStyle w:val="bpuHeadSpon"/>
    </w:pPr>
    <w:r>
      <w:fldChar w:fldCharType="begin"/>
    </w:r>
    <w:r>
      <w:instrText xml:space="preserve"> PAGE  \* MERGEFORMAT </w:instrText>
    </w:r>
    <w:r>
      <w:fldChar w:fldCharType="separate"/>
    </w:r>
    <w:r w:rsidR="00F10DAB">
      <w:rPr>
        <w:noProof/>
      </w:rPr>
      <w:t>3</w:t>
    </w:r>
    <w:r>
      <w:fldChar w:fldCharType="end"/>
    </w:r>
  </w:p>
  <w:p w:rsidR="0058492C" w:rsidRDefault="0058492C" w:rsidP="005849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492C" w:rsidRDefault="0058492C" w:rsidP="0058492C">
    <w:pPr>
      <w:pStyle w:val="bpuHeadSpon"/>
    </w:pPr>
    <w:r w:rsidRPr="0058492C">
      <w:rPr>
        <w:rStyle w:val="bpuHeadSponChar"/>
      </w:rPr>
      <w:t>AJR209</w:t>
    </w:r>
    <w:r>
      <w:t xml:space="preserve"> REYNOLDS-JACKSON</w:t>
    </w:r>
  </w:p>
  <w:p w:rsidR="0058492C" w:rsidRDefault="0058492C" w:rsidP="0058492C">
    <w:pPr>
      <w:pStyle w:val="bpuHeadSpon"/>
    </w:pPr>
    <w:r>
      <w:fldChar w:fldCharType="begin"/>
    </w:r>
    <w:r>
      <w:instrText xml:space="preserve"> PAGE  \* MERGEFORMAT </w:instrText>
    </w:r>
    <w:r>
      <w:fldChar w:fldCharType="separate"/>
    </w:r>
    <w:r w:rsidR="00F10DAB">
      <w:rPr>
        <w:noProof/>
      </w:rPr>
      <w:t>2</w:t>
    </w:r>
    <w:r>
      <w:fldChar w:fldCharType="end"/>
    </w:r>
  </w:p>
  <w:p w:rsidR="0058492C" w:rsidRDefault="0058492C" w:rsidP="005849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95A"/>
    <w:rsid w:val="000051BD"/>
    <w:rsid w:val="000160A5"/>
    <w:rsid w:val="0002335B"/>
    <w:rsid w:val="0003549A"/>
    <w:rsid w:val="000367AE"/>
    <w:rsid w:val="00043B22"/>
    <w:rsid w:val="00054975"/>
    <w:rsid w:val="00057D20"/>
    <w:rsid w:val="0006197C"/>
    <w:rsid w:val="0006281F"/>
    <w:rsid w:val="000747EA"/>
    <w:rsid w:val="0008141C"/>
    <w:rsid w:val="00090706"/>
    <w:rsid w:val="00092F6B"/>
    <w:rsid w:val="00094A55"/>
    <w:rsid w:val="000A44A7"/>
    <w:rsid w:val="000B1054"/>
    <w:rsid w:val="000B14CC"/>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473C"/>
    <w:rsid w:val="0014664C"/>
    <w:rsid w:val="00162E76"/>
    <w:rsid w:val="001645FB"/>
    <w:rsid w:val="00173D2B"/>
    <w:rsid w:val="00181676"/>
    <w:rsid w:val="00183603"/>
    <w:rsid w:val="0018410E"/>
    <w:rsid w:val="00194E78"/>
    <w:rsid w:val="0019707B"/>
    <w:rsid w:val="00197E8B"/>
    <w:rsid w:val="00197FA4"/>
    <w:rsid w:val="001A161A"/>
    <w:rsid w:val="001A3B79"/>
    <w:rsid w:val="001A66B6"/>
    <w:rsid w:val="001B2EDC"/>
    <w:rsid w:val="001B4716"/>
    <w:rsid w:val="001B4EA4"/>
    <w:rsid w:val="001C7C52"/>
    <w:rsid w:val="001D25F3"/>
    <w:rsid w:val="001E15F1"/>
    <w:rsid w:val="001E16FA"/>
    <w:rsid w:val="001E6213"/>
    <w:rsid w:val="001F14C7"/>
    <w:rsid w:val="001F7405"/>
    <w:rsid w:val="00205533"/>
    <w:rsid w:val="0021144A"/>
    <w:rsid w:val="00212B8D"/>
    <w:rsid w:val="002206C8"/>
    <w:rsid w:val="00222983"/>
    <w:rsid w:val="00236712"/>
    <w:rsid w:val="002370D0"/>
    <w:rsid w:val="00255958"/>
    <w:rsid w:val="002561F1"/>
    <w:rsid w:val="00257FA2"/>
    <w:rsid w:val="0026574A"/>
    <w:rsid w:val="002660BB"/>
    <w:rsid w:val="002720E8"/>
    <w:rsid w:val="00275293"/>
    <w:rsid w:val="002776B0"/>
    <w:rsid w:val="00280495"/>
    <w:rsid w:val="00286C7E"/>
    <w:rsid w:val="002A1029"/>
    <w:rsid w:val="002A3A1A"/>
    <w:rsid w:val="002A4692"/>
    <w:rsid w:val="002A51BA"/>
    <w:rsid w:val="002B2E26"/>
    <w:rsid w:val="002B3FE6"/>
    <w:rsid w:val="002C2D81"/>
    <w:rsid w:val="002C461E"/>
    <w:rsid w:val="002C6CEC"/>
    <w:rsid w:val="002D6BAF"/>
    <w:rsid w:val="002D6C02"/>
    <w:rsid w:val="002E09CE"/>
    <w:rsid w:val="002E1D38"/>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59FE"/>
    <w:rsid w:val="00382F1F"/>
    <w:rsid w:val="003840E5"/>
    <w:rsid w:val="00391DA4"/>
    <w:rsid w:val="003A3C64"/>
    <w:rsid w:val="003A3F83"/>
    <w:rsid w:val="003B2FD0"/>
    <w:rsid w:val="003C43EF"/>
    <w:rsid w:val="003C5A6B"/>
    <w:rsid w:val="003C7FB2"/>
    <w:rsid w:val="003D24DE"/>
    <w:rsid w:val="003E26D4"/>
    <w:rsid w:val="003E2C28"/>
    <w:rsid w:val="003E47BA"/>
    <w:rsid w:val="003F15B6"/>
    <w:rsid w:val="003F3B37"/>
    <w:rsid w:val="0040195A"/>
    <w:rsid w:val="00402DC0"/>
    <w:rsid w:val="00407364"/>
    <w:rsid w:val="0041026B"/>
    <w:rsid w:val="00416C4B"/>
    <w:rsid w:val="0041751E"/>
    <w:rsid w:val="004211E5"/>
    <w:rsid w:val="00422091"/>
    <w:rsid w:val="0042543C"/>
    <w:rsid w:val="0043386C"/>
    <w:rsid w:val="00436F2D"/>
    <w:rsid w:val="00436F5D"/>
    <w:rsid w:val="00441B42"/>
    <w:rsid w:val="0045118A"/>
    <w:rsid w:val="00455D51"/>
    <w:rsid w:val="00456BF9"/>
    <w:rsid w:val="00461057"/>
    <w:rsid w:val="004640C2"/>
    <w:rsid w:val="00465BBB"/>
    <w:rsid w:val="004704A8"/>
    <w:rsid w:val="00471102"/>
    <w:rsid w:val="00471F18"/>
    <w:rsid w:val="00476C64"/>
    <w:rsid w:val="00484144"/>
    <w:rsid w:val="00484C19"/>
    <w:rsid w:val="00485866"/>
    <w:rsid w:val="00485B97"/>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13D"/>
    <w:rsid w:val="00552946"/>
    <w:rsid w:val="005536CD"/>
    <w:rsid w:val="00554051"/>
    <w:rsid w:val="00554F5A"/>
    <w:rsid w:val="00557240"/>
    <w:rsid w:val="005629A4"/>
    <w:rsid w:val="005651F3"/>
    <w:rsid w:val="00572184"/>
    <w:rsid w:val="00577A15"/>
    <w:rsid w:val="00580533"/>
    <w:rsid w:val="0058492C"/>
    <w:rsid w:val="005872DB"/>
    <w:rsid w:val="0059131D"/>
    <w:rsid w:val="005A388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31EA"/>
    <w:rsid w:val="00635316"/>
    <w:rsid w:val="00635449"/>
    <w:rsid w:val="006378C5"/>
    <w:rsid w:val="00645E6A"/>
    <w:rsid w:val="00665CBC"/>
    <w:rsid w:val="00667A5C"/>
    <w:rsid w:val="00673E1E"/>
    <w:rsid w:val="00677316"/>
    <w:rsid w:val="00686AEB"/>
    <w:rsid w:val="006B7897"/>
    <w:rsid w:val="006B7FA7"/>
    <w:rsid w:val="006C086A"/>
    <w:rsid w:val="006C21C1"/>
    <w:rsid w:val="006C7327"/>
    <w:rsid w:val="006D00E5"/>
    <w:rsid w:val="006D791B"/>
    <w:rsid w:val="006E2895"/>
    <w:rsid w:val="006E7786"/>
    <w:rsid w:val="006F0A06"/>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6AF1"/>
    <w:rsid w:val="00794B94"/>
    <w:rsid w:val="00794BD4"/>
    <w:rsid w:val="007A2F73"/>
    <w:rsid w:val="007A3061"/>
    <w:rsid w:val="007A5A0B"/>
    <w:rsid w:val="007A6F93"/>
    <w:rsid w:val="007C0E14"/>
    <w:rsid w:val="007C1A2F"/>
    <w:rsid w:val="007C7DE4"/>
    <w:rsid w:val="007D40CB"/>
    <w:rsid w:val="007D53A4"/>
    <w:rsid w:val="007D5796"/>
    <w:rsid w:val="007D59C0"/>
    <w:rsid w:val="007D7D9C"/>
    <w:rsid w:val="007F485D"/>
    <w:rsid w:val="007F6050"/>
    <w:rsid w:val="00813627"/>
    <w:rsid w:val="0082149C"/>
    <w:rsid w:val="00832816"/>
    <w:rsid w:val="00837109"/>
    <w:rsid w:val="00840365"/>
    <w:rsid w:val="008406A3"/>
    <w:rsid w:val="00841D2C"/>
    <w:rsid w:val="00845F3C"/>
    <w:rsid w:val="008461B8"/>
    <w:rsid w:val="008462F1"/>
    <w:rsid w:val="00847EF1"/>
    <w:rsid w:val="00850FA3"/>
    <w:rsid w:val="008538FA"/>
    <w:rsid w:val="008573B0"/>
    <w:rsid w:val="00866563"/>
    <w:rsid w:val="00867AC2"/>
    <w:rsid w:val="0087056E"/>
    <w:rsid w:val="00875402"/>
    <w:rsid w:val="00884D51"/>
    <w:rsid w:val="008916EC"/>
    <w:rsid w:val="00891E4F"/>
    <w:rsid w:val="008A31C5"/>
    <w:rsid w:val="008A4F9A"/>
    <w:rsid w:val="008A6DA2"/>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5F1A"/>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5B3"/>
    <w:rsid w:val="00B90E33"/>
    <w:rsid w:val="00B9676B"/>
    <w:rsid w:val="00BA2EA5"/>
    <w:rsid w:val="00BA364B"/>
    <w:rsid w:val="00BB1190"/>
    <w:rsid w:val="00BB31D0"/>
    <w:rsid w:val="00BB3A11"/>
    <w:rsid w:val="00BB4DDB"/>
    <w:rsid w:val="00BB5D79"/>
    <w:rsid w:val="00BB5F02"/>
    <w:rsid w:val="00BB6AE8"/>
    <w:rsid w:val="00BC7892"/>
    <w:rsid w:val="00BE095A"/>
    <w:rsid w:val="00BE24D6"/>
    <w:rsid w:val="00BE7EFA"/>
    <w:rsid w:val="00BF06AD"/>
    <w:rsid w:val="00BF2C67"/>
    <w:rsid w:val="00C04F4D"/>
    <w:rsid w:val="00C12967"/>
    <w:rsid w:val="00C12E48"/>
    <w:rsid w:val="00C13D14"/>
    <w:rsid w:val="00C15F53"/>
    <w:rsid w:val="00C23F09"/>
    <w:rsid w:val="00C25356"/>
    <w:rsid w:val="00C328D0"/>
    <w:rsid w:val="00C46BC1"/>
    <w:rsid w:val="00C5235F"/>
    <w:rsid w:val="00C53BA7"/>
    <w:rsid w:val="00C54CE2"/>
    <w:rsid w:val="00C66BF3"/>
    <w:rsid w:val="00C70140"/>
    <w:rsid w:val="00C73CA7"/>
    <w:rsid w:val="00C75812"/>
    <w:rsid w:val="00C77568"/>
    <w:rsid w:val="00C822F6"/>
    <w:rsid w:val="00C82AC2"/>
    <w:rsid w:val="00C8456C"/>
    <w:rsid w:val="00C84645"/>
    <w:rsid w:val="00C91E19"/>
    <w:rsid w:val="00C92402"/>
    <w:rsid w:val="00C92867"/>
    <w:rsid w:val="00C93B93"/>
    <w:rsid w:val="00C97BED"/>
    <w:rsid w:val="00CA037D"/>
    <w:rsid w:val="00CA0837"/>
    <w:rsid w:val="00CA2442"/>
    <w:rsid w:val="00CA4725"/>
    <w:rsid w:val="00CB0644"/>
    <w:rsid w:val="00CB465E"/>
    <w:rsid w:val="00CB6246"/>
    <w:rsid w:val="00CC0A17"/>
    <w:rsid w:val="00CC16AF"/>
    <w:rsid w:val="00CD0F93"/>
    <w:rsid w:val="00CD1BD1"/>
    <w:rsid w:val="00CD528D"/>
    <w:rsid w:val="00CE78BF"/>
    <w:rsid w:val="00CF65EB"/>
    <w:rsid w:val="00CF72AD"/>
    <w:rsid w:val="00CF759A"/>
    <w:rsid w:val="00D02441"/>
    <w:rsid w:val="00D039F4"/>
    <w:rsid w:val="00D10496"/>
    <w:rsid w:val="00D11173"/>
    <w:rsid w:val="00D1215F"/>
    <w:rsid w:val="00D16561"/>
    <w:rsid w:val="00D17FF8"/>
    <w:rsid w:val="00D25934"/>
    <w:rsid w:val="00D268AC"/>
    <w:rsid w:val="00D27FF3"/>
    <w:rsid w:val="00D343D0"/>
    <w:rsid w:val="00D3664D"/>
    <w:rsid w:val="00D500E9"/>
    <w:rsid w:val="00D507BC"/>
    <w:rsid w:val="00D6090A"/>
    <w:rsid w:val="00D62FA3"/>
    <w:rsid w:val="00D63B6F"/>
    <w:rsid w:val="00D64A90"/>
    <w:rsid w:val="00D8721A"/>
    <w:rsid w:val="00D9410B"/>
    <w:rsid w:val="00D9695B"/>
    <w:rsid w:val="00DA2417"/>
    <w:rsid w:val="00DA5585"/>
    <w:rsid w:val="00DB02AC"/>
    <w:rsid w:val="00DB63A5"/>
    <w:rsid w:val="00DB6AA2"/>
    <w:rsid w:val="00DC30B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111"/>
    <w:rsid w:val="00E76A79"/>
    <w:rsid w:val="00E80692"/>
    <w:rsid w:val="00E80C24"/>
    <w:rsid w:val="00E93836"/>
    <w:rsid w:val="00EA7C16"/>
    <w:rsid w:val="00EC5281"/>
    <w:rsid w:val="00EC791D"/>
    <w:rsid w:val="00EC7CA6"/>
    <w:rsid w:val="00ED3C5D"/>
    <w:rsid w:val="00ED4553"/>
    <w:rsid w:val="00F00D08"/>
    <w:rsid w:val="00F10DAB"/>
    <w:rsid w:val="00F1350D"/>
    <w:rsid w:val="00F15583"/>
    <w:rsid w:val="00F17C18"/>
    <w:rsid w:val="00F200EE"/>
    <w:rsid w:val="00F22481"/>
    <w:rsid w:val="00F2542E"/>
    <w:rsid w:val="00F27278"/>
    <w:rsid w:val="00F344E3"/>
    <w:rsid w:val="00F34D58"/>
    <w:rsid w:val="00F37ECD"/>
    <w:rsid w:val="00F40FC9"/>
    <w:rsid w:val="00F41A9D"/>
    <w:rsid w:val="00F44314"/>
    <w:rsid w:val="00F44C92"/>
    <w:rsid w:val="00F54B9C"/>
    <w:rsid w:val="00F56E96"/>
    <w:rsid w:val="00F573DD"/>
    <w:rsid w:val="00F61E59"/>
    <w:rsid w:val="00F63D99"/>
    <w:rsid w:val="00F6426B"/>
    <w:rsid w:val="00F709B3"/>
    <w:rsid w:val="00F71A5E"/>
    <w:rsid w:val="00F80AAC"/>
    <w:rsid w:val="00F83B93"/>
    <w:rsid w:val="00FA0AFC"/>
    <w:rsid w:val="00FA1C82"/>
    <w:rsid w:val="00FA2ED1"/>
    <w:rsid w:val="00FA4A52"/>
    <w:rsid w:val="00FB4045"/>
    <w:rsid w:val="00FB4AC0"/>
    <w:rsid w:val="00FB4D8E"/>
    <w:rsid w:val="00FC0D0A"/>
    <w:rsid w:val="00FC16AF"/>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779A15"/>
  <w15:docId w15:val="{BD6F01AB-8350-4D5E-8F4D-12FFA2360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4640C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C758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5812"/>
    <w:rPr>
      <w:rFonts w:ascii="Segoe UI" w:hAnsi="Segoe UI" w:cs="Segoe UI"/>
      <w:spacing w:val="4"/>
      <w:sz w:val="18"/>
      <w:szCs w:val="18"/>
    </w:rPr>
  </w:style>
  <w:style w:type="character" w:styleId="LineNumber">
    <w:name w:val="line number"/>
    <w:basedOn w:val="DefaultParagraphFont"/>
    <w:semiHidden/>
    <w:unhideWhenUsed/>
    <w:rsid w:val="005849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73921-CC15-43DE-9C13-8E09843FD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811</Words>
  <Characters>4422</Characters>
  <Application>Microsoft Office Word</Application>
  <DocSecurity>0</DocSecurity>
  <Lines>123</Lines>
  <Paragraphs>36</Paragraphs>
  <ScaleCrop>false</ScaleCrop>
  <HeadingPairs>
    <vt:vector size="2" baseType="variant">
      <vt:variant>
        <vt:lpstr>Title</vt:lpstr>
      </vt:variant>
      <vt:variant>
        <vt:i4>1</vt:i4>
      </vt:variant>
    </vt:vector>
  </HeadingPairs>
  <TitlesOfParts>
    <vt:vector size="1" baseType="lpstr">
      <vt:lpstr>AJR209</vt:lpstr>
    </vt:vector>
  </TitlesOfParts>
  <Manager>R224</Manager>
  <Company>NJ Office of Legislative Services</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AJR209</dc:title>
  <dc:subject/>
  <dc:creator>Assemblywoman  REYNOLDS-JACKSON</dc:creator>
  <cp:keywords>AJR209|3|SG |216|305|76|N|0|</cp:keywords>
  <dc:description>INTRODUCED FEBRUARY 22, 2021</dc:description>
  <cp:lastModifiedBy>Todaro, Vivian</cp:lastModifiedBy>
  <cp:revision>2</cp:revision>
  <cp:lastPrinted>2021-02-24T19:49:00Z</cp:lastPrinted>
  <dcterms:created xsi:type="dcterms:W3CDTF">2021-02-24T19:49:00Z</dcterms:created>
  <dcterms:modified xsi:type="dcterms:W3CDTF">2021-02-24T19:49:00Z</dcterms:modified>
  <cp:category>ss.1-2 – C.36:2-402_x000d_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