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F7A" w:rsidRDefault="003A6F7A" w:rsidP="003A6F7A">
      <w:pPr>
        <w:pStyle w:val="bpuBill"/>
      </w:pPr>
      <w:bookmarkStart w:id="0" w:name="bpuFrontPg"/>
      <w:bookmarkStart w:id="1" w:name="_GoBack"/>
      <w:bookmarkEnd w:id="0"/>
      <w:bookmarkEnd w:id="1"/>
      <w:r>
        <w:t xml:space="preserve">ASSEMBLY JOINT RESOLUTION </w:t>
      </w:r>
    </w:p>
    <w:p w:rsidR="003A6F7A" w:rsidRDefault="003A6F7A" w:rsidP="003A6F7A">
      <w:pPr>
        <w:pStyle w:val="bpuBill"/>
      </w:pPr>
      <w:r>
        <w:t xml:space="preserve">No. 214 </w:t>
      </w:r>
    </w:p>
    <w:p w:rsidR="003A6F7A" w:rsidRPr="009D38FF" w:rsidRDefault="003A6F7A" w:rsidP="003A6F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19996" r:id="rId8"/>
        </w:object>
      </w:r>
    </w:p>
    <w:p w:rsidR="003A6F7A" w:rsidRDefault="003A6F7A" w:rsidP="003A6F7A">
      <w:pPr>
        <w:pStyle w:val="bpuState"/>
      </w:pPr>
      <w:r>
        <w:t>STATE OF NEW JERSEY</w:t>
      </w:r>
    </w:p>
    <w:p w:rsidR="003A6F7A" w:rsidRDefault="003A6F7A" w:rsidP="003A6F7A">
      <w:pPr>
        <w:pStyle w:val="bpuLegislature"/>
      </w:pPr>
      <w:r>
        <w:t>219th LEGISLATURE</w:t>
      </w:r>
    </w:p>
    <w:p w:rsidR="003A6F7A" w:rsidRDefault="003A6F7A" w:rsidP="003A6F7A">
      <w:pPr>
        <w:pStyle w:val="bpuWpGraphic"/>
      </w:pPr>
      <w:r>
        <w:object w:dxaOrig="8985" w:dyaOrig="255">
          <v:shape id="_x0000_i1026" type="#_x0000_t75" style="width:6in;height:12pt" o:ole="">
            <v:imagedata r:id="rId7" o:title=""/>
          </v:shape>
          <o:OLEObject Type="Embed" ProgID="WPWin6.1" ShapeID="_x0000_i1026" DrawAspect="Content" ObjectID="_1681819997" r:id="rId9"/>
        </w:object>
      </w:r>
      <w:r>
        <w:t xml:space="preserve">  </w:t>
      </w:r>
    </w:p>
    <w:p w:rsidR="003A6F7A" w:rsidRDefault="003A6F7A" w:rsidP="003A6F7A">
      <w:pPr>
        <w:pStyle w:val="bpuIntro"/>
      </w:pPr>
      <w:r>
        <w:t>INTRODUCED MARCH 15, 2021</w:t>
      </w:r>
    </w:p>
    <w:p w:rsidR="003A6F7A" w:rsidRDefault="003A6F7A" w:rsidP="003A6F7A">
      <w:pPr>
        <w:pStyle w:val="bpuIntro"/>
      </w:pPr>
    </w:p>
    <w:p w:rsidR="003A6F7A" w:rsidRDefault="003A6F7A" w:rsidP="003A6F7A">
      <w:pPr>
        <w:pStyle w:val="bpuIntro"/>
        <w:sectPr w:rsidR="003A6F7A" w:rsidSect="0019406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A6F7A" w:rsidRDefault="003A6F7A" w:rsidP="003A6F7A">
      <w:pPr>
        <w:pStyle w:val="bpuIntro"/>
      </w:pPr>
    </w:p>
    <w:p w:rsidR="003A6F7A" w:rsidRDefault="003A6F7A" w:rsidP="003A6F7A">
      <w:pPr>
        <w:pStyle w:val="bpuSponsor"/>
      </w:pPr>
      <w:r>
        <w:t>Sponsored by:</w:t>
      </w:r>
    </w:p>
    <w:p w:rsidR="003A6F7A" w:rsidRDefault="003A6F7A" w:rsidP="003A6F7A">
      <w:pPr>
        <w:pStyle w:val="bpuSponsor"/>
      </w:pPr>
      <w:r>
        <w:t>Assemblywoman  CAROL A. MURPHY</w:t>
      </w:r>
    </w:p>
    <w:p w:rsidR="003A6F7A" w:rsidRDefault="003A6F7A" w:rsidP="003A6F7A">
      <w:pPr>
        <w:pStyle w:val="bpuSponsor"/>
      </w:pPr>
      <w:r>
        <w:t>District 7 (Burlington)</w:t>
      </w:r>
    </w:p>
    <w:p w:rsidR="003A6F7A" w:rsidRDefault="00FE2783" w:rsidP="00FE2783">
      <w:pPr>
        <w:pStyle w:val="bpuSponsor"/>
      </w:pPr>
      <w:r>
        <w:t>Assemblyman  LOUIS D. GREENWALD</w:t>
      </w:r>
    </w:p>
    <w:p w:rsidR="00FE2783" w:rsidRDefault="00FE2783" w:rsidP="00FE2783">
      <w:pPr>
        <w:pStyle w:val="bpuSponsor"/>
      </w:pPr>
      <w:r>
        <w:t>District 6 (Burlington and Camden)</w:t>
      </w:r>
    </w:p>
    <w:p w:rsidR="00FE2783" w:rsidRDefault="00194063" w:rsidP="00194063">
      <w:pPr>
        <w:pStyle w:val="bpuSponsor"/>
      </w:pPr>
      <w:r>
        <w:t>Assemblyman  STERLEY S. STANLEY</w:t>
      </w:r>
    </w:p>
    <w:p w:rsidR="00194063" w:rsidRDefault="00194063" w:rsidP="00194063">
      <w:pPr>
        <w:pStyle w:val="bpuSponsor"/>
      </w:pPr>
      <w:r>
        <w:t>District 18 (Middlesex)</w:t>
      </w:r>
    </w:p>
    <w:p w:rsidR="00194063" w:rsidRPr="00194063" w:rsidRDefault="00194063" w:rsidP="00194063">
      <w:pPr>
        <w:pStyle w:val="bpuSponsor"/>
      </w:pPr>
    </w:p>
    <w:p w:rsidR="003A6F7A" w:rsidRDefault="003A6F7A" w:rsidP="003A6F7A">
      <w:pPr>
        <w:pStyle w:val="bpuSponsor"/>
      </w:pPr>
    </w:p>
    <w:p w:rsidR="003A6F7A" w:rsidRDefault="003A6F7A" w:rsidP="003A6F7A">
      <w:pPr>
        <w:pStyle w:val="bpuSponsor"/>
      </w:pPr>
    </w:p>
    <w:p w:rsidR="003A6F7A" w:rsidRDefault="003A6F7A" w:rsidP="003A6F7A">
      <w:pPr>
        <w:pStyle w:val="bpuSponsor"/>
      </w:pPr>
    </w:p>
    <w:p w:rsidR="003A6F7A" w:rsidRDefault="003A6F7A" w:rsidP="003A6F7A">
      <w:pPr>
        <w:pStyle w:val="bpuSponsor"/>
      </w:pPr>
      <w:r>
        <w:t>SYNOPSIS</w:t>
      </w:r>
    </w:p>
    <w:p w:rsidR="003A6F7A" w:rsidRDefault="00B3323A" w:rsidP="003A6F7A">
      <w:pPr>
        <w:pStyle w:val="bpuNormText"/>
      </w:pPr>
      <w:r>
        <w:tab/>
      </w:r>
      <w:r w:rsidR="003A6F7A">
        <w:t xml:space="preserve">Expresses support for Sikh farmer protests in India. </w:t>
      </w:r>
    </w:p>
    <w:p w:rsidR="003A6F7A" w:rsidRDefault="003A6F7A" w:rsidP="003A6F7A">
      <w:pPr>
        <w:pStyle w:val="bpuNormText"/>
      </w:pPr>
    </w:p>
    <w:p w:rsidR="003A6F7A" w:rsidRDefault="003A6F7A" w:rsidP="003A6F7A">
      <w:pPr>
        <w:pStyle w:val="bpuSponsor"/>
      </w:pPr>
      <w:r>
        <w:t xml:space="preserve">CURRENT VERSION OF TEXT </w:t>
      </w:r>
    </w:p>
    <w:p w:rsidR="003A6F7A" w:rsidRDefault="003A6F7A" w:rsidP="003A6F7A">
      <w:pPr>
        <w:pStyle w:val="bpuNormText"/>
      </w:pPr>
      <w:r>
        <w:tab/>
        <w:t>As introduced.</w:t>
      </w:r>
    </w:p>
    <w:p w:rsidR="003A6F7A" w:rsidRDefault="003A6F7A" w:rsidP="003A6F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A6F7A" w:rsidRDefault="003A6F7A" w:rsidP="008916EC">
      <w:pPr>
        <w:pStyle w:val="FronterPage"/>
        <w:tabs>
          <w:tab w:val="clear" w:pos="720"/>
          <w:tab w:val="clear" w:pos="1440"/>
          <w:tab w:val="clear" w:pos="2160"/>
          <w:tab w:val="clear" w:pos="2880"/>
          <w:tab w:val="clear" w:pos="3600"/>
          <w:tab w:val="clear" w:pos="4320"/>
          <w:tab w:val="clear" w:pos="5040"/>
        </w:tabs>
        <w:sectPr w:rsidR="003A6F7A" w:rsidSect="003A6F7A">
          <w:type w:val="continuous"/>
          <w:pgSz w:w="12240" w:h="20160" w:code="5"/>
          <w:pgMar w:top="1440" w:right="2275" w:bottom="1440" w:left="2275" w:header="72" w:footer="720" w:gutter="0"/>
          <w:pgNumType w:start="1"/>
          <w:cols w:space="720"/>
          <w:docGrid w:linePitch="360"/>
        </w:sectPr>
      </w:pPr>
    </w:p>
    <w:p w:rsidR="00686AEB" w:rsidRPr="00677316" w:rsidRDefault="002E4FB3"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FF12D0">
        <w:t>expressing support for the Sikh farmer protests in India in response to the Indian Agriculture Acts of 2020.</w:t>
      </w:r>
    </w:p>
    <w:p w:rsidR="000B1054" w:rsidRDefault="000B1054" w:rsidP="000B1054"/>
    <w:p w:rsidR="002F301B" w:rsidRDefault="002F301B" w:rsidP="002F301B">
      <w:pPr>
        <w:pStyle w:val="IndentHang"/>
      </w:pPr>
      <w:r w:rsidRPr="00391B81">
        <w:rPr>
          <w:b/>
          <w:bCs/>
          <w:smallCaps/>
        </w:rPr>
        <w:t>Whereas,</w:t>
      </w:r>
      <w:r w:rsidRPr="001C43C8">
        <w:t xml:space="preserve"> </w:t>
      </w:r>
      <w:r>
        <w:t>More than 60 percent of India’s 1.3 billion people rely primarily on agriculture for their livelihood, despite the fact that agriculture only accounts for 15 percent of the country’s gross domestic income; and</w:t>
      </w:r>
    </w:p>
    <w:p w:rsidR="002F301B" w:rsidRDefault="002F301B" w:rsidP="002F301B">
      <w:pPr>
        <w:ind w:left="288" w:hanging="288"/>
      </w:pPr>
      <w:r w:rsidRPr="00391B81">
        <w:rPr>
          <w:b/>
          <w:bCs/>
          <w:smallCaps/>
        </w:rPr>
        <w:t>Whereas,</w:t>
      </w:r>
      <w:r w:rsidRPr="001C43C8">
        <w:t xml:space="preserve"> </w:t>
      </w:r>
      <w:r>
        <w:t xml:space="preserve">Since the 1960s, the Indian government has implemented minimum support prices on specific goods, such as rice and wheat, and allowed for the sale of products in government-controlled markets, known as </w:t>
      </w:r>
      <w:proofErr w:type="spellStart"/>
      <w:r>
        <w:t>mandis</w:t>
      </w:r>
      <w:proofErr w:type="spellEnd"/>
      <w:r>
        <w:t>, to prevent farmer exploitation; and</w:t>
      </w:r>
    </w:p>
    <w:p w:rsidR="002F301B" w:rsidRDefault="002F301B" w:rsidP="002F301B">
      <w:pPr>
        <w:ind w:left="288" w:hanging="288"/>
      </w:pPr>
      <w:r>
        <w:rPr>
          <w:b/>
          <w:bCs/>
          <w:smallCaps/>
        </w:rPr>
        <w:t xml:space="preserve">Whereas, </w:t>
      </w:r>
      <w:r w:rsidR="009C78D0">
        <w:t>M</w:t>
      </w:r>
      <w:r>
        <w:t>inimum support prices act as insurance for farmers when they sell particular crops which are procured by government agencies at the price promised to farmers and cannot be altered by any outside factors; and</w:t>
      </w:r>
    </w:p>
    <w:p w:rsidR="002F301B" w:rsidRDefault="002F301B" w:rsidP="002F301B">
      <w:pPr>
        <w:ind w:left="288" w:hanging="288"/>
      </w:pPr>
      <w:r>
        <w:rPr>
          <w:b/>
          <w:bCs/>
          <w:smallCaps/>
        </w:rPr>
        <w:t xml:space="preserve">Whereas, </w:t>
      </w:r>
      <w:r>
        <w:t xml:space="preserve">In September 2020, the Indian Parliament enacted the Indian Agriculture Acts of 2020 which will allow large corporations to take over the agriculture industry in India, create private commodity exchanges with no government </w:t>
      </w:r>
      <w:r w:rsidR="009C78D0">
        <w:t>oversight</w:t>
      </w:r>
      <w:r>
        <w:t xml:space="preserve">, and will eliminate </w:t>
      </w:r>
      <w:proofErr w:type="spellStart"/>
      <w:r w:rsidR="009C78D0">
        <w:t>mandis</w:t>
      </w:r>
      <w:proofErr w:type="spellEnd"/>
      <w:r w:rsidR="009C78D0">
        <w:t>,</w:t>
      </w:r>
      <w:r>
        <w:t xml:space="preserve"> which are heavily relied on by villages to support infrastructure, education, and employment; and</w:t>
      </w:r>
    </w:p>
    <w:p w:rsidR="002F301B" w:rsidRDefault="002F301B" w:rsidP="002F301B">
      <w:pPr>
        <w:ind w:left="288" w:hanging="288"/>
      </w:pPr>
      <w:r>
        <w:rPr>
          <w:b/>
          <w:bCs/>
          <w:smallCaps/>
        </w:rPr>
        <w:t>Whereas,</w:t>
      </w:r>
      <w:r w:rsidRPr="005017D7">
        <w:t xml:space="preserve"> </w:t>
      </w:r>
      <w:r>
        <w:t>The legislation does not mention the minimum support prices, which have historically provided a safety net to Indian farmers should the price of goods drop, regardless of market conditions</w:t>
      </w:r>
      <w:r w:rsidR="00B3323A">
        <w:t>;</w:t>
      </w:r>
      <w:r>
        <w:t xml:space="preserve"> and</w:t>
      </w:r>
    </w:p>
    <w:p w:rsidR="002F301B" w:rsidRDefault="002F301B" w:rsidP="002F301B">
      <w:pPr>
        <w:ind w:left="288" w:hanging="288"/>
      </w:pPr>
      <w:r>
        <w:rPr>
          <w:b/>
          <w:bCs/>
          <w:smallCaps/>
        </w:rPr>
        <w:t xml:space="preserve">Whereas, </w:t>
      </w:r>
      <w:r>
        <w:t>Farmers in India are concerned that the exclusion of minimum support prices in the legislation will result in the end of such support, allowing large corporations to set prices that would further disadvantage the already struggling Indian farming community; and</w:t>
      </w:r>
    </w:p>
    <w:p w:rsidR="002F301B" w:rsidRDefault="002F301B" w:rsidP="002F301B">
      <w:pPr>
        <w:ind w:left="288" w:hanging="288"/>
      </w:pPr>
      <w:r>
        <w:rPr>
          <w:b/>
          <w:bCs/>
          <w:smallCaps/>
        </w:rPr>
        <w:t>Whereas,</w:t>
      </w:r>
      <w:r>
        <w:t xml:space="preserve"> Indian farmers have been demonstrating and striking in opposition to the legislation, and have asked the Indian government to repeal the acts and guarantee t</w:t>
      </w:r>
      <w:r w:rsidR="009C78D0">
        <w:t>he minimum support prices with</w:t>
      </w:r>
      <w:r>
        <w:t xml:space="preserve"> new legislation; and</w:t>
      </w:r>
    </w:p>
    <w:p w:rsidR="002F301B" w:rsidRDefault="002F301B" w:rsidP="002F301B">
      <w:pPr>
        <w:pStyle w:val="IndentHang"/>
      </w:pPr>
      <w:r w:rsidRPr="00391B81">
        <w:rPr>
          <w:b/>
          <w:bCs/>
          <w:smallCaps/>
        </w:rPr>
        <w:t>Whereas,</w:t>
      </w:r>
      <w:r w:rsidRPr="001C43C8">
        <w:t xml:space="preserve"> </w:t>
      </w:r>
      <w:r>
        <w:t>Tens of thousands of Indian farmers have attempted to peacefully assemble in India to protest the legislation, but, in some instances, have bee</w:t>
      </w:r>
      <w:r w:rsidR="00E86763">
        <w:t>n met by Indian security forces</w:t>
      </w:r>
      <w:r>
        <w:t xml:space="preserve"> who have brutally cracked down on their expression of democracy; and</w:t>
      </w:r>
    </w:p>
    <w:p w:rsidR="002F301B" w:rsidRDefault="002F301B" w:rsidP="002F301B">
      <w:pPr>
        <w:ind w:left="288" w:hanging="288"/>
      </w:pPr>
      <w:r w:rsidRPr="00391B81">
        <w:rPr>
          <w:b/>
          <w:bCs/>
          <w:smallCaps/>
        </w:rPr>
        <w:t>Whereas,</w:t>
      </w:r>
      <w:r w:rsidRPr="001C43C8">
        <w:t xml:space="preserve"> </w:t>
      </w:r>
      <w:r>
        <w:t xml:space="preserve">According to reports, the Indian government’s attempts to squash peaceful protests have included </w:t>
      </w:r>
      <w:r w:rsidR="00A428E9">
        <w:t xml:space="preserve">constructing </w:t>
      </w:r>
      <w:r>
        <w:t xml:space="preserve">blockades, destroying roads, using water cannons and tear gas, and </w:t>
      </w:r>
      <w:r w:rsidR="00A428E9">
        <w:t xml:space="preserve">carrying out </w:t>
      </w:r>
      <w:r>
        <w:t>other forms of violence that have resulted in civilian fatalities; and</w:t>
      </w:r>
      <w:r w:rsidR="00B3323A">
        <w:br w:type="page"/>
      </w:r>
    </w:p>
    <w:p w:rsidR="002F301B" w:rsidRDefault="002F301B" w:rsidP="002F301B">
      <w:pPr>
        <w:ind w:left="288" w:hanging="288"/>
      </w:pPr>
      <w:r>
        <w:rPr>
          <w:b/>
          <w:bCs/>
          <w:smallCaps/>
        </w:rPr>
        <w:t xml:space="preserve">Whereas, </w:t>
      </w:r>
      <w:r>
        <w:t>Farmers in India have been struggling for many years, despite government subsidies and tax exemptions, due to low crop prices, rising operation costs for farms, recent demonetization of banknotes, and widespread droughts; and</w:t>
      </w:r>
    </w:p>
    <w:p w:rsidR="002F301B" w:rsidRDefault="002F301B" w:rsidP="002F301B">
      <w:pPr>
        <w:ind w:left="288" w:hanging="288"/>
      </w:pPr>
      <w:r>
        <w:rPr>
          <w:b/>
          <w:bCs/>
          <w:smallCaps/>
        </w:rPr>
        <w:t xml:space="preserve">Whereas, </w:t>
      </w:r>
      <w:r w:rsidR="00BA6760">
        <w:t>The suicide rate</w:t>
      </w:r>
      <w:r>
        <w:t xml:space="preserve"> among farmers in India </w:t>
      </w:r>
      <w:r w:rsidR="00BA6760">
        <w:t>has</w:t>
      </w:r>
      <w:r>
        <w:t xml:space="preserve"> been steadily increasing, </w:t>
      </w:r>
      <w:r w:rsidR="00BA6760">
        <w:t xml:space="preserve">and </w:t>
      </w:r>
      <w:r>
        <w:t xml:space="preserve">much of </w:t>
      </w:r>
      <w:r w:rsidR="00BA6760">
        <w:t>the increase</w:t>
      </w:r>
      <w:r>
        <w:t xml:space="preserve"> is attributed to massive debts taken on by farmers in recent years; and </w:t>
      </w:r>
    </w:p>
    <w:p w:rsidR="002F301B" w:rsidRPr="009F3E13" w:rsidRDefault="002F301B" w:rsidP="002F301B">
      <w:pPr>
        <w:ind w:left="288" w:hanging="288"/>
      </w:pPr>
      <w:r>
        <w:rPr>
          <w:b/>
          <w:bCs/>
          <w:smallCaps/>
        </w:rPr>
        <w:t xml:space="preserve">Whereas, </w:t>
      </w:r>
      <w:r>
        <w:t xml:space="preserve">Approximately 60 deaths have occurred since the start of the demonstrations that have been attributed to illness due to cold temperatures and close living conditions in the camps set up by protesters outside of Delhi, </w:t>
      </w:r>
      <w:r w:rsidR="003D4879">
        <w:t>and</w:t>
      </w:r>
      <w:r>
        <w:t xml:space="preserve"> suicide; and</w:t>
      </w:r>
    </w:p>
    <w:p w:rsidR="002F301B" w:rsidRDefault="002F301B" w:rsidP="002F301B">
      <w:pPr>
        <w:ind w:left="288" w:hanging="288"/>
      </w:pPr>
      <w:r>
        <w:rPr>
          <w:b/>
          <w:bCs/>
          <w:smallCaps/>
        </w:rPr>
        <w:t xml:space="preserve">Whereas, </w:t>
      </w:r>
      <w:r>
        <w:t>The majority of farmers participating in the strike are a part of the Sikh community and are from the Punjab and Haryana provinces of India; and</w:t>
      </w:r>
    </w:p>
    <w:p w:rsidR="002F301B" w:rsidRDefault="002F301B" w:rsidP="002F301B">
      <w:pPr>
        <w:ind w:left="288" w:hanging="288"/>
      </w:pPr>
      <w:r>
        <w:rPr>
          <w:b/>
          <w:bCs/>
          <w:smallCaps/>
        </w:rPr>
        <w:t xml:space="preserve">Whereas, </w:t>
      </w:r>
      <w:r>
        <w:t xml:space="preserve">The provinces of Punjab and Haryana </w:t>
      </w:r>
      <w:r w:rsidR="00E914CF">
        <w:t>are home to</w:t>
      </w:r>
      <w:r>
        <w:t xml:space="preserve"> the largest Sikh population in India and have well developed </w:t>
      </w:r>
      <w:proofErr w:type="spellStart"/>
      <w:r>
        <w:t>mandis</w:t>
      </w:r>
      <w:proofErr w:type="spellEnd"/>
      <w:r>
        <w:t xml:space="preserve">, which farmers heavily rely on; and </w:t>
      </w:r>
    </w:p>
    <w:p w:rsidR="002F301B" w:rsidRDefault="002F301B" w:rsidP="002F301B">
      <w:pPr>
        <w:ind w:left="288" w:hanging="288"/>
      </w:pPr>
      <w:r>
        <w:rPr>
          <w:b/>
          <w:bCs/>
          <w:smallCaps/>
        </w:rPr>
        <w:t xml:space="preserve">Whereas, </w:t>
      </w:r>
      <w:r>
        <w:t>The strikes in India have spurred protest</w:t>
      </w:r>
      <w:r w:rsidR="003D4879">
        <w:t>s</w:t>
      </w:r>
      <w:r>
        <w:t xml:space="preserve"> in solidarity with the farmers among Sikh communities across the globe with many rallies taking place </w:t>
      </w:r>
      <w:r w:rsidR="00E914CF">
        <w:t>in</w:t>
      </w:r>
      <w:r>
        <w:t xml:space="preserve"> the United States; and </w:t>
      </w:r>
    </w:p>
    <w:p w:rsidR="002F301B" w:rsidRDefault="002F301B" w:rsidP="002F301B">
      <w:pPr>
        <w:ind w:left="288" w:hanging="288"/>
      </w:pPr>
      <w:r>
        <w:rPr>
          <w:b/>
          <w:bCs/>
          <w:smallCaps/>
        </w:rPr>
        <w:t xml:space="preserve">Whereas, </w:t>
      </w:r>
      <w:r w:rsidR="003D4879">
        <w:t>R</w:t>
      </w:r>
      <w:r>
        <w:t>allies in support of Sikh farmers in India are now occurring in New Jersey, with residents across the State participating in car parades to stand in solidarity with the farmers in India; and</w:t>
      </w:r>
    </w:p>
    <w:p w:rsidR="002F301B" w:rsidRDefault="002F301B" w:rsidP="002F301B">
      <w:pPr>
        <w:ind w:left="288" w:hanging="288"/>
      </w:pPr>
      <w:r>
        <w:rPr>
          <w:b/>
          <w:bCs/>
          <w:smallCaps/>
        </w:rPr>
        <w:t xml:space="preserve">Whereas, </w:t>
      </w:r>
      <w:r>
        <w:t xml:space="preserve">New Jersey is home to one of the largest populations of Sikh Americans in the United States and many of them care deeply about this matter, as they have family in </w:t>
      </w:r>
      <w:r w:rsidR="00C33E52">
        <w:t>India</w:t>
      </w:r>
      <w:r>
        <w:t xml:space="preserve"> or are only a generation or two removed from India; and</w:t>
      </w:r>
    </w:p>
    <w:p w:rsidR="002F301B" w:rsidRDefault="002F301B" w:rsidP="002F301B">
      <w:pPr>
        <w:ind w:left="288" w:hanging="288"/>
      </w:pPr>
      <w:r>
        <w:rPr>
          <w:b/>
          <w:bCs/>
          <w:smallCaps/>
        </w:rPr>
        <w:t xml:space="preserve">Whereas, </w:t>
      </w:r>
      <w:r>
        <w:t>New Jersey, which is known as the “Garden State” and has a long and proud history of agriculture, should be committed to promoting farmer prosperity, especially in minority communities like the Sikh</w:t>
      </w:r>
      <w:r w:rsidR="00C33E52">
        <w:t xml:space="preserve"> community in India</w:t>
      </w:r>
      <w:r w:rsidR="003D4879">
        <w:t>; and</w:t>
      </w:r>
      <w:r>
        <w:t xml:space="preserve"> </w:t>
      </w:r>
    </w:p>
    <w:p w:rsidR="002F301B" w:rsidRDefault="002F301B" w:rsidP="002F301B">
      <w:pPr>
        <w:ind w:left="288" w:hanging="288"/>
      </w:pPr>
      <w:r>
        <w:rPr>
          <w:b/>
          <w:bCs/>
          <w:smallCaps/>
        </w:rPr>
        <w:t>Whereas,</w:t>
      </w:r>
      <w:r w:rsidRPr="009F3E13">
        <w:t xml:space="preserve"> </w:t>
      </w:r>
      <w:r>
        <w:t>The Sikh community has made positive social, cultural, economic, and political contributions to the State of New Jersey; and</w:t>
      </w:r>
    </w:p>
    <w:p w:rsidR="002F301B" w:rsidRDefault="002F301B" w:rsidP="002F301B">
      <w:pPr>
        <w:ind w:left="288" w:hanging="288"/>
      </w:pPr>
      <w:r>
        <w:rPr>
          <w:b/>
          <w:bCs/>
          <w:smallCaps/>
        </w:rPr>
        <w:t>Whereas,</w:t>
      </w:r>
      <w:r w:rsidRPr="009F3E13">
        <w:t xml:space="preserve"> </w:t>
      </w:r>
      <w:r>
        <w:t xml:space="preserve">the Legislature </w:t>
      </w:r>
      <w:r w:rsidR="00B23DB3">
        <w:t>and the Governor should recognize</w:t>
      </w:r>
      <w:r>
        <w:t xml:space="preserve"> the plight of the Sikh farming</w:t>
      </w:r>
      <w:r w:rsidR="00B23DB3">
        <w:t xml:space="preserve"> community in India and support</w:t>
      </w:r>
      <w:r>
        <w:t xml:space="preserve"> ongoing peaceful protests which farmers feel are essential to protecting their livelihood; now, therefor</w:t>
      </w:r>
      <w:r w:rsidR="00B23DB3">
        <w:t>e</w:t>
      </w:r>
      <w:r>
        <w:t>,</w:t>
      </w:r>
    </w:p>
    <w:p w:rsidR="002F301B" w:rsidRPr="00D71D68" w:rsidRDefault="002F301B" w:rsidP="000B1054"/>
    <w:p w:rsidR="00686AEB" w:rsidRPr="00AA7880" w:rsidRDefault="00686AEB" w:rsidP="00686AEB">
      <w:r>
        <w:tab/>
      </w:r>
      <w:r w:rsidR="002E4FB3">
        <w:rPr>
          <w:rStyle w:val="BillHeading2"/>
        </w:rPr>
        <w:t>Be It Resolved</w:t>
      </w:r>
      <w:r>
        <w:rPr>
          <w:rStyle w:val="BillHeading2"/>
        </w:rPr>
        <w:t xml:space="preserve"> </w:t>
      </w:r>
      <w:r w:rsidR="002E4FB3">
        <w:rPr>
          <w:rStyle w:val="BillLanguage"/>
        </w:rPr>
        <w:t>by the Senate and General Assembly of the State of New Jersey:</w:t>
      </w:r>
    </w:p>
    <w:p w:rsidR="00686AEB" w:rsidRDefault="00686AEB" w:rsidP="00686AEB"/>
    <w:p w:rsidR="00B3323A" w:rsidRDefault="00DD4B63" w:rsidP="00B3323A">
      <w:r>
        <w:tab/>
        <w:t>1.</w:t>
      </w:r>
      <w:r w:rsidR="002F301B">
        <w:tab/>
        <w:t xml:space="preserve">The Legislature </w:t>
      </w:r>
      <w:r w:rsidR="00E9611A">
        <w:t>and the Governor express their</w:t>
      </w:r>
      <w:r w:rsidR="002F301B">
        <w:t xml:space="preserve"> support for the ongoing farmers’ protests in India in response to the Indian Agriculture Acts of 2020, which may threaten the livelihood of </w:t>
      </w:r>
      <w:r w:rsidR="00B3323A">
        <w:br w:type="page"/>
      </w:r>
    </w:p>
    <w:p w:rsidR="002F301B" w:rsidRDefault="002F301B" w:rsidP="00DD4B63">
      <w:r>
        <w:t xml:space="preserve">thousands of struggling Sikh farmers in the country.  The Legislature </w:t>
      </w:r>
      <w:r w:rsidR="00E9611A">
        <w:t>and the Governor also call</w:t>
      </w:r>
      <w:r>
        <w:t xml:space="preserve"> on the Indian government to ends its anti-democratic crackdown on the Indian farmer protests, and to provide economic relief to Punjab farmers.  </w:t>
      </w:r>
    </w:p>
    <w:p w:rsidR="002F301B" w:rsidRDefault="002F301B" w:rsidP="002F301B">
      <w:pPr>
        <w:ind w:firstLine="288"/>
      </w:pPr>
    </w:p>
    <w:p w:rsidR="002F301B" w:rsidRDefault="00DD4B63" w:rsidP="00DD4B63">
      <w:r>
        <w:tab/>
      </w:r>
      <w:r w:rsidR="002F301B">
        <w:t>2.</w:t>
      </w:r>
      <w:r w:rsidR="002F301B">
        <w:tab/>
        <w:t xml:space="preserve">The Legislature </w:t>
      </w:r>
      <w:r w:rsidR="00E9611A">
        <w:t>and the Governor further urge</w:t>
      </w:r>
      <w:r w:rsidR="002F301B">
        <w:t xml:space="preserve"> the members of New Jersey’s Congressional Delegation to take necessary actions to support Indian farmers, condemn the anti-democratic practices of the Indian government, and to raise continued awareness about the issue.  </w:t>
      </w:r>
    </w:p>
    <w:p w:rsidR="002F41BC" w:rsidRDefault="002F41BC" w:rsidP="002F41BC"/>
    <w:p w:rsidR="002F301B" w:rsidRPr="00AA7880" w:rsidRDefault="002F41BC" w:rsidP="002F41BC">
      <w:r>
        <w:tab/>
        <w:t>3.</w:t>
      </w:r>
      <w:r w:rsidR="002F301B">
        <w:tab/>
        <w:t xml:space="preserve">Copies of this </w:t>
      </w:r>
      <w:r w:rsidR="007E7CC5">
        <w:t xml:space="preserve">joint </w:t>
      </w:r>
      <w:r w:rsidR="002F301B">
        <w:t>resolution, as filed with the Secretary of State, shall be transmitted by the Secretary of the Senate or the Clerk of the General Assembly to the President of the United States, the United States Secretary of State, the United States Secretary of Agriculture, the Attorney General of the State of New Jersey, the Consulate General of India in New York, and to each member of Congress elected from this State.</w:t>
      </w:r>
    </w:p>
    <w:p w:rsidR="002F301B" w:rsidRPr="00D71D68" w:rsidRDefault="002F301B" w:rsidP="00686AEB"/>
    <w:p w:rsidR="00686AEB" w:rsidRPr="00AA7880" w:rsidRDefault="00686AEB" w:rsidP="00686AEB">
      <w:r>
        <w:tab/>
      </w:r>
      <w:r w:rsidR="002F301B">
        <w:t>4</w:t>
      </w:r>
      <w:r w:rsidR="00B3323A">
        <w:t>.</w:t>
      </w:r>
      <w:r w:rsidR="00B3323A">
        <w:tab/>
      </w:r>
      <w:r w:rsidR="002E4FB3">
        <w:t xml:space="preserve">This joint resolution shall take effect </w:t>
      </w:r>
      <w:r w:rsidR="002F301B">
        <w:t>immediately</w:t>
      </w:r>
      <w:r w:rsidR="002E4FB3">
        <w:t>.</w:t>
      </w:r>
    </w:p>
    <w:p w:rsidR="00686AEB" w:rsidRDefault="00686AEB" w:rsidP="00686AEB"/>
    <w:p w:rsidR="00291F58" w:rsidRPr="00CE7BD8" w:rsidRDefault="00291F58" w:rsidP="00686AEB"/>
    <w:p w:rsidR="00686AEB" w:rsidRPr="00AA7880" w:rsidRDefault="00686AEB" w:rsidP="00686AEB">
      <w:pPr>
        <w:jc w:val="center"/>
      </w:pPr>
      <w:r w:rsidRPr="00D71D68">
        <w:t>STATEMENT</w:t>
      </w:r>
    </w:p>
    <w:p w:rsidR="00686AEB" w:rsidRDefault="00686AEB" w:rsidP="00686AEB"/>
    <w:p w:rsidR="00172FBC" w:rsidRDefault="00172FBC" w:rsidP="00172FBC">
      <w:r>
        <w:tab/>
      </w:r>
      <w:r w:rsidRPr="002F301B">
        <w:t xml:space="preserve">This </w:t>
      </w:r>
      <w:r w:rsidR="007E7CC5">
        <w:t xml:space="preserve">joint </w:t>
      </w:r>
      <w:r w:rsidRPr="002F301B">
        <w:t xml:space="preserve">resolution </w:t>
      </w:r>
      <w:r w:rsidR="007E7CC5">
        <w:t>expresses support for the Sikh farmer protests that have taken place in India in response to the Indian Agriculture Acts of 2020</w:t>
      </w:r>
      <w:r w:rsidRPr="002F301B">
        <w:t xml:space="preserve">. </w:t>
      </w:r>
    </w:p>
    <w:p w:rsidR="007E7CC5" w:rsidRDefault="007E7CC5" w:rsidP="00172FBC">
      <w:r>
        <w:tab/>
        <w:t>The Indian Agriculture Acts, adopted by the Indian Parliament in September 2020, would, among other things, end the minimum support prices which have historically provided a safety net to Indian farmers should the price of goods drop, regardless of market conditions.  Farmers in India are concerned that exclusion of the minimum support prices in the legislation will result in the end of such support, allowing large corporations to set prices that would further disadv</w:t>
      </w:r>
      <w:r w:rsidR="00A3579D">
        <w:t>antage the already-</w:t>
      </w:r>
      <w:r>
        <w:t xml:space="preserve">struggling Indian farmer community.  Indian farmers have been demonstrating and striking in opposition to the legislation, and have asked the Indian government to repeal the acts and to guarantee the minimum support pricing.  However, in some instances, protestors have been met by Indian security forces, who have brutally cracked down on this expression of democracy.  The majority of farmers participating in the strike are a part of the Sikh community and are from the Punjab and Haryana provinces of India. </w:t>
      </w:r>
    </w:p>
    <w:p w:rsidR="00B3323A" w:rsidRDefault="007E7CC5" w:rsidP="00B3323A">
      <w:r>
        <w:tab/>
        <w:t xml:space="preserve">The farmer strikes in India have spurred protests in solidarity with the farmers among Sikh communities across the globe, with many rallies taking place across the United States.  Rallies in </w:t>
      </w:r>
      <w:r w:rsidR="00B3323A">
        <w:br w:type="page"/>
      </w:r>
    </w:p>
    <w:p w:rsidR="000C5038" w:rsidRDefault="007E7CC5">
      <w:r>
        <w:t xml:space="preserve">support of Sikh farmers in India are now occurring in New Jersey, with residents across the State participating in car parades to stand in solidarity with the farmers in India.  New Jersey is home to one of the largest populations of Sikh Americans in the United States and many of them care deeply about this matter, as they have family in Punjab or are only a generation or two removed from India.  This resolution would recognize the plight of the Sikh farming community in India and support the ongoing peaceful and democratic protests which Indian farmers feel are essential to protecting their livelihood.  </w:t>
      </w:r>
      <w:r w:rsidR="000B7F90">
        <w:t>The resolution would further urge the members of New Jersey</w:t>
      </w:r>
      <w:r w:rsidR="00A3579D">
        <w:t>’s</w:t>
      </w:r>
      <w:r w:rsidR="000B7F90">
        <w:t xml:space="preserve"> Congressional Delegation to take necessary actions to support Indian farmers, condemn the anti-democratic practices of the Indian government, and to raise continue awareness about the issue.  </w:t>
      </w:r>
    </w:p>
    <w:sectPr w:rsidR="000C5038" w:rsidSect="003A6F7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579C" w:rsidRDefault="00D8579C">
      <w:r>
        <w:separator/>
      </w:r>
    </w:p>
  </w:endnote>
  <w:endnote w:type="continuationSeparator" w:id="0">
    <w:p w:rsidR="00D8579C" w:rsidRDefault="00D85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783" w:rsidRDefault="00194063" w:rsidP="00194063">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4FB3" w:rsidRDefault="002E4FB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579C" w:rsidRDefault="00D8579C">
      <w:r>
        <w:separator/>
      </w:r>
    </w:p>
  </w:footnote>
  <w:footnote w:type="continuationSeparator" w:id="0">
    <w:p w:rsidR="00D8579C" w:rsidRDefault="00D857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0C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6F7A" w:rsidRDefault="003A6F7A" w:rsidP="003A6F7A">
    <w:pPr>
      <w:pStyle w:val="bpuHeadSpon"/>
    </w:pPr>
    <w:r w:rsidRPr="003A6F7A">
      <w:rPr>
        <w:rStyle w:val="bpuHeadSponChar"/>
      </w:rPr>
      <w:t>AJR214</w:t>
    </w:r>
    <w:r>
      <w:t xml:space="preserve"> MURPHY</w:t>
    </w:r>
    <w:r w:rsidR="00FE2783">
      <w:t>, GREENWALD</w:t>
    </w:r>
  </w:p>
  <w:p w:rsidR="003A6F7A" w:rsidRDefault="003A6F7A" w:rsidP="003A6F7A">
    <w:pPr>
      <w:pStyle w:val="bpuHeadSpon"/>
    </w:pPr>
    <w:r>
      <w:fldChar w:fldCharType="begin"/>
    </w:r>
    <w:r>
      <w:instrText xml:space="preserve"> PAGE  \* MERGEFORMAT </w:instrText>
    </w:r>
    <w:r>
      <w:fldChar w:fldCharType="separate"/>
    </w:r>
    <w:r w:rsidR="007603A9">
      <w:rPr>
        <w:noProof/>
      </w:rPr>
      <w:t>5</w:t>
    </w:r>
    <w:r>
      <w:fldChar w:fldCharType="end"/>
    </w:r>
  </w:p>
  <w:p w:rsidR="003A6F7A" w:rsidRDefault="003A6F7A" w:rsidP="003A6F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A6F7A" w:rsidRDefault="003A6F7A" w:rsidP="003A6F7A">
    <w:pPr>
      <w:pStyle w:val="bpuHeadSpon"/>
    </w:pPr>
    <w:r w:rsidRPr="003A6F7A">
      <w:rPr>
        <w:rStyle w:val="bpuHeadSponChar"/>
      </w:rPr>
      <w:t>AJR214</w:t>
    </w:r>
    <w:r>
      <w:t xml:space="preserve"> MURPHY</w:t>
    </w:r>
    <w:r w:rsidR="00FE2783">
      <w:t>, GREENWALD</w:t>
    </w:r>
  </w:p>
  <w:p w:rsidR="003A6F7A" w:rsidRDefault="003A6F7A" w:rsidP="003A6F7A">
    <w:pPr>
      <w:pStyle w:val="bpuHeadSpon"/>
    </w:pPr>
    <w:r>
      <w:fldChar w:fldCharType="begin"/>
    </w:r>
    <w:r>
      <w:instrText xml:space="preserve"> PAGE  \* MERGEFORMAT </w:instrText>
    </w:r>
    <w:r>
      <w:fldChar w:fldCharType="separate"/>
    </w:r>
    <w:r w:rsidR="00617C91">
      <w:rPr>
        <w:noProof/>
      </w:rPr>
      <w:t>2</w:t>
    </w:r>
    <w:r>
      <w:fldChar w:fldCharType="end"/>
    </w:r>
  </w:p>
  <w:p w:rsidR="003A6F7A" w:rsidRDefault="003A6F7A" w:rsidP="003A6F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79C"/>
    <w:rsid w:val="000051BD"/>
    <w:rsid w:val="000160A5"/>
    <w:rsid w:val="0002335B"/>
    <w:rsid w:val="0003549A"/>
    <w:rsid w:val="000367AE"/>
    <w:rsid w:val="00043B22"/>
    <w:rsid w:val="00047210"/>
    <w:rsid w:val="00054975"/>
    <w:rsid w:val="00057D20"/>
    <w:rsid w:val="0006197C"/>
    <w:rsid w:val="0006281F"/>
    <w:rsid w:val="0008141C"/>
    <w:rsid w:val="00092F6B"/>
    <w:rsid w:val="00094A55"/>
    <w:rsid w:val="000A44A7"/>
    <w:rsid w:val="000A6D21"/>
    <w:rsid w:val="000B1054"/>
    <w:rsid w:val="000B3411"/>
    <w:rsid w:val="000B7F90"/>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2FBC"/>
    <w:rsid w:val="00173D2B"/>
    <w:rsid w:val="00181676"/>
    <w:rsid w:val="00183603"/>
    <w:rsid w:val="0018410E"/>
    <w:rsid w:val="00194063"/>
    <w:rsid w:val="00194E78"/>
    <w:rsid w:val="0019707B"/>
    <w:rsid w:val="00197E8B"/>
    <w:rsid w:val="00197FA4"/>
    <w:rsid w:val="001A125C"/>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4A95"/>
    <w:rsid w:val="002370D0"/>
    <w:rsid w:val="00255958"/>
    <w:rsid w:val="00257FA2"/>
    <w:rsid w:val="0026574A"/>
    <w:rsid w:val="002660BB"/>
    <w:rsid w:val="002720E8"/>
    <w:rsid w:val="00275293"/>
    <w:rsid w:val="002776B0"/>
    <w:rsid w:val="00286C7E"/>
    <w:rsid w:val="00291F58"/>
    <w:rsid w:val="002A1029"/>
    <w:rsid w:val="002A3A1A"/>
    <w:rsid w:val="002A4692"/>
    <w:rsid w:val="002A51BA"/>
    <w:rsid w:val="002B2E26"/>
    <w:rsid w:val="002B3FE6"/>
    <w:rsid w:val="002C2D81"/>
    <w:rsid w:val="002C461E"/>
    <w:rsid w:val="002C6CEC"/>
    <w:rsid w:val="002E09CE"/>
    <w:rsid w:val="002E4FB3"/>
    <w:rsid w:val="002E69D1"/>
    <w:rsid w:val="002F301B"/>
    <w:rsid w:val="002F3BA6"/>
    <w:rsid w:val="002F41BC"/>
    <w:rsid w:val="00312D4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6F7A"/>
    <w:rsid w:val="003C43EF"/>
    <w:rsid w:val="003C5A6B"/>
    <w:rsid w:val="003C7FB2"/>
    <w:rsid w:val="003D24DE"/>
    <w:rsid w:val="003D4879"/>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144"/>
    <w:rsid w:val="00484144"/>
    <w:rsid w:val="00484C19"/>
    <w:rsid w:val="00485866"/>
    <w:rsid w:val="00492076"/>
    <w:rsid w:val="00493B1D"/>
    <w:rsid w:val="00497037"/>
    <w:rsid w:val="004A3009"/>
    <w:rsid w:val="004A6940"/>
    <w:rsid w:val="004A77A4"/>
    <w:rsid w:val="004C742C"/>
    <w:rsid w:val="004E1F3E"/>
    <w:rsid w:val="004F21BD"/>
    <w:rsid w:val="004F2EF2"/>
    <w:rsid w:val="004F3CE4"/>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7C91"/>
    <w:rsid w:val="00621076"/>
    <w:rsid w:val="00621B94"/>
    <w:rsid w:val="00626239"/>
    <w:rsid w:val="00635316"/>
    <w:rsid w:val="00635449"/>
    <w:rsid w:val="006378C5"/>
    <w:rsid w:val="00645E6A"/>
    <w:rsid w:val="00665CBC"/>
    <w:rsid w:val="00667A5C"/>
    <w:rsid w:val="00677316"/>
    <w:rsid w:val="00681CD9"/>
    <w:rsid w:val="00686AEB"/>
    <w:rsid w:val="006B7897"/>
    <w:rsid w:val="006B7FA7"/>
    <w:rsid w:val="006C086A"/>
    <w:rsid w:val="006C21C1"/>
    <w:rsid w:val="006C7327"/>
    <w:rsid w:val="006D00E5"/>
    <w:rsid w:val="006D791B"/>
    <w:rsid w:val="006E2895"/>
    <w:rsid w:val="006E6335"/>
    <w:rsid w:val="006F180D"/>
    <w:rsid w:val="006F3DC6"/>
    <w:rsid w:val="006F4334"/>
    <w:rsid w:val="006F47AF"/>
    <w:rsid w:val="006F6B8A"/>
    <w:rsid w:val="00706EF5"/>
    <w:rsid w:val="00707CD3"/>
    <w:rsid w:val="00716BB9"/>
    <w:rsid w:val="007256D1"/>
    <w:rsid w:val="007279FD"/>
    <w:rsid w:val="007502CB"/>
    <w:rsid w:val="00752D79"/>
    <w:rsid w:val="00752E20"/>
    <w:rsid w:val="00756EDE"/>
    <w:rsid w:val="007603A9"/>
    <w:rsid w:val="00764456"/>
    <w:rsid w:val="00781B4D"/>
    <w:rsid w:val="007824BF"/>
    <w:rsid w:val="00783B8D"/>
    <w:rsid w:val="00784B55"/>
    <w:rsid w:val="00794B94"/>
    <w:rsid w:val="00794BD4"/>
    <w:rsid w:val="007A2F73"/>
    <w:rsid w:val="007A3061"/>
    <w:rsid w:val="007A5A0B"/>
    <w:rsid w:val="007A6F93"/>
    <w:rsid w:val="007C0E14"/>
    <w:rsid w:val="007C7DE4"/>
    <w:rsid w:val="007D40CB"/>
    <w:rsid w:val="007D5796"/>
    <w:rsid w:val="007D59C0"/>
    <w:rsid w:val="007D7D9C"/>
    <w:rsid w:val="007E7CC5"/>
    <w:rsid w:val="007F485D"/>
    <w:rsid w:val="007F6050"/>
    <w:rsid w:val="00805B7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3AFF"/>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8D0"/>
    <w:rsid w:val="009D0E5D"/>
    <w:rsid w:val="009D0F63"/>
    <w:rsid w:val="009D7934"/>
    <w:rsid w:val="009D7CCF"/>
    <w:rsid w:val="009E5961"/>
    <w:rsid w:val="009F4FAC"/>
    <w:rsid w:val="00A017C0"/>
    <w:rsid w:val="00A11228"/>
    <w:rsid w:val="00A222C2"/>
    <w:rsid w:val="00A305D6"/>
    <w:rsid w:val="00A342C4"/>
    <w:rsid w:val="00A3579D"/>
    <w:rsid w:val="00A428E9"/>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3DB3"/>
    <w:rsid w:val="00B2574A"/>
    <w:rsid w:val="00B3323A"/>
    <w:rsid w:val="00B35D8A"/>
    <w:rsid w:val="00B45B34"/>
    <w:rsid w:val="00B57047"/>
    <w:rsid w:val="00B61D86"/>
    <w:rsid w:val="00B6342D"/>
    <w:rsid w:val="00B726BD"/>
    <w:rsid w:val="00B732BC"/>
    <w:rsid w:val="00B90E33"/>
    <w:rsid w:val="00B9676B"/>
    <w:rsid w:val="00BA2EA5"/>
    <w:rsid w:val="00BA364B"/>
    <w:rsid w:val="00BA6760"/>
    <w:rsid w:val="00BB1190"/>
    <w:rsid w:val="00BB31D0"/>
    <w:rsid w:val="00BB3A11"/>
    <w:rsid w:val="00BB4DDB"/>
    <w:rsid w:val="00BB5D79"/>
    <w:rsid w:val="00BB5F02"/>
    <w:rsid w:val="00BC7892"/>
    <w:rsid w:val="00BD08C9"/>
    <w:rsid w:val="00BD6A83"/>
    <w:rsid w:val="00BE24D6"/>
    <w:rsid w:val="00BE7EFA"/>
    <w:rsid w:val="00BF06AD"/>
    <w:rsid w:val="00BF2C67"/>
    <w:rsid w:val="00C04F4D"/>
    <w:rsid w:val="00C12E48"/>
    <w:rsid w:val="00C13D14"/>
    <w:rsid w:val="00C15F53"/>
    <w:rsid w:val="00C23F09"/>
    <w:rsid w:val="00C25356"/>
    <w:rsid w:val="00C328D0"/>
    <w:rsid w:val="00C33E52"/>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3AD"/>
    <w:rsid w:val="00D16561"/>
    <w:rsid w:val="00D17FF8"/>
    <w:rsid w:val="00D268AC"/>
    <w:rsid w:val="00D27FF3"/>
    <w:rsid w:val="00D343D0"/>
    <w:rsid w:val="00D3664D"/>
    <w:rsid w:val="00D500E9"/>
    <w:rsid w:val="00D507BC"/>
    <w:rsid w:val="00D6090A"/>
    <w:rsid w:val="00D62FA3"/>
    <w:rsid w:val="00D63B6F"/>
    <w:rsid w:val="00D64A90"/>
    <w:rsid w:val="00D8579C"/>
    <w:rsid w:val="00D9410B"/>
    <w:rsid w:val="00D9695B"/>
    <w:rsid w:val="00DA2417"/>
    <w:rsid w:val="00DA5585"/>
    <w:rsid w:val="00DB02AC"/>
    <w:rsid w:val="00DB6AA2"/>
    <w:rsid w:val="00DD4B63"/>
    <w:rsid w:val="00DE10D1"/>
    <w:rsid w:val="00DE2514"/>
    <w:rsid w:val="00DE6851"/>
    <w:rsid w:val="00DF03EE"/>
    <w:rsid w:val="00E01B71"/>
    <w:rsid w:val="00E05CC9"/>
    <w:rsid w:val="00E15573"/>
    <w:rsid w:val="00E17BF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763"/>
    <w:rsid w:val="00E914CF"/>
    <w:rsid w:val="00E93836"/>
    <w:rsid w:val="00E9611A"/>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113B"/>
    <w:rsid w:val="00F91F92"/>
    <w:rsid w:val="00FA0AFC"/>
    <w:rsid w:val="00FA1C82"/>
    <w:rsid w:val="00FA2ED1"/>
    <w:rsid w:val="00FA4A52"/>
    <w:rsid w:val="00FB4045"/>
    <w:rsid w:val="00FB4D8E"/>
    <w:rsid w:val="00FC0D0A"/>
    <w:rsid w:val="00FC1B0B"/>
    <w:rsid w:val="00FD2F97"/>
    <w:rsid w:val="00FE2783"/>
    <w:rsid w:val="00FF12D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BFA0234-28AF-4853-B1C4-A8CE4A41B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link w:val="IndentHangChar"/>
    <w:rsid w:val="002F301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customStyle="1" w:styleId="IndentHangChar">
    <w:name w:val="IndentHang Char"/>
    <w:basedOn w:val="DefaultParagraphFont"/>
    <w:link w:val="IndentHang"/>
    <w:rsid w:val="002F301B"/>
    <w:rPr>
      <w:sz w:val="24"/>
      <w:szCs w:val="24"/>
    </w:rPr>
  </w:style>
  <w:style w:type="paragraph" w:styleId="BalloonText">
    <w:name w:val="Balloon Text"/>
    <w:basedOn w:val="Normal"/>
    <w:link w:val="BalloonTextChar"/>
    <w:semiHidden/>
    <w:unhideWhenUsed/>
    <w:rsid w:val="006E63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6335"/>
    <w:rPr>
      <w:rFonts w:ascii="Segoe UI" w:hAnsi="Segoe UI" w:cs="Segoe UI"/>
      <w:spacing w:val="4"/>
      <w:sz w:val="18"/>
      <w:szCs w:val="18"/>
    </w:rPr>
  </w:style>
  <w:style w:type="character" w:styleId="LineNumber">
    <w:name w:val="line number"/>
    <w:basedOn w:val="DefaultParagraphFont"/>
    <w:semiHidden/>
    <w:unhideWhenUsed/>
    <w:rsid w:val="003A6F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1F82F5-B3F0-43DF-9F7E-CBEE13A73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1328</Words>
  <Characters>7120</Characters>
  <Application>Microsoft Office Word</Application>
  <DocSecurity>0</DocSecurity>
  <Lines>179</Lines>
  <Paragraphs>48</Paragraphs>
  <ScaleCrop>false</ScaleCrop>
  <HeadingPairs>
    <vt:vector size="2" baseType="variant">
      <vt:variant>
        <vt:lpstr>Title</vt:lpstr>
      </vt:variant>
      <vt:variant>
        <vt:i4>1</vt:i4>
      </vt:variant>
    </vt:vector>
  </HeadingPairs>
  <TitlesOfParts>
    <vt:vector size="1" baseType="lpstr">
      <vt:lpstr>AJR214</vt:lpstr>
    </vt:vector>
  </TitlesOfParts>
  <Manager>R230</Manager>
  <Company>NJ Office of Legislative Services</Company>
  <LinksUpToDate>false</LinksUpToDate>
  <CharactersWithSpaces>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AJR214</dc:title>
  <dc:subject/>
  <dc:creator>Assemblywoman  MURPHY</dc:creator>
  <cp:keywords>AJR214|5|EA |277|300|300|N|0|</cp:keywords>
  <dc:description>INTRODUCED MARCH 15, 2021</dc:description>
  <cp:lastModifiedBy>Todaro, Vivian</cp:lastModifiedBy>
  <cp:revision>2</cp:revision>
  <cp:lastPrinted>2021-05-06T19:26:00Z</cp:lastPrinted>
  <dcterms:created xsi:type="dcterms:W3CDTF">2021-05-06T19:26:00Z</dcterms:created>
  <dcterms:modified xsi:type="dcterms:W3CDTF">2021-05-06T19:26:00Z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