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E424A" w14:textId="581DE89D" w:rsidR="00693871" w:rsidRDefault="00693871" w:rsidP="0069387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14:paraId="0E71A9B4" w14:textId="32E6118C" w:rsidR="00693871" w:rsidRDefault="00693871" w:rsidP="00693871">
      <w:pPr>
        <w:pStyle w:val="bpuBill"/>
      </w:pPr>
      <w:r>
        <w:t xml:space="preserve">No. 216 </w:t>
      </w:r>
    </w:p>
    <w:p w14:paraId="3F3BFA35" w14:textId="793EAC59" w:rsidR="00693871" w:rsidRPr="009D38FF" w:rsidRDefault="00693871" w:rsidP="00693871">
      <w:pPr>
        <w:pStyle w:val="bpuWpGraphic"/>
      </w:pPr>
      <w:r>
        <w:object w:dxaOrig="8985" w:dyaOrig="255" w14:anchorId="7AFA8E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8532880" r:id="rId7"/>
        </w:object>
      </w:r>
    </w:p>
    <w:p w14:paraId="38F6933E" w14:textId="77777777" w:rsidR="00693871" w:rsidRDefault="00693871" w:rsidP="00693871">
      <w:pPr>
        <w:pStyle w:val="bpuState"/>
      </w:pPr>
      <w:r>
        <w:t>STATE OF NEW JERSEY</w:t>
      </w:r>
    </w:p>
    <w:p w14:paraId="65E73B83" w14:textId="77777777" w:rsidR="00693871" w:rsidRDefault="00693871" w:rsidP="00693871">
      <w:pPr>
        <w:pStyle w:val="bpuLegislature"/>
      </w:pPr>
      <w:r>
        <w:t>219th LEGISLATURE</w:t>
      </w:r>
    </w:p>
    <w:p w14:paraId="560201F5" w14:textId="0B197828" w:rsidR="00693871" w:rsidRDefault="00693871" w:rsidP="00693871">
      <w:pPr>
        <w:pStyle w:val="bpuWpGraphic"/>
      </w:pPr>
      <w:r>
        <w:object w:dxaOrig="8985" w:dyaOrig="255" w14:anchorId="72E30A92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8532881" r:id="rId8"/>
        </w:object>
      </w:r>
      <w:r>
        <w:t xml:space="preserve">  </w:t>
      </w:r>
    </w:p>
    <w:p w14:paraId="5A8EFA66" w14:textId="77777777" w:rsidR="00693871" w:rsidRDefault="00693871" w:rsidP="00693871">
      <w:pPr>
        <w:pStyle w:val="bpuIntro"/>
      </w:pPr>
      <w:r>
        <w:t>INTRODUCED MARCH 17, 2021</w:t>
      </w:r>
    </w:p>
    <w:p w14:paraId="52D169A3" w14:textId="77777777" w:rsidR="00693871" w:rsidRDefault="00693871" w:rsidP="00693871">
      <w:pPr>
        <w:pStyle w:val="bpuIntro"/>
      </w:pPr>
    </w:p>
    <w:p w14:paraId="766AB9E5" w14:textId="77777777" w:rsidR="00693871" w:rsidRDefault="00693871" w:rsidP="00693871">
      <w:pPr>
        <w:pStyle w:val="bpuIntro"/>
        <w:sectPr w:rsidR="00693871" w:rsidSect="00EC6D3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C0BE9F0" w14:textId="77777777" w:rsidR="00693871" w:rsidRDefault="00693871" w:rsidP="00693871">
      <w:pPr>
        <w:pStyle w:val="bpuIntro"/>
      </w:pPr>
    </w:p>
    <w:p w14:paraId="62A098D9" w14:textId="77777777" w:rsidR="00693871" w:rsidRDefault="00693871" w:rsidP="00693871">
      <w:pPr>
        <w:pStyle w:val="bpuSponsor"/>
      </w:pPr>
      <w:r>
        <w:t>Sponsored by:</w:t>
      </w:r>
    </w:p>
    <w:p w14:paraId="3FD2BCB7" w14:textId="77777777" w:rsidR="00693871" w:rsidRDefault="00693871" w:rsidP="00693871">
      <w:pPr>
        <w:pStyle w:val="bpuSponsor"/>
      </w:pPr>
      <w:r>
        <w:t>Assemblyman  CHRISTOPHER P. DEPHILLIPS</w:t>
      </w:r>
    </w:p>
    <w:p w14:paraId="0AB5A456" w14:textId="77777777" w:rsidR="00693871" w:rsidRDefault="00693871" w:rsidP="00693871">
      <w:pPr>
        <w:pStyle w:val="bpuSponsor"/>
      </w:pPr>
      <w:r>
        <w:t>District 40 (Bergen, Essex, Morris and Passaic)</w:t>
      </w:r>
    </w:p>
    <w:p w14:paraId="1DC2EE05" w14:textId="6D8B9E61" w:rsidR="00693871" w:rsidRDefault="00262A57" w:rsidP="00262A57">
      <w:pPr>
        <w:pStyle w:val="bpuSponsor"/>
      </w:pPr>
      <w:r>
        <w:t>Assemblyman  P. CHRISTOPHER TULLY</w:t>
      </w:r>
    </w:p>
    <w:p w14:paraId="2047DB36" w14:textId="56242AFD" w:rsidR="00262A57" w:rsidRDefault="00262A57" w:rsidP="00262A57">
      <w:pPr>
        <w:pStyle w:val="bpuSponsor"/>
      </w:pPr>
      <w:r>
        <w:t>District 38 (Bergen and Passaic)</w:t>
      </w:r>
    </w:p>
    <w:p w14:paraId="449203F3" w14:textId="272B4EA4" w:rsidR="00262A57" w:rsidRDefault="00142E71" w:rsidP="00142E71">
      <w:pPr>
        <w:pStyle w:val="bpuSponsor"/>
      </w:pPr>
      <w:r>
        <w:t>Assemblywoman  VALERIE VAINIERI HUTTLE</w:t>
      </w:r>
    </w:p>
    <w:p w14:paraId="4374A36C" w14:textId="752A5B92" w:rsidR="00142E71" w:rsidRDefault="00142E71" w:rsidP="00142E71">
      <w:pPr>
        <w:pStyle w:val="bpuSponsor"/>
      </w:pPr>
      <w:r>
        <w:t>District 37 (Bergen)</w:t>
      </w:r>
    </w:p>
    <w:p w14:paraId="7507DE41" w14:textId="77777777" w:rsidR="00142E71" w:rsidRPr="00142E71" w:rsidRDefault="00142E71" w:rsidP="00142E71">
      <w:pPr>
        <w:pStyle w:val="bpuSponsor"/>
      </w:pPr>
    </w:p>
    <w:p w14:paraId="3404A244" w14:textId="30B27FD8" w:rsidR="00DD0F01" w:rsidRDefault="00EC6D38" w:rsidP="00EC6D38">
      <w:pPr>
        <w:pStyle w:val="bpuSponsor"/>
      </w:pPr>
      <w:r>
        <w:t>Co-Sponsored by:</w:t>
      </w:r>
    </w:p>
    <w:p w14:paraId="4ADF3CF6" w14:textId="71328BBF" w:rsidR="00EC6D38" w:rsidRPr="00EC6D38" w:rsidRDefault="00EC6D38" w:rsidP="00EC6D38">
      <w:pPr>
        <w:pStyle w:val="bpuSponsor"/>
      </w:pPr>
      <w:r w:rsidRPr="00EC6D38">
        <w:t>Assemblymen Mukherji, Wirths, Space, Assemblywoman Swain, Assemblyman Mejia, Assemblywoman DiMaso and Assemblyman Freiman</w:t>
      </w:r>
    </w:p>
    <w:p w14:paraId="7F4AB963" w14:textId="77777777" w:rsidR="00DD0F01" w:rsidRPr="00DD0F01" w:rsidRDefault="00DD0F01" w:rsidP="00DD0F01"/>
    <w:p w14:paraId="559D78C6" w14:textId="77777777" w:rsidR="00693871" w:rsidRDefault="00693871" w:rsidP="00693871">
      <w:pPr>
        <w:pStyle w:val="bpuSponsor"/>
      </w:pPr>
    </w:p>
    <w:p w14:paraId="4D9B48F6" w14:textId="77777777" w:rsidR="00693871" w:rsidRDefault="00693871" w:rsidP="00693871">
      <w:pPr>
        <w:pStyle w:val="bpuSponsor"/>
      </w:pPr>
    </w:p>
    <w:p w14:paraId="1CFD4DF4" w14:textId="77777777" w:rsidR="00693871" w:rsidRDefault="00693871" w:rsidP="00693871">
      <w:pPr>
        <w:pStyle w:val="bpuSponsor"/>
      </w:pPr>
      <w:r>
        <w:t>SYNOPSIS</w:t>
      </w:r>
    </w:p>
    <w:p w14:paraId="5782FFB9" w14:textId="77777777" w:rsidR="00693871" w:rsidRDefault="00693871" w:rsidP="00693871">
      <w:pPr>
        <w:pStyle w:val="bpuNormText"/>
      </w:pPr>
      <w:r>
        <w:tab/>
        <w:t xml:space="preserve">Designates March 10 of each year as “COVID-19 Memorial Day.” </w:t>
      </w:r>
    </w:p>
    <w:p w14:paraId="2E8F9B71" w14:textId="77777777" w:rsidR="00693871" w:rsidRDefault="00693871" w:rsidP="00693871">
      <w:pPr>
        <w:pStyle w:val="bpuNormText"/>
      </w:pPr>
    </w:p>
    <w:p w14:paraId="36FC437C" w14:textId="77777777" w:rsidR="00693871" w:rsidRDefault="00693871" w:rsidP="00693871">
      <w:pPr>
        <w:pStyle w:val="bpuSponsor"/>
      </w:pPr>
      <w:r>
        <w:t xml:space="preserve">CURRENT VERSION OF TEXT </w:t>
      </w:r>
    </w:p>
    <w:p w14:paraId="269D8904" w14:textId="77777777" w:rsidR="00693871" w:rsidRDefault="00693871" w:rsidP="00693871">
      <w:pPr>
        <w:pStyle w:val="bpuNormText"/>
      </w:pPr>
      <w:r>
        <w:tab/>
        <w:t>As introduced.</w:t>
      </w:r>
    </w:p>
    <w:p w14:paraId="260F75E2" w14:textId="049E1708" w:rsidR="00693871" w:rsidRDefault="00693871" w:rsidP="0069387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FE63758" wp14:editId="7925CF78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351069B" w14:textId="77777777" w:rsidR="00693871" w:rsidRDefault="0069387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93871" w:rsidSect="0069387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56FE8F6" w14:textId="7AEF3726" w:rsidR="00686AEB" w:rsidRPr="00677316" w:rsidRDefault="00C46D4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</w:t>
      </w:r>
      <w:r w:rsidR="00393883">
        <w:rPr>
          <w:rStyle w:val="BillHead"/>
        </w:rPr>
        <w:t xml:space="preserve"> Joint </w:t>
      </w:r>
      <w:r>
        <w:rPr>
          <w:rStyle w:val="BillHead"/>
        </w:rPr>
        <w:t>Resolution</w:t>
      </w:r>
      <w:r w:rsidR="00686AEB" w:rsidRPr="006B7FA7">
        <w:rPr>
          <w:rStyle w:val="HangingAnActChar"/>
        </w:rPr>
        <w:t xml:space="preserve"> </w:t>
      </w:r>
      <w:r w:rsidR="00E453B0" w:rsidRPr="00E453B0">
        <w:t>designating March 1</w:t>
      </w:r>
      <w:r w:rsidR="00384B3B">
        <w:t>0</w:t>
      </w:r>
      <w:r w:rsidR="00E453B0" w:rsidRPr="00E453B0">
        <w:t xml:space="preserve"> of each year as “COVID-19 Memorial Day” and as a State day of mourning for the victims of the COVID-19 pandemic.</w:t>
      </w:r>
    </w:p>
    <w:p w14:paraId="11491C82" w14:textId="707EC23E" w:rsidR="000B1054" w:rsidRDefault="000B1054" w:rsidP="000B1054"/>
    <w:p w14:paraId="02803795" w14:textId="071D0789" w:rsidR="00F561F2" w:rsidRPr="00C93178" w:rsidRDefault="0079413B" w:rsidP="00C93178">
      <w:pPr>
        <w:pStyle w:val="IndentHang"/>
        <w:rPr>
          <w:rStyle w:val="HangingAnActChar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C93178" w:rsidRPr="00C93178">
        <w:rPr>
          <w:rStyle w:val="HangingAnActChar"/>
        </w:rPr>
        <w:t>COVID-19 is a novel coronavirus that has caused a global</w:t>
      </w:r>
      <w:r w:rsidR="00C93178">
        <w:rPr>
          <w:rStyle w:val="HangingAnActChar"/>
        </w:rPr>
        <w:t xml:space="preserve"> </w:t>
      </w:r>
      <w:r w:rsidR="00C93178" w:rsidRPr="00C93178">
        <w:rPr>
          <w:rStyle w:val="HangingAnActChar"/>
        </w:rPr>
        <w:t>pandemic, leading to an unprecedented public</w:t>
      </w:r>
      <w:r w:rsidR="00C93178">
        <w:rPr>
          <w:rStyle w:val="HangingAnActChar"/>
        </w:rPr>
        <w:t xml:space="preserve"> </w:t>
      </w:r>
      <w:r w:rsidR="00C93178" w:rsidRPr="00C93178">
        <w:rPr>
          <w:rStyle w:val="HangingAnActChar"/>
        </w:rPr>
        <w:t xml:space="preserve">health crisis </w:t>
      </w:r>
      <w:r w:rsidR="00E826F5">
        <w:rPr>
          <w:rStyle w:val="HangingAnActChar"/>
        </w:rPr>
        <w:t xml:space="preserve">and </w:t>
      </w:r>
      <w:r w:rsidR="00586041">
        <w:rPr>
          <w:rStyle w:val="HangingAnActChar"/>
        </w:rPr>
        <w:t>immense</w:t>
      </w:r>
      <w:r w:rsidR="00E826F5">
        <w:rPr>
          <w:rStyle w:val="HangingAnActChar"/>
        </w:rPr>
        <w:t xml:space="preserve"> loss of life </w:t>
      </w:r>
      <w:r w:rsidR="00AE7257">
        <w:rPr>
          <w:rStyle w:val="HangingAnActChar"/>
        </w:rPr>
        <w:t>throughout</w:t>
      </w:r>
      <w:r w:rsidR="00C93178" w:rsidRPr="00C93178">
        <w:rPr>
          <w:rStyle w:val="HangingAnActChar"/>
        </w:rPr>
        <w:t xml:space="preserve"> New Jersey</w:t>
      </w:r>
      <w:r w:rsidR="006E4D61">
        <w:rPr>
          <w:rStyle w:val="HangingAnActChar"/>
        </w:rPr>
        <w:t xml:space="preserve"> and the world</w:t>
      </w:r>
      <w:r w:rsidR="00F561F2" w:rsidRPr="00F561F2">
        <w:rPr>
          <w:rStyle w:val="HangingAnActChar"/>
        </w:rPr>
        <w:t xml:space="preserve">; </w:t>
      </w:r>
      <w:r w:rsidR="00F561F2">
        <w:rPr>
          <w:rStyle w:val="HangingAnActChar"/>
        </w:rPr>
        <w:t>and</w:t>
      </w:r>
    </w:p>
    <w:p w14:paraId="4A55DA3F" w14:textId="17967C04" w:rsidR="001C28C4" w:rsidRPr="00E205F1" w:rsidRDefault="00E205F1" w:rsidP="00E205F1">
      <w:pPr>
        <w:pStyle w:val="IndentHang"/>
        <w:rPr>
          <w:rStyle w:val="HangingAnActChar"/>
          <w:spacing w:val="0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71C6C">
        <w:rPr>
          <w:rStyle w:val="HangingAnActChar"/>
        </w:rPr>
        <w:t xml:space="preserve">The COVID-19 pandemic has </w:t>
      </w:r>
      <w:r w:rsidR="00796D16">
        <w:rPr>
          <w:rStyle w:val="HangingAnActChar"/>
        </w:rPr>
        <w:t>claimed</w:t>
      </w:r>
      <w:r w:rsidR="00671C6C">
        <w:rPr>
          <w:rStyle w:val="HangingAnActChar"/>
        </w:rPr>
        <w:t xml:space="preserve"> over half a million lives in the United States and over 2.5 million lives worldwide</w:t>
      </w:r>
      <w:r w:rsidR="001C28C4">
        <w:rPr>
          <w:rStyle w:val="HangingAnActChar"/>
        </w:rPr>
        <w:t>; and</w:t>
      </w:r>
    </w:p>
    <w:p w14:paraId="7DD6E6F9" w14:textId="3AA17ABB" w:rsidR="007B3CA4" w:rsidRDefault="00D53C8B" w:rsidP="00D53C8B">
      <w:pPr>
        <w:pStyle w:val="IndentHang"/>
        <w:rPr>
          <w:rStyle w:val="HangingAnActChar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BF0046">
        <w:t xml:space="preserve">On March </w:t>
      </w:r>
      <w:r w:rsidR="00285FFD">
        <w:t>10</w:t>
      </w:r>
      <w:r w:rsidR="00BF0046">
        <w:t>, 2020,</w:t>
      </w:r>
      <w:r w:rsidR="00285FFD">
        <w:t xml:space="preserve">  State health officials announced the first coronavirus death in New Jersey</w:t>
      </w:r>
      <w:r w:rsidR="007B3CA4">
        <w:rPr>
          <w:rStyle w:val="HangingAnActChar"/>
        </w:rPr>
        <w:t>; and</w:t>
      </w:r>
    </w:p>
    <w:p w14:paraId="078380EB" w14:textId="5B6D39C7" w:rsidR="00487E1F" w:rsidRDefault="00487E1F" w:rsidP="00487E1F">
      <w:pPr>
        <w:pStyle w:val="IndentHang"/>
        <w:rPr>
          <w:rStyle w:val="HangingAnActChar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285FFD">
        <w:t>In the following months</w:t>
      </w:r>
      <w:r w:rsidR="001E7B69">
        <w:t xml:space="preserve">, New Jersey became </w:t>
      </w:r>
      <w:r w:rsidR="001E7B69" w:rsidRPr="00BE3E5D">
        <w:t>an early epicenter of the COVID-19 pandemic in the United States</w:t>
      </w:r>
      <w:r w:rsidR="001E7B69">
        <w:t xml:space="preserve">, peaking at over </w:t>
      </w:r>
      <w:r w:rsidR="000F6684">
        <w:t>8,200 hospitalizations on April 14, 2020</w:t>
      </w:r>
      <w:r w:rsidR="00285FFD">
        <w:t xml:space="preserve"> and 458 reported COVID-19-related </w:t>
      </w:r>
      <w:r w:rsidR="00653ABE">
        <w:t xml:space="preserve">daily </w:t>
      </w:r>
      <w:r w:rsidR="00285FFD">
        <w:t>deaths</w:t>
      </w:r>
      <w:r w:rsidR="00804CEA">
        <w:t xml:space="preserve"> </w:t>
      </w:r>
      <w:r w:rsidR="00285FFD">
        <w:t>on April 30, 2020</w:t>
      </w:r>
      <w:r w:rsidR="00FF0016">
        <w:t>;</w:t>
      </w:r>
      <w:r>
        <w:rPr>
          <w:rStyle w:val="HangingAnActChar"/>
        </w:rPr>
        <w:t xml:space="preserve"> and</w:t>
      </w:r>
    </w:p>
    <w:p w14:paraId="5DB2FF8B" w14:textId="1AAED686" w:rsidR="00143C6E" w:rsidRDefault="00143C6E" w:rsidP="00143C6E">
      <w:pPr>
        <w:pStyle w:val="IndentHang"/>
        <w:rPr>
          <w:rStyle w:val="HangingAnActChar"/>
        </w:rPr>
      </w:pPr>
      <w:r w:rsidRPr="00391B81">
        <w:rPr>
          <w:b/>
          <w:bCs/>
          <w:smallCaps/>
        </w:rPr>
        <w:t>Whereas,</w:t>
      </w:r>
      <w:r>
        <w:t xml:space="preserve"> Since March 2020, t</w:t>
      </w:r>
      <w:r>
        <w:rPr>
          <w:rStyle w:val="HangingAnActChar"/>
        </w:rPr>
        <w:t>he COVID-19 pandemic has infected over 792,000 New Jersey residents and has claimed the lives of over 23,000 New Jersey residents; and</w:t>
      </w:r>
    </w:p>
    <w:p w14:paraId="0DDA3172" w14:textId="34D37341" w:rsidR="00C06B3E" w:rsidRDefault="00C06B3E" w:rsidP="00C06B3E">
      <w:pPr>
        <w:pStyle w:val="IndentHang"/>
        <w:rPr>
          <w:rStyle w:val="HangingAnActChar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D3AAF">
        <w:t>Millions of</w:t>
      </w:r>
      <w:r>
        <w:t xml:space="preserve"> New Jersey residents are mourning the loss of beloved family members, friends,</w:t>
      </w:r>
      <w:r w:rsidR="00237E58">
        <w:t xml:space="preserve"> co-workers,</w:t>
      </w:r>
      <w:r>
        <w:t xml:space="preserve"> and neighbors</w:t>
      </w:r>
      <w:r>
        <w:rPr>
          <w:rStyle w:val="HangingAnActChar"/>
        </w:rPr>
        <w:t>; and</w:t>
      </w:r>
    </w:p>
    <w:p w14:paraId="32FB0AA5" w14:textId="56A8E95C" w:rsidR="006115B5" w:rsidRDefault="006115B5" w:rsidP="006115B5">
      <w:pPr>
        <w:pStyle w:val="IndentHang"/>
        <w:rPr>
          <w:rStyle w:val="HangingAnActChar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6115B5">
        <w:t xml:space="preserve">Frontline healthcare and essential workers selflessly continued to serve their communities throughout the pandemic, suffering tragic losses and hardships </w:t>
      </w:r>
      <w:r w:rsidR="003641B7">
        <w:t>with</w:t>
      </w:r>
      <w:r w:rsidRPr="006115B5">
        <w:t xml:space="preserve"> many workers contract</w:t>
      </w:r>
      <w:r w:rsidR="003641B7">
        <w:t xml:space="preserve">ing </w:t>
      </w:r>
      <w:r w:rsidRPr="006115B5">
        <w:t>COVID-19 and los</w:t>
      </w:r>
      <w:r w:rsidR="003641B7">
        <w:t>ing</w:t>
      </w:r>
      <w:r w:rsidRPr="006115B5">
        <w:t xml:space="preserve"> their lives to the virus</w:t>
      </w:r>
      <w:r>
        <w:rPr>
          <w:rStyle w:val="HangingAnActChar"/>
        </w:rPr>
        <w:t>; and</w:t>
      </w:r>
    </w:p>
    <w:p w14:paraId="05D40AA3" w14:textId="1BAB9283" w:rsidR="001F79CC" w:rsidRPr="001F79CC" w:rsidRDefault="001F79CC" w:rsidP="001F79CC">
      <w:pPr>
        <w:pStyle w:val="IndentHang"/>
        <w:rPr>
          <w:spacing w:val="4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COVID-19 pandemic has exposed several systematic inequalities in our society and has disproportionally affected and claimed the lives of individuals in minority and vulnerable communities</w:t>
      </w:r>
      <w:r>
        <w:rPr>
          <w:rStyle w:val="HangingAnActChar"/>
        </w:rPr>
        <w:t>; and</w:t>
      </w:r>
    </w:p>
    <w:p w14:paraId="482066D0" w14:textId="67065B32" w:rsidR="00DF05D6" w:rsidRPr="00D53C8B" w:rsidRDefault="00487E1F" w:rsidP="00D53C8B">
      <w:pPr>
        <w:pStyle w:val="IndentHang"/>
        <w:rPr>
          <w:rStyle w:val="HangingAnActChar"/>
          <w:spacing w:val="0"/>
        </w:rPr>
      </w:pPr>
      <w:r w:rsidRPr="00391B81">
        <w:rPr>
          <w:b/>
          <w:bCs/>
          <w:smallCaps/>
        </w:rPr>
        <w:t>Whereas,</w:t>
      </w:r>
      <w:r w:rsidR="00A760F4">
        <w:t xml:space="preserve"> </w:t>
      </w:r>
      <w:r w:rsidR="00854428">
        <w:t>While the State’s vaccination campaigns aims to reduce the transmission of COVID-19 and end this public health emergency</w:t>
      </w:r>
      <w:r w:rsidR="00BE3E5D" w:rsidRPr="00BE3E5D">
        <w:t>,</w:t>
      </w:r>
      <w:r w:rsidR="00136BD8">
        <w:t xml:space="preserve"> </w:t>
      </w:r>
      <w:r w:rsidR="00BE3E5D">
        <w:t>New Jersey</w:t>
      </w:r>
      <w:r w:rsidR="00BE3E5D" w:rsidRPr="00BE3E5D">
        <w:t xml:space="preserve"> </w:t>
      </w:r>
      <w:r w:rsidR="00854428">
        <w:t xml:space="preserve">has </w:t>
      </w:r>
      <w:r w:rsidR="00BE3E5D" w:rsidRPr="00BE3E5D">
        <w:t>suffered</w:t>
      </w:r>
      <w:r w:rsidR="00854428">
        <w:t xml:space="preserve"> </w:t>
      </w:r>
      <w:r w:rsidR="00BE3E5D" w:rsidRPr="00BE3E5D">
        <w:t>heavy losses</w:t>
      </w:r>
      <w:r w:rsidR="00136BD8">
        <w:t xml:space="preserve"> and</w:t>
      </w:r>
      <w:r w:rsidR="00BE3E5D" w:rsidRPr="00BE3E5D">
        <w:t xml:space="preserve"> it is proper and fitting that this State </w:t>
      </w:r>
      <w:r w:rsidR="00136BD8">
        <w:t>remembers and celebrates the lives that have been claimed by COVID-19 and honors all victims of the COVID-19 pandemic in a day of public mourning</w:t>
      </w:r>
      <w:r w:rsidR="00723271">
        <w:rPr>
          <w:rStyle w:val="HangingAnActChar"/>
        </w:rPr>
        <w:t xml:space="preserve">; </w:t>
      </w:r>
      <w:r w:rsidR="00653CA0">
        <w:rPr>
          <w:rStyle w:val="HangingAnActChar"/>
        </w:rPr>
        <w:t>now, therefore</w:t>
      </w:r>
      <w:r w:rsidR="007B28C7">
        <w:rPr>
          <w:rStyle w:val="HangingAnActChar"/>
        </w:rPr>
        <w:t>,</w:t>
      </w:r>
    </w:p>
    <w:p w14:paraId="7B0E3FF7" w14:textId="77777777" w:rsidR="0047562B" w:rsidRPr="0047562B" w:rsidRDefault="0047562B" w:rsidP="0047562B"/>
    <w:p w14:paraId="3CD7535C" w14:textId="1BEDCE1E" w:rsidR="00686AEB" w:rsidRPr="00AA7880" w:rsidRDefault="00686AEB" w:rsidP="00686AEB">
      <w:r>
        <w:tab/>
      </w:r>
      <w:r w:rsidR="00C46D47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C46D47">
        <w:rPr>
          <w:rStyle w:val="BillLanguage"/>
        </w:rPr>
        <w:t xml:space="preserve">by the </w:t>
      </w:r>
      <w:r w:rsidR="00B3497B">
        <w:rPr>
          <w:rStyle w:val="BillLanguage"/>
        </w:rPr>
        <w:t xml:space="preserve">Senate and </w:t>
      </w:r>
      <w:r w:rsidR="00C46D47">
        <w:rPr>
          <w:rStyle w:val="BillLanguage"/>
        </w:rPr>
        <w:t>General Assembly of the State of New Jersey:</w:t>
      </w:r>
    </w:p>
    <w:p w14:paraId="2BA5C9BD" w14:textId="0BFE6DB4" w:rsidR="00686AEB" w:rsidRDefault="00686AEB" w:rsidP="00686AEB"/>
    <w:p w14:paraId="580F5F08" w14:textId="62C53D87" w:rsidR="00161861" w:rsidRDefault="00161861" w:rsidP="00161861">
      <w:r>
        <w:tab/>
        <w:t>1.</w:t>
      </w:r>
      <w:r w:rsidR="00A760F4">
        <w:tab/>
      </w:r>
      <w:r w:rsidR="00B12B7C">
        <w:t>March 1</w:t>
      </w:r>
      <w:r w:rsidR="000718C0">
        <w:t>0</w:t>
      </w:r>
      <w:r>
        <w:t xml:space="preserve"> of each year</w:t>
      </w:r>
      <w:r w:rsidR="00CE78EA">
        <w:t xml:space="preserve"> shall be</w:t>
      </w:r>
      <w:r>
        <w:t xml:space="preserve"> designated as </w:t>
      </w:r>
      <w:r w:rsidR="005202B7">
        <w:t xml:space="preserve">“COVID-19 Memorial Day” and as </w:t>
      </w:r>
      <w:r w:rsidR="00B12B7C">
        <w:t>a day of</w:t>
      </w:r>
      <w:r w:rsidR="002033C2">
        <w:t xml:space="preserve"> public</w:t>
      </w:r>
      <w:r w:rsidR="00B12B7C">
        <w:t xml:space="preserve"> mourning</w:t>
      </w:r>
      <w:r>
        <w:t xml:space="preserve"> in the State of New Jersey</w:t>
      </w:r>
      <w:r w:rsidR="00247264">
        <w:t xml:space="preserve"> in honor of </w:t>
      </w:r>
      <w:r w:rsidR="00C124DC">
        <w:t xml:space="preserve">all </w:t>
      </w:r>
      <w:r w:rsidR="00247264">
        <w:t>the victims of the COVID-19 pandemic</w:t>
      </w:r>
      <w:r>
        <w:t>.</w:t>
      </w:r>
    </w:p>
    <w:p w14:paraId="60BD9810" w14:textId="77777777" w:rsidR="00161861" w:rsidRDefault="00161861" w:rsidP="00161861"/>
    <w:p w14:paraId="647F75B4" w14:textId="512AB701" w:rsidR="00161861" w:rsidRDefault="00161861" w:rsidP="00161861">
      <w:r>
        <w:tab/>
        <w:t>2.</w:t>
      </w:r>
      <w:r w:rsidR="00A760F4">
        <w:tab/>
      </w:r>
      <w:r>
        <w:t xml:space="preserve">The Governor is respectfully requested </w:t>
      </w:r>
      <w:bookmarkStart w:id="2" w:name="_Hlk65589020"/>
      <w:r w:rsidR="00337456">
        <w:t xml:space="preserve">to </w:t>
      </w:r>
      <w:r w:rsidR="000E36A4">
        <w:t>lower State flags to half-staff</w:t>
      </w:r>
      <w:r w:rsidR="00093EA3">
        <w:t xml:space="preserve"> and</w:t>
      </w:r>
      <w:r w:rsidR="00881457">
        <w:t xml:space="preserve"> to issue</w:t>
      </w:r>
      <w:r w:rsidR="00093EA3">
        <w:t xml:space="preserve"> a </w:t>
      </w:r>
      <w:r>
        <w:t xml:space="preserve">proclamation calling upon public officials and the citizens of New Jersey to observe the </w:t>
      </w:r>
      <w:r w:rsidR="00887747">
        <w:t>day</w:t>
      </w:r>
      <w:r>
        <w:t xml:space="preserve"> with appropriate activities and programs.</w:t>
      </w:r>
    </w:p>
    <w:bookmarkEnd w:id="2"/>
    <w:p w14:paraId="2EB208D7" w14:textId="4A6C9EE5" w:rsidR="00161861" w:rsidRPr="00AA7880" w:rsidRDefault="00161861" w:rsidP="00161861">
      <w:r>
        <w:lastRenderedPageBreak/>
        <w:tab/>
        <w:t>3.</w:t>
      </w:r>
      <w:r w:rsidR="00A760F4">
        <w:tab/>
      </w:r>
      <w:r>
        <w:t>This joint resolution shall take effect immediately.</w:t>
      </w:r>
    </w:p>
    <w:p w14:paraId="5AF84284" w14:textId="77777777" w:rsidR="008C333C" w:rsidRPr="00AA7880" w:rsidRDefault="008C333C" w:rsidP="00686AEB"/>
    <w:p w14:paraId="3463ED3F" w14:textId="77777777" w:rsidR="00686AEB" w:rsidRPr="00CE7BD8" w:rsidRDefault="00686AEB" w:rsidP="00686AEB"/>
    <w:p w14:paraId="7891557C" w14:textId="77777777" w:rsidR="00686AEB" w:rsidRPr="00AA7880" w:rsidRDefault="00686AEB" w:rsidP="00686AEB">
      <w:pPr>
        <w:jc w:val="center"/>
      </w:pPr>
      <w:r w:rsidRPr="00D71D68">
        <w:t>STATEMENT</w:t>
      </w:r>
    </w:p>
    <w:p w14:paraId="7A8980D0" w14:textId="2A936209" w:rsidR="00686AEB" w:rsidRDefault="00686AEB" w:rsidP="00686AEB"/>
    <w:p w14:paraId="24D899F6" w14:textId="0308627B" w:rsidR="004A0B6F" w:rsidRDefault="00015415" w:rsidP="004A0B6F">
      <w:r>
        <w:tab/>
      </w:r>
      <w:r w:rsidR="004A0B6F">
        <w:t>This joint resolution d</w:t>
      </w:r>
      <w:r w:rsidR="004A0B6F" w:rsidRPr="004A0B6F">
        <w:t xml:space="preserve">esignates </w:t>
      </w:r>
      <w:r w:rsidR="006D672F">
        <w:t>March 1</w:t>
      </w:r>
      <w:r w:rsidR="00EC00F1">
        <w:t>0</w:t>
      </w:r>
      <w:r w:rsidR="006D672F">
        <w:t xml:space="preserve"> of each year as “COVID-19 Memorial Day” and as a day of public mourning in the State of New Jersey in honor of all the victims of the COVID-19 pandemic.</w:t>
      </w:r>
    </w:p>
    <w:p w14:paraId="24972B8A" w14:textId="563FC62D" w:rsidR="004A0B6F" w:rsidRDefault="004A0B6F" w:rsidP="004A0B6F">
      <w:r>
        <w:tab/>
        <w:t xml:space="preserve">The joint resolution respectfully requests the Governor </w:t>
      </w:r>
      <w:r w:rsidR="006D672F" w:rsidRPr="006D672F">
        <w:t>to lower State flags to half-staff and to issue a proclamation calling upon public officials and the citizens of New Jersey to observe the day with appropriate activities and programs.</w:t>
      </w:r>
    </w:p>
    <w:sectPr w:rsidR="004A0B6F" w:rsidSect="0069387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74FC7" w14:textId="77777777" w:rsidR="00CD21AB" w:rsidRDefault="00CD21AB">
      <w:r>
        <w:separator/>
      </w:r>
    </w:p>
  </w:endnote>
  <w:endnote w:type="continuationSeparator" w:id="0">
    <w:p w14:paraId="0110D90F" w14:textId="77777777" w:rsidR="00CD21AB" w:rsidRDefault="00CD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DC372" w14:textId="6C89FE55" w:rsidR="00262A57" w:rsidRDefault="00EC6D38" w:rsidP="00EC6D38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3AC85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D389A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05812" w14:textId="77777777" w:rsidR="00CD21AB" w:rsidRDefault="00CD21AB">
      <w:r>
        <w:separator/>
      </w:r>
    </w:p>
  </w:footnote>
  <w:footnote w:type="continuationSeparator" w:id="0">
    <w:p w14:paraId="367F6AE7" w14:textId="77777777" w:rsidR="00CD21AB" w:rsidRDefault="00CD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C6CBC" w14:textId="77777777" w:rsidR="00665CBC" w:rsidRDefault="00051326">
    <w:pPr>
      <w:pStyle w:val="Header"/>
    </w:pPr>
    <w:r>
      <w:rPr>
        <w:noProof/>
      </w:rPr>
      <w:pict w14:anchorId="0457A0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6C4D8" w14:textId="3F99CD51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E9E01" w14:textId="7F47D73F" w:rsidR="00665CBC" w:rsidRDefault="00665CBC" w:rsidP="00686AEB">
    <w:pPr>
      <w:pStyle w:val="Header"/>
      <w:jc w:val="center"/>
      <w:rPr>
        <w:rStyle w:val="PageNumber"/>
      </w:rPr>
    </w:pPr>
  </w:p>
  <w:p w14:paraId="021979E3" w14:textId="289E2D2E" w:rsidR="00693871" w:rsidRDefault="00693871" w:rsidP="00693871">
    <w:pPr>
      <w:pStyle w:val="bpuHeadSpon"/>
    </w:pPr>
    <w:r w:rsidRPr="00693871">
      <w:rPr>
        <w:rStyle w:val="bpuHeadSponChar"/>
      </w:rPr>
      <w:t>AJR216</w:t>
    </w:r>
    <w:r>
      <w:t xml:space="preserve"> DEPHILLIPS</w:t>
    </w:r>
    <w:r w:rsidR="00262A57">
      <w:t>, TULLY</w:t>
    </w:r>
  </w:p>
  <w:p w14:paraId="77647A23" w14:textId="24D6A727" w:rsidR="00693871" w:rsidRDefault="00693871" w:rsidP="006938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51326">
      <w:rPr>
        <w:noProof/>
      </w:rPr>
      <w:t>3</w:t>
    </w:r>
    <w:r>
      <w:fldChar w:fldCharType="end"/>
    </w:r>
  </w:p>
  <w:p w14:paraId="7527C936" w14:textId="77777777" w:rsidR="00693871" w:rsidRDefault="00693871" w:rsidP="0069387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C1335" w14:textId="0A40ACDC" w:rsidR="00665CBC" w:rsidRDefault="00665CBC">
    <w:pPr>
      <w:pStyle w:val="Header"/>
    </w:pPr>
  </w:p>
  <w:p w14:paraId="6E3426F2" w14:textId="4F10D7FF" w:rsidR="00693871" w:rsidRDefault="00693871" w:rsidP="00693871">
    <w:pPr>
      <w:pStyle w:val="bpuHeadSpon"/>
    </w:pPr>
    <w:r w:rsidRPr="00693871">
      <w:rPr>
        <w:rStyle w:val="bpuHeadSponChar"/>
      </w:rPr>
      <w:t>AJR216</w:t>
    </w:r>
    <w:r>
      <w:t xml:space="preserve"> DEPHILLIPS</w:t>
    </w:r>
    <w:r w:rsidR="00262A57">
      <w:t>, TULLY</w:t>
    </w:r>
  </w:p>
  <w:p w14:paraId="39F30E4C" w14:textId="03C92C67" w:rsidR="00693871" w:rsidRDefault="00693871" w:rsidP="006938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51326">
      <w:rPr>
        <w:noProof/>
      </w:rPr>
      <w:t>2</w:t>
    </w:r>
    <w:r>
      <w:fldChar w:fldCharType="end"/>
    </w:r>
  </w:p>
  <w:p w14:paraId="27394444" w14:textId="77777777" w:rsidR="00693871" w:rsidRDefault="00693871" w:rsidP="0069387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A2A"/>
    <w:rsid w:val="00004D05"/>
    <w:rsid w:val="000051BD"/>
    <w:rsid w:val="00007A9E"/>
    <w:rsid w:val="00015415"/>
    <w:rsid w:val="000160A5"/>
    <w:rsid w:val="000216DD"/>
    <w:rsid w:val="0002335B"/>
    <w:rsid w:val="00026F89"/>
    <w:rsid w:val="0003549A"/>
    <w:rsid w:val="000367AE"/>
    <w:rsid w:val="00041DB5"/>
    <w:rsid w:val="00043B22"/>
    <w:rsid w:val="00051326"/>
    <w:rsid w:val="00052CF5"/>
    <w:rsid w:val="00054975"/>
    <w:rsid w:val="00055FE5"/>
    <w:rsid w:val="00057D20"/>
    <w:rsid w:val="0006197C"/>
    <w:rsid w:val="0006281F"/>
    <w:rsid w:val="00063154"/>
    <w:rsid w:val="000718C0"/>
    <w:rsid w:val="0008141C"/>
    <w:rsid w:val="00093EA3"/>
    <w:rsid w:val="00094A55"/>
    <w:rsid w:val="00095927"/>
    <w:rsid w:val="000A1327"/>
    <w:rsid w:val="000A44A7"/>
    <w:rsid w:val="000A54FD"/>
    <w:rsid w:val="000B1054"/>
    <w:rsid w:val="000B3411"/>
    <w:rsid w:val="000C054C"/>
    <w:rsid w:val="000C12C2"/>
    <w:rsid w:val="000C6575"/>
    <w:rsid w:val="000D11AF"/>
    <w:rsid w:val="000D40FD"/>
    <w:rsid w:val="000D6255"/>
    <w:rsid w:val="000D6262"/>
    <w:rsid w:val="000D7B4A"/>
    <w:rsid w:val="000E29B4"/>
    <w:rsid w:val="000E36A4"/>
    <w:rsid w:val="000E4006"/>
    <w:rsid w:val="000E6C44"/>
    <w:rsid w:val="000F3DA2"/>
    <w:rsid w:val="000F5FDE"/>
    <w:rsid w:val="000F6684"/>
    <w:rsid w:val="000F7466"/>
    <w:rsid w:val="0013000E"/>
    <w:rsid w:val="00133710"/>
    <w:rsid w:val="00133F81"/>
    <w:rsid w:val="00135943"/>
    <w:rsid w:val="00136BD8"/>
    <w:rsid w:val="0014043C"/>
    <w:rsid w:val="00142E71"/>
    <w:rsid w:val="00143C6E"/>
    <w:rsid w:val="00144CF4"/>
    <w:rsid w:val="00146E30"/>
    <w:rsid w:val="00161861"/>
    <w:rsid w:val="001645FB"/>
    <w:rsid w:val="00166ABF"/>
    <w:rsid w:val="00167E08"/>
    <w:rsid w:val="00173D2B"/>
    <w:rsid w:val="00181676"/>
    <w:rsid w:val="00183603"/>
    <w:rsid w:val="00194E78"/>
    <w:rsid w:val="0019707B"/>
    <w:rsid w:val="00197E8B"/>
    <w:rsid w:val="00197FA4"/>
    <w:rsid w:val="001A01AE"/>
    <w:rsid w:val="001A161A"/>
    <w:rsid w:val="001A3B79"/>
    <w:rsid w:val="001A66B6"/>
    <w:rsid w:val="001B4716"/>
    <w:rsid w:val="001B4EA4"/>
    <w:rsid w:val="001C28C4"/>
    <w:rsid w:val="001C7C52"/>
    <w:rsid w:val="001D1B36"/>
    <w:rsid w:val="001D25F3"/>
    <w:rsid w:val="001E15F1"/>
    <w:rsid w:val="001E16FA"/>
    <w:rsid w:val="001E6213"/>
    <w:rsid w:val="001E7B69"/>
    <w:rsid w:val="001F02FE"/>
    <w:rsid w:val="001F14C7"/>
    <w:rsid w:val="001F7405"/>
    <w:rsid w:val="001F79CC"/>
    <w:rsid w:val="002033C2"/>
    <w:rsid w:val="00205533"/>
    <w:rsid w:val="00212B8D"/>
    <w:rsid w:val="00222983"/>
    <w:rsid w:val="00232663"/>
    <w:rsid w:val="002370D0"/>
    <w:rsid w:val="00237E58"/>
    <w:rsid w:val="00247264"/>
    <w:rsid w:val="00252422"/>
    <w:rsid w:val="00255958"/>
    <w:rsid w:val="00257FA2"/>
    <w:rsid w:val="00262A57"/>
    <w:rsid w:val="0026574A"/>
    <w:rsid w:val="002660BB"/>
    <w:rsid w:val="002677D5"/>
    <w:rsid w:val="002709D8"/>
    <w:rsid w:val="002720E8"/>
    <w:rsid w:val="00275250"/>
    <w:rsid w:val="00275293"/>
    <w:rsid w:val="002776B0"/>
    <w:rsid w:val="00285FFD"/>
    <w:rsid w:val="002861DE"/>
    <w:rsid w:val="00286C7E"/>
    <w:rsid w:val="00296575"/>
    <w:rsid w:val="002A1029"/>
    <w:rsid w:val="002A3938"/>
    <w:rsid w:val="002A3A1A"/>
    <w:rsid w:val="002A4692"/>
    <w:rsid w:val="002A51BA"/>
    <w:rsid w:val="002B2E26"/>
    <w:rsid w:val="002B3FE6"/>
    <w:rsid w:val="002C2D81"/>
    <w:rsid w:val="002C461E"/>
    <w:rsid w:val="002C6CEC"/>
    <w:rsid w:val="002D6258"/>
    <w:rsid w:val="002D6FD1"/>
    <w:rsid w:val="002E09CE"/>
    <w:rsid w:val="002E54BF"/>
    <w:rsid w:val="002E69D1"/>
    <w:rsid w:val="002F06F3"/>
    <w:rsid w:val="002F3BA6"/>
    <w:rsid w:val="00315320"/>
    <w:rsid w:val="00316103"/>
    <w:rsid w:val="003249E5"/>
    <w:rsid w:val="00325776"/>
    <w:rsid w:val="00325E27"/>
    <w:rsid w:val="00330395"/>
    <w:rsid w:val="00333704"/>
    <w:rsid w:val="00336624"/>
    <w:rsid w:val="00337456"/>
    <w:rsid w:val="0034025F"/>
    <w:rsid w:val="00340458"/>
    <w:rsid w:val="0034200F"/>
    <w:rsid w:val="003446A0"/>
    <w:rsid w:val="0034481B"/>
    <w:rsid w:val="00350130"/>
    <w:rsid w:val="00354334"/>
    <w:rsid w:val="00356DD1"/>
    <w:rsid w:val="0036180C"/>
    <w:rsid w:val="00363CF5"/>
    <w:rsid w:val="003641B7"/>
    <w:rsid w:val="00364344"/>
    <w:rsid w:val="003702CA"/>
    <w:rsid w:val="00370617"/>
    <w:rsid w:val="00370C67"/>
    <w:rsid w:val="00377CEE"/>
    <w:rsid w:val="003801F6"/>
    <w:rsid w:val="00382F1F"/>
    <w:rsid w:val="00384B3B"/>
    <w:rsid w:val="00391DA4"/>
    <w:rsid w:val="00393883"/>
    <w:rsid w:val="0039725F"/>
    <w:rsid w:val="003A15FD"/>
    <w:rsid w:val="003A3C64"/>
    <w:rsid w:val="003A3F83"/>
    <w:rsid w:val="003A4B88"/>
    <w:rsid w:val="003B7137"/>
    <w:rsid w:val="003C2BBE"/>
    <w:rsid w:val="003C43EF"/>
    <w:rsid w:val="003C5A6B"/>
    <w:rsid w:val="003C7FB2"/>
    <w:rsid w:val="003D24DE"/>
    <w:rsid w:val="003D3AAF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8E0"/>
    <w:rsid w:val="00436F2D"/>
    <w:rsid w:val="00436F5D"/>
    <w:rsid w:val="00440A64"/>
    <w:rsid w:val="00441B42"/>
    <w:rsid w:val="00444ACA"/>
    <w:rsid w:val="00446063"/>
    <w:rsid w:val="0045118A"/>
    <w:rsid w:val="00455D51"/>
    <w:rsid w:val="00456BF9"/>
    <w:rsid w:val="00461057"/>
    <w:rsid w:val="004704A8"/>
    <w:rsid w:val="00471102"/>
    <w:rsid w:val="00471F18"/>
    <w:rsid w:val="0047562B"/>
    <w:rsid w:val="00484144"/>
    <w:rsid w:val="00484C19"/>
    <w:rsid w:val="00485866"/>
    <w:rsid w:val="00487E1F"/>
    <w:rsid w:val="00492076"/>
    <w:rsid w:val="00493B1D"/>
    <w:rsid w:val="00497037"/>
    <w:rsid w:val="004A0B6F"/>
    <w:rsid w:val="004A3009"/>
    <w:rsid w:val="004A6940"/>
    <w:rsid w:val="004A77A4"/>
    <w:rsid w:val="004B0F11"/>
    <w:rsid w:val="004B2CCA"/>
    <w:rsid w:val="004C4F6F"/>
    <w:rsid w:val="004C742C"/>
    <w:rsid w:val="004D3AC3"/>
    <w:rsid w:val="004E1F3E"/>
    <w:rsid w:val="004E70ED"/>
    <w:rsid w:val="004F21BD"/>
    <w:rsid w:val="004F4F1D"/>
    <w:rsid w:val="004F74DD"/>
    <w:rsid w:val="004F7755"/>
    <w:rsid w:val="004F7FFC"/>
    <w:rsid w:val="00501317"/>
    <w:rsid w:val="0050495C"/>
    <w:rsid w:val="00505DC9"/>
    <w:rsid w:val="00506E1E"/>
    <w:rsid w:val="00513C81"/>
    <w:rsid w:val="005202B7"/>
    <w:rsid w:val="00527BFB"/>
    <w:rsid w:val="00532A32"/>
    <w:rsid w:val="00536599"/>
    <w:rsid w:val="00540B0B"/>
    <w:rsid w:val="0054460F"/>
    <w:rsid w:val="00544E83"/>
    <w:rsid w:val="00551614"/>
    <w:rsid w:val="005536CD"/>
    <w:rsid w:val="00554051"/>
    <w:rsid w:val="00557240"/>
    <w:rsid w:val="005575CF"/>
    <w:rsid w:val="00557FF9"/>
    <w:rsid w:val="005651F3"/>
    <w:rsid w:val="00572184"/>
    <w:rsid w:val="00577A15"/>
    <w:rsid w:val="00580533"/>
    <w:rsid w:val="00586041"/>
    <w:rsid w:val="00590032"/>
    <w:rsid w:val="0059131D"/>
    <w:rsid w:val="005B2D4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401"/>
    <w:rsid w:val="00605B20"/>
    <w:rsid w:val="0061156F"/>
    <w:rsid w:val="006115B5"/>
    <w:rsid w:val="00613FF5"/>
    <w:rsid w:val="006155A8"/>
    <w:rsid w:val="00620C89"/>
    <w:rsid w:val="00621B94"/>
    <w:rsid w:val="00622A15"/>
    <w:rsid w:val="00624DBA"/>
    <w:rsid w:val="00626239"/>
    <w:rsid w:val="00631A5E"/>
    <w:rsid w:val="00635316"/>
    <w:rsid w:val="00635449"/>
    <w:rsid w:val="006378C5"/>
    <w:rsid w:val="00645E6A"/>
    <w:rsid w:val="00653ABE"/>
    <w:rsid w:val="00653CA0"/>
    <w:rsid w:val="00665CBC"/>
    <w:rsid w:val="00667A5C"/>
    <w:rsid w:val="00671C6C"/>
    <w:rsid w:val="00674A62"/>
    <w:rsid w:val="0067727C"/>
    <w:rsid w:val="00677316"/>
    <w:rsid w:val="00684A2A"/>
    <w:rsid w:val="00686AEB"/>
    <w:rsid w:val="00690803"/>
    <w:rsid w:val="00693871"/>
    <w:rsid w:val="006B7897"/>
    <w:rsid w:val="006B7FA7"/>
    <w:rsid w:val="006C086A"/>
    <w:rsid w:val="006C21C1"/>
    <w:rsid w:val="006C7327"/>
    <w:rsid w:val="006D00E5"/>
    <w:rsid w:val="006D56D0"/>
    <w:rsid w:val="006D653E"/>
    <w:rsid w:val="006D672F"/>
    <w:rsid w:val="006D791B"/>
    <w:rsid w:val="006E2895"/>
    <w:rsid w:val="006E4D61"/>
    <w:rsid w:val="006E6797"/>
    <w:rsid w:val="006F180D"/>
    <w:rsid w:val="006F4334"/>
    <w:rsid w:val="006F47AF"/>
    <w:rsid w:val="006F6B8A"/>
    <w:rsid w:val="006F71AD"/>
    <w:rsid w:val="00701452"/>
    <w:rsid w:val="00707CD3"/>
    <w:rsid w:val="00712ED3"/>
    <w:rsid w:val="00716BB9"/>
    <w:rsid w:val="00722CAB"/>
    <w:rsid w:val="00723271"/>
    <w:rsid w:val="007256D1"/>
    <w:rsid w:val="00726911"/>
    <w:rsid w:val="007279FD"/>
    <w:rsid w:val="00740EDA"/>
    <w:rsid w:val="007502CB"/>
    <w:rsid w:val="00752D79"/>
    <w:rsid w:val="00752E20"/>
    <w:rsid w:val="00756EDE"/>
    <w:rsid w:val="00763D71"/>
    <w:rsid w:val="00781B4D"/>
    <w:rsid w:val="007824BF"/>
    <w:rsid w:val="00783B8D"/>
    <w:rsid w:val="0079413B"/>
    <w:rsid w:val="00794B94"/>
    <w:rsid w:val="00794BD4"/>
    <w:rsid w:val="00796D16"/>
    <w:rsid w:val="007A2F73"/>
    <w:rsid w:val="007A3061"/>
    <w:rsid w:val="007A5A0B"/>
    <w:rsid w:val="007B28C7"/>
    <w:rsid w:val="007B3CA4"/>
    <w:rsid w:val="007C0E14"/>
    <w:rsid w:val="007C7DE4"/>
    <w:rsid w:val="007D40CB"/>
    <w:rsid w:val="007D5796"/>
    <w:rsid w:val="007D59C0"/>
    <w:rsid w:val="007D7D9C"/>
    <w:rsid w:val="007F485D"/>
    <w:rsid w:val="007F6050"/>
    <w:rsid w:val="00804CEA"/>
    <w:rsid w:val="0081039E"/>
    <w:rsid w:val="00813627"/>
    <w:rsid w:val="00814E18"/>
    <w:rsid w:val="00821474"/>
    <w:rsid w:val="00822763"/>
    <w:rsid w:val="00823E9E"/>
    <w:rsid w:val="00832816"/>
    <w:rsid w:val="00832E72"/>
    <w:rsid w:val="00837109"/>
    <w:rsid w:val="00840365"/>
    <w:rsid w:val="008406A3"/>
    <w:rsid w:val="00841D2C"/>
    <w:rsid w:val="00845F3C"/>
    <w:rsid w:val="008461B8"/>
    <w:rsid w:val="008462F1"/>
    <w:rsid w:val="00846D87"/>
    <w:rsid w:val="00847EF1"/>
    <w:rsid w:val="008538FA"/>
    <w:rsid w:val="00854428"/>
    <w:rsid w:val="0085486B"/>
    <w:rsid w:val="008573B0"/>
    <w:rsid w:val="00866563"/>
    <w:rsid w:val="00867AC2"/>
    <w:rsid w:val="0087056E"/>
    <w:rsid w:val="00875402"/>
    <w:rsid w:val="00880262"/>
    <w:rsid w:val="00880FF3"/>
    <w:rsid w:val="00881457"/>
    <w:rsid w:val="0088373B"/>
    <w:rsid w:val="00884D51"/>
    <w:rsid w:val="00887747"/>
    <w:rsid w:val="008916EC"/>
    <w:rsid w:val="00891E4F"/>
    <w:rsid w:val="008A31C5"/>
    <w:rsid w:val="008A4F9A"/>
    <w:rsid w:val="008B2850"/>
    <w:rsid w:val="008C333C"/>
    <w:rsid w:val="008C79B3"/>
    <w:rsid w:val="008D4AED"/>
    <w:rsid w:val="008D77BD"/>
    <w:rsid w:val="008E01DE"/>
    <w:rsid w:val="008E454C"/>
    <w:rsid w:val="008F1E5A"/>
    <w:rsid w:val="00901BDA"/>
    <w:rsid w:val="009121D8"/>
    <w:rsid w:val="00916ABA"/>
    <w:rsid w:val="00916F7A"/>
    <w:rsid w:val="00917FE3"/>
    <w:rsid w:val="009318C7"/>
    <w:rsid w:val="00931C09"/>
    <w:rsid w:val="009348C2"/>
    <w:rsid w:val="009440D0"/>
    <w:rsid w:val="009471E0"/>
    <w:rsid w:val="009523A3"/>
    <w:rsid w:val="00960958"/>
    <w:rsid w:val="00963A46"/>
    <w:rsid w:val="00966A3E"/>
    <w:rsid w:val="00971493"/>
    <w:rsid w:val="00971AD9"/>
    <w:rsid w:val="00973069"/>
    <w:rsid w:val="00973523"/>
    <w:rsid w:val="00974DA4"/>
    <w:rsid w:val="00980766"/>
    <w:rsid w:val="009835D4"/>
    <w:rsid w:val="009865D4"/>
    <w:rsid w:val="00990A06"/>
    <w:rsid w:val="00994141"/>
    <w:rsid w:val="00997152"/>
    <w:rsid w:val="009972CD"/>
    <w:rsid w:val="009A0E9C"/>
    <w:rsid w:val="009A45DA"/>
    <w:rsid w:val="009B06D2"/>
    <w:rsid w:val="009B34EC"/>
    <w:rsid w:val="009B5D67"/>
    <w:rsid w:val="009B6176"/>
    <w:rsid w:val="009B626D"/>
    <w:rsid w:val="009C0D22"/>
    <w:rsid w:val="009C2DD9"/>
    <w:rsid w:val="009C3E09"/>
    <w:rsid w:val="009C5630"/>
    <w:rsid w:val="009D0E5D"/>
    <w:rsid w:val="009D0F63"/>
    <w:rsid w:val="009D7934"/>
    <w:rsid w:val="009D7CCF"/>
    <w:rsid w:val="009E0B8E"/>
    <w:rsid w:val="009E5961"/>
    <w:rsid w:val="009F4FAC"/>
    <w:rsid w:val="00A017C0"/>
    <w:rsid w:val="00A11228"/>
    <w:rsid w:val="00A222C2"/>
    <w:rsid w:val="00A23C88"/>
    <w:rsid w:val="00A23DB4"/>
    <w:rsid w:val="00A305D6"/>
    <w:rsid w:val="00A32EF8"/>
    <w:rsid w:val="00A342C4"/>
    <w:rsid w:val="00A50F6B"/>
    <w:rsid w:val="00A52237"/>
    <w:rsid w:val="00A551D6"/>
    <w:rsid w:val="00A60BCF"/>
    <w:rsid w:val="00A6251B"/>
    <w:rsid w:val="00A6754E"/>
    <w:rsid w:val="00A70F58"/>
    <w:rsid w:val="00A72987"/>
    <w:rsid w:val="00A7346B"/>
    <w:rsid w:val="00A760F4"/>
    <w:rsid w:val="00A81567"/>
    <w:rsid w:val="00A81A9D"/>
    <w:rsid w:val="00A84C4F"/>
    <w:rsid w:val="00A86CC0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1830"/>
    <w:rsid w:val="00AD70D6"/>
    <w:rsid w:val="00AD75BC"/>
    <w:rsid w:val="00AD7BB0"/>
    <w:rsid w:val="00AD7BC9"/>
    <w:rsid w:val="00AE1871"/>
    <w:rsid w:val="00AE6D60"/>
    <w:rsid w:val="00AE7257"/>
    <w:rsid w:val="00AF1A8C"/>
    <w:rsid w:val="00AF3587"/>
    <w:rsid w:val="00AF5D79"/>
    <w:rsid w:val="00B0116D"/>
    <w:rsid w:val="00B01173"/>
    <w:rsid w:val="00B02F35"/>
    <w:rsid w:val="00B03CA8"/>
    <w:rsid w:val="00B05A3C"/>
    <w:rsid w:val="00B07100"/>
    <w:rsid w:val="00B1138C"/>
    <w:rsid w:val="00B12B7C"/>
    <w:rsid w:val="00B14639"/>
    <w:rsid w:val="00B2574A"/>
    <w:rsid w:val="00B3497B"/>
    <w:rsid w:val="00B35D8A"/>
    <w:rsid w:val="00B3668C"/>
    <w:rsid w:val="00B4120E"/>
    <w:rsid w:val="00B45B34"/>
    <w:rsid w:val="00B57047"/>
    <w:rsid w:val="00B61D86"/>
    <w:rsid w:val="00B6342D"/>
    <w:rsid w:val="00B726BD"/>
    <w:rsid w:val="00B732BC"/>
    <w:rsid w:val="00B8635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6B0"/>
    <w:rsid w:val="00BC7892"/>
    <w:rsid w:val="00BD5AB0"/>
    <w:rsid w:val="00BE24D6"/>
    <w:rsid w:val="00BE3E5D"/>
    <w:rsid w:val="00BE47AE"/>
    <w:rsid w:val="00BE7EFA"/>
    <w:rsid w:val="00BF0046"/>
    <w:rsid w:val="00BF06AD"/>
    <w:rsid w:val="00BF2C67"/>
    <w:rsid w:val="00C04F4D"/>
    <w:rsid w:val="00C06B3E"/>
    <w:rsid w:val="00C100B8"/>
    <w:rsid w:val="00C124DC"/>
    <w:rsid w:val="00C12E48"/>
    <w:rsid w:val="00C13D14"/>
    <w:rsid w:val="00C15F53"/>
    <w:rsid w:val="00C23F09"/>
    <w:rsid w:val="00C25356"/>
    <w:rsid w:val="00C328D0"/>
    <w:rsid w:val="00C34C8F"/>
    <w:rsid w:val="00C46BC1"/>
    <w:rsid w:val="00C46D47"/>
    <w:rsid w:val="00C5235F"/>
    <w:rsid w:val="00C54CE2"/>
    <w:rsid w:val="00C62123"/>
    <w:rsid w:val="00C66BF3"/>
    <w:rsid w:val="00C70140"/>
    <w:rsid w:val="00C73CA7"/>
    <w:rsid w:val="00C75233"/>
    <w:rsid w:val="00C822F6"/>
    <w:rsid w:val="00C82AC2"/>
    <w:rsid w:val="00C8456C"/>
    <w:rsid w:val="00C91E19"/>
    <w:rsid w:val="00C92402"/>
    <w:rsid w:val="00C92867"/>
    <w:rsid w:val="00C93178"/>
    <w:rsid w:val="00C93B93"/>
    <w:rsid w:val="00CA037D"/>
    <w:rsid w:val="00CA0837"/>
    <w:rsid w:val="00CA239A"/>
    <w:rsid w:val="00CA2442"/>
    <w:rsid w:val="00CA30C1"/>
    <w:rsid w:val="00CA4725"/>
    <w:rsid w:val="00CB6246"/>
    <w:rsid w:val="00CC0A17"/>
    <w:rsid w:val="00CC1384"/>
    <w:rsid w:val="00CD080E"/>
    <w:rsid w:val="00CD0F93"/>
    <w:rsid w:val="00CD1BD1"/>
    <w:rsid w:val="00CD21AB"/>
    <w:rsid w:val="00CD528D"/>
    <w:rsid w:val="00CE78BF"/>
    <w:rsid w:val="00CE78EA"/>
    <w:rsid w:val="00CF098A"/>
    <w:rsid w:val="00CF65EB"/>
    <w:rsid w:val="00CF72AD"/>
    <w:rsid w:val="00D02441"/>
    <w:rsid w:val="00D039F4"/>
    <w:rsid w:val="00D067FE"/>
    <w:rsid w:val="00D10496"/>
    <w:rsid w:val="00D107EB"/>
    <w:rsid w:val="00D11173"/>
    <w:rsid w:val="00D1215F"/>
    <w:rsid w:val="00D153AB"/>
    <w:rsid w:val="00D16561"/>
    <w:rsid w:val="00D17FF8"/>
    <w:rsid w:val="00D24B36"/>
    <w:rsid w:val="00D268AC"/>
    <w:rsid w:val="00D27FF3"/>
    <w:rsid w:val="00D343D0"/>
    <w:rsid w:val="00D34F1B"/>
    <w:rsid w:val="00D3664D"/>
    <w:rsid w:val="00D41257"/>
    <w:rsid w:val="00D500E9"/>
    <w:rsid w:val="00D507BC"/>
    <w:rsid w:val="00D53C8B"/>
    <w:rsid w:val="00D55288"/>
    <w:rsid w:val="00D56DA8"/>
    <w:rsid w:val="00D6090A"/>
    <w:rsid w:val="00D62FA3"/>
    <w:rsid w:val="00D63B6F"/>
    <w:rsid w:val="00D64A90"/>
    <w:rsid w:val="00D81280"/>
    <w:rsid w:val="00D9410B"/>
    <w:rsid w:val="00D9695B"/>
    <w:rsid w:val="00DA2417"/>
    <w:rsid w:val="00DA3FCA"/>
    <w:rsid w:val="00DA5585"/>
    <w:rsid w:val="00DA5F1D"/>
    <w:rsid w:val="00DA7C34"/>
    <w:rsid w:val="00DB02AC"/>
    <w:rsid w:val="00DB6AA2"/>
    <w:rsid w:val="00DC5C66"/>
    <w:rsid w:val="00DD098C"/>
    <w:rsid w:val="00DD0F01"/>
    <w:rsid w:val="00DD618F"/>
    <w:rsid w:val="00DE10D1"/>
    <w:rsid w:val="00DE112D"/>
    <w:rsid w:val="00DE2514"/>
    <w:rsid w:val="00DE6851"/>
    <w:rsid w:val="00DF03EE"/>
    <w:rsid w:val="00DF05D6"/>
    <w:rsid w:val="00E01B71"/>
    <w:rsid w:val="00E05CC9"/>
    <w:rsid w:val="00E14CD0"/>
    <w:rsid w:val="00E15573"/>
    <w:rsid w:val="00E205F1"/>
    <w:rsid w:val="00E22397"/>
    <w:rsid w:val="00E25A5B"/>
    <w:rsid w:val="00E354D7"/>
    <w:rsid w:val="00E373C7"/>
    <w:rsid w:val="00E37BD2"/>
    <w:rsid w:val="00E4267B"/>
    <w:rsid w:val="00E42F13"/>
    <w:rsid w:val="00E452DF"/>
    <w:rsid w:val="00E453B0"/>
    <w:rsid w:val="00E543CF"/>
    <w:rsid w:val="00E546FD"/>
    <w:rsid w:val="00E608F1"/>
    <w:rsid w:val="00E60EE2"/>
    <w:rsid w:val="00E611B9"/>
    <w:rsid w:val="00E7144F"/>
    <w:rsid w:val="00E73D74"/>
    <w:rsid w:val="00E76A79"/>
    <w:rsid w:val="00E800B6"/>
    <w:rsid w:val="00E80692"/>
    <w:rsid w:val="00E80C24"/>
    <w:rsid w:val="00E826F5"/>
    <w:rsid w:val="00E93836"/>
    <w:rsid w:val="00E942E4"/>
    <w:rsid w:val="00EA654A"/>
    <w:rsid w:val="00EA7C16"/>
    <w:rsid w:val="00EB549A"/>
    <w:rsid w:val="00EB61C9"/>
    <w:rsid w:val="00EC00F1"/>
    <w:rsid w:val="00EC5281"/>
    <w:rsid w:val="00EC6D38"/>
    <w:rsid w:val="00EC791D"/>
    <w:rsid w:val="00EC7CA6"/>
    <w:rsid w:val="00ED3C5D"/>
    <w:rsid w:val="00ED4553"/>
    <w:rsid w:val="00EE1572"/>
    <w:rsid w:val="00F00D08"/>
    <w:rsid w:val="00F10E52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1F2"/>
    <w:rsid w:val="00F56E96"/>
    <w:rsid w:val="00F573DD"/>
    <w:rsid w:val="00F61E59"/>
    <w:rsid w:val="00F63D99"/>
    <w:rsid w:val="00F6426B"/>
    <w:rsid w:val="00F709B3"/>
    <w:rsid w:val="00F71A5E"/>
    <w:rsid w:val="00F85DC0"/>
    <w:rsid w:val="00F877DD"/>
    <w:rsid w:val="00FA0AFC"/>
    <w:rsid w:val="00FA1C82"/>
    <w:rsid w:val="00FA2ED1"/>
    <w:rsid w:val="00FA4A52"/>
    <w:rsid w:val="00FB2807"/>
    <w:rsid w:val="00FB4045"/>
    <w:rsid w:val="00FB46B7"/>
    <w:rsid w:val="00FB4BA1"/>
    <w:rsid w:val="00FB4D8E"/>
    <w:rsid w:val="00FC0D0A"/>
    <w:rsid w:val="00FC1B0B"/>
    <w:rsid w:val="00FD2F97"/>
    <w:rsid w:val="00FF0016"/>
    <w:rsid w:val="00FF0F90"/>
    <w:rsid w:val="00FF4B8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6D34FF4"/>
  <w15:docId w15:val="{AB3EFC79-FA88-40ED-B517-2691A4D7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F05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F05D6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79413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693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548</Words>
  <Characters>2963</Characters>
  <Application>Microsoft Office Word</Application>
  <DocSecurity>0</DocSecurity>
  <Lines>93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AJR216</vt:lpstr>
    </vt:vector>
  </TitlesOfParts>
  <Manager>R224</Manager>
  <Company>NJ Office of Legislative Services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AJR216</dc:title>
  <dc:subject>21-1137(Revised)</dc:subject>
  <dc:creator>Assemblyman  DEPHILLIPS</dc:creator>
  <cp:keywords>AJR216|3|HS |321|219|263|N|0|</cp:keywords>
  <dc:description>INTRODUCED MARCH 17, 2021</dc:description>
  <cp:lastModifiedBy>Siracusa, Nicole</cp:lastModifiedBy>
  <cp:revision>2</cp:revision>
  <cp:lastPrinted>2021-03-29T18:19:00Z</cp:lastPrinted>
  <dcterms:created xsi:type="dcterms:W3CDTF">2021-03-29T18:19:00Z</dcterms:created>
  <dcterms:modified xsi:type="dcterms:W3CDTF">2021-03-29T18:19:00Z</dcterms:modified>
  <cp:category>ss.1-2: C.36:2-402 et seq.; s.3: Effective date and note to ss.1-2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