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4140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4140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E3D5E">
        <w:rPr>
          <w:caps/>
          <w:szCs w:val="24"/>
        </w:rPr>
        <w:t>FEBRUARY 22</w:t>
      </w:r>
      <w:r w:rsidR="00D41403">
        <w:rPr>
          <w:caps/>
          <w:szCs w:val="24"/>
        </w:rPr>
        <w:t>, 2021</w:t>
      </w:r>
    </w:p>
    <w:p w:rsidR="004144CF" w:rsidRDefault="004144CF" w:rsidP="0083060A"/>
    <w:p w:rsidR="00300C1D" w:rsidRDefault="00300C1D" w:rsidP="009E3D5E">
      <w:r>
        <w:tab/>
        <w:t>The Assembly Agriculture Committee reports favorably Assembly Joint Resolution No. 21.</w:t>
      </w:r>
    </w:p>
    <w:p w:rsidR="009E3D5E" w:rsidRDefault="009E3D5E" w:rsidP="009E3D5E">
      <w:r>
        <w:rPr>
          <w:rStyle w:val="HangingAnActChar"/>
        </w:rPr>
        <w:tab/>
        <w:t xml:space="preserve">This joint resolution designates the months of June through September of each year as “Jersey Fresh Season” </w:t>
      </w:r>
      <w:r w:rsidRPr="00E81DC5">
        <w:t xml:space="preserve">to promote the value and importance of fresh farm foods for </w:t>
      </w:r>
      <w:r>
        <w:t>all citizens of this State and</w:t>
      </w:r>
      <w:r w:rsidRPr="00E81DC5">
        <w:t xml:space="preserve"> their general health and nutrition.</w:t>
      </w:r>
      <w:r>
        <w:t xml:space="preserve"> </w:t>
      </w:r>
      <w:r>
        <w:rPr>
          <w:rStyle w:val="HangingAnActChar"/>
        </w:rPr>
        <w:t xml:space="preserve"> The joint resolution also requests the Governor to issue an annual </w:t>
      </w:r>
      <w:r>
        <w:t>proclamation calling upon public officials and citizens of the State to observe “Jersey Fresh Season” with appropriate activities and programs.</w:t>
      </w:r>
      <w:r w:rsidRPr="00E81DC5">
        <w:t xml:space="preserve"> </w:t>
      </w:r>
      <w:r>
        <w:t xml:space="preserve"> It further authorizes the Secretary of Agriculture to specially recognize certain crops or other agricultural products each month during “Jersey Fresh Season.”</w:t>
      </w:r>
    </w:p>
    <w:p w:rsidR="009E3D5E" w:rsidRDefault="009E3D5E" w:rsidP="0041276B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9E3D5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403" w:rsidRDefault="00D41403">
      <w:r>
        <w:separator/>
      </w:r>
    </w:p>
  </w:endnote>
  <w:endnote w:type="continuationSeparator" w:id="0">
    <w:p w:rsidR="00D41403" w:rsidRDefault="00D4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403" w:rsidRDefault="00D41403">
      <w:r>
        <w:separator/>
      </w:r>
    </w:p>
  </w:footnote>
  <w:footnote w:type="continuationSeparator" w:id="0">
    <w:p w:rsidR="00D41403" w:rsidRDefault="00D41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1276B" w:rsidP="0041276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1276B" w:rsidRDefault="0041276B" w:rsidP="0041276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0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5AC"/>
    <w:rsid w:val="002D29CF"/>
    <w:rsid w:val="002D5DF6"/>
    <w:rsid w:val="002E7F11"/>
    <w:rsid w:val="002F0685"/>
    <w:rsid w:val="002F07D6"/>
    <w:rsid w:val="002F3A0C"/>
    <w:rsid w:val="002F5C85"/>
    <w:rsid w:val="00300441"/>
    <w:rsid w:val="00300C1D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6F13"/>
    <w:rsid w:val="003F13C1"/>
    <w:rsid w:val="003F6DD9"/>
    <w:rsid w:val="00400B15"/>
    <w:rsid w:val="00403D4F"/>
    <w:rsid w:val="00410412"/>
    <w:rsid w:val="0041276B"/>
    <w:rsid w:val="004144CF"/>
    <w:rsid w:val="004174D1"/>
    <w:rsid w:val="00420C8F"/>
    <w:rsid w:val="00436B31"/>
    <w:rsid w:val="00437670"/>
    <w:rsid w:val="00440209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174A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3D5E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2B5"/>
    <w:rsid w:val="00BB46C4"/>
    <w:rsid w:val="00BB5300"/>
    <w:rsid w:val="00BC010E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7C04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1403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1051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CA9BD882-5691-410E-BAD9-A661A668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HangingAnAct">
    <w:name w:val="HangingAnAct"/>
    <w:basedOn w:val="Normal"/>
    <w:next w:val="Normal"/>
    <w:link w:val="HangingAnActChar"/>
    <w:rsid w:val="009E3D5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288"/>
      </w:tabs>
      <w:ind w:left="288" w:hanging="288"/>
    </w:pPr>
    <w:rPr>
      <w:spacing w:val="4"/>
      <w:szCs w:val="24"/>
    </w:rPr>
  </w:style>
  <w:style w:type="character" w:customStyle="1" w:styleId="HangingAnActChar">
    <w:name w:val="HangingAnAct Char"/>
    <w:basedOn w:val="DefaultParagraphFont"/>
    <w:link w:val="HangingAnAct"/>
    <w:rsid w:val="009E3D5E"/>
    <w:rPr>
      <w:spacing w:val="4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0C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0C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149</Words>
  <Characters>857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AJR21 AAN Statement 2/22/21</vt:lpstr>
    </vt:vector>
  </TitlesOfParts>
  <Manager>R230</Manager>
  <Company>NJ OLS DMU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AJR21 AAN Statement 2/22/21</dc:title>
  <dc:subject/>
  <dc:creator>Assembly AAN</dc:creator>
  <cp:keywords>AJR21|1|EA |131|0|0|!||</cp:keywords>
  <dc:description/>
  <cp:lastModifiedBy>Bektas, Brenda</cp:lastModifiedBy>
  <cp:revision>2</cp:revision>
  <cp:lastPrinted>2021-02-22T19:21:00Z</cp:lastPrinted>
  <dcterms:created xsi:type="dcterms:W3CDTF">2021-02-23T18:34:00Z</dcterms:created>
  <dcterms:modified xsi:type="dcterms:W3CDTF">2021-02-23T18:34:00Z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