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A875A5" w14:textId="0567C49B" w:rsidR="00E862F0" w:rsidRDefault="00E862F0" w:rsidP="00E862F0">
      <w:pPr>
        <w:pStyle w:val="bpuBill"/>
      </w:pPr>
      <w:bookmarkStart w:id="0" w:name="bpuFrontPg"/>
      <w:bookmarkEnd w:id="0"/>
      <w:r>
        <w:t xml:space="preserve">ASSEMBLY JOINT RESOLUTION </w:t>
      </w:r>
    </w:p>
    <w:p w14:paraId="78EE16B1" w14:textId="79004105" w:rsidR="00E862F0" w:rsidRDefault="00E862F0" w:rsidP="00E862F0">
      <w:pPr>
        <w:pStyle w:val="bpuBill"/>
      </w:pPr>
      <w:r>
        <w:t xml:space="preserve">No. 221 </w:t>
      </w:r>
    </w:p>
    <w:p w14:paraId="19CB4E43" w14:textId="5DBE8A14" w:rsidR="00E862F0" w:rsidRPr="009D38FF" w:rsidRDefault="00E862F0" w:rsidP="00E862F0">
      <w:pPr>
        <w:pStyle w:val="bpuWpGraphic"/>
      </w:pPr>
      <w:r>
        <w:object w:dxaOrig="8985" w:dyaOrig="255" w14:anchorId="278614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43933" r:id="rId8"/>
        </w:object>
      </w:r>
    </w:p>
    <w:p w14:paraId="3BECC86D" w14:textId="77777777" w:rsidR="00E862F0" w:rsidRDefault="00E862F0" w:rsidP="00E862F0">
      <w:pPr>
        <w:pStyle w:val="bpuState"/>
      </w:pPr>
      <w:r>
        <w:t>STATE OF NEW JERSEY</w:t>
      </w:r>
    </w:p>
    <w:p w14:paraId="6C1CEC08" w14:textId="77777777" w:rsidR="00E862F0" w:rsidRDefault="00E862F0" w:rsidP="00E862F0">
      <w:pPr>
        <w:pStyle w:val="bpuLegislature"/>
      </w:pPr>
      <w:r>
        <w:t>219th LEGISLATURE</w:t>
      </w:r>
    </w:p>
    <w:p w14:paraId="60DD5C17" w14:textId="59ABEEB7" w:rsidR="00E862F0" w:rsidRDefault="00E862F0" w:rsidP="00E862F0">
      <w:pPr>
        <w:pStyle w:val="bpuWpGraphic"/>
      </w:pPr>
      <w:r>
        <w:object w:dxaOrig="8985" w:dyaOrig="255" w14:anchorId="2C97E153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43934" r:id="rId9"/>
        </w:object>
      </w:r>
      <w:r>
        <w:t xml:space="preserve">  </w:t>
      </w:r>
    </w:p>
    <w:p w14:paraId="53F8488A" w14:textId="77777777" w:rsidR="00E862F0" w:rsidRDefault="00E862F0" w:rsidP="00E862F0">
      <w:pPr>
        <w:pStyle w:val="bpuIntro"/>
      </w:pPr>
      <w:r>
        <w:t>INTRODUCED MAY 5, 2021</w:t>
      </w:r>
    </w:p>
    <w:p w14:paraId="66A4B10C" w14:textId="77777777" w:rsidR="00E862F0" w:rsidRDefault="00E862F0" w:rsidP="00E862F0">
      <w:pPr>
        <w:pStyle w:val="bpuIntro"/>
      </w:pPr>
    </w:p>
    <w:p w14:paraId="59237BE8" w14:textId="77777777" w:rsidR="00E862F0" w:rsidRDefault="00E862F0" w:rsidP="00E862F0">
      <w:pPr>
        <w:pStyle w:val="bpuIntro"/>
        <w:sectPr w:rsidR="00E862F0" w:rsidSect="009F28F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FFDF59F" w14:textId="77777777" w:rsidR="00E862F0" w:rsidRDefault="00E862F0" w:rsidP="00E862F0">
      <w:pPr>
        <w:pStyle w:val="bpuIntro"/>
      </w:pPr>
    </w:p>
    <w:p w14:paraId="40BD99A4" w14:textId="77777777" w:rsidR="00E862F0" w:rsidRDefault="00E862F0" w:rsidP="00E862F0">
      <w:pPr>
        <w:pStyle w:val="bpuSponsor"/>
      </w:pPr>
      <w:r>
        <w:t>Sponsored by:</w:t>
      </w:r>
    </w:p>
    <w:p w14:paraId="2F2B30B4" w14:textId="77777777" w:rsidR="00E862F0" w:rsidRDefault="00E862F0" w:rsidP="00E862F0">
      <w:pPr>
        <w:pStyle w:val="bpuSponsor"/>
      </w:pPr>
      <w:r>
        <w:t>Assemblyman  WAYNE P. DEANGELO</w:t>
      </w:r>
    </w:p>
    <w:p w14:paraId="10BF2419" w14:textId="77777777" w:rsidR="00E862F0" w:rsidRDefault="00E862F0" w:rsidP="00E862F0">
      <w:pPr>
        <w:pStyle w:val="bpuSponsor"/>
      </w:pPr>
      <w:r>
        <w:t>District 14 (Mercer and Middlesex)</w:t>
      </w:r>
    </w:p>
    <w:p w14:paraId="0260FA19" w14:textId="22ECF662" w:rsidR="00E862F0" w:rsidRDefault="009F28F4" w:rsidP="009F28F4">
      <w:pPr>
        <w:pStyle w:val="bpuSponsor"/>
      </w:pPr>
      <w:r>
        <w:t>Assemblyman  DANIEL R. BENSON</w:t>
      </w:r>
    </w:p>
    <w:p w14:paraId="77B4CAE4" w14:textId="25401955" w:rsidR="009F28F4" w:rsidRDefault="009F28F4" w:rsidP="009F28F4">
      <w:pPr>
        <w:pStyle w:val="bpuSponsor"/>
      </w:pPr>
      <w:r>
        <w:t>District 14 (Mercer and Middlesex)</w:t>
      </w:r>
    </w:p>
    <w:p w14:paraId="27188B80" w14:textId="59CE01CD" w:rsidR="009F28F4" w:rsidRDefault="00AA4CAE" w:rsidP="00AA4CAE">
      <w:pPr>
        <w:pStyle w:val="bpuSponsor"/>
      </w:pPr>
      <w:r>
        <w:t>Assemblywoman  CAROL A. MURPHY</w:t>
      </w:r>
    </w:p>
    <w:p w14:paraId="4F2800FF" w14:textId="3D7720E2" w:rsidR="00AA4CAE" w:rsidRDefault="00AA4CAE" w:rsidP="00AA4CAE">
      <w:pPr>
        <w:pStyle w:val="bpuSponsor"/>
      </w:pPr>
      <w:r>
        <w:t>District 7 (Burlington)</w:t>
      </w:r>
    </w:p>
    <w:p w14:paraId="1E355805" w14:textId="77777777" w:rsidR="00AA4CAE" w:rsidRPr="00AA4CAE" w:rsidRDefault="00AA4CAE" w:rsidP="00AA4CAE">
      <w:pPr>
        <w:pStyle w:val="bpuSponsor"/>
      </w:pPr>
      <w:bookmarkStart w:id="1" w:name="_GoBack"/>
      <w:bookmarkEnd w:id="1"/>
    </w:p>
    <w:p w14:paraId="104CF620" w14:textId="320F9A5F" w:rsidR="00FC78DE" w:rsidRDefault="003F4101" w:rsidP="003F4101">
      <w:pPr>
        <w:pStyle w:val="bpuSponsor"/>
      </w:pPr>
      <w:r>
        <w:t>Co-Sponsored by:</w:t>
      </w:r>
    </w:p>
    <w:p w14:paraId="1BA2056E" w14:textId="5407B303" w:rsidR="003F4101" w:rsidRDefault="003F4101" w:rsidP="003F4101">
      <w:pPr>
        <w:pStyle w:val="bpuSponsor"/>
      </w:pPr>
      <w:r w:rsidRPr="003F4101">
        <w:t xml:space="preserve">Assemblyman </w:t>
      </w:r>
      <w:proofErr w:type="spellStart"/>
      <w:r w:rsidRPr="003F4101">
        <w:t>Giblin</w:t>
      </w:r>
      <w:proofErr w:type="spellEnd"/>
      <w:r w:rsidRPr="003F4101">
        <w:t xml:space="preserve"> and Assemblywoman Dunn</w:t>
      </w:r>
    </w:p>
    <w:p w14:paraId="466B4AF0" w14:textId="77777777" w:rsidR="003F4101" w:rsidRPr="003F4101" w:rsidRDefault="003F4101" w:rsidP="003F4101"/>
    <w:p w14:paraId="31DAF9E9" w14:textId="77777777" w:rsidR="00FC78DE" w:rsidRPr="00FC78DE" w:rsidRDefault="00FC78DE" w:rsidP="00FC78DE"/>
    <w:p w14:paraId="07977A91" w14:textId="77777777" w:rsidR="00E862F0" w:rsidRDefault="00E862F0" w:rsidP="00E862F0">
      <w:pPr>
        <w:pStyle w:val="bpuSponsor"/>
      </w:pPr>
    </w:p>
    <w:p w14:paraId="617C85C6" w14:textId="77777777" w:rsidR="00E862F0" w:rsidRDefault="00E862F0" w:rsidP="00E862F0">
      <w:pPr>
        <w:pStyle w:val="bpuSponsor"/>
      </w:pPr>
    </w:p>
    <w:p w14:paraId="3B4027D6" w14:textId="77777777" w:rsidR="00E862F0" w:rsidRDefault="00E862F0" w:rsidP="00E862F0">
      <w:pPr>
        <w:pStyle w:val="bpuSponsor"/>
      </w:pPr>
      <w:r>
        <w:t>SYNOPSIS</w:t>
      </w:r>
    </w:p>
    <w:p w14:paraId="2040E6A6" w14:textId="77777777" w:rsidR="00E862F0" w:rsidRDefault="00E862F0" w:rsidP="00E862F0">
      <w:pPr>
        <w:pStyle w:val="bpuNormText"/>
      </w:pPr>
      <w:r>
        <w:tab/>
        <w:t>Designates month of March of each year as “Irish-American Heritage Month” in New Jersey.</w:t>
      </w:r>
    </w:p>
    <w:p w14:paraId="64189D54" w14:textId="2C96D5B8" w:rsidR="00E862F0" w:rsidRDefault="00E862F0" w:rsidP="00E862F0">
      <w:pPr>
        <w:pStyle w:val="bpuNormText"/>
      </w:pPr>
    </w:p>
    <w:p w14:paraId="77EB6730" w14:textId="77777777" w:rsidR="00E862F0" w:rsidRDefault="00E862F0" w:rsidP="00E862F0">
      <w:pPr>
        <w:pStyle w:val="bpuSponsor"/>
      </w:pPr>
      <w:r>
        <w:t xml:space="preserve">CURRENT VERSION OF TEXT </w:t>
      </w:r>
    </w:p>
    <w:p w14:paraId="7027BEBF" w14:textId="77777777" w:rsidR="00E862F0" w:rsidRDefault="00E862F0" w:rsidP="00E862F0">
      <w:pPr>
        <w:pStyle w:val="bpuNormText"/>
      </w:pPr>
      <w:r>
        <w:tab/>
        <w:t>As introduced.</w:t>
      </w:r>
    </w:p>
    <w:p w14:paraId="09BB277F" w14:textId="3FCD970E" w:rsidR="00E862F0" w:rsidRDefault="00E862F0" w:rsidP="00E862F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D28BCB1" wp14:editId="3C76121B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B738BBA" w14:textId="77777777" w:rsidR="00E862F0" w:rsidRDefault="00E862F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862F0" w:rsidSect="00E862F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35DEA83" w14:textId="0DDFB229" w:rsidR="00686AEB" w:rsidRDefault="005476C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4A77C7">
        <w:rPr>
          <w:rStyle w:val="HangingAnActChar"/>
        </w:rPr>
        <w:t xml:space="preserve">designating the month of March of </w:t>
      </w:r>
      <w:r w:rsidR="007B7BF5">
        <w:rPr>
          <w:rStyle w:val="HangingAnActChar"/>
        </w:rPr>
        <w:t xml:space="preserve">each </w:t>
      </w:r>
      <w:r w:rsidR="004A77C7">
        <w:rPr>
          <w:rStyle w:val="HangingAnActChar"/>
        </w:rPr>
        <w:t>year as “Irish-American Heritage Month” in New Jersey</w:t>
      </w:r>
      <w:r w:rsidR="009F6927">
        <w:rPr>
          <w:rStyle w:val="HangingAnActChar"/>
        </w:rPr>
        <w:t xml:space="preserve"> and amending </w:t>
      </w:r>
      <w:r w:rsidR="001808E4">
        <w:t>P.L1997, J.R.2</w:t>
      </w:r>
      <w:r w:rsidR="004A77C7">
        <w:rPr>
          <w:rStyle w:val="HangingAnActChar"/>
        </w:rPr>
        <w:t>.</w:t>
      </w:r>
    </w:p>
    <w:p w14:paraId="64FA5963" w14:textId="77777777" w:rsidR="004A77C7" w:rsidRPr="004A77C7" w:rsidRDefault="004A77C7" w:rsidP="004A77C7"/>
    <w:p w14:paraId="734414D6" w14:textId="77777777" w:rsidR="004A77C7" w:rsidRDefault="004A77C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A0683D">
        <w:t xml:space="preserve">Many Irish people emigrated </w:t>
      </w:r>
      <w:r w:rsidRPr="004A77C7">
        <w:t>from Ire</w:t>
      </w:r>
      <w:r w:rsidR="009778A7">
        <w:t>land to the United States</w:t>
      </w:r>
      <w:r w:rsidRPr="004A77C7">
        <w:t xml:space="preserve"> in search of better economic opportunities, political and religious freedom, and to escape famine, poverty, and oppression in their native land; and</w:t>
      </w:r>
    </w:p>
    <w:p w14:paraId="15E048D6" w14:textId="77777777" w:rsidR="009778A7" w:rsidRPr="009778A7" w:rsidRDefault="009778A7" w:rsidP="009778A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While </w:t>
      </w:r>
      <w:r w:rsidR="00E377DD">
        <w:t xml:space="preserve">emigration </w:t>
      </w:r>
      <w:r>
        <w:t>from Ireland has occurred in every period of American history, the most well</w:t>
      </w:r>
      <w:r w:rsidR="007B7BF5">
        <w:t>-</w:t>
      </w:r>
      <w:r>
        <w:t xml:space="preserve"> know</w:t>
      </w:r>
      <w:r w:rsidR="007B7BF5">
        <w:t>n</w:t>
      </w:r>
      <w:r>
        <w:t xml:space="preserve"> mass emigration from Ireland to the United States occurred in the </w:t>
      </w:r>
      <w:r w:rsidR="00511F23">
        <w:t>mid-19th</w:t>
      </w:r>
      <w:r>
        <w:t xml:space="preserve"> century during the Great Famine, a period of mass starvation and disease in Ireland that occurred due to the failure of the potato crop; and  </w:t>
      </w:r>
    </w:p>
    <w:p w14:paraId="5856ED37" w14:textId="77777777" w:rsidR="004A77C7" w:rsidRDefault="004A77C7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Pr="004A77C7">
        <w:t>Despite often arriving destitute, Irish-Americans contributed significantly to the culture and economic growth of the United States by taking less desirable and often dangerous jobs</w:t>
      </w:r>
      <w:r w:rsidR="00D2325C">
        <w:t>,</w:t>
      </w:r>
      <w:r w:rsidRPr="004A77C7">
        <w:t xml:space="preserve"> such as domestic work, farming, coal mining, and the building of roads, bridges, canals, and railroads; and</w:t>
      </w:r>
    </w:p>
    <w:p w14:paraId="19D74F05" w14:textId="3AC1EFA2" w:rsidR="005D36F7" w:rsidRPr="005D36F7" w:rsidRDefault="005D36F7" w:rsidP="005D36F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</w:t>
      </w:r>
      <w:r w:rsidR="001808E4">
        <w:t>re was a mass emigration</w:t>
      </w:r>
      <w:r>
        <w:t xml:space="preserve"> of Irish to the United States </w:t>
      </w:r>
      <w:r w:rsidR="00D2325C">
        <w:t xml:space="preserve"> in </w:t>
      </w:r>
      <w:r>
        <w:t>the years prior to the Civil War and an estimated 150,000 Irish immigrants served in the Union Army</w:t>
      </w:r>
      <w:r w:rsidR="00D2325C">
        <w:t>,</w:t>
      </w:r>
      <w:r>
        <w:t xml:space="preserve"> with Irish units suffering </w:t>
      </w:r>
      <w:r w:rsidR="00D2325C">
        <w:t xml:space="preserve">casualties of </w:t>
      </w:r>
      <w:r>
        <w:t>over 40 percent at Fredericksburg and playing a key role in the defeat of Pickett’s Charge at Gettysburg; and</w:t>
      </w:r>
    </w:p>
    <w:p w14:paraId="73FF25D7" w14:textId="77777777" w:rsidR="004A77C7" w:rsidRDefault="004A77C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A77C7">
        <w:t xml:space="preserve">Through hard work and determination, </w:t>
      </w:r>
      <w:r w:rsidR="00511F23">
        <w:t>Americans of Irish descent</w:t>
      </w:r>
      <w:r w:rsidRPr="004A77C7">
        <w:t xml:space="preserve"> </w:t>
      </w:r>
      <w:r w:rsidR="00D2325C">
        <w:t xml:space="preserve">achieved </w:t>
      </w:r>
      <w:r w:rsidRPr="004A77C7">
        <w:t xml:space="preserve">social and occupational </w:t>
      </w:r>
      <w:r w:rsidR="00D2325C">
        <w:t>gains</w:t>
      </w:r>
      <w:r w:rsidRPr="004A77C7">
        <w:t xml:space="preserve"> through the generations and became teachers, policemen, firemen, lawyers, authors, artists, business owners, athle</w:t>
      </w:r>
      <w:r w:rsidR="00511F23">
        <w:t>tes, soldiers, and politicians</w:t>
      </w:r>
      <w:r w:rsidR="00E377DD">
        <w:t xml:space="preserve">; </w:t>
      </w:r>
      <w:r w:rsidRPr="004A77C7">
        <w:t>and</w:t>
      </w:r>
    </w:p>
    <w:p w14:paraId="1E5B9DB2" w14:textId="77777777" w:rsidR="004A77C7" w:rsidRPr="001C43C8" w:rsidRDefault="004A77C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A77C7">
        <w:t>Accordin</w:t>
      </w:r>
      <w:r>
        <w:t xml:space="preserve">g to the </w:t>
      </w:r>
      <w:r w:rsidR="006F3A11">
        <w:t>United States</w:t>
      </w:r>
      <w:r>
        <w:t xml:space="preserve"> Census, </w:t>
      </w:r>
      <w:r w:rsidR="006F3A11">
        <w:t xml:space="preserve">approximately </w:t>
      </w:r>
      <w:r>
        <w:t xml:space="preserve">32 </w:t>
      </w:r>
      <w:r w:rsidR="00B16C6B">
        <w:t>million Americans report having Irish ancestry and</w:t>
      </w:r>
      <w:r w:rsidRPr="004A77C7">
        <w:t xml:space="preserve"> 1.3 million people in New</w:t>
      </w:r>
      <w:r w:rsidR="00B16C6B">
        <w:t xml:space="preserve"> Jersey </w:t>
      </w:r>
      <w:r w:rsidR="008E3836">
        <w:t>claimed Irish</w:t>
      </w:r>
      <w:r w:rsidR="00B16C6B">
        <w:t xml:space="preserve"> heritage; </w:t>
      </w:r>
      <w:r w:rsidRPr="004A77C7">
        <w:t>and</w:t>
      </w:r>
    </w:p>
    <w:p w14:paraId="3BBD816B" w14:textId="77777777" w:rsidR="004A77C7" w:rsidRDefault="004A77C7" w:rsidP="004A77C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83A2A">
        <w:t xml:space="preserve">Notable </w:t>
      </w:r>
      <w:r w:rsidRPr="004A77C7">
        <w:t>Irish-Americans</w:t>
      </w:r>
      <w:r w:rsidR="000415F8">
        <w:t xml:space="preserve"> from New Jersey</w:t>
      </w:r>
      <w:r w:rsidR="00883A2A">
        <w:t xml:space="preserve"> have influenced the </w:t>
      </w:r>
      <w:r w:rsidR="000415F8">
        <w:t>United States</w:t>
      </w:r>
      <w:r w:rsidR="00883A2A">
        <w:t xml:space="preserve"> and New Jersey</w:t>
      </w:r>
      <w:r w:rsidR="00CB214B">
        <w:t>,</w:t>
      </w:r>
      <w:r w:rsidRPr="004A77C7">
        <w:t xml:space="preserve"> </w:t>
      </w:r>
      <w:r w:rsidR="000415F8">
        <w:t>such as President</w:t>
      </w:r>
      <w:r w:rsidR="00E377DD">
        <w:t xml:space="preserve"> Grover Cleveland</w:t>
      </w:r>
      <w:r w:rsidR="000415F8">
        <w:t xml:space="preserve">, musician Bruce Springsteen, actors John Travolta and Anne Hathaway, professor and human rights activist Edward </w:t>
      </w:r>
      <w:proofErr w:type="spellStart"/>
      <w:r w:rsidR="000415F8">
        <w:t>Neafsey</w:t>
      </w:r>
      <w:proofErr w:type="spellEnd"/>
      <w:r w:rsidR="000415F8">
        <w:t>, and</w:t>
      </w:r>
      <w:r w:rsidR="00E377DD">
        <w:t xml:space="preserve"> United States Supreme Court Justice William J. Brennan</w:t>
      </w:r>
      <w:r w:rsidRPr="004A77C7">
        <w:t>; and</w:t>
      </w:r>
    </w:p>
    <w:p w14:paraId="701AB1D9" w14:textId="77777777" w:rsidR="004A77C7" w:rsidRDefault="004A77C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A77C7">
        <w:t>March is a significant month in Irish-American history and culture because</w:t>
      </w:r>
      <w:r w:rsidR="008D24C3">
        <w:t xml:space="preserve"> the feast of</w:t>
      </w:r>
      <w:r w:rsidR="00342B0D">
        <w:t xml:space="preserve"> </w:t>
      </w:r>
      <w:r w:rsidRPr="004A77C7">
        <w:t>Saint Patrick, the patron saint of Ireland, is</w:t>
      </w:r>
      <w:r w:rsidR="008D24C3">
        <w:t xml:space="preserve"> celebrated</w:t>
      </w:r>
      <w:r w:rsidRPr="004A77C7">
        <w:t xml:space="preserve"> on March 17 and the day is now recognized throughout the country and State as an occasion to celebrate Irish-American history and culture through parades and celebrations; and</w:t>
      </w:r>
    </w:p>
    <w:p w14:paraId="4B25B2B7" w14:textId="77777777" w:rsidR="004A77C7" w:rsidRDefault="004A77C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A77C7">
        <w:t xml:space="preserve">The week including March 17 is </w:t>
      </w:r>
      <w:r w:rsidR="008D6A12">
        <w:t xml:space="preserve">currently </w:t>
      </w:r>
      <w:r w:rsidRPr="004A77C7">
        <w:t>designated as “Irish-American History and Heritage Week” in New Jersey; and</w:t>
      </w:r>
    </w:p>
    <w:p w14:paraId="0045EB14" w14:textId="77777777" w:rsidR="005D3958" w:rsidRPr="001C43C8" w:rsidRDefault="005D395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State of New Jersey can recognize Irish-American contributions</w:t>
      </w:r>
      <w:r w:rsidR="00577BC4">
        <w:t xml:space="preserve"> to the culture and economic growth of the United States and the State of New Jersey, acknowledge the historical struggles of Irish-Americans, and recognize individuals with Irish </w:t>
      </w:r>
      <w:r w:rsidR="00B9486D">
        <w:t xml:space="preserve">ancestry </w:t>
      </w:r>
      <w:r w:rsidR="00577BC4">
        <w:t>by designing the month of March as “Irish-American Heritage Month” in New Jersey; now, therefore,</w:t>
      </w:r>
    </w:p>
    <w:p w14:paraId="15581484" w14:textId="77777777" w:rsidR="000B1054" w:rsidRPr="00D71D68" w:rsidRDefault="000B1054" w:rsidP="000B1054"/>
    <w:p w14:paraId="6F17D2E9" w14:textId="77777777" w:rsidR="00686AEB" w:rsidRPr="00AA7880" w:rsidRDefault="00686AEB" w:rsidP="00686AEB">
      <w:r>
        <w:tab/>
      </w:r>
      <w:r w:rsidR="005476C3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5476C3">
        <w:rPr>
          <w:rStyle w:val="BillLanguage"/>
        </w:rPr>
        <w:t>by the Senate and General Assembly of the State of New Jersey:</w:t>
      </w:r>
    </w:p>
    <w:p w14:paraId="00031D61" w14:textId="77777777" w:rsidR="00686AEB" w:rsidRPr="00D71D68" w:rsidRDefault="00686AEB" w:rsidP="00686AEB"/>
    <w:p w14:paraId="128ACB1D" w14:textId="66B717CC" w:rsidR="002364D3" w:rsidRDefault="00686AEB" w:rsidP="00686AEB">
      <w:r>
        <w:tab/>
      </w:r>
      <w:r w:rsidR="0060506F">
        <w:t>1.</w:t>
      </w:r>
      <w:r w:rsidR="002364D3">
        <w:t xml:space="preserve"> </w:t>
      </w:r>
      <w:r w:rsidR="007969BD">
        <w:t xml:space="preserve"> </w:t>
      </w:r>
      <w:r w:rsidR="002364D3">
        <w:t>Section 1 of P.L1997, J.R.2 (C.36:2-43) is amended to read as follows:</w:t>
      </w:r>
      <w:r w:rsidR="0060506F">
        <w:t xml:space="preserve"> </w:t>
      </w:r>
    </w:p>
    <w:p w14:paraId="719EC5D7" w14:textId="5B7F615D" w:rsidR="002364D3" w:rsidRDefault="002364D3" w:rsidP="00686AEB">
      <w:r>
        <w:tab/>
      </w:r>
      <w:r w:rsidRPr="002364D3">
        <w:rPr>
          <w:u w:val="single"/>
        </w:rPr>
        <w:t>a.</w:t>
      </w:r>
      <w:r>
        <w:t xml:space="preserve"> </w:t>
      </w:r>
      <w:r w:rsidR="007969BD">
        <w:t xml:space="preserve"> </w:t>
      </w:r>
      <w:r>
        <w:t xml:space="preserve">The week including March 17 of every year is designated as </w:t>
      </w:r>
      <w:r w:rsidR="00460C57" w:rsidRPr="00460C57">
        <w:rPr>
          <w:u w:val="single"/>
        </w:rPr>
        <w:t>“</w:t>
      </w:r>
      <w:r>
        <w:t xml:space="preserve">Irish-American History and Heritage </w:t>
      </w:r>
      <w:r w:rsidR="00460C57">
        <w:t>W</w:t>
      </w:r>
      <w:r>
        <w:t>eek</w:t>
      </w:r>
      <w:r w:rsidR="00460C57" w:rsidRPr="00460C57">
        <w:rPr>
          <w:u w:val="single"/>
        </w:rPr>
        <w:t>”</w:t>
      </w:r>
      <w:r>
        <w:t>.</w:t>
      </w:r>
    </w:p>
    <w:p w14:paraId="7318BA82" w14:textId="4177AFDC" w:rsidR="0060506F" w:rsidRDefault="002364D3" w:rsidP="00686AEB">
      <w:r>
        <w:tab/>
      </w:r>
      <w:r w:rsidR="007969BD">
        <w:rPr>
          <w:u w:val="single"/>
        </w:rPr>
        <w:t xml:space="preserve">b.  </w:t>
      </w:r>
      <w:r w:rsidR="0060506F" w:rsidRPr="002364D3">
        <w:rPr>
          <w:u w:val="single"/>
        </w:rPr>
        <w:t>The month of March of each year is designated as “Irish-American Heritage Month” in the State of New Jersey to recognize and celebrate the contributions of Irish-Americans</w:t>
      </w:r>
      <w:r w:rsidR="0060506F">
        <w:t>.</w:t>
      </w:r>
    </w:p>
    <w:p w14:paraId="2A89AD82" w14:textId="23C0990B" w:rsidR="0060506F" w:rsidRPr="000971FE" w:rsidRDefault="000971FE" w:rsidP="00686AEB">
      <w:pPr>
        <w:rPr>
          <w:u w:val="single"/>
        </w:rPr>
      </w:pPr>
      <w:r>
        <w:tab/>
      </w:r>
      <w:r w:rsidRPr="000971FE">
        <w:rPr>
          <w:u w:val="single"/>
        </w:rPr>
        <w:t xml:space="preserve">c. </w:t>
      </w:r>
      <w:r w:rsidR="007969BD">
        <w:rPr>
          <w:u w:val="single"/>
        </w:rPr>
        <w:t xml:space="preserve"> </w:t>
      </w:r>
      <w:r w:rsidRPr="000971FE">
        <w:rPr>
          <w:u w:val="single"/>
        </w:rPr>
        <w:t>The Governor is respectfully requested to annually issue a proclamation recognizing</w:t>
      </w:r>
      <w:r w:rsidR="00E54B1B">
        <w:rPr>
          <w:u w:val="single"/>
        </w:rPr>
        <w:t xml:space="preserve"> “Irish-American History and Heritage Week” and</w:t>
      </w:r>
      <w:r w:rsidRPr="000971FE">
        <w:rPr>
          <w:u w:val="single"/>
        </w:rPr>
        <w:t xml:space="preserve"> “Irish-American Heritage Month” in New Jersey, and call upon public officials and citizens of this State to observe the day with appropriate activities and programs.</w:t>
      </w:r>
    </w:p>
    <w:p w14:paraId="7ED216E9" w14:textId="0A6A253A" w:rsidR="00577BC4" w:rsidRDefault="00E54B1B" w:rsidP="00686AEB">
      <w:r>
        <w:t>(</w:t>
      </w:r>
      <w:proofErr w:type="spellStart"/>
      <w:r>
        <w:t>cf</w:t>
      </w:r>
      <w:proofErr w:type="spellEnd"/>
      <w:r>
        <w:t>: P.L.1997, J.R.2, s.1)</w:t>
      </w:r>
    </w:p>
    <w:p w14:paraId="2522DC11" w14:textId="77777777" w:rsidR="00E54B1B" w:rsidRDefault="00E54B1B" w:rsidP="00686AEB"/>
    <w:p w14:paraId="5CC5DBCF" w14:textId="2DA69FD7" w:rsidR="00686AEB" w:rsidRDefault="00FE766D" w:rsidP="00686AEB">
      <w:r>
        <w:tab/>
        <w:t>2</w:t>
      </w:r>
      <w:r w:rsidR="007969BD">
        <w:t>.</w:t>
      </w:r>
      <w:r w:rsidR="007969BD">
        <w:tab/>
      </w:r>
      <w:r w:rsidR="005476C3">
        <w:t>This joint resolution shall take effect</w:t>
      </w:r>
      <w:r w:rsidR="004A77C7">
        <w:t xml:space="preserve"> immediately</w:t>
      </w:r>
      <w:r w:rsidR="005476C3">
        <w:t>.</w:t>
      </w:r>
    </w:p>
    <w:p w14:paraId="4D2E7B26" w14:textId="77777777" w:rsidR="007621E6" w:rsidRDefault="007621E6" w:rsidP="00686AEB">
      <w:pPr>
        <w:jc w:val="center"/>
      </w:pPr>
    </w:p>
    <w:p w14:paraId="0B373674" w14:textId="77777777" w:rsidR="007621E6" w:rsidRDefault="007621E6" w:rsidP="00686AEB">
      <w:pPr>
        <w:jc w:val="center"/>
      </w:pPr>
    </w:p>
    <w:p w14:paraId="6030A4DB" w14:textId="77777777" w:rsidR="00686AEB" w:rsidRDefault="00686AEB" w:rsidP="00686AEB">
      <w:pPr>
        <w:jc w:val="center"/>
      </w:pPr>
      <w:r w:rsidRPr="00D71D68">
        <w:t>STATEMENT</w:t>
      </w:r>
    </w:p>
    <w:p w14:paraId="45313F8C" w14:textId="77777777" w:rsidR="009F2F27" w:rsidRPr="00AA7880" w:rsidRDefault="009F2F27" w:rsidP="00686AEB">
      <w:pPr>
        <w:jc w:val="center"/>
      </w:pPr>
    </w:p>
    <w:p w14:paraId="0D5FBD79" w14:textId="1CFE7D89" w:rsidR="007621E6" w:rsidRDefault="00AF391F" w:rsidP="00686AEB">
      <w:r>
        <w:tab/>
        <w:t>This Joint Resolution designates the month of March of each year as “Irish-American Heritage Month”</w:t>
      </w:r>
      <w:r w:rsidR="00FA0EB4">
        <w:t xml:space="preserve"> and amends P.L1997, J.R.2</w:t>
      </w:r>
      <w:r>
        <w:t xml:space="preserve">. </w:t>
      </w:r>
      <w:r w:rsidR="00616570">
        <w:t xml:space="preserve"> </w:t>
      </w:r>
    </w:p>
    <w:p w14:paraId="2CF475BE" w14:textId="77777777" w:rsidR="00AF391F" w:rsidRDefault="007621E6" w:rsidP="00686AEB">
      <w:r>
        <w:tab/>
      </w:r>
      <w:r w:rsidR="005409F4">
        <w:t xml:space="preserve">The Irish </w:t>
      </w:r>
      <w:r>
        <w:t xml:space="preserve">have </w:t>
      </w:r>
      <w:r w:rsidR="005409F4">
        <w:t>immigrated</w:t>
      </w:r>
      <w:r w:rsidR="00AF391F">
        <w:t xml:space="preserve"> to the United States and settled in states like New Jersey</w:t>
      </w:r>
      <w:r>
        <w:t xml:space="preserve"> for centuries</w:t>
      </w:r>
      <w:r w:rsidR="00AF391F">
        <w:t>.</w:t>
      </w:r>
      <w:r w:rsidR="00616570">
        <w:t xml:space="preserve"> </w:t>
      </w:r>
      <w:r w:rsidR="00AF391F">
        <w:t xml:space="preserve"> The Irish settled in the United States to escape poverty and famine in their native land.</w:t>
      </w:r>
      <w:r w:rsidR="00616570">
        <w:t xml:space="preserve"> </w:t>
      </w:r>
      <w:r w:rsidR="005409F4">
        <w:t xml:space="preserve"> They also immigrated</w:t>
      </w:r>
      <w:r w:rsidR="00AF391F">
        <w:t xml:space="preserve"> to seek political and religious freedom, as well as better economic opportunities for themselves and their families.</w:t>
      </w:r>
      <w:r w:rsidR="00745D63">
        <w:t xml:space="preserve">  </w:t>
      </w:r>
      <w:r w:rsidR="00AF391F">
        <w:t>Despite often immigrating</w:t>
      </w:r>
      <w:r w:rsidR="005409F4">
        <w:t xml:space="preserve"> to the United States</w:t>
      </w:r>
      <w:r w:rsidR="00AF391F">
        <w:t xml:space="preserve"> without </w:t>
      </w:r>
      <w:r>
        <w:t>any money</w:t>
      </w:r>
      <w:r w:rsidR="00AF391F">
        <w:t xml:space="preserve">, the Irish found success in their new home through their hard work and determination. </w:t>
      </w:r>
    </w:p>
    <w:p w14:paraId="3955C900" w14:textId="77777777" w:rsidR="007621E6" w:rsidRDefault="00AF391F" w:rsidP="00686AEB">
      <w:r>
        <w:tab/>
        <w:t xml:space="preserve"> Irish-Americans often accepted difficult and dangerous jobs other Americans found undesirable</w:t>
      </w:r>
      <w:r w:rsidR="007621E6">
        <w:t>,</w:t>
      </w:r>
      <w:r>
        <w:t xml:space="preserve"> such as coal mining and the building o</w:t>
      </w:r>
      <w:r w:rsidR="00745D63">
        <w:t>f roads, bridges, and railroads.</w:t>
      </w:r>
      <w:r w:rsidR="00D15809">
        <w:t xml:space="preserve"> </w:t>
      </w:r>
      <w:r w:rsidR="00745D63">
        <w:t xml:space="preserve"> An estimated 150,000 Irish-Americans fought for the Union Army in the Civil War, suffering casualties of over 40</w:t>
      </w:r>
      <w:r w:rsidR="007621E6">
        <w:t xml:space="preserve"> percent</w:t>
      </w:r>
      <w:r w:rsidR="002968E8">
        <w:t xml:space="preserve"> </w:t>
      </w:r>
      <w:r w:rsidR="00616570">
        <w:t xml:space="preserve"> </w:t>
      </w:r>
      <w:r w:rsidR="0032769E">
        <w:t xml:space="preserve"> Based on </w:t>
      </w:r>
      <w:r w:rsidR="002968E8">
        <w:t xml:space="preserve">the hard work of </w:t>
      </w:r>
      <w:r w:rsidR="007621E6">
        <w:t>the first immigrants</w:t>
      </w:r>
      <w:r w:rsidR="002968E8">
        <w:t>, second, third, and fourth generation</w:t>
      </w:r>
      <w:r w:rsidR="007621E6">
        <w:t>s</w:t>
      </w:r>
      <w:r w:rsidR="002968E8">
        <w:t xml:space="preserve"> </w:t>
      </w:r>
      <w:r w:rsidR="007621E6">
        <w:t xml:space="preserve">of </w:t>
      </w:r>
      <w:r w:rsidR="002968E8">
        <w:t>Irish-Americans continued contributing to American economic growth and culture by becoming teachers, policemen, lawyers, artists, and soldiers, among other professions.</w:t>
      </w:r>
      <w:r w:rsidR="00616570">
        <w:t xml:space="preserve"> </w:t>
      </w:r>
      <w:r w:rsidR="002968E8">
        <w:t xml:space="preserve"> Today, </w:t>
      </w:r>
      <w:r w:rsidR="007621E6">
        <w:t>approximately</w:t>
      </w:r>
      <w:r w:rsidR="00F55195">
        <w:t xml:space="preserve"> </w:t>
      </w:r>
      <w:r w:rsidR="002968E8">
        <w:t xml:space="preserve">32 million people in the United States and 1.3 million people in New Jersey claim Irish ancestry. </w:t>
      </w:r>
      <w:r w:rsidR="00616570">
        <w:t xml:space="preserve"> </w:t>
      </w:r>
    </w:p>
    <w:p w14:paraId="2B0CC9B6" w14:textId="77777777" w:rsidR="007621E6" w:rsidRDefault="007621E6" w:rsidP="00686AEB">
      <w:r>
        <w:tab/>
      </w:r>
      <w:r w:rsidR="002968E8">
        <w:t>The I</w:t>
      </w:r>
      <w:r w:rsidR="005C6B91">
        <w:t>rish are</w:t>
      </w:r>
      <w:r w:rsidR="002968E8">
        <w:t xml:space="preserve"> as important to the economic prosperity and culture of the State of New J</w:t>
      </w:r>
      <w:r w:rsidR="005C6B91">
        <w:t>ersey as they are</w:t>
      </w:r>
      <w:r w:rsidR="002968E8">
        <w:t xml:space="preserve"> to the country as a whole. </w:t>
      </w:r>
      <w:r w:rsidR="00C66289">
        <w:t xml:space="preserve"> </w:t>
      </w:r>
      <w:r w:rsidR="00745D63">
        <w:t xml:space="preserve">Notable individuals with Irish ancestry from New Jersey </w:t>
      </w:r>
      <w:r w:rsidR="00E377DD">
        <w:t>include President Grover Cleveland</w:t>
      </w:r>
      <w:r w:rsidR="00745D63">
        <w:t xml:space="preserve">, musician Bruce Springsteen, actor Anne Hathaway, and </w:t>
      </w:r>
      <w:r w:rsidR="00E377DD">
        <w:t>Supreme Court Justice William J. Brennan</w:t>
      </w:r>
      <w:r w:rsidR="00C66289">
        <w:t>, among many others.</w:t>
      </w:r>
      <w:r w:rsidR="00745D63">
        <w:t xml:space="preserve"> </w:t>
      </w:r>
      <w:r w:rsidR="00616570">
        <w:t xml:space="preserve"> </w:t>
      </w:r>
    </w:p>
    <w:p w14:paraId="24A31440" w14:textId="77777777" w:rsidR="0032769E" w:rsidRDefault="007621E6" w:rsidP="00686AEB">
      <w:r>
        <w:tab/>
      </w:r>
      <w:r w:rsidR="002968E8">
        <w:t xml:space="preserve">March is an important month to Irish-Americans because </w:t>
      </w:r>
      <w:r w:rsidR="00B86B11">
        <w:t xml:space="preserve">the Feast of </w:t>
      </w:r>
      <w:r w:rsidR="002968E8">
        <w:t xml:space="preserve">Saint Patrick, the patron saint of Ireland, is celebrated on March 17. </w:t>
      </w:r>
      <w:r w:rsidR="00616570">
        <w:t xml:space="preserve"> </w:t>
      </w:r>
      <w:r w:rsidR="002968E8">
        <w:t xml:space="preserve">March 17 </w:t>
      </w:r>
      <w:r w:rsidR="00CF79FF">
        <w:t>has become</w:t>
      </w:r>
      <w:r w:rsidR="00DB5F05">
        <w:t xml:space="preserve"> over </w:t>
      </w:r>
      <w:r w:rsidR="00DE54B9">
        <w:t>time</w:t>
      </w:r>
      <w:r w:rsidR="005C6B91">
        <w:t xml:space="preserve"> </w:t>
      </w:r>
      <w:r w:rsidR="00DB5F05">
        <w:t xml:space="preserve">the day </w:t>
      </w:r>
      <w:r w:rsidR="005C6B91">
        <w:t>to</w:t>
      </w:r>
      <w:r w:rsidR="002968E8">
        <w:t xml:space="preserve"> </w:t>
      </w:r>
      <w:r w:rsidR="005C6B91">
        <w:t>recognize Irish</w:t>
      </w:r>
      <w:r w:rsidR="002968E8">
        <w:t xml:space="preserve">-American heritage, history, culture, and contributions </w:t>
      </w:r>
      <w:r w:rsidR="00CF79FF">
        <w:t>through parades</w:t>
      </w:r>
      <w:r w:rsidR="002968E8">
        <w:t xml:space="preserve"> and celebrations.</w:t>
      </w:r>
      <w:r w:rsidR="00616570">
        <w:t xml:space="preserve"> </w:t>
      </w:r>
      <w:r w:rsidR="002968E8">
        <w:t xml:space="preserve"> </w:t>
      </w:r>
    </w:p>
    <w:p w14:paraId="08950E87" w14:textId="767D2677" w:rsidR="000C5038" w:rsidRDefault="0032769E">
      <w:r>
        <w:tab/>
      </w:r>
      <w:r w:rsidR="002968E8">
        <w:t>The week of M</w:t>
      </w:r>
      <w:r w:rsidR="005C6B91">
        <w:t>arch 17 is al</w:t>
      </w:r>
      <w:r w:rsidR="007B4BFC">
        <w:t>ready</w:t>
      </w:r>
      <w:r w:rsidR="002968E8">
        <w:t xml:space="preserve"> recognized as “Irish-American History and Heritage Week” in the State of New Jersey. </w:t>
      </w:r>
    </w:p>
    <w:sectPr w:rsidR="000C5038" w:rsidSect="00E862F0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483F1" w14:textId="77777777" w:rsidR="005D3129" w:rsidRDefault="005D3129">
      <w:r>
        <w:separator/>
      </w:r>
    </w:p>
  </w:endnote>
  <w:endnote w:type="continuationSeparator" w:id="0">
    <w:p w14:paraId="26B458D4" w14:textId="77777777" w:rsidR="005D3129" w:rsidRDefault="005D3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D2AC6" w14:textId="6F293576" w:rsidR="00FC78DE" w:rsidRDefault="009F28F4" w:rsidP="009F28F4">
    <w:pPr>
      <w:pStyle w:val="sponUdate"/>
    </w:pPr>
    <w:r>
      <w:t>(Sponsorship Updated As Of: 6/14/2021)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0721C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FDB2A9" w14:textId="77777777" w:rsidR="007969BD" w:rsidRPr="00921C91" w:rsidRDefault="007969B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49BBD31D" w14:textId="77777777" w:rsidR="007969BD" w:rsidRPr="00921C91" w:rsidRDefault="007969BD">
    <w:pPr>
      <w:pStyle w:val="Footer"/>
      <w:rPr>
        <w:szCs w:val="18"/>
      </w:rPr>
    </w:pPr>
  </w:p>
  <w:p w14:paraId="459ED195" w14:textId="77777777" w:rsidR="007969BD" w:rsidRPr="00921C91" w:rsidRDefault="007969B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78DB16FE" w14:textId="77777777" w:rsidR="007969BD" w:rsidRDefault="007969BD">
    <w:pPr>
      <w:pStyle w:val="Footer"/>
    </w:pPr>
  </w:p>
  <w:p w14:paraId="2F35C2F4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742D54" w14:textId="77777777" w:rsidR="005D3129" w:rsidRDefault="005D3129">
      <w:r>
        <w:separator/>
      </w:r>
    </w:p>
  </w:footnote>
  <w:footnote w:type="continuationSeparator" w:id="0">
    <w:p w14:paraId="08D6375A" w14:textId="77777777" w:rsidR="005D3129" w:rsidRDefault="005D3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611D3" w14:textId="77777777" w:rsidR="00665CBC" w:rsidRDefault="00CD16F4">
    <w:pPr>
      <w:pStyle w:val="Header"/>
    </w:pPr>
    <w:r>
      <w:rPr>
        <w:noProof/>
      </w:rPr>
      <w:pict w14:anchorId="65B0AC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7CBB4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5B134" w14:textId="1B54D302" w:rsidR="00665CBC" w:rsidRDefault="00665CBC" w:rsidP="00686AEB">
    <w:pPr>
      <w:pStyle w:val="Header"/>
      <w:jc w:val="center"/>
      <w:rPr>
        <w:rStyle w:val="PageNumber"/>
      </w:rPr>
    </w:pPr>
  </w:p>
  <w:p w14:paraId="202FB42B" w14:textId="66547C5D" w:rsidR="00E862F0" w:rsidRDefault="00E862F0" w:rsidP="00E862F0">
    <w:pPr>
      <w:pStyle w:val="bpuHeadSpon"/>
    </w:pPr>
    <w:r w:rsidRPr="00E862F0">
      <w:rPr>
        <w:rStyle w:val="bpuHeadSponChar"/>
      </w:rPr>
      <w:t>AJR221</w:t>
    </w:r>
    <w:r>
      <w:t xml:space="preserve"> DEANGELO</w:t>
    </w:r>
    <w:r w:rsidR="009F28F4">
      <w:t xml:space="preserve">, </w:t>
    </w:r>
    <w:r w:rsidR="009F28F4">
      <w:t>BENSON</w:t>
    </w:r>
  </w:p>
  <w:p w14:paraId="0D74D7FC" w14:textId="23F2F3D4" w:rsidR="00E862F0" w:rsidRDefault="00E862F0" w:rsidP="00E862F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91A1D">
      <w:rPr>
        <w:noProof/>
      </w:rPr>
      <w:t>3</w:t>
    </w:r>
    <w:r>
      <w:fldChar w:fldCharType="end"/>
    </w:r>
  </w:p>
  <w:p w14:paraId="1C330AE7" w14:textId="77777777" w:rsidR="00E862F0" w:rsidRDefault="00E862F0" w:rsidP="00E862F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7B91F" w14:textId="222EFFEE" w:rsidR="00665CBC" w:rsidRDefault="00665CBC">
    <w:pPr>
      <w:pStyle w:val="Header"/>
    </w:pPr>
  </w:p>
  <w:p w14:paraId="001D0CEE" w14:textId="7E5FB882" w:rsidR="00E862F0" w:rsidRDefault="00E862F0" w:rsidP="00E862F0">
    <w:pPr>
      <w:pStyle w:val="bpuHeadSpon"/>
    </w:pPr>
    <w:r w:rsidRPr="00E862F0">
      <w:rPr>
        <w:rStyle w:val="bpuHeadSponChar"/>
      </w:rPr>
      <w:t>AJR221</w:t>
    </w:r>
    <w:r>
      <w:t xml:space="preserve"> DEANGELO</w:t>
    </w:r>
    <w:r w:rsidR="009F28F4">
      <w:t xml:space="preserve">, </w:t>
    </w:r>
    <w:r w:rsidR="009F28F4">
      <w:t>BENSON</w:t>
    </w:r>
  </w:p>
  <w:p w14:paraId="266FF5D0" w14:textId="24283EDD" w:rsidR="00E862F0" w:rsidRDefault="00E862F0" w:rsidP="00E862F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91A1D">
      <w:rPr>
        <w:noProof/>
      </w:rPr>
      <w:t>2</w:t>
    </w:r>
    <w:r>
      <w:fldChar w:fldCharType="end"/>
    </w:r>
  </w:p>
  <w:p w14:paraId="13AD3828" w14:textId="77777777" w:rsidR="00E862F0" w:rsidRDefault="00E862F0" w:rsidP="00E862F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7ED"/>
    <w:rsid w:val="0000291E"/>
    <w:rsid w:val="000051BD"/>
    <w:rsid w:val="000160A5"/>
    <w:rsid w:val="0002335B"/>
    <w:rsid w:val="0003549A"/>
    <w:rsid w:val="000367AE"/>
    <w:rsid w:val="00037185"/>
    <w:rsid w:val="000415F8"/>
    <w:rsid w:val="00043B22"/>
    <w:rsid w:val="00054975"/>
    <w:rsid w:val="00057D20"/>
    <w:rsid w:val="0006197C"/>
    <w:rsid w:val="0006281F"/>
    <w:rsid w:val="0008141C"/>
    <w:rsid w:val="00092F6B"/>
    <w:rsid w:val="00094A55"/>
    <w:rsid w:val="000971FE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08A6"/>
    <w:rsid w:val="000E4006"/>
    <w:rsid w:val="000F3DA2"/>
    <w:rsid w:val="000F5E33"/>
    <w:rsid w:val="000F5FDE"/>
    <w:rsid w:val="000F7466"/>
    <w:rsid w:val="00100157"/>
    <w:rsid w:val="00123933"/>
    <w:rsid w:val="0013000E"/>
    <w:rsid w:val="00133F81"/>
    <w:rsid w:val="00135943"/>
    <w:rsid w:val="0014664C"/>
    <w:rsid w:val="001645FB"/>
    <w:rsid w:val="00173D2B"/>
    <w:rsid w:val="001808E4"/>
    <w:rsid w:val="00181676"/>
    <w:rsid w:val="00183603"/>
    <w:rsid w:val="0018410E"/>
    <w:rsid w:val="0019001F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41D9"/>
    <w:rsid w:val="001E4E00"/>
    <w:rsid w:val="001E6213"/>
    <w:rsid w:val="001F14C7"/>
    <w:rsid w:val="001F7405"/>
    <w:rsid w:val="00205533"/>
    <w:rsid w:val="0021191B"/>
    <w:rsid w:val="00212B8D"/>
    <w:rsid w:val="00213BBC"/>
    <w:rsid w:val="002206C8"/>
    <w:rsid w:val="00222983"/>
    <w:rsid w:val="002364D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1A1D"/>
    <w:rsid w:val="002968E8"/>
    <w:rsid w:val="002A1029"/>
    <w:rsid w:val="002A3A1A"/>
    <w:rsid w:val="002A4692"/>
    <w:rsid w:val="002A51BA"/>
    <w:rsid w:val="002B2E26"/>
    <w:rsid w:val="002B3FE6"/>
    <w:rsid w:val="002B4679"/>
    <w:rsid w:val="002C2D81"/>
    <w:rsid w:val="002C461E"/>
    <w:rsid w:val="002C6CEC"/>
    <w:rsid w:val="002E09CE"/>
    <w:rsid w:val="002E69D1"/>
    <w:rsid w:val="002F3BA6"/>
    <w:rsid w:val="00315320"/>
    <w:rsid w:val="003221D9"/>
    <w:rsid w:val="00325776"/>
    <w:rsid w:val="00325E27"/>
    <w:rsid w:val="0032769E"/>
    <w:rsid w:val="00330395"/>
    <w:rsid w:val="00333704"/>
    <w:rsid w:val="00336624"/>
    <w:rsid w:val="0034025F"/>
    <w:rsid w:val="00340458"/>
    <w:rsid w:val="0034200F"/>
    <w:rsid w:val="00342B0D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4101"/>
    <w:rsid w:val="003F6D96"/>
    <w:rsid w:val="0040195A"/>
    <w:rsid w:val="00402DC0"/>
    <w:rsid w:val="00416C4B"/>
    <w:rsid w:val="0041751E"/>
    <w:rsid w:val="004211E5"/>
    <w:rsid w:val="00422091"/>
    <w:rsid w:val="00424C12"/>
    <w:rsid w:val="0043386C"/>
    <w:rsid w:val="00436F2D"/>
    <w:rsid w:val="00436F5D"/>
    <w:rsid w:val="00441B42"/>
    <w:rsid w:val="00445ABC"/>
    <w:rsid w:val="0045118A"/>
    <w:rsid w:val="00455D51"/>
    <w:rsid w:val="00456BF9"/>
    <w:rsid w:val="00460C57"/>
    <w:rsid w:val="00461057"/>
    <w:rsid w:val="004704A8"/>
    <w:rsid w:val="00471102"/>
    <w:rsid w:val="00471F18"/>
    <w:rsid w:val="00484144"/>
    <w:rsid w:val="00484C19"/>
    <w:rsid w:val="00485866"/>
    <w:rsid w:val="0049203B"/>
    <w:rsid w:val="00492076"/>
    <w:rsid w:val="00493B1D"/>
    <w:rsid w:val="00497037"/>
    <w:rsid w:val="004A3009"/>
    <w:rsid w:val="004A6940"/>
    <w:rsid w:val="004A77A4"/>
    <w:rsid w:val="004A77C7"/>
    <w:rsid w:val="004C742C"/>
    <w:rsid w:val="004E1F3E"/>
    <w:rsid w:val="004E371B"/>
    <w:rsid w:val="004F09B8"/>
    <w:rsid w:val="004F21BD"/>
    <w:rsid w:val="004F4F1D"/>
    <w:rsid w:val="004F74DD"/>
    <w:rsid w:val="00501317"/>
    <w:rsid w:val="00502475"/>
    <w:rsid w:val="0050495C"/>
    <w:rsid w:val="00505DC9"/>
    <w:rsid w:val="00506E1E"/>
    <w:rsid w:val="00511F23"/>
    <w:rsid w:val="00513C81"/>
    <w:rsid w:val="005146DD"/>
    <w:rsid w:val="00527BFB"/>
    <w:rsid w:val="00532A32"/>
    <w:rsid w:val="005409F4"/>
    <w:rsid w:val="00540B0B"/>
    <w:rsid w:val="0054460F"/>
    <w:rsid w:val="005476C3"/>
    <w:rsid w:val="00550E3E"/>
    <w:rsid w:val="005536CD"/>
    <w:rsid w:val="00554051"/>
    <w:rsid w:val="00557240"/>
    <w:rsid w:val="005629A4"/>
    <w:rsid w:val="005651F3"/>
    <w:rsid w:val="00572184"/>
    <w:rsid w:val="00577A15"/>
    <w:rsid w:val="00577BC4"/>
    <w:rsid w:val="00580533"/>
    <w:rsid w:val="0059131D"/>
    <w:rsid w:val="005A0C96"/>
    <w:rsid w:val="005A36FE"/>
    <w:rsid w:val="005B3F92"/>
    <w:rsid w:val="005B479C"/>
    <w:rsid w:val="005B561E"/>
    <w:rsid w:val="005C07E4"/>
    <w:rsid w:val="005C2124"/>
    <w:rsid w:val="005C336F"/>
    <w:rsid w:val="005C6B91"/>
    <w:rsid w:val="005C7F3C"/>
    <w:rsid w:val="005D3129"/>
    <w:rsid w:val="005D36F7"/>
    <w:rsid w:val="005D3958"/>
    <w:rsid w:val="005E017C"/>
    <w:rsid w:val="005E50C6"/>
    <w:rsid w:val="005F2A97"/>
    <w:rsid w:val="005F399B"/>
    <w:rsid w:val="005F73D6"/>
    <w:rsid w:val="006019F8"/>
    <w:rsid w:val="00602754"/>
    <w:rsid w:val="0060506F"/>
    <w:rsid w:val="00605B20"/>
    <w:rsid w:val="0061156F"/>
    <w:rsid w:val="00613FF5"/>
    <w:rsid w:val="006155A8"/>
    <w:rsid w:val="00616570"/>
    <w:rsid w:val="00621076"/>
    <w:rsid w:val="00621B94"/>
    <w:rsid w:val="00626239"/>
    <w:rsid w:val="00635316"/>
    <w:rsid w:val="00635449"/>
    <w:rsid w:val="006378C5"/>
    <w:rsid w:val="00645E6A"/>
    <w:rsid w:val="006560DF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3A11"/>
    <w:rsid w:val="006F4334"/>
    <w:rsid w:val="006F47AF"/>
    <w:rsid w:val="006F6B8A"/>
    <w:rsid w:val="00700986"/>
    <w:rsid w:val="00707CD3"/>
    <w:rsid w:val="00716B75"/>
    <w:rsid w:val="00716BB9"/>
    <w:rsid w:val="007256D1"/>
    <w:rsid w:val="007279FD"/>
    <w:rsid w:val="00745D63"/>
    <w:rsid w:val="007502CB"/>
    <w:rsid w:val="00752D79"/>
    <w:rsid w:val="00752E20"/>
    <w:rsid w:val="00756EDE"/>
    <w:rsid w:val="007621E6"/>
    <w:rsid w:val="00764456"/>
    <w:rsid w:val="00781B4D"/>
    <w:rsid w:val="007824BF"/>
    <w:rsid w:val="00783B8D"/>
    <w:rsid w:val="00794B94"/>
    <w:rsid w:val="00794BD4"/>
    <w:rsid w:val="007969BD"/>
    <w:rsid w:val="007A2F73"/>
    <w:rsid w:val="007A3061"/>
    <w:rsid w:val="007A5A0B"/>
    <w:rsid w:val="007A6F93"/>
    <w:rsid w:val="007B198A"/>
    <w:rsid w:val="007B3510"/>
    <w:rsid w:val="007B3C08"/>
    <w:rsid w:val="007B4BFC"/>
    <w:rsid w:val="007B7BF5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137A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2031"/>
    <w:rsid w:val="00875402"/>
    <w:rsid w:val="00883A2A"/>
    <w:rsid w:val="00884D51"/>
    <w:rsid w:val="008916EC"/>
    <w:rsid w:val="00891E4F"/>
    <w:rsid w:val="008A31C5"/>
    <w:rsid w:val="008A4F9A"/>
    <w:rsid w:val="008B2850"/>
    <w:rsid w:val="008C193C"/>
    <w:rsid w:val="008C79B3"/>
    <w:rsid w:val="008D24C3"/>
    <w:rsid w:val="008D6A12"/>
    <w:rsid w:val="008D77BD"/>
    <w:rsid w:val="008E3836"/>
    <w:rsid w:val="008E454C"/>
    <w:rsid w:val="008F1E5A"/>
    <w:rsid w:val="00901BDA"/>
    <w:rsid w:val="009121D8"/>
    <w:rsid w:val="00912D9C"/>
    <w:rsid w:val="00916F7A"/>
    <w:rsid w:val="00917FE3"/>
    <w:rsid w:val="009318C7"/>
    <w:rsid w:val="00931AFD"/>
    <w:rsid w:val="00931C09"/>
    <w:rsid w:val="009348C2"/>
    <w:rsid w:val="009440D0"/>
    <w:rsid w:val="009523A3"/>
    <w:rsid w:val="0095388E"/>
    <w:rsid w:val="00960958"/>
    <w:rsid w:val="00963A46"/>
    <w:rsid w:val="00966A3E"/>
    <w:rsid w:val="00971493"/>
    <w:rsid w:val="00971AD9"/>
    <w:rsid w:val="00973069"/>
    <w:rsid w:val="00973523"/>
    <w:rsid w:val="009778A7"/>
    <w:rsid w:val="00980766"/>
    <w:rsid w:val="009835D4"/>
    <w:rsid w:val="009865D4"/>
    <w:rsid w:val="00997152"/>
    <w:rsid w:val="009972CD"/>
    <w:rsid w:val="009A0E9C"/>
    <w:rsid w:val="009A45DA"/>
    <w:rsid w:val="009A56B6"/>
    <w:rsid w:val="009B06D2"/>
    <w:rsid w:val="009B34EC"/>
    <w:rsid w:val="009B5D67"/>
    <w:rsid w:val="009B6176"/>
    <w:rsid w:val="009B68EB"/>
    <w:rsid w:val="009C0D22"/>
    <w:rsid w:val="009C2DD9"/>
    <w:rsid w:val="009C3E09"/>
    <w:rsid w:val="009C5630"/>
    <w:rsid w:val="009D0E5D"/>
    <w:rsid w:val="009D0F63"/>
    <w:rsid w:val="009D4BA3"/>
    <w:rsid w:val="009D7934"/>
    <w:rsid w:val="009D7CCF"/>
    <w:rsid w:val="009E5961"/>
    <w:rsid w:val="009F28F4"/>
    <w:rsid w:val="009F2F27"/>
    <w:rsid w:val="009F3F25"/>
    <w:rsid w:val="009F4FAC"/>
    <w:rsid w:val="009F6927"/>
    <w:rsid w:val="00A017C0"/>
    <w:rsid w:val="00A01EED"/>
    <w:rsid w:val="00A0683D"/>
    <w:rsid w:val="00A11228"/>
    <w:rsid w:val="00A1369C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47ED"/>
    <w:rsid w:val="00A84C4F"/>
    <w:rsid w:val="00A932A1"/>
    <w:rsid w:val="00A96E06"/>
    <w:rsid w:val="00AA4CAE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DFA"/>
    <w:rsid w:val="00AF0DB9"/>
    <w:rsid w:val="00AF1A8C"/>
    <w:rsid w:val="00AF391F"/>
    <w:rsid w:val="00B0116D"/>
    <w:rsid w:val="00B01173"/>
    <w:rsid w:val="00B02F35"/>
    <w:rsid w:val="00B05A3C"/>
    <w:rsid w:val="00B07100"/>
    <w:rsid w:val="00B1138C"/>
    <w:rsid w:val="00B1560C"/>
    <w:rsid w:val="00B16C6B"/>
    <w:rsid w:val="00B2574A"/>
    <w:rsid w:val="00B35D8A"/>
    <w:rsid w:val="00B45B34"/>
    <w:rsid w:val="00B51AB1"/>
    <w:rsid w:val="00B57047"/>
    <w:rsid w:val="00B61D86"/>
    <w:rsid w:val="00B6342D"/>
    <w:rsid w:val="00B726BD"/>
    <w:rsid w:val="00B732BC"/>
    <w:rsid w:val="00B86B11"/>
    <w:rsid w:val="00B90E33"/>
    <w:rsid w:val="00B92726"/>
    <w:rsid w:val="00B9486D"/>
    <w:rsid w:val="00B9676B"/>
    <w:rsid w:val="00BA2EA5"/>
    <w:rsid w:val="00BA364B"/>
    <w:rsid w:val="00BB057E"/>
    <w:rsid w:val="00BB08DD"/>
    <w:rsid w:val="00BB1190"/>
    <w:rsid w:val="00BB31D0"/>
    <w:rsid w:val="00BB38C2"/>
    <w:rsid w:val="00BB3A11"/>
    <w:rsid w:val="00BB4DDB"/>
    <w:rsid w:val="00BB5D79"/>
    <w:rsid w:val="00BB5F02"/>
    <w:rsid w:val="00BC59B7"/>
    <w:rsid w:val="00BC7892"/>
    <w:rsid w:val="00BE24D6"/>
    <w:rsid w:val="00BE48D4"/>
    <w:rsid w:val="00BE7448"/>
    <w:rsid w:val="00BE7EFA"/>
    <w:rsid w:val="00BF06AD"/>
    <w:rsid w:val="00BF2C67"/>
    <w:rsid w:val="00BF4362"/>
    <w:rsid w:val="00BF4B62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5A93"/>
    <w:rsid w:val="00C66289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60E4"/>
    <w:rsid w:val="00CB214B"/>
    <w:rsid w:val="00CB6246"/>
    <w:rsid w:val="00CC0A17"/>
    <w:rsid w:val="00CD0F93"/>
    <w:rsid w:val="00CD1BD1"/>
    <w:rsid w:val="00CD528D"/>
    <w:rsid w:val="00CE55AD"/>
    <w:rsid w:val="00CE78BF"/>
    <w:rsid w:val="00CF4B1E"/>
    <w:rsid w:val="00CF65EB"/>
    <w:rsid w:val="00CF72AD"/>
    <w:rsid w:val="00CF79FF"/>
    <w:rsid w:val="00D02441"/>
    <w:rsid w:val="00D039F4"/>
    <w:rsid w:val="00D10496"/>
    <w:rsid w:val="00D11173"/>
    <w:rsid w:val="00D1215F"/>
    <w:rsid w:val="00D15809"/>
    <w:rsid w:val="00D16561"/>
    <w:rsid w:val="00D17FF8"/>
    <w:rsid w:val="00D2325C"/>
    <w:rsid w:val="00D268AC"/>
    <w:rsid w:val="00D27FF3"/>
    <w:rsid w:val="00D343D0"/>
    <w:rsid w:val="00D3664D"/>
    <w:rsid w:val="00D500E9"/>
    <w:rsid w:val="00D507BC"/>
    <w:rsid w:val="00D50BAB"/>
    <w:rsid w:val="00D6090A"/>
    <w:rsid w:val="00D62FA3"/>
    <w:rsid w:val="00D63B6F"/>
    <w:rsid w:val="00D64A90"/>
    <w:rsid w:val="00D66E88"/>
    <w:rsid w:val="00D763B7"/>
    <w:rsid w:val="00D9410B"/>
    <w:rsid w:val="00D9695B"/>
    <w:rsid w:val="00DA2417"/>
    <w:rsid w:val="00DA5585"/>
    <w:rsid w:val="00DB02AC"/>
    <w:rsid w:val="00DB5F05"/>
    <w:rsid w:val="00DB6AA2"/>
    <w:rsid w:val="00DE10D1"/>
    <w:rsid w:val="00DE2514"/>
    <w:rsid w:val="00DE54B9"/>
    <w:rsid w:val="00DE650F"/>
    <w:rsid w:val="00DE6851"/>
    <w:rsid w:val="00DF03EE"/>
    <w:rsid w:val="00E01B71"/>
    <w:rsid w:val="00E05CC9"/>
    <w:rsid w:val="00E15573"/>
    <w:rsid w:val="00E25A5B"/>
    <w:rsid w:val="00E373C7"/>
    <w:rsid w:val="00E377DD"/>
    <w:rsid w:val="00E4267B"/>
    <w:rsid w:val="00E42F13"/>
    <w:rsid w:val="00E452DF"/>
    <w:rsid w:val="00E543CF"/>
    <w:rsid w:val="00E546FD"/>
    <w:rsid w:val="00E54B1B"/>
    <w:rsid w:val="00E608F1"/>
    <w:rsid w:val="00E611B9"/>
    <w:rsid w:val="00E7144F"/>
    <w:rsid w:val="00E731EC"/>
    <w:rsid w:val="00E73D74"/>
    <w:rsid w:val="00E76A79"/>
    <w:rsid w:val="00E80692"/>
    <w:rsid w:val="00E80C24"/>
    <w:rsid w:val="00E862F0"/>
    <w:rsid w:val="00E93836"/>
    <w:rsid w:val="00EA7C16"/>
    <w:rsid w:val="00EB4CAB"/>
    <w:rsid w:val="00EB6ABC"/>
    <w:rsid w:val="00EC5281"/>
    <w:rsid w:val="00EC791D"/>
    <w:rsid w:val="00EC7CA6"/>
    <w:rsid w:val="00ED3C5D"/>
    <w:rsid w:val="00ED4553"/>
    <w:rsid w:val="00F00D08"/>
    <w:rsid w:val="00F12E95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5195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0EB4"/>
    <w:rsid w:val="00FA1C82"/>
    <w:rsid w:val="00FA2ED1"/>
    <w:rsid w:val="00FA4A52"/>
    <w:rsid w:val="00FB3C88"/>
    <w:rsid w:val="00FB4045"/>
    <w:rsid w:val="00FB4D8E"/>
    <w:rsid w:val="00FC0D0A"/>
    <w:rsid w:val="00FC1B0B"/>
    <w:rsid w:val="00FC78DE"/>
    <w:rsid w:val="00FD2F97"/>
    <w:rsid w:val="00FE766D"/>
    <w:rsid w:val="00FF50C0"/>
    <w:rsid w:val="00FF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2B3D57F"/>
  <w15:docId w15:val="{4DC9AE47-2B2E-4A72-8BEA-A27C68175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4A77C7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6560D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560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560DF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560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560DF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6560D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560D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86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DF6CD-6FDA-4E8D-AB96-6F935788A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944</Words>
  <Characters>5267</Characters>
  <Application>Microsoft Office Word</Application>
  <DocSecurity>0</DocSecurity>
  <Lines>140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AJR221</vt:lpstr>
    </vt:vector>
  </TitlesOfParts>
  <Manager>R230</Manager>
  <Company>NJ Office of Legislative Services</Company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AJR221</dc:title>
  <dc:subject/>
  <dc:creator>Assemblyman  DEANGELO</dc:creator>
  <cp:keywords>AJR221|4|EA |325|76|247|N|0|</cp:keywords>
  <dc:description>INTRODUCED MAY 5, 2021</dc:description>
  <cp:lastModifiedBy>Todaro, Vivian</cp:lastModifiedBy>
  <cp:revision>2</cp:revision>
  <cp:lastPrinted>2021-06-16T14:18:00Z</cp:lastPrinted>
  <dcterms:created xsi:type="dcterms:W3CDTF">2021-06-16T14:18:00Z</dcterms:created>
  <dcterms:modified xsi:type="dcterms:W3CDTF">2021-06-16T14:18:00Z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