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6E9F1" w14:textId="0DBB1B65" w:rsidR="009F2CC5" w:rsidRDefault="009F2CC5" w:rsidP="009F2CC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5E16A77D" w14:textId="5A28CD3F" w:rsidR="009F2CC5" w:rsidRDefault="009F2CC5" w:rsidP="009F2CC5">
      <w:pPr>
        <w:pStyle w:val="bpuBill"/>
      </w:pPr>
      <w:r>
        <w:t xml:space="preserve">No. 239 </w:t>
      </w:r>
    </w:p>
    <w:p w14:paraId="6A56C3B9" w14:textId="0C3A8BEB" w:rsidR="009F2CC5" w:rsidRPr="009D38FF" w:rsidRDefault="009F2CC5" w:rsidP="009F2CC5">
      <w:pPr>
        <w:pStyle w:val="bpuWpGraphic"/>
      </w:pPr>
      <w:r>
        <w:object w:dxaOrig="8985" w:dyaOrig="255" w14:anchorId="1D9F88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7954269" r:id="rId8"/>
        </w:object>
      </w:r>
    </w:p>
    <w:p w14:paraId="0074A1AB" w14:textId="77777777" w:rsidR="009F2CC5" w:rsidRDefault="009F2CC5" w:rsidP="009F2CC5">
      <w:pPr>
        <w:pStyle w:val="bpuState"/>
      </w:pPr>
      <w:r>
        <w:t>STATE OF NEW JERSEY</w:t>
      </w:r>
    </w:p>
    <w:p w14:paraId="02732BA2" w14:textId="77777777" w:rsidR="009F2CC5" w:rsidRDefault="009F2CC5" w:rsidP="009F2CC5">
      <w:pPr>
        <w:pStyle w:val="bpuLegislature"/>
      </w:pPr>
      <w:r>
        <w:t>219th LEGISLATURE</w:t>
      </w:r>
    </w:p>
    <w:p w14:paraId="4C33ABD5" w14:textId="7A20FC18" w:rsidR="009F2CC5" w:rsidRDefault="009F2CC5" w:rsidP="009F2CC5">
      <w:pPr>
        <w:pStyle w:val="bpuWpGraphic"/>
      </w:pPr>
      <w:r>
        <w:object w:dxaOrig="8985" w:dyaOrig="255" w14:anchorId="175D876C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7954270" r:id="rId9"/>
        </w:object>
      </w:r>
      <w:r>
        <w:t xml:space="preserve">  </w:t>
      </w:r>
    </w:p>
    <w:p w14:paraId="26FE7305" w14:textId="77777777" w:rsidR="009F2CC5" w:rsidRDefault="009F2CC5" w:rsidP="009F2CC5">
      <w:pPr>
        <w:pStyle w:val="bpuIntro"/>
      </w:pPr>
      <w:r>
        <w:t>INTRODUCED NOVEMBER 8, 2021</w:t>
      </w:r>
    </w:p>
    <w:p w14:paraId="37093AE6" w14:textId="77777777" w:rsidR="009F2CC5" w:rsidRDefault="009F2CC5" w:rsidP="009F2CC5">
      <w:pPr>
        <w:pStyle w:val="bpuIntro"/>
      </w:pPr>
    </w:p>
    <w:p w14:paraId="49F912AE" w14:textId="77777777" w:rsidR="009F2CC5" w:rsidRDefault="009F2CC5" w:rsidP="009F2CC5">
      <w:pPr>
        <w:pStyle w:val="bpuIntro"/>
        <w:sectPr w:rsidR="009F2CC5" w:rsidSect="009F2CC5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23496AD" w14:textId="77777777" w:rsidR="009F2CC5" w:rsidRDefault="009F2CC5" w:rsidP="009F2CC5">
      <w:pPr>
        <w:pStyle w:val="bpuIntro"/>
      </w:pPr>
    </w:p>
    <w:p w14:paraId="28DF20AD" w14:textId="77777777" w:rsidR="009F2CC5" w:rsidRDefault="009F2CC5" w:rsidP="009F2CC5">
      <w:pPr>
        <w:pStyle w:val="bpuSponsor"/>
      </w:pPr>
      <w:r>
        <w:t>Sponsored by:</w:t>
      </w:r>
    </w:p>
    <w:p w14:paraId="6B63E420" w14:textId="77777777" w:rsidR="009F2CC5" w:rsidRDefault="009F2CC5" w:rsidP="009F2CC5">
      <w:pPr>
        <w:pStyle w:val="bpuSponsor"/>
      </w:pPr>
      <w:proofErr w:type="gramStart"/>
      <w:r>
        <w:t>Assemblywoman  ANNETTE</w:t>
      </w:r>
      <w:proofErr w:type="gramEnd"/>
      <w:r>
        <w:t xml:space="preserve"> QUIJANO</w:t>
      </w:r>
    </w:p>
    <w:p w14:paraId="3E2D8C9B" w14:textId="77777777" w:rsidR="009F2CC5" w:rsidRDefault="009F2CC5" w:rsidP="009F2CC5">
      <w:pPr>
        <w:pStyle w:val="bpuSponsor"/>
      </w:pPr>
      <w:r>
        <w:t>District 20 (Union)</w:t>
      </w:r>
    </w:p>
    <w:p w14:paraId="3692A701" w14:textId="77777777" w:rsidR="009F2CC5" w:rsidRDefault="009F2CC5" w:rsidP="009F2CC5">
      <w:pPr>
        <w:pStyle w:val="bpuSponsor"/>
      </w:pPr>
    </w:p>
    <w:p w14:paraId="15742D99" w14:textId="77777777" w:rsidR="009F2CC5" w:rsidRDefault="009F2CC5" w:rsidP="009F2CC5">
      <w:pPr>
        <w:pStyle w:val="bpuSponsor"/>
      </w:pPr>
    </w:p>
    <w:p w14:paraId="73900983" w14:textId="77777777" w:rsidR="009F2CC5" w:rsidRDefault="009F2CC5" w:rsidP="009F2CC5">
      <w:pPr>
        <w:pStyle w:val="bpuSponsor"/>
      </w:pPr>
    </w:p>
    <w:p w14:paraId="1609DE1E" w14:textId="77777777" w:rsidR="009F2CC5" w:rsidRDefault="009F2CC5" w:rsidP="009F2CC5">
      <w:pPr>
        <w:pStyle w:val="bpuSponsor"/>
      </w:pPr>
    </w:p>
    <w:p w14:paraId="25FEFC63" w14:textId="77777777" w:rsidR="009F2CC5" w:rsidRDefault="009F2CC5" w:rsidP="009F2CC5">
      <w:pPr>
        <w:pStyle w:val="bpuSponsor"/>
      </w:pPr>
      <w:r>
        <w:t>SYNOPSIS</w:t>
      </w:r>
    </w:p>
    <w:p w14:paraId="6EE27F31" w14:textId="77777777" w:rsidR="009F2CC5" w:rsidRDefault="009F2CC5" w:rsidP="009F2CC5">
      <w:pPr>
        <w:pStyle w:val="bpuNormText"/>
      </w:pPr>
      <w:r>
        <w:tab/>
        <w:t xml:space="preserve">Honors </w:t>
      </w:r>
      <w:proofErr w:type="spellStart"/>
      <w:r>
        <w:t>Chessie</w:t>
      </w:r>
      <w:proofErr w:type="spellEnd"/>
      <w:r>
        <w:t xml:space="preserve"> Roberts for her service in the Elizabeth schools and community. </w:t>
      </w:r>
    </w:p>
    <w:p w14:paraId="7A7F1C21" w14:textId="77777777" w:rsidR="009F2CC5" w:rsidRDefault="009F2CC5" w:rsidP="009F2CC5">
      <w:pPr>
        <w:pStyle w:val="bpuNormText"/>
      </w:pPr>
    </w:p>
    <w:p w14:paraId="3C14DCAC" w14:textId="77777777" w:rsidR="009F2CC5" w:rsidRDefault="009F2CC5" w:rsidP="009F2CC5">
      <w:pPr>
        <w:pStyle w:val="bpuSponsor"/>
      </w:pPr>
      <w:r>
        <w:t xml:space="preserve">CURRENT VERSION OF TEXT </w:t>
      </w:r>
    </w:p>
    <w:p w14:paraId="42A6CF06" w14:textId="77777777" w:rsidR="009F2CC5" w:rsidRDefault="009F2CC5" w:rsidP="009F2CC5">
      <w:pPr>
        <w:pStyle w:val="bpuNormText"/>
      </w:pPr>
      <w:r>
        <w:tab/>
        <w:t>As introduced.</w:t>
      </w:r>
    </w:p>
    <w:p w14:paraId="1E29EF8D" w14:textId="1460F26C" w:rsidR="009F2CC5" w:rsidRDefault="009F2CC5" w:rsidP="009F2CC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40D985" wp14:editId="68AA611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A3A7227" w14:textId="77777777" w:rsidR="009F2CC5" w:rsidRDefault="009F2CC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F2CC5" w:rsidSect="009F2CC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6C9103F" w14:textId="77777777" w:rsidR="00686AEB" w:rsidRPr="00677316" w:rsidRDefault="009B346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823373">
        <w:rPr>
          <w:rStyle w:val="HangingAnActChar"/>
        </w:rPr>
        <w:t xml:space="preserve">honoring </w:t>
      </w:r>
      <w:proofErr w:type="spellStart"/>
      <w:r w:rsidR="00823373">
        <w:rPr>
          <w:rStyle w:val="HangingAnActChar"/>
        </w:rPr>
        <w:t>Chessie</w:t>
      </w:r>
      <w:proofErr w:type="spellEnd"/>
      <w:r w:rsidR="00823373">
        <w:rPr>
          <w:rStyle w:val="HangingAnActChar"/>
        </w:rPr>
        <w:t xml:space="preserve"> Roberts for her exemplary service in the Elizabeth Public Schools and community activism.</w:t>
      </w:r>
    </w:p>
    <w:p w14:paraId="3A810AC4" w14:textId="77777777" w:rsidR="000B1054" w:rsidRDefault="000B1054" w:rsidP="000B1054"/>
    <w:p w14:paraId="0386DECB" w14:textId="4ACE3DA5" w:rsidR="00823373" w:rsidRPr="001C43C8" w:rsidRDefault="008233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spellStart"/>
      <w:r w:rsidR="00E03F22">
        <w:t>Chessie</w:t>
      </w:r>
      <w:proofErr w:type="spellEnd"/>
      <w:r w:rsidR="00E03F22">
        <w:t xml:space="preserve"> Roberts </w:t>
      </w:r>
      <w:r w:rsidR="00EE6CC6">
        <w:t>served the Elizabeth school district as</w:t>
      </w:r>
      <w:r w:rsidR="00E03F22">
        <w:t xml:space="preserve"> a typing and business education teacher for </w:t>
      </w:r>
      <w:r w:rsidR="00EE6CC6">
        <w:t xml:space="preserve">over </w:t>
      </w:r>
      <w:r w:rsidR="00E03F22">
        <w:t>30 years; and</w:t>
      </w:r>
    </w:p>
    <w:p w14:paraId="681DC033" w14:textId="6A80E05A" w:rsidR="00E03F22" w:rsidRPr="001C43C8" w:rsidRDefault="00E03F22" w:rsidP="00E03F2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905F7">
        <w:t>Ms. Roberts</w:t>
      </w:r>
      <w:r w:rsidR="00B100AA">
        <w:t xml:space="preserve"> was one of the first African-</w:t>
      </w:r>
      <w:r>
        <w:t>American teachers in the business department of Elizabeth Public Schools; and</w:t>
      </w:r>
    </w:p>
    <w:p w14:paraId="5863560B" w14:textId="3C153EB8" w:rsidR="00823373" w:rsidRDefault="008233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03F22">
        <w:t xml:space="preserve">In addition to her educational service in the school district, </w:t>
      </w:r>
      <w:r w:rsidR="005905F7">
        <w:t>Ms.</w:t>
      </w:r>
      <w:r w:rsidR="00E03F22">
        <w:t xml:space="preserve"> Roberts was also known </w:t>
      </w:r>
      <w:r w:rsidR="00FA663A">
        <w:t xml:space="preserve">for </w:t>
      </w:r>
      <w:r w:rsidR="00E03F22">
        <w:t>her</w:t>
      </w:r>
      <w:r w:rsidR="00FA663A">
        <w:t xml:space="preserve"> dedication to, and involvement in, her</w:t>
      </w:r>
      <w:r w:rsidR="00E03F22">
        <w:t xml:space="preserve"> community; and</w:t>
      </w:r>
    </w:p>
    <w:p w14:paraId="75E8C4F3" w14:textId="31A0839A" w:rsidR="000B757C" w:rsidRPr="000B757C" w:rsidRDefault="000B757C" w:rsidP="000B757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905F7">
        <w:t>Ms.</w:t>
      </w:r>
      <w:r>
        <w:t xml:space="preserve"> Roberts proudly worked for the Urban League of Union County under William Ashby, New Jersey’s first African</w:t>
      </w:r>
      <w:r w:rsidR="00FA663A">
        <w:t>-</w:t>
      </w:r>
      <w:r>
        <w:t>American social worker; and</w:t>
      </w:r>
    </w:p>
    <w:p w14:paraId="7DD8A020" w14:textId="62183BB6" w:rsidR="00823373" w:rsidRPr="001C43C8" w:rsidRDefault="008233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905F7">
        <w:t>Ms. Roberts</w:t>
      </w:r>
      <w:r w:rsidR="00E03F22">
        <w:t xml:space="preserve"> proudly served on the Martin Luther King, Jr</w:t>
      </w:r>
      <w:r w:rsidR="00D07129">
        <w:t>.</w:t>
      </w:r>
      <w:r w:rsidR="00E03F22">
        <w:t xml:space="preserve"> Memorial Committee in Elizabeth, raising money from the African</w:t>
      </w:r>
      <w:r w:rsidR="00FA663A">
        <w:t>-</w:t>
      </w:r>
      <w:r w:rsidR="00E03F22">
        <w:t xml:space="preserve">American community for the memorial </w:t>
      </w:r>
      <w:r w:rsidR="00D07129">
        <w:t>dedicated to</w:t>
      </w:r>
      <w:r w:rsidR="00E03F22">
        <w:t xml:space="preserve"> Dr. King; and</w:t>
      </w:r>
    </w:p>
    <w:p w14:paraId="7A83E395" w14:textId="667FA959" w:rsidR="00823373" w:rsidRPr="001C43C8" w:rsidRDefault="008233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905F7">
        <w:t>Ms. Roberts</w:t>
      </w:r>
      <w:r w:rsidR="000B757C">
        <w:t xml:space="preserve"> advocated for the integration of public housing in Elizabeth, fighting for </w:t>
      </w:r>
      <w:r w:rsidR="00FA663A">
        <w:t>equal opportunities for African-</w:t>
      </w:r>
      <w:r w:rsidR="000B757C">
        <w:t>Americans; and</w:t>
      </w:r>
    </w:p>
    <w:p w14:paraId="30BEC3FD" w14:textId="1366DA4A" w:rsidR="00823373" w:rsidRPr="001C43C8" w:rsidRDefault="0082337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A663A">
        <w:t>Ms. Roberts</w:t>
      </w:r>
      <w:r w:rsidR="003208CA">
        <w:t xml:space="preserve"> used</w:t>
      </w:r>
      <w:r w:rsidR="00B335D8">
        <w:t xml:space="preserve"> her extensive</w:t>
      </w:r>
      <w:r w:rsidR="003208CA">
        <w:t xml:space="preserve"> wisdom and kindness as </w:t>
      </w:r>
      <w:r w:rsidR="00B335D8">
        <w:t>a guide to serve her community; and</w:t>
      </w:r>
    </w:p>
    <w:p w14:paraId="21719A4D" w14:textId="1ED8FDFC" w:rsidR="00823373" w:rsidRDefault="00823373" w:rsidP="00FA573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335D8">
        <w:t xml:space="preserve">Elizabeth school district has honored </w:t>
      </w:r>
      <w:r w:rsidR="00FA663A">
        <w:t>Ms. Roberts</w:t>
      </w:r>
      <w:r w:rsidR="00B335D8">
        <w:t xml:space="preserve"> by renaming a public school to “</w:t>
      </w:r>
      <w:proofErr w:type="spellStart"/>
      <w:r w:rsidR="00B335D8">
        <w:t>Chessie</w:t>
      </w:r>
      <w:proofErr w:type="spellEnd"/>
      <w:r w:rsidR="00B335D8">
        <w:t xml:space="preserve"> </w:t>
      </w:r>
      <w:proofErr w:type="spellStart"/>
      <w:r w:rsidR="00B335D8">
        <w:t>Dentley</w:t>
      </w:r>
      <w:proofErr w:type="spellEnd"/>
      <w:r w:rsidR="00B335D8">
        <w:t xml:space="preserve"> Roberts Academy School #30;” now, therefore; </w:t>
      </w:r>
    </w:p>
    <w:p w14:paraId="1E394A33" w14:textId="77777777" w:rsidR="00823373" w:rsidRPr="00D71D68" w:rsidRDefault="00823373" w:rsidP="000B1054"/>
    <w:p w14:paraId="16E05248" w14:textId="77777777" w:rsidR="00686AEB" w:rsidRPr="00AA7880" w:rsidRDefault="00686AEB" w:rsidP="00686AEB">
      <w:r>
        <w:tab/>
      </w:r>
      <w:r w:rsidR="009B346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9B3467">
        <w:rPr>
          <w:rStyle w:val="BillLanguage"/>
        </w:rPr>
        <w:t>by the Senate and General Assembly of the State of New Jersey:</w:t>
      </w:r>
    </w:p>
    <w:p w14:paraId="36C16022" w14:textId="77777777" w:rsidR="00823373" w:rsidRPr="00D71D68" w:rsidRDefault="00823373" w:rsidP="00823373">
      <w:pPr>
        <w:pStyle w:val="IndentHang"/>
        <w:ind w:left="0" w:firstLine="0"/>
      </w:pPr>
    </w:p>
    <w:p w14:paraId="3391D93C" w14:textId="42E2CC5A" w:rsidR="00386CAF" w:rsidRDefault="00686AEB" w:rsidP="00686AEB">
      <w:r>
        <w:tab/>
      </w:r>
      <w:r w:rsidR="00744893">
        <w:t>1</w:t>
      </w:r>
      <w:r w:rsidR="00227EFB">
        <w:t>.</w:t>
      </w:r>
      <w:r w:rsidR="00227EFB">
        <w:tab/>
      </w:r>
      <w:r w:rsidR="005905F7">
        <w:t>The Governor and the Legislature of the State of New Jersey</w:t>
      </w:r>
      <w:r w:rsidR="00FA663A">
        <w:t xml:space="preserve"> honor the exemplary service of </w:t>
      </w:r>
      <w:proofErr w:type="spellStart"/>
      <w:r w:rsidR="00FA663A">
        <w:t>Chessie</w:t>
      </w:r>
      <w:proofErr w:type="spellEnd"/>
      <w:r w:rsidR="00FA663A">
        <w:t xml:space="preserve"> Roberts as an educator and community leader in the City of Elizabeth, New Jersey</w:t>
      </w:r>
      <w:r w:rsidR="00386CAF">
        <w:t xml:space="preserve">. </w:t>
      </w:r>
    </w:p>
    <w:p w14:paraId="7D47A750" w14:textId="18027C22" w:rsidR="00386CAF" w:rsidRDefault="00386CAF" w:rsidP="00686AEB"/>
    <w:p w14:paraId="3260E744" w14:textId="460DDD5B" w:rsidR="00744893" w:rsidRDefault="00227EFB" w:rsidP="00686AEB">
      <w:r>
        <w:tab/>
        <w:t>2.</w:t>
      </w:r>
      <w:r>
        <w:tab/>
      </w:r>
      <w:r w:rsidR="00744893">
        <w:t xml:space="preserve">Copies of this resolution, as filed with the Secretary of State, shall be transmitted by the Clerk of the General Assembly or the Secretary of the Senate to </w:t>
      </w:r>
      <w:proofErr w:type="spellStart"/>
      <w:r w:rsidR="00655AE7">
        <w:t>Chessie</w:t>
      </w:r>
      <w:proofErr w:type="spellEnd"/>
      <w:r w:rsidR="00655AE7">
        <w:t xml:space="preserve"> Roberts, </w:t>
      </w:r>
      <w:r w:rsidR="00744893">
        <w:t>the Elizabeth Public Schools B</w:t>
      </w:r>
      <w:r w:rsidR="00C5743B">
        <w:t xml:space="preserve">oard of Education, </w:t>
      </w:r>
      <w:r w:rsidR="00744893">
        <w:t>the mayor of E</w:t>
      </w:r>
      <w:r w:rsidR="00C5743B">
        <w:t>lizabeth, and the Martin Luther King, Jr. Memorial Committee in Elizabeth.</w:t>
      </w:r>
    </w:p>
    <w:p w14:paraId="4B0ABBCE" w14:textId="77777777" w:rsidR="00744893" w:rsidRDefault="00744893" w:rsidP="00686AEB"/>
    <w:p w14:paraId="40EAA412" w14:textId="599D0908" w:rsidR="00686AEB" w:rsidRDefault="00744893" w:rsidP="00686AEB">
      <w:r>
        <w:tab/>
        <w:t>3</w:t>
      </w:r>
      <w:r w:rsidR="00227EFB">
        <w:t>.</w:t>
      </w:r>
      <w:r w:rsidR="00227EFB">
        <w:tab/>
      </w:r>
      <w:r w:rsidR="009B3467">
        <w:t>This join</w:t>
      </w:r>
      <w:r w:rsidR="003A21B6">
        <w:t>t resolution shall take effect immediately.</w:t>
      </w:r>
    </w:p>
    <w:p w14:paraId="0AE65B27" w14:textId="77777777" w:rsidR="00EF2479" w:rsidRPr="00AA7880" w:rsidRDefault="00EF2479" w:rsidP="00686AEB"/>
    <w:p w14:paraId="04A511B2" w14:textId="77777777" w:rsidR="00686AEB" w:rsidRPr="00CE7BD8" w:rsidRDefault="00686AEB" w:rsidP="00686AEB"/>
    <w:p w14:paraId="4BA49442" w14:textId="77777777" w:rsidR="00686AEB" w:rsidRPr="00AA7880" w:rsidRDefault="00686AEB" w:rsidP="00686AEB">
      <w:pPr>
        <w:jc w:val="center"/>
      </w:pPr>
      <w:r w:rsidRPr="00D71D68">
        <w:t>STATEMENT</w:t>
      </w:r>
    </w:p>
    <w:p w14:paraId="03D88378" w14:textId="77777777" w:rsidR="00686AEB" w:rsidRDefault="00686AEB" w:rsidP="00686AEB"/>
    <w:p w14:paraId="24383DC1" w14:textId="650C3691" w:rsidR="00FA5737" w:rsidRDefault="00E03F22" w:rsidP="00686AEB">
      <w:r>
        <w:tab/>
        <w:t>This resolution honors</w:t>
      </w:r>
      <w:r w:rsidR="00446ED1">
        <w:t xml:space="preserve"> </w:t>
      </w:r>
      <w:proofErr w:type="spellStart"/>
      <w:r w:rsidR="00446ED1">
        <w:t>Chessie</w:t>
      </w:r>
      <w:proofErr w:type="spellEnd"/>
      <w:r w:rsidR="00446ED1">
        <w:t xml:space="preserve"> Roberts and</w:t>
      </w:r>
      <w:r>
        <w:t xml:space="preserve"> </w:t>
      </w:r>
      <w:r w:rsidR="00F96394">
        <w:t>her</w:t>
      </w:r>
      <w:r>
        <w:t xml:space="preserve"> career work </w:t>
      </w:r>
      <w:r w:rsidR="00F96394">
        <w:t>as an</w:t>
      </w:r>
      <w:r>
        <w:t xml:space="preserve"> </w:t>
      </w:r>
      <w:r w:rsidR="00F96394">
        <w:t>educator</w:t>
      </w:r>
      <w:r>
        <w:t xml:space="preserve"> and </w:t>
      </w:r>
      <w:r w:rsidR="00446ED1">
        <w:t>dedication to, and involvement in</w:t>
      </w:r>
      <w:r w:rsidR="00F96394">
        <w:t>,</w:t>
      </w:r>
      <w:r w:rsidR="00446ED1">
        <w:t xml:space="preserve"> her community</w:t>
      </w:r>
      <w:r w:rsidR="000B757C">
        <w:t>.</w:t>
      </w:r>
      <w:r w:rsidR="00446ED1">
        <w:t xml:space="preserve"> </w:t>
      </w:r>
      <w:r w:rsidR="000B757C">
        <w:t xml:space="preserve"> After years of success as a student</w:t>
      </w:r>
      <w:r w:rsidR="00EA6B2B">
        <w:t xml:space="preserve"> herself</w:t>
      </w:r>
      <w:r w:rsidR="000B757C">
        <w:t xml:space="preserve">, </w:t>
      </w:r>
      <w:r w:rsidR="00446ED1">
        <w:t>Ms. Roberts</w:t>
      </w:r>
      <w:r w:rsidR="000B757C">
        <w:t xml:space="preserve"> returned to Elizabeth to serve the community that gave her so much. </w:t>
      </w:r>
      <w:r w:rsidR="00446ED1">
        <w:t xml:space="preserve"> Ms. </w:t>
      </w:r>
      <w:r w:rsidR="00446ED1">
        <w:lastRenderedPageBreak/>
        <w:t>Roberts</w:t>
      </w:r>
      <w:r w:rsidR="000B757C">
        <w:t xml:space="preserve"> embraced the idea of inspiring future generations of leaders of those in Elizabeth. </w:t>
      </w:r>
      <w:r w:rsidR="00446ED1">
        <w:t xml:space="preserve"> Ms. Roberts</w:t>
      </w:r>
      <w:r w:rsidR="000B757C">
        <w:t xml:space="preserve"> served Elizabeth public</w:t>
      </w:r>
      <w:r w:rsidR="00EA0460">
        <w:t xml:space="preserve"> school for 33 years and became </w:t>
      </w:r>
      <w:r w:rsidR="00823B67">
        <w:t>one of the first African-</w:t>
      </w:r>
      <w:r w:rsidR="003A21B6">
        <w:t xml:space="preserve">American teachers in the business department in Elizabeth public schools. </w:t>
      </w:r>
    </w:p>
    <w:p w14:paraId="1CA5E092" w14:textId="1D4B912F" w:rsidR="00E03F22" w:rsidRDefault="00FA5737" w:rsidP="00686AEB">
      <w:r>
        <w:tab/>
      </w:r>
      <w:r w:rsidR="00386CAF">
        <w:t xml:space="preserve">Outside of her years as a teacher, </w:t>
      </w:r>
      <w:r w:rsidR="005905F7">
        <w:t>Ms.</w:t>
      </w:r>
      <w:r w:rsidR="003A21B6">
        <w:t xml:space="preserve"> Roberts </w:t>
      </w:r>
      <w:r>
        <w:t>worked with the Urban League of Union County and served on the Martin Luther King, Jr. Memorial committee.</w:t>
      </w:r>
      <w:r w:rsidR="00F96394">
        <w:t xml:space="preserve"> </w:t>
      </w:r>
      <w:r w:rsidR="00C25884">
        <w:t xml:space="preserve"> As a dedicated </w:t>
      </w:r>
      <w:r>
        <w:t xml:space="preserve">activist, </w:t>
      </w:r>
      <w:r w:rsidR="005905F7">
        <w:t>Ms. Roberts</w:t>
      </w:r>
      <w:r>
        <w:t xml:space="preserve"> advocated for the integration of public housing, fighting for </w:t>
      </w:r>
      <w:r w:rsidR="00446ED1">
        <w:t>equal opportunities for African-</w:t>
      </w:r>
      <w:r>
        <w:t xml:space="preserve">Americans in the community. </w:t>
      </w:r>
    </w:p>
    <w:p w14:paraId="0F64604B" w14:textId="3EB401A1" w:rsidR="000C5038" w:rsidRDefault="003208CA">
      <w:r>
        <w:tab/>
      </w:r>
      <w:r w:rsidR="00B335D8">
        <w:t xml:space="preserve">The Elizabeth community has benefited from </w:t>
      </w:r>
      <w:proofErr w:type="spellStart"/>
      <w:r w:rsidR="00B335D8">
        <w:t>Chessie’s</w:t>
      </w:r>
      <w:proofErr w:type="spellEnd"/>
      <w:r w:rsidR="00B335D8">
        <w:t xml:space="preserve"> </w:t>
      </w:r>
      <w:r w:rsidR="00F16414">
        <w:t>extensive</w:t>
      </w:r>
      <w:r w:rsidR="00FA5737">
        <w:t xml:space="preserve"> wisdom, kindness</w:t>
      </w:r>
      <w:r w:rsidR="00EA0460">
        <w:t>,</w:t>
      </w:r>
      <w:r w:rsidR="00FA5737">
        <w:t xml:space="preserve"> and </w:t>
      </w:r>
      <w:r w:rsidR="00B335D8">
        <w:t>dedicated service for decades and</w:t>
      </w:r>
      <w:r w:rsidR="00446ED1">
        <w:t xml:space="preserve"> the State of New Jersey honors her exemplary service as an educator and community leader in the City of Elizabeth, New Jersey.</w:t>
      </w:r>
    </w:p>
    <w:sectPr w:rsidR="000C5038" w:rsidSect="009F2CC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6357B" w14:textId="77777777" w:rsidR="00B94BFE" w:rsidRDefault="00B94BFE">
      <w:r>
        <w:separator/>
      </w:r>
    </w:p>
  </w:endnote>
  <w:endnote w:type="continuationSeparator" w:id="0">
    <w:p w14:paraId="16B3DE2A" w14:textId="77777777" w:rsidR="00B94BFE" w:rsidRDefault="00B94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9DFDD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9086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BD04C" w14:textId="77777777" w:rsidR="00B94BFE" w:rsidRDefault="00B94BFE">
      <w:r>
        <w:separator/>
      </w:r>
    </w:p>
  </w:footnote>
  <w:footnote w:type="continuationSeparator" w:id="0">
    <w:p w14:paraId="39F698F6" w14:textId="77777777" w:rsidR="00B94BFE" w:rsidRDefault="00B94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6340E" w14:textId="77777777" w:rsidR="00665CBC" w:rsidRDefault="00F722FF">
    <w:pPr>
      <w:pStyle w:val="Header"/>
    </w:pPr>
    <w:r>
      <w:rPr>
        <w:noProof/>
      </w:rPr>
      <w:pict w14:anchorId="1E692F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C468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E14FB" w14:textId="2673D47E" w:rsidR="00665CBC" w:rsidRDefault="00665CBC" w:rsidP="00686AEB">
    <w:pPr>
      <w:pStyle w:val="Header"/>
      <w:jc w:val="center"/>
      <w:rPr>
        <w:rStyle w:val="PageNumber"/>
      </w:rPr>
    </w:pPr>
  </w:p>
  <w:p w14:paraId="44ABB114" w14:textId="6DCE155C" w:rsidR="009F2CC5" w:rsidRDefault="009F2CC5" w:rsidP="009F2CC5">
    <w:pPr>
      <w:pStyle w:val="bpuHeadSpon"/>
    </w:pPr>
    <w:r w:rsidRPr="009F2CC5">
      <w:rPr>
        <w:rStyle w:val="bpuHeadSponChar"/>
      </w:rPr>
      <w:t>AJR239</w:t>
    </w:r>
    <w:r>
      <w:t xml:space="preserve"> QUIJANO</w:t>
    </w:r>
  </w:p>
  <w:p w14:paraId="16166349" w14:textId="182B0910" w:rsidR="009F2CC5" w:rsidRDefault="009F2CC5" w:rsidP="009F2C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22FF">
      <w:rPr>
        <w:noProof/>
      </w:rPr>
      <w:t>3</w:t>
    </w:r>
    <w:r>
      <w:fldChar w:fldCharType="end"/>
    </w:r>
  </w:p>
  <w:p w14:paraId="5DD3F00F" w14:textId="77777777" w:rsidR="009F2CC5" w:rsidRDefault="009F2CC5" w:rsidP="009F2CC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B7DBE" w14:textId="17887778" w:rsidR="00665CBC" w:rsidRDefault="00665CBC">
    <w:pPr>
      <w:pStyle w:val="Header"/>
    </w:pPr>
  </w:p>
  <w:p w14:paraId="695BF8FA" w14:textId="06E593B0" w:rsidR="009F2CC5" w:rsidRDefault="009F2CC5" w:rsidP="009F2CC5">
    <w:pPr>
      <w:pStyle w:val="bpuHeadSpon"/>
    </w:pPr>
    <w:r w:rsidRPr="009F2CC5">
      <w:rPr>
        <w:rStyle w:val="bpuHeadSponChar"/>
      </w:rPr>
      <w:t>AJR239</w:t>
    </w:r>
    <w:r>
      <w:t xml:space="preserve"> QUIJANO</w:t>
    </w:r>
  </w:p>
  <w:p w14:paraId="305F6EA7" w14:textId="08A471B7" w:rsidR="009F2CC5" w:rsidRDefault="009F2CC5" w:rsidP="009F2C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22FF">
      <w:rPr>
        <w:noProof/>
      </w:rPr>
      <w:t>2</w:t>
    </w:r>
    <w:r>
      <w:fldChar w:fldCharType="end"/>
    </w:r>
  </w:p>
  <w:p w14:paraId="26416A80" w14:textId="77777777" w:rsidR="009F2CC5" w:rsidRDefault="009F2CC5" w:rsidP="009F2CC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8A"/>
    <w:rsid w:val="000051BD"/>
    <w:rsid w:val="000160A5"/>
    <w:rsid w:val="0002335B"/>
    <w:rsid w:val="0003549A"/>
    <w:rsid w:val="000367AE"/>
    <w:rsid w:val="00043B22"/>
    <w:rsid w:val="0004775B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757C"/>
    <w:rsid w:val="000C054C"/>
    <w:rsid w:val="000C12C2"/>
    <w:rsid w:val="000C2B06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7EFB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08C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F75"/>
    <w:rsid w:val="00382F1F"/>
    <w:rsid w:val="003840E5"/>
    <w:rsid w:val="00386CAF"/>
    <w:rsid w:val="00391DA4"/>
    <w:rsid w:val="003A21B6"/>
    <w:rsid w:val="003A3C64"/>
    <w:rsid w:val="003A3F83"/>
    <w:rsid w:val="003C43EF"/>
    <w:rsid w:val="003C5A6B"/>
    <w:rsid w:val="003C7FB2"/>
    <w:rsid w:val="003D24DE"/>
    <w:rsid w:val="003D4923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6ED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409"/>
    <w:rsid w:val="005629A4"/>
    <w:rsid w:val="005651F3"/>
    <w:rsid w:val="00572184"/>
    <w:rsid w:val="00574064"/>
    <w:rsid w:val="00577A15"/>
    <w:rsid w:val="00580533"/>
    <w:rsid w:val="005905F7"/>
    <w:rsid w:val="0059131D"/>
    <w:rsid w:val="005B3F92"/>
    <w:rsid w:val="005B479C"/>
    <w:rsid w:val="005B561E"/>
    <w:rsid w:val="005C07E4"/>
    <w:rsid w:val="005C1258"/>
    <w:rsid w:val="005C2124"/>
    <w:rsid w:val="005C336F"/>
    <w:rsid w:val="005C7F3C"/>
    <w:rsid w:val="005E017C"/>
    <w:rsid w:val="005E50C6"/>
    <w:rsid w:val="005E5CC8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5AE7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4893"/>
    <w:rsid w:val="007502CB"/>
    <w:rsid w:val="00752D79"/>
    <w:rsid w:val="00752E20"/>
    <w:rsid w:val="00756EDE"/>
    <w:rsid w:val="00761CA9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C7FBC"/>
    <w:rsid w:val="007D40CB"/>
    <w:rsid w:val="007D5796"/>
    <w:rsid w:val="007D59C0"/>
    <w:rsid w:val="007D7D9C"/>
    <w:rsid w:val="007F485D"/>
    <w:rsid w:val="007F6050"/>
    <w:rsid w:val="00813627"/>
    <w:rsid w:val="00823373"/>
    <w:rsid w:val="00823B67"/>
    <w:rsid w:val="0082586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7121"/>
    <w:rsid w:val="009121D8"/>
    <w:rsid w:val="00912D9C"/>
    <w:rsid w:val="00916F7A"/>
    <w:rsid w:val="00917FE3"/>
    <w:rsid w:val="009318C7"/>
    <w:rsid w:val="00931C09"/>
    <w:rsid w:val="00933C8A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67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CC5"/>
    <w:rsid w:val="009F4FAC"/>
    <w:rsid w:val="00A017C0"/>
    <w:rsid w:val="00A11228"/>
    <w:rsid w:val="00A20DE3"/>
    <w:rsid w:val="00A222C2"/>
    <w:rsid w:val="00A305D6"/>
    <w:rsid w:val="00A342C4"/>
    <w:rsid w:val="00A50F6B"/>
    <w:rsid w:val="00A52237"/>
    <w:rsid w:val="00A551D6"/>
    <w:rsid w:val="00A6251B"/>
    <w:rsid w:val="00A6561A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0AA"/>
    <w:rsid w:val="00B1138C"/>
    <w:rsid w:val="00B2574A"/>
    <w:rsid w:val="00B335D8"/>
    <w:rsid w:val="00B35D8A"/>
    <w:rsid w:val="00B45B34"/>
    <w:rsid w:val="00B57047"/>
    <w:rsid w:val="00B61D86"/>
    <w:rsid w:val="00B6342D"/>
    <w:rsid w:val="00B726BD"/>
    <w:rsid w:val="00B732BC"/>
    <w:rsid w:val="00B85F52"/>
    <w:rsid w:val="00B90E33"/>
    <w:rsid w:val="00B94BFE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884"/>
    <w:rsid w:val="00C328D0"/>
    <w:rsid w:val="00C46BC1"/>
    <w:rsid w:val="00C5235F"/>
    <w:rsid w:val="00C54CE2"/>
    <w:rsid w:val="00C5743B"/>
    <w:rsid w:val="00C66BF3"/>
    <w:rsid w:val="00C671A1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7D0"/>
    <w:rsid w:val="00C93B93"/>
    <w:rsid w:val="00CA037D"/>
    <w:rsid w:val="00CA0837"/>
    <w:rsid w:val="00CA2442"/>
    <w:rsid w:val="00CA3A52"/>
    <w:rsid w:val="00CA4725"/>
    <w:rsid w:val="00CB6246"/>
    <w:rsid w:val="00CC0A17"/>
    <w:rsid w:val="00CD0F93"/>
    <w:rsid w:val="00CD1BD1"/>
    <w:rsid w:val="00CD528D"/>
    <w:rsid w:val="00CE59B5"/>
    <w:rsid w:val="00CE78BF"/>
    <w:rsid w:val="00CF65EB"/>
    <w:rsid w:val="00CF72AD"/>
    <w:rsid w:val="00D02441"/>
    <w:rsid w:val="00D039F4"/>
    <w:rsid w:val="00D07129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81A"/>
    <w:rsid w:val="00D500E9"/>
    <w:rsid w:val="00D507BC"/>
    <w:rsid w:val="00D5098A"/>
    <w:rsid w:val="00D6090A"/>
    <w:rsid w:val="00D62FA3"/>
    <w:rsid w:val="00D63B6F"/>
    <w:rsid w:val="00D64A90"/>
    <w:rsid w:val="00D93DA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F22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460"/>
    <w:rsid w:val="00EA6B2B"/>
    <w:rsid w:val="00EA7C16"/>
    <w:rsid w:val="00EC5281"/>
    <w:rsid w:val="00EC791D"/>
    <w:rsid w:val="00EC7CA6"/>
    <w:rsid w:val="00ED0C5C"/>
    <w:rsid w:val="00ED3C5D"/>
    <w:rsid w:val="00ED4553"/>
    <w:rsid w:val="00EE6CC6"/>
    <w:rsid w:val="00EF2479"/>
    <w:rsid w:val="00F00D08"/>
    <w:rsid w:val="00F1350D"/>
    <w:rsid w:val="00F15583"/>
    <w:rsid w:val="00F16414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2FF"/>
    <w:rsid w:val="00F80AAC"/>
    <w:rsid w:val="00F96394"/>
    <w:rsid w:val="00FA0AFC"/>
    <w:rsid w:val="00FA1C82"/>
    <w:rsid w:val="00FA2ED1"/>
    <w:rsid w:val="00FA4A52"/>
    <w:rsid w:val="00FA5737"/>
    <w:rsid w:val="00FA663A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6DDB2C"/>
  <w15:docId w15:val="{411C7BF3-52A5-48E0-AFFD-33CE133F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8233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5C12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C1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C125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C1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C1258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5C12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125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F2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774A3-C0C1-4FEB-86F6-DFC5F970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511</Words>
  <Characters>2777</Characters>
  <Application>Microsoft Office Word</Application>
  <DocSecurity>0</DocSecurity>
  <Lines>86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AJR239</vt:lpstr>
    </vt:vector>
  </TitlesOfParts>
  <Manager>R56</Manager>
  <Company>NJ Office of Legislative Services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AJR239</dc:title>
  <dc:subject>Ceremonial recognition of Chessie Roberts</dc:subject>
  <dc:creator>Assemblywoman  QUIJANO</dc:creator>
  <cp:keywords>AJR239|3|JU |326|247|127|N|0|</cp:keywords>
  <dc:description>INTRODUCED NOVEMBER 8, 2021</dc:description>
  <cp:lastModifiedBy>Bell, Careema</cp:lastModifiedBy>
  <cp:revision>2</cp:revision>
  <cp:lastPrinted>2021-10-25T14:35:00Z</cp:lastPrinted>
  <dcterms:created xsi:type="dcterms:W3CDTF">2021-11-09T14:11:00Z</dcterms:created>
  <dcterms:modified xsi:type="dcterms:W3CDTF">2021-11-09T14:11:00Z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