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6AEE"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6AEE"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240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6AEE">
        <w:rPr>
          <w:caps/>
          <w:szCs w:val="24"/>
        </w:rPr>
        <w:t>DECEMBER 9, 2021</w:t>
      </w:r>
    </w:p>
    <w:p w:rsidR="004144CF" w:rsidRDefault="004144CF" w:rsidP="0083060A"/>
    <w:p w:rsidR="00E32610" w:rsidRPr="002D5145" w:rsidRDefault="00E32610" w:rsidP="00E32610">
      <w:r w:rsidRPr="002D5145">
        <w:tab/>
        <w:t>The Assembly Military and Veterans’ Affairs Committee reports favorably Assembly Joint Resolution No. 240.</w:t>
      </w:r>
    </w:p>
    <w:p w:rsidR="00E32610" w:rsidRPr="00E32610" w:rsidRDefault="00E32610" w:rsidP="00E32610">
      <w:r w:rsidRPr="00E32610">
        <w:tab/>
        <w:t xml:space="preserve">A ship’s commissioning is an historic event that brings together our military, veterans, and local community with significant economic benefits for the surrounding region.  On May 24, 2015, Secretary of the Navy, Ray Mabus, announced that the SSN-796, would be the third ship to bear the name the U.S.S. New Jersey.  The U.S.S. New Jersey Commissioning Committee recommends the Camden waterfront in view of the Battleship New Jersey as a proper and fitting location to host the commissioning ceremony and related activities.  </w:t>
      </w:r>
    </w:p>
    <w:p w:rsidR="004B2ABF" w:rsidRDefault="00E32610" w:rsidP="001E7114">
      <w:r w:rsidRPr="00E32610">
        <w:tab/>
        <w:t>The BB-16, a Virginia-class battleship, was the first ship to bear the name the U.S.S. New Jersey and the BB-62, an Iowa-class battleship, better known as the Battleship New Jersey, the official State Ship, was the second ship to bear the name the U.S.S. New Jersey.  The SSN-796, a Virginia-class nuclear-powered cruise missile fast-attack submarine, will be the third United States Navy ship to bear t</w:t>
      </w:r>
      <w:r w:rsidR="001E7114">
        <w:t>he name the U.S.S. New Jersey.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AEE" w:rsidRDefault="008C6AEE">
      <w:r>
        <w:separator/>
      </w:r>
    </w:p>
  </w:endnote>
  <w:endnote w:type="continuationSeparator" w:id="0">
    <w:p w:rsidR="008C6AEE" w:rsidRDefault="008C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AEE" w:rsidRDefault="008C6AEE">
      <w:r>
        <w:separator/>
      </w:r>
    </w:p>
  </w:footnote>
  <w:footnote w:type="continuationSeparator" w:id="0">
    <w:p w:rsidR="008C6AEE" w:rsidRDefault="008C6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7114" w:rsidP="001E7114">
    <w:pPr>
      <w:pStyle w:val="HeaderPage2"/>
      <w:jc w:val="center"/>
    </w:pPr>
    <w:r>
      <w:fldChar w:fldCharType="begin"/>
    </w:r>
    <w:r>
      <w:instrText xml:space="preserve"> PAGE  \* MERGEFORMAT </w:instrText>
    </w:r>
    <w:r>
      <w:fldChar w:fldCharType="separate"/>
    </w:r>
    <w:r>
      <w:rPr>
        <w:noProof/>
      </w:rPr>
      <w:t>2</w:t>
    </w:r>
    <w:r>
      <w:fldChar w:fldCharType="end"/>
    </w:r>
  </w:p>
  <w:p w:rsidR="001E7114" w:rsidRDefault="001E7114" w:rsidP="001E71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AEE"/>
    <w:rsid w:val="000038F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11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145"/>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371"/>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9A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5DB"/>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AEE"/>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89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C6E"/>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FE7"/>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10"/>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FB9EEA2-64A0-40AC-AB10-90C5C3AD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E68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68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188</Words>
  <Characters>1016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AJR240 USS NJ MILITARY AND VETERANS' AFFAIRS Statement DECEMBER 9, 2021</vt:lpstr>
    </vt:vector>
  </TitlesOfParts>
  <Manager>R229</Manager>
  <Company>NJ OLS DMU</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AJR240 AMV Statement 12/9/21</dc:title>
  <dc:subject/>
  <dc:creator>Assembly AMV</dc:creator>
  <cp:keywords>AJR240|1|SG |216|0|0|!||</cp:keywords>
  <dc:description>AJR240 Statement-USS NJ</dc:description>
  <cp:lastModifiedBy>Bell, Careema</cp:lastModifiedBy>
  <cp:revision>2</cp:revision>
  <cp:lastPrinted>2021-12-09T19:10:00Z</cp:lastPrinted>
  <dcterms:created xsi:type="dcterms:W3CDTF">2021-12-10T20:13:00Z</dcterms:created>
  <dcterms:modified xsi:type="dcterms:W3CDTF">2021-12-10T20:13:00Z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