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ED94E" w14:textId="77FE2B1F" w:rsidR="00EC6D04" w:rsidRDefault="00EC6D04" w:rsidP="00EC6D04">
      <w:pPr>
        <w:pStyle w:val="bpuBill"/>
      </w:pPr>
      <w:bookmarkStart w:id="0" w:name="bpuFrontPg"/>
      <w:bookmarkStart w:id="1" w:name="_GoBack"/>
      <w:bookmarkEnd w:id="0"/>
      <w:bookmarkEnd w:id="1"/>
      <w:r>
        <w:t xml:space="preserve">ASSEMBLY JOINT RESOLUTION </w:t>
      </w:r>
    </w:p>
    <w:p w14:paraId="6CC9474F" w14:textId="1DA6C11A" w:rsidR="00EC6D04" w:rsidRDefault="00EC6D04" w:rsidP="00EC6D04">
      <w:pPr>
        <w:pStyle w:val="bpuBill"/>
      </w:pPr>
      <w:r>
        <w:t xml:space="preserve">No. 241 </w:t>
      </w:r>
    </w:p>
    <w:p w14:paraId="214ABB65" w14:textId="6CAE0D56" w:rsidR="00EC6D04" w:rsidRPr="009D38FF" w:rsidRDefault="00EC6D04" w:rsidP="00EC6D04">
      <w:pPr>
        <w:pStyle w:val="bpuWpGraphic"/>
      </w:pPr>
      <w:r>
        <w:object w:dxaOrig="8985" w:dyaOrig="255" w14:anchorId="4B03D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98560247" r:id="rId8"/>
        </w:object>
      </w:r>
    </w:p>
    <w:p w14:paraId="0B2D137A" w14:textId="77777777" w:rsidR="00EC6D04" w:rsidRDefault="00EC6D04" w:rsidP="00EC6D04">
      <w:pPr>
        <w:pStyle w:val="bpuState"/>
      </w:pPr>
      <w:r>
        <w:t>STATE OF NEW JERSEY</w:t>
      </w:r>
    </w:p>
    <w:p w14:paraId="6E0E55CF" w14:textId="77777777" w:rsidR="00EC6D04" w:rsidRDefault="00EC6D04" w:rsidP="00EC6D04">
      <w:pPr>
        <w:pStyle w:val="bpuLegislature"/>
      </w:pPr>
      <w:r>
        <w:t>219th LEGISLATURE</w:t>
      </w:r>
    </w:p>
    <w:p w14:paraId="346B8D63" w14:textId="69B7A7BC" w:rsidR="00EC6D04" w:rsidRDefault="00EC6D04" w:rsidP="00EC6D04">
      <w:pPr>
        <w:pStyle w:val="bpuWpGraphic"/>
      </w:pPr>
      <w:r>
        <w:object w:dxaOrig="8985" w:dyaOrig="255" w14:anchorId="36FED82B">
          <v:shape id="_x0000_i1026" type="#_x0000_t75" style="width:6in;height:12.15pt" o:ole="">
            <v:imagedata r:id="rId7" o:title=""/>
          </v:shape>
          <o:OLEObject Type="Embed" ProgID="WPWin6.1" ShapeID="_x0000_i1026" DrawAspect="Content" ObjectID="_1698560248" r:id="rId9"/>
        </w:object>
      </w:r>
      <w:r>
        <w:t xml:space="preserve">  </w:t>
      </w:r>
    </w:p>
    <w:p w14:paraId="5C6DDDDD" w14:textId="77777777" w:rsidR="00EC6D04" w:rsidRDefault="00EC6D04" w:rsidP="00EC6D04">
      <w:pPr>
        <w:pStyle w:val="bpuIntro"/>
      </w:pPr>
      <w:r>
        <w:t>INTRODUCED NOVEMBER 15, 2021</w:t>
      </w:r>
    </w:p>
    <w:p w14:paraId="5FACB289" w14:textId="77777777" w:rsidR="00EC6D04" w:rsidRDefault="00EC6D04" w:rsidP="00EC6D04">
      <w:pPr>
        <w:pStyle w:val="bpuIntro"/>
      </w:pPr>
    </w:p>
    <w:p w14:paraId="59D10D22" w14:textId="77777777" w:rsidR="00EC6D04" w:rsidRDefault="00EC6D04" w:rsidP="00EC6D04">
      <w:pPr>
        <w:pStyle w:val="bpuIntro"/>
        <w:sectPr w:rsidR="00EC6D04" w:rsidSect="00EC6D04">
          <w:headerReference w:type="even" r:id="rId10"/>
          <w:headerReference w:type="default" r:id="rId11"/>
          <w:pgSz w:w="12240" w:h="20160" w:code="5"/>
          <w:pgMar w:top="2160" w:right="1440" w:bottom="1440" w:left="1440" w:header="72" w:footer="720" w:gutter="0"/>
          <w:pgNumType w:start="1"/>
          <w:cols w:space="720"/>
          <w:docGrid w:linePitch="360"/>
        </w:sectPr>
      </w:pPr>
    </w:p>
    <w:p w14:paraId="28C2CE2A" w14:textId="77777777" w:rsidR="00EC6D04" w:rsidRDefault="00EC6D04" w:rsidP="00EC6D04">
      <w:pPr>
        <w:pStyle w:val="bpuIntro"/>
      </w:pPr>
    </w:p>
    <w:p w14:paraId="477CC477" w14:textId="77777777" w:rsidR="00EC6D04" w:rsidRDefault="00EC6D04" w:rsidP="00EC6D04">
      <w:pPr>
        <w:pStyle w:val="bpuSponsor"/>
      </w:pPr>
      <w:r>
        <w:t>Sponsored by:</w:t>
      </w:r>
    </w:p>
    <w:p w14:paraId="0B659ED0" w14:textId="77777777" w:rsidR="00EC6D04" w:rsidRDefault="00EC6D04" w:rsidP="00EC6D04">
      <w:pPr>
        <w:pStyle w:val="bpuSponsor"/>
      </w:pPr>
      <w:r>
        <w:t>Assemblywoman  VERLINA REYNOLDS-JACKSON</w:t>
      </w:r>
    </w:p>
    <w:p w14:paraId="0F86B8AB" w14:textId="77777777" w:rsidR="00EC6D04" w:rsidRDefault="00EC6D04" w:rsidP="00EC6D04">
      <w:pPr>
        <w:pStyle w:val="bpuSponsor"/>
      </w:pPr>
      <w:r>
        <w:t>District 15 (Hunterdon and Mercer)</w:t>
      </w:r>
    </w:p>
    <w:p w14:paraId="0E0C88A5" w14:textId="77777777" w:rsidR="00EC6D04" w:rsidRDefault="00EC6D04" w:rsidP="00EC6D04">
      <w:pPr>
        <w:pStyle w:val="bpuSponsor"/>
      </w:pPr>
      <w:r>
        <w:t>Assemblyman  ANTHONY S. VERRELLI</w:t>
      </w:r>
    </w:p>
    <w:p w14:paraId="23E3C20E" w14:textId="77777777" w:rsidR="00EC6D04" w:rsidRDefault="00EC6D04" w:rsidP="00EC6D04">
      <w:pPr>
        <w:pStyle w:val="bpuSponsor"/>
      </w:pPr>
      <w:r>
        <w:t>District 15 (Hunterdon and Mercer)</w:t>
      </w:r>
    </w:p>
    <w:p w14:paraId="366FD61C" w14:textId="77777777" w:rsidR="00EC6D04" w:rsidRDefault="00EC6D04" w:rsidP="00EC6D04">
      <w:pPr>
        <w:pStyle w:val="bpuSponsor"/>
      </w:pPr>
    </w:p>
    <w:p w14:paraId="71D65B1F" w14:textId="77777777" w:rsidR="00EC6D04" w:rsidRDefault="00EC6D04" w:rsidP="00EC6D04">
      <w:pPr>
        <w:pStyle w:val="bpuSponsor"/>
      </w:pPr>
    </w:p>
    <w:p w14:paraId="1299B7FC" w14:textId="77777777" w:rsidR="00EC6D04" w:rsidRDefault="00EC6D04" w:rsidP="00EC6D04">
      <w:pPr>
        <w:pStyle w:val="bpuSponsor"/>
      </w:pPr>
    </w:p>
    <w:p w14:paraId="1D061D41" w14:textId="77777777" w:rsidR="00EC6D04" w:rsidRDefault="00EC6D04" w:rsidP="00EC6D04">
      <w:pPr>
        <w:pStyle w:val="bpuSponsor"/>
      </w:pPr>
    </w:p>
    <w:p w14:paraId="66AB6505" w14:textId="77777777" w:rsidR="00EC6D04" w:rsidRDefault="00EC6D04" w:rsidP="00EC6D04">
      <w:pPr>
        <w:pStyle w:val="bpuSponsor"/>
      </w:pPr>
      <w:r>
        <w:t>SYNOPSIS</w:t>
      </w:r>
    </w:p>
    <w:p w14:paraId="1F370B23" w14:textId="75BE851D" w:rsidR="00EC6D04" w:rsidRDefault="00EC6D04" w:rsidP="00EC6D04">
      <w:pPr>
        <w:pStyle w:val="bpuNormText"/>
      </w:pPr>
      <w:r>
        <w:tab/>
        <w:t>Designates October 23 of each year as “Aromatic L-amino Acid Decarboxy</w:t>
      </w:r>
      <w:r w:rsidR="00F6393F">
        <w:t>lase Deficiency Awareness Day.”</w:t>
      </w:r>
    </w:p>
    <w:p w14:paraId="79EEFC04" w14:textId="77777777" w:rsidR="00EC6D04" w:rsidRDefault="00EC6D04" w:rsidP="00EC6D04">
      <w:pPr>
        <w:pStyle w:val="bpuNormText"/>
      </w:pPr>
    </w:p>
    <w:p w14:paraId="6915115B" w14:textId="77777777" w:rsidR="00EC6D04" w:rsidRDefault="00EC6D04" w:rsidP="00EC6D04">
      <w:pPr>
        <w:pStyle w:val="bpuSponsor"/>
      </w:pPr>
      <w:r>
        <w:t xml:space="preserve">CURRENT VERSION OF TEXT </w:t>
      </w:r>
    </w:p>
    <w:p w14:paraId="01DA3E0B" w14:textId="77777777" w:rsidR="00EC6D04" w:rsidRDefault="00EC6D04" w:rsidP="00EC6D04">
      <w:pPr>
        <w:pStyle w:val="bpuNormText"/>
      </w:pPr>
      <w:r>
        <w:tab/>
        <w:t>As introduced.</w:t>
      </w:r>
    </w:p>
    <w:p w14:paraId="4F22D9A5" w14:textId="2C8ACBC4" w:rsidR="00EC6D04" w:rsidRDefault="00EC6D04" w:rsidP="00EC6D04">
      <w:pPr>
        <w:pStyle w:val="bpuNormText"/>
      </w:pPr>
      <w:r>
        <w:rPr>
          <w:noProof/>
        </w:rPr>
        <w:drawing>
          <wp:anchor distT="0" distB="0" distL="114300" distR="114300" simplePos="0" relativeHeight="251659264" behindDoc="1" locked="0" layoutInCell="1" allowOverlap="1" wp14:anchorId="63B7F8A4" wp14:editId="304133E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3B016FA" w14:textId="77777777" w:rsidR="00EC6D04" w:rsidRDefault="00EC6D04" w:rsidP="00122025">
      <w:pPr>
        <w:pStyle w:val="FronterPage"/>
        <w:tabs>
          <w:tab w:val="clear" w:pos="1440"/>
          <w:tab w:val="clear" w:pos="2160"/>
          <w:tab w:val="clear" w:pos="2880"/>
          <w:tab w:val="clear" w:pos="3600"/>
          <w:tab w:val="clear" w:pos="4320"/>
          <w:tab w:val="clear" w:pos="5040"/>
        </w:tabs>
        <w:sectPr w:rsidR="00EC6D04" w:rsidSect="00EC6D04">
          <w:type w:val="continuous"/>
          <w:pgSz w:w="12240" w:h="20160" w:code="5"/>
          <w:pgMar w:top="1440" w:right="2275" w:bottom="1440" w:left="2275" w:header="72" w:footer="720" w:gutter="0"/>
          <w:pgNumType w:start="1"/>
          <w:cols w:space="720"/>
          <w:docGrid w:linePitch="360"/>
        </w:sectPr>
      </w:pPr>
    </w:p>
    <w:p w14:paraId="6E99DD9D" w14:textId="77777777" w:rsidR="007C0605" w:rsidRPr="007C0605" w:rsidRDefault="006D7B25" w:rsidP="007C0605">
      <w:pPr>
        <w:rPr>
          <w:rStyle w:val="HangingAnActChar"/>
        </w:rPr>
      </w:pPr>
      <w:r>
        <w:rPr>
          <w:rStyle w:val="BillHead"/>
        </w:rPr>
        <w:t>A Joint Resolution</w:t>
      </w:r>
      <w:r w:rsidR="00686AEB" w:rsidRPr="006B7FA7">
        <w:rPr>
          <w:rStyle w:val="HangingAnActChar"/>
        </w:rPr>
        <w:t xml:space="preserve"> </w:t>
      </w:r>
      <w:r w:rsidR="007C0605">
        <w:rPr>
          <w:rStyle w:val="HangingAnActChar"/>
        </w:rPr>
        <w:t xml:space="preserve">designating </w:t>
      </w:r>
      <w:r w:rsidR="007C0605" w:rsidRPr="007C0605">
        <w:rPr>
          <w:rStyle w:val="HangingAnActChar"/>
        </w:rPr>
        <w:t>October 23 of each year as “Aromatic L-amino Acid Decarboxylase Deficiency Awareness Day”.</w:t>
      </w:r>
    </w:p>
    <w:p w14:paraId="717037FF" w14:textId="77777777" w:rsidR="000B1054" w:rsidRDefault="000B1054" w:rsidP="000B1054"/>
    <w:p w14:paraId="79211E94" w14:textId="53624947" w:rsidR="002F0E39" w:rsidRPr="001C43C8" w:rsidRDefault="002F0E39">
      <w:pPr>
        <w:pStyle w:val="IndentHang"/>
      </w:pPr>
      <w:r w:rsidRPr="00391B81">
        <w:rPr>
          <w:b/>
          <w:bCs/>
          <w:smallCaps/>
        </w:rPr>
        <w:t>Whereas,</w:t>
      </w:r>
      <w:r w:rsidRPr="001C43C8">
        <w:t xml:space="preserve"> </w:t>
      </w:r>
      <w:r w:rsidR="007C0605">
        <w:t>The</w:t>
      </w:r>
      <w:r w:rsidR="002F7CFC">
        <w:t xml:space="preserve"> State of New Jersey supports protecting </w:t>
      </w:r>
      <w:r w:rsidR="007C0605">
        <w:t xml:space="preserve">the health of </w:t>
      </w:r>
      <w:r w:rsidR="002F7CFC">
        <w:t>young children and vulnerable populations, as well as educating the public and medical communities about rare diseases; and</w:t>
      </w:r>
    </w:p>
    <w:p w14:paraId="069F182B" w14:textId="77777777" w:rsidR="002F0E39" w:rsidRPr="001C43C8" w:rsidRDefault="002F0E39">
      <w:pPr>
        <w:pStyle w:val="IndentHang"/>
      </w:pPr>
      <w:r w:rsidRPr="00391B81">
        <w:rPr>
          <w:b/>
          <w:bCs/>
          <w:smallCaps/>
        </w:rPr>
        <w:t>Whereas,</w:t>
      </w:r>
      <w:r w:rsidRPr="001C43C8">
        <w:t xml:space="preserve"> </w:t>
      </w:r>
      <w:r w:rsidR="00E6102D">
        <w:t>A</w:t>
      </w:r>
      <w:r w:rsidR="00E6102D" w:rsidRPr="00E6102D">
        <w:t xml:space="preserve"> rare disease is generally considered to be a disease that affects fewer than 200,000 people in the United States</w:t>
      </w:r>
      <w:r w:rsidR="00E6102D">
        <w:t xml:space="preserve"> at any given time; and</w:t>
      </w:r>
    </w:p>
    <w:p w14:paraId="3AB7D109" w14:textId="38AE8C0C" w:rsidR="00E6102D" w:rsidRDefault="00E6102D" w:rsidP="00E6102D">
      <w:pPr>
        <w:pStyle w:val="IndentHang"/>
      </w:pPr>
      <w:r w:rsidRPr="00391B81">
        <w:rPr>
          <w:b/>
          <w:bCs/>
          <w:smallCaps/>
        </w:rPr>
        <w:t>Whereas,</w:t>
      </w:r>
      <w:r w:rsidRPr="001C43C8">
        <w:t xml:space="preserve"> </w:t>
      </w:r>
      <w:r w:rsidRPr="00E6102D">
        <w:t>Aromatic L-Amino Acid Decarboxylase (</w:t>
      </w:r>
      <w:r>
        <w:t>“</w:t>
      </w:r>
      <w:r w:rsidRPr="00E6102D">
        <w:t>AADC</w:t>
      </w:r>
      <w:r>
        <w:t>”</w:t>
      </w:r>
      <w:r w:rsidRPr="00E6102D">
        <w:t xml:space="preserve">) Deficiency is a life-limiting, severely debilitating genetic neurologic </w:t>
      </w:r>
      <w:r w:rsidR="007C0605">
        <w:t xml:space="preserve">rare disease </w:t>
      </w:r>
      <w:r w:rsidR="00E05FEE">
        <w:t xml:space="preserve">that significantly impacts a </w:t>
      </w:r>
      <w:r w:rsidRPr="00E6102D">
        <w:t>patient’s development, motor skills, growth, cog</w:t>
      </w:r>
      <w:r w:rsidR="00E05FEE">
        <w:t>nition,</w:t>
      </w:r>
      <w:r w:rsidRPr="00E6102D">
        <w:t xml:space="preserve"> and language skills; and</w:t>
      </w:r>
    </w:p>
    <w:p w14:paraId="38DB0BBB" w14:textId="0D9D4DBE" w:rsidR="00E6102D" w:rsidRDefault="00E6102D" w:rsidP="00E6102D">
      <w:pPr>
        <w:pStyle w:val="IndentHang"/>
      </w:pPr>
      <w:r w:rsidRPr="00391B81">
        <w:rPr>
          <w:b/>
          <w:bCs/>
          <w:smallCaps/>
        </w:rPr>
        <w:t>Whereas,</w:t>
      </w:r>
      <w:r w:rsidRPr="001C43C8">
        <w:t xml:space="preserve"> </w:t>
      </w:r>
      <w:r w:rsidRPr="00E6102D">
        <w:t xml:space="preserve">AADC Deficiency results from an inherited genetic </w:t>
      </w:r>
      <w:r w:rsidR="00DF0649">
        <w:t>condition</w:t>
      </w:r>
      <w:r w:rsidRPr="00E6102D">
        <w:t xml:space="preserve"> where patients lack the AADC enzyme that </w:t>
      </w:r>
      <w:r>
        <w:t>is r</w:t>
      </w:r>
      <w:r w:rsidR="00E05FEE">
        <w:t>equired to create dopamine; and</w:t>
      </w:r>
    </w:p>
    <w:p w14:paraId="465DC705" w14:textId="69FA9D65" w:rsidR="00E6102D" w:rsidRDefault="00E6102D" w:rsidP="00E6102D">
      <w:pPr>
        <w:pStyle w:val="IndentHang"/>
      </w:pPr>
      <w:r w:rsidRPr="00391B81">
        <w:rPr>
          <w:b/>
          <w:bCs/>
          <w:smallCaps/>
        </w:rPr>
        <w:t>Whereas,</w:t>
      </w:r>
      <w:r w:rsidRPr="001C43C8">
        <w:t xml:space="preserve"> </w:t>
      </w:r>
      <w:r w:rsidRPr="00E6102D">
        <w:t>Without dopamine</w:t>
      </w:r>
      <w:r w:rsidR="00E05FEE">
        <w:t>,</w:t>
      </w:r>
      <w:r w:rsidRPr="00E6102D">
        <w:t xml:space="preserve"> patie</w:t>
      </w:r>
      <w:r w:rsidR="00DF0649">
        <w:t>nts may</w:t>
      </w:r>
      <w:r w:rsidRPr="00E6102D">
        <w:t xml:space="preserve"> never achieve motor</w:t>
      </w:r>
      <w:r w:rsidR="000A4EAA">
        <w:t>-skills</w:t>
      </w:r>
      <w:r w:rsidRPr="00E6102D">
        <w:t xml:space="preserve"> milestones like holding their heads up, sitting, </w:t>
      </w:r>
      <w:r w:rsidR="00E05FEE">
        <w:t xml:space="preserve">or </w:t>
      </w:r>
      <w:r w:rsidRPr="00E6102D">
        <w:t>standing</w:t>
      </w:r>
      <w:r w:rsidR="00E05FEE">
        <w:t>,</w:t>
      </w:r>
      <w:r w:rsidRPr="00E6102D">
        <w:t xml:space="preserve"> nor will the</w:t>
      </w:r>
      <w:r w:rsidR="000A4EAA">
        <w:t xml:space="preserve"> patient </w:t>
      </w:r>
      <w:r w:rsidRPr="00E6102D">
        <w:t xml:space="preserve">develop the ability to communicate or perform </w:t>
      </w:r>
      <w:r w:rsidR="00E05FEE">
        <w:t>the most basic life needs; and</w:t>
      </w:r>
    </w:p>
    <w:p w14:paraId="16A8EC9A" w14:textId="6CA6C5DD" w:rsidR="003D67CC" w:rsidRDefault="00E6102D" w:rsidP="00E6102D">
      <w:pPr>
        <w:pStyle w:val="IndentHang"/>
      </w:pPr>
      <w:r w:rsidRPr="00391B81">
        <w:rPr>
          <w:b/>
          <w:bCs/>
          <w:smallCaps/>
        </w:rPr>
        <w:t>Whereas,</w:t>
      </w:r>
      <w:r w:rsidRPr="001C43C8">
        <w:t xml:space="preserve"> </w:t>
      </w:r>
      <w:r w:rsidR="003D67CC">
        <w:t>Although some patients who are born with AADC Deficiency may be asymptomatic at birth, AADC patients typically experience symptoms within the first year of life</w:t>
      </w:r>
      <w:r w:rsidR="000F01CA">
        <w:t xml:space="preserve"> such as developmental delay</w:t>
      </w:r>
      <w:r w:rsidR="00343866">
        <w:t xml:space="preserve"> and involuntary eye movements</w:t>
      </w:r>
      <w:r w:rsidR="003D67CC">
        <w:t>; and</w:t>
      </w:r>
    </w:p>
    <w:p w14:paraId="698984FE" w14:textId="46A40611" w:rsidR="00E6102D" w:rsidRDefault="003D67CC" w:rsidP="003D67CC">
      <w:pPr>
        <w:pStyle w:val="IndentHang"/>
      </w:pPr>
      <w:r w:rsidRPr="00391B81">
        <w:rPr>
          <w:b/>
          <w:bCs/>
          <w:smallCaps/>
        </w:rPr>
        <w:t>Whereas,</w:t>
      </w:r>
      <w:r>
        <w:t xml:space="preserve"> </w:t>
      </w:r>
      <w:r w:rsidR="00DF0649" w:rsidRPr="00DF0649">
        <w:t xml:space="preserve">A patient suspected of having AADC Deficiency is diagnosed with the disease </w:t>
      </w:r>
      <w:r w:rsidR="00E6102D" w:rsidRPr="00E6102D">
        <w:t>through genetic and other biochemical tests; and</w:t>
      </w:r>
    </w:p>
    <w:p w14:paraId="7BCFC0F7" w14:textId="77777777" w:rsidR="002F7CFC" w:rsidRDefault="002F7CFC" w:rsidP="002F7CFC">
      <w:pPr>
        <w:pStyle w:val="IndentHang"/>
      </w:pPr>
      <w:r w:rsidRPr="00391B81">
        <w:rPr>
          <w:b/>
          <w:bCs/>
          <w:smallCaps/>
        </w:rPr>
        <w:t>Whereas,</w:t>
      </w:r>
      <w:r w:rsidRPr="001C43C8">
        <w:t xml:space="preserve"> </w:t>
      </w:r>
      <w:r w:rsidRPr="002F7CFC">
        <w:t>AADC Deficiency affects approximately 1 i</w:t>
      </w:r>
      <w:r>
        <w:t>n 100,000 people in the U</w:t>
      </w:r>
      <w:r w:rsidR="00474353">
        <w:t xml:space="preserve">nited </w:t>
      </w:r>
      <w:r>
        <w:t>S</w:t>
      </w:r>
      <w:r w:rsidR="00474353">
        <w:t>tates</w:t>
      </w:r>
      <w:r>
        <w:t>; and</w:t>
      </w:r>
    </w:p>
    <w:p w14:paraId="3BC21DF3" w14:textId="152BDF49" w:rsidR="00343866" w:rsidRPr="00343866" w:rsidRDefault="002F7CFC" w:rsidP="00343866">
      <w:pPr>
        <w:pStyle w:val="IndentHang"/>
      </w:pPr>
      <w:r w:rsidRPr="00391B81">
        <w:rPr>
          <w:b/>
          <w:bCs/>
          <w:smallCaps/>
        </w:rPr>
        <w:t>Whereas,</w:t>
      </w:r>
      <w:r w:rsidRPr="001C43C8">
        <w:t xml:space="preserve"> </w:t>
      </w:r>
      <w:r w:rsidRPr="002F7CFC">
        <w:t>Caregivers of patients with AADC Defi</w:t>
      </w:r>
      <w:r w:rsidR="00474353">
        <w:t xml:space="preserve">ciency </w:t>
      </w:r>
      <w:r w:rsidRPr="002F7CFC">
        <w:t>are often responsible for the overall care of the patient</w:t>
      </w:r>
      <w:r w:rsidR="00474353">
        <w:t xml:space="preserve"> due to the debilitating nature of this disease</w:t>
      </w:r>
      <w:r w:rsidR="00343866">
        <w:t xml:space="preserve"> and patients may need life-long care</w:t>
      </w:r>
      <w:r w:rsidRPr="002F7CFC">
        <w:t>; and</w:t>
      </w:r>
    </w:p>
    <w:p w14:paraId="3DFC4CF8" w14:textId="1B55B662" w:rsidR="002F0E39" w:rsidRPr="001C43C8" w:rsidRDefault="002F7CFC" w:rsidP="002F7CFC">
      <w:pPr>
        <w:pStyle w:val="IndentHang"/>
      </w:pPr>
      <w:r w:rsidRPr="00391B81">
        <w:rPr>
          <w:b/>
          <w:bCs/>
          <w:smallCaps/>
        </w:rPr>
        <w:t>Whereas,</w:t>
      </w:r>
      <w:r w:rsidRPr="001C43C8">
        <w:t xml:space="preserve"> </w:t>
      </w:r>
      <w:r>
        <w:t xml:space="preserve">The </w:t>
      </w:r>
      <w:r w:rsidR="00343866">
        <w:t xml:space="preserve">State of New Jersey </w:t>
      </w:r>
      <w:r w:rsidRPr="002F7CFC">
        <w:t xml:space="preserve">can raise awareness of AADC Deficiency in </w:t>
      </w:r>
      <w:r>
        <w:t>the public and medical communities</w:t>
      </w:r>
      <w:r w:rsidR="00474353">
        <w:t xml:space="preserve"> within this State</w:t>
      </w:r>
      <w:r w:rsidR="00A000F3">
        <w:t xml:space="preserve"> </w:t>
      </w:r>
      <w:r w:rsidR="00A000F3" w:rsidRPr="00A000F3">
        <w:t xml:space="preserve"> </w:t>
      </w:r>
      <w:r w:rsidR="00A000F3">
        <w:t>i</w:t>
      </w:r>
      <w:r w:rsidR="00A000F3" w:rsidRPr="00A000F3">
        <w:t>n order to assist individuals suffering from AADC and their caregivers</w:t>
      </w:r>
      <w:r w:rsidR="002F0E39">
        <w:t xml:space="preserve">; now, therefore, </w:t>
      </w:r>
    </w:p>
    <w:p w14:paraId="1321AAE0" w14:textId="77777777" w:rsidR="002F0E39" w:rsidRPr="00D71D68" w:rsidRDefault="002F0E39" w:rsidP="000B1054"/>
    <w:p w14:paraId="0DA5129E" w14:textId="77777777" w:rsidR="00686AEB" w:rsidRDefault="00686AEB" w:rsidP="00686AEB">
      <w:pPr>
        <w:rPr>
          <w:rStyle w:val="BillLanguage"/>
        </w:rPr>
      </w:pPr>
      <w:r>
        <w:tab/>
      </w:r>
      <w:r w:rsidR="006D7B25">
        <w:rPr>
          <w:rStyle w:val="BillHeading2"/>
        </w:rPr>
        <w:t>Be It Resolved</w:t>
      </w:r>
      <w:r>
        <w:rPr>
          <w:rStyle w:val="BillHeading2"/>
        </w:rPr>
        <w:t xml:space="preserve"> </w:t>
      </w:r>
      <w:r w:rsidR="006D7B25">
        <w:rPr>
          <w:rStyle w:val="BillLanguage"/>
        </w:rPr>
        <w:t>by the Senate and General Assembly of the State of New Jersey:</w:t>
      </w:r>
    </w:p>
    <w:p w14:paraId="10C7F691" w14:textId="77777777" w:rsidR="00634183" w:rsidRPr="00AA7880" w:rsidRDefault="00634183" w:rsidP="00686AEB"/>
    <w:p w14:paraId="624AD0DF" w14:textId="0E3DF8B9" w:rsidR="00686AEB" w:rsidRDefault="003C2226" w:rsidP="00686AEB">
      <w:r>
        <w:tab/>
        <w:t>1.</w:t>
      </w:r>
      <w:r>
        <w:tab/>
      </w:r>
      <w:r w:rsidR="00634183">
        <w:t>October 23</w:t>
      </w:r>
      <w:r w:rsidR="00634183" w:rsidRPr="00634183">
        <w:t xml:space="preserve"> of each year is designated </w:t>
      </w:r>
      <w:r w:rsidR="00634183">
        <w:t>as “</w:t>
      </w:r>
      <w:r w:rsidR="00634183" w:rsidRPr="003C06C3">
        <w:t>Aroma</w:t>
      </w:r>
      <w:r w:rsidR="00634183">
        <w:t xml:space="preserve">tic L-amino Acid Decarboxylase </w:t>
      </w:r>
      <w:r w:rsidR="00634183" w:rsidRPr="003C06C3">
        <w:t>Deficiency</w:t>
      </w:r>
      <w:r w:rsidR="00634183">
        <w:t xml:space="preserve"> Awareness Day</w:t>
      </w:r>
      <w:r w:rsidR="00634183" w:rsidRPr="00634183">
        <w:t>” in New Jersey</w:t>
      </w:r>
      <w:r w:rsidR="00634183">
        <w:t xml:space="preserve">. </w:t>
      </w:r>
    </w:p>
    <w:p w14:paraId="6B3BDDB1" w14:textId="77777777" w:rsidR="00634183" w:rsidRDefault="00634183" w:rsidP="00686AEB"/>
    <w:p w14:paraId="72B4B19B" w14:textId="447F601F" w:rsidR="00634183" w:rsidRDefault="00634183" w:rsidP="00686AEB">
      <w:r>
        <w:tab/>
      </w:r>
      <w:r w:rsidR="003C2226">
        <w:t>2.</w:t>
      </w:r>
      <w:r w:rsidR="003C2226">
        <w:tab/>
      </w:r>
      <w:r w:rsidR="002416DA" w:rsidRPr="002416DA">
        <w:t>The Governor is respectfully requested to annually issue a proclamation and call upon public officials, private organizations, and all citizens of thi</w:t>
      </w:r>
      <w:r w:rsidR="002416DA">
        <w:t>s State to observe “</w:t>
      </w:r>
      <w:r w:rsidR="002416DA" w:rsidRPr="002416DA">
        <w:t>Aromatic L-amino Acid Decarboxylase Deficiency</w:t>
      </w:r>
      <w:r w:rsidR="002416DA">
        <w:t xml:space="preserve"> Awareness Day</w:t>
      </w:r>
      <w:r w:rsidR="002416DA" w:rsidRPr="002416DA">
        <w:t>” with appropriate awareness activities and programs.</w:t>
      </w:r>
    </w:p>
    <w:p w14:paraId="190E6D24" w14:textId="77777777" w:rsidR="002416DA" w:rsidRPr="00D71D68" w:rsidRDefault="002416DA" w:rsidP="00686AEB"/>
    <w:p w14:paraId="597DABDC" w14:textId="775CCE91" w:rsidR="00686AEB" w:rsidRPr="00AA7880" w:rsidRDefault="00686AEB" w:rsidP="00686AEB">
      <w:r>
        <w:tab/>
      </w:r>
      <w:r w:rsidR="003C2226">
        <w:t>3.</w:t>
      </w:r>
      <w:r w:rsidR="003C2226">
        <w:tab/>
      </w:r>
      <w:r w:rsidR="006D7B25">
        <w:t>This joint resolution shall take effect</w:t>
      </w:r>
      <w:r w:rsidR="00B05F1E">
        <w:t xml:space="preserve"> immediately</w:t>
      </w:r>
      <w:r w:rsidR="006D7B25">
        <w:t>.</w:t>
      </w:r>
    </w:p>
    <w:p w14:paraId="4536F016" w14:textId="1C19D705" w:rsidR="00686AEB" w:rsidRDefault="00686AEB" w:rsidP="00686AEB"/>
    <w:p w14:paraId="265A9E07" w14:textId="77777777" w:rsidR="00780575" w:rsidRPr="00CE7BD8" w:rsidRDefault="00780575" w:rsidP="00686AEB"/>
    <w:p w14:paraId="67A55BAC" w14:textId="77777777" w:rsidR="00686AEB" w:rsidRPr="00AA7880" w:rsidRDefault="00686AEB" w:rsidP="00686AEB">
      <w:pPr>
        <w:jc w:val="center"/>
      </w:pPr>
      <w:r w:rsidRPr="00D71D68">
        <w:t>STATEMENT</w:t>
      </w:r>
    </w:p>
    <w:p w14:paraId="2578A98B" w14:textId="77777777" w:rsidR="00343866" w:rsidRDefault="00343866" w:rsidP="00343866"/>
    <w:p w14:paraId="1B76C812" w14:textId="646B378A" w:rsidR="00A000F3" w:rsidRDefault="00A000F3" w:rsidP="00343866">
      <w:r>
        <w:tab/>
      </w:r>
      <w:r w:rsidRPr="00A000F3">
        <w:t>This reso</w:t>
      </w:r>
      <w:r>
        <w:t>lution establishes October 23 of</w:t>
      </w:r>
      <w:r w:rsidRPr="00A000F3">
        <w:t xml:space="preserve"> each year as “Aromatic L-Amino Acid Decarboxylase Deficiency Day” in New Jersey.</w:t>
      </w:r>
      <w:r w:rsidR="00343866">
        <w:tab/>
      </w:r>
    </w:p>
    <w:p w14:paraId="376339E6" w14:textId="4784A2D2" w:rsidR="000C5038" w:rsidRDefault="00A000F3" w:rsidP="003C2226">
      <w:r>
        <w:tab/>
      </w:r>
      <w:r w:rsidR="00343866">
        <w:t xml:space="preserve">The State of New Jersey supports protecting the health of vulnerable populations and young children, as well as educating the public and medical communities about rare diseases. A rare disease is generally considered to be a disease that affects fewer than 200,000 people in the United States at any given time. Aromatic L-Amino Acid Decarboxylase (“AADC”) Deficiency is a life-limiting, severely debilitating genetic neurologic rare disease that significantly impacts a patient’s development, motor skills, growth, cognition, and language skills. While some patients who are born with AADC Deficiency may be asymptomatic at birth, AADC patients typically experience symptoms within the first year of life such as developmental delay and involuntary eye movements. Caregivers of patients with AADC Deficiency are often responsible for the overall care of the patient due to the debilitating nature of this disease and patients may need life-long care. The State of New Jersey can raise awareness of AADC Deficiency in the public and medical communities within this State </w:t>
      </w:r>
      <w:r>
        <w:t>in order to support</w:t>
      </w:r>
      <w:r w:rsidRPr="00A000F3">
        <w:t xml:space="preserve"> individuals </w:t>
      </w:r>
      <w:r>
        <w:t xml:space="preserve">with </w:t>
      </w:r>
      <w:r w:rsidRPr="00A000F3">
        <w:t xml:space="preserve">AADC </w:t>
      </w:r>
      <w:r>
        <w:t xml:space="preserve">Deficiency </w:t>
      </w:r>
      <w:r w:rsidRPr="00A000F3">
        <w:t>and their caregivers</w:t>
      </w:r>
      <w:r>
        <w:t xml:space="preserve"> </w:t>
      </w:r>
      <w:r w:rsidR="00343866">
        <w:t xml:space="preserve">by designating this awareness day. </w:t>
      </w:r>
    </w:p>
    <w:sectPr w:rsidR="000C5038" w:rsidSect="00EC6D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F63B6" w14:textId="77777777" w:rsidR="00046DC3" w:rsidRDefault="00046DC3">
      <w:r>
        <w:separator/>
      </w:r>
    </w:p>
  </w:endnote>
  <w:endnote w:type="continuationSeparator" w:id="0">
    <w:p w14:paraId="2D95B377" w14:textId="77777777" w:rsidR="00046DC3" w:rsidRDefault="00046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D7128"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EA2B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0D438" w14:textId="77777777" w:rsidR="00046DC3" w:rsidRDefault="00046DC3">
      <w:r>
        <w:separator/>
      </w:r>
    </w:p>
  </w:footnote>
  <w:footnote w:type="continuationSeparator" w:id="0">
    <w:p w14:paraId="48583C40" w14:textId="77777777" w:rsidR="00046DC3" w:rsidRDefault="00046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23D24" w14:textId="77777777" w:rsidR="00665CBC" w:rsidRDefault="00B10C76">
    <w:pPr>
      <w:pStyle w:val="Header"/>
    </w:pPr>
    <w:r>
      <w:rPr>
        <w:noProof/>
      </w:rPr>
      <w:pict w14:anchorId="3E478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BC52D"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A1C22" w14:textId="541E0D58" w:rsidR="00665CBC" w:rsidRDefault="00665CBC" w:rsidP="00686AEB">
    <w:pPr>
      <w:pStyle w:val="Header"/>
      <w:jc w:val="center"/>
      <w:rPr>
        <w:rStyle w:val="PageNumber"/>
      </w:rPr>
    </w:pPr>
  </w:p>
  <w:p w14:paraId="1FF2D910" w14:textId="582BFE16" w:rsidR="00EC6D04" w:rsidRDefault="00EC6D04" w:rsidP="00EC6D04">
    <w:pPr>
      <w:pStyle w:val="bpuHeadSpon"/>
    </w:pPr>
    <w:r w:rsidRPr="00EC6D04">
      <w:rPr>
        <w:rStyle w:val="bpuHeadSponChar"/>
      </w:rPr>
      <w:t>AJR241</w:t>
    </w:r>
    <w:r>
      <w:t xml:space="preserve"> REYNOLDS-JACKSON, VERRELLI</w:t>
    </w:r>
  </w:p>
  <w:p w14:paraId="2ABF7C2B" w14:textId="19FD117A" w:rsidR="00EC6D04" w:rsidRDefault="00EC6D04" w:rsidP="00EC6D04">
    <w:pPr>
      <w:pStyle w:val="bpuHeadSpon"/>
    </w:pPr>
    <w:r>
      <w:fldChar w:fldCharType="begin"/>
    </w:r>
    <w:r>
      <w:instrText xml:space="preserve"> PAGE  \* MERGEFORMAT </w:instrText>
    </w:r>
    <w:r>
      <w:fldChar w:fldCharType="separate"/>
    </w:r>
    <w:r w:rsidR="00F6393F">
      <w:rPr>
        <w:noProof/>
      </w:rPr>
      <w:t>3</w:t>
    </w:r>
    <w:r>
      <w:fldChar w:fldCharType="end"/>
    </w:r>
  </w:p>
  <w:p w14:paraId="5A309039" w14:textId="77777777" w:rsidR="00EC6D04" w:rsidRDefault="00EC6D04" w:rsidP="00EC6D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D406D" w14:textId="63747786" w:rsidR="00665CBC" w:rsidRDefault="00665CBC">
    <w:pPr>
      <w:pStyle w:val="Header"/>
    </w:pPr>
  </w:p>
  <w:p w14:paraId="061A3882" w14:textId="24BD9C86" w:rsidR="00EC6D04" w:rsidRDefault="00EC6D04" w:rsidP="00EC6D04">
    <w:pPr>
      <w:pStyle w:val="bpuHeadSpon"/>
    </w:pPr>
    <w:r w:rsidRPr="00EC6D04">
      <w:rPr>
        <w:rStyle w:val="bpuHeadSponChar"/>
      </w:rPr>
      <w:t>AJR241</w:t>
    </w:r>
    <w:r>
      <w:t xml:space="preserve"> REYNOLDS-JACKSON, VERRELLI</w:t>
    </w:r>
  </w:p>
  <w:p w14:paraId="192A858B" w14:textId="3A2A5A65" w:rsidR="00EC6D04" w:rsidRDefault="00EC6D04" w:rsidP="00EC6D04">
    <w:pPr>
      <w:pStyle w:val="bpuHeadSpon"/>
    </w:pPr>
    <w:r>
      <w:fldChar w:fldCharType="begin"/>
    </w:r>
    <w:r>
      <w:instrText xml:space="preserve"> PAGE  \* MERGEFORMAT </w:instrText>
    </w:r>
    <w:r>
      <w:fldChar w:fldCharType="separate"/>
    </w:r>
    <w:r w:rsidR="00F6393F">
      <w:rPr>
        <w:noProof/>
      </w:rPr>
      <w:t>2</w:t>
    </w:r>
    <w:r>
      <w:fldChar w:fldCharType="end"/>
    </w:r>
  </w:p>
  <w:p w14:paraId="46220447" w14:textId="77777777" w:rsidR="00EC6D04" w:rsidRDefault="00EC6D04" w:rsidP="00EC6D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422"/>
    <w:rsid w:val="000051BD"/>
    <w:rsid w:val="000160A5"/>
    <w:rsid w:val="0002335B"/>
    <w:rsid w:val="0003549A"/>
    <w:rsid w:val="000367AE"/>
    <w:rsid w:val="00043B22"/>
    <w:rsid w:val="0004421B"/>
    <w:rsid w:val="00046DC3"/>
    <w:rsid w:val="00054975"/>
    <w:rsid w:val="00057D20"/>
    <w:rsid w:val="0006197C"/>
    <w:rsid w:val="0006281F"/>
    <w:rsid w:val="0008141C"/>
    <w:rsid w:val="00092F6B"/>
    <w:rsid w:val="00094A55"/>
    <w:rsid w:val="000A44A7"/>
    <w:rsid w:val="000A4EAA"/>
    <w:rsid w:val="000B1054"/>
    <w:rsid w:val="000B3411"/>
    <w:rsid w:val="000C054C"/>
    <w:rsid w:val="000C12C2"/>
    <w:rsid w:val="000C49C0"/>
    <w:rsid w:val="000C5038"/>
    <w:rsid w:val="000D11AF"/>
    <w:rsid w:val="000D2067"/>
    <w:rsid w:val="000D6255"/>
    <w:rsid w:val="000D6262"/>
    <w:rsid w:val="000D7B4A"/>
    <w:rsid w:val="000E4006"/>
    <w:rsid w:val="000F01CA"/>
    <w:rsid w:val="000F3DA2"/>
    <w:rsid w:val="000F5FDE"/>
    <w:rsid w:val="000F7466"/>
    <w:rsid w:val="00111070"/>
    <w:rsid w:val="00121422"/>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4BBE"/>
    <w:rsid w:val="002370D0"/>
    <w:rsid w:val="002416DA"/>
    <w:rsid w:val="00241F39"/>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0E39"/>
    <w:rsid w:val="002F3BA6"/>
    <w:rsid w:val="002F7CFC"/>
    <w:rsid w:val="00315320"/>
    <w:rsid w:val="00325776"/>
    <w:rsid w:val="00325E27"/>
    <w:rsid w:val="00327D6F"/>
    <w:rsid w:val="00330395"/>
    <w:rsid w:val="00333704"/>
    <w:rsid w:val="00336624"/>
    <w:rsid w:val="0034025F"/>
    <w:rsid w:val="00340458"/>
    <w:rsid w:val="0034200F"/>
    <w:rsid w:val="00343866"/>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06C3"/>
    <w:rsid w:val="003C2226"/>
    <w:rsid w:val="003C43EF"/>
    <w:rsid w:val="003C5927"/>
    <w:rsid w:val="003C5A6B"/>
    <w:rsid w:val="003C7FB2"/>
    <w:rsid w:val="003D24DE"/>
    <w:rsid w:val="003D67CC"/>
    <w:rsid w:val="003E26D4"/>
    <w:rsid w:val="003E47BA"/>
    <w:rsid w:val="003F2A21"/>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4353"/>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4953"/>
    <w:rsid w:val="00527BFB"/>
    <w:rsid w:val="00532A32"/>
    <w:rsid w:val="00540B0B"/>
    <w:rsid w:val="0054460F"/>
    <w:rsid w:val="00545B64"/>
    <w:rsid w:val="005536CD"/>
    <w:rsid w:val="00554051"/>
    <w:rsid w:val="00557240"/>
    <w:rsid w:val="005623A9"/>
    <w:rsid w:val="005629A4"/>
    <w:rsid w:val="005651F3"/>
    <w:rsid w:val="00572184"/>
    <w:rsid w:val="00577A15"/>
    <w:rsid w:val="00577FB3"/>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4183"/>
    <w:rsid w:val="00635316"/>
    <w:rsid w:val="00635449"/>
    <w:rsid w:val="006378C5"/>
    <w:rsid w:val="00645E6A"/>
    <w:rsid w:val="00665CBC"/>
    <w:rsid w:val="00667A5C"/>
    <w:rsid w:val="00677316"/>
    <w:rsid w:val="00686AEB"/>
    <w:rsid w:val="006A01A1"/>
    <w:rsid w:val="006B7897"/>
    <w:rsid w:val="006B7FA7"/>
    <w:rsid w:val="006C086A"/>
    <w:rsid w:val="006C21C1"/>
    <w:rsid w:val="006C597F"/>
    <w:rsid w:val="006C7327"/>
    <w:rsid w:val="006D00E5"/>
    <w:rsid w:val="006D791B"/>
    <w:rsid w:val="006D7B25"/>
    <w:rsid w:val="006E2895"/>
    <w:rsid w:val="006F180D"/>
    <w:rsid w:val="006F4334"/>
    <w:rsid w:val="006F47AF"/>
    <w:rsid w:val="006F6B8A"/>
    <w:rsid w:val="00707CD3"/>
    <w:rsid w:val="00711B5D"/>
    <w:rsid w:val="00716BB9"/>
    <w:rsid w:val="007256D1"/>
    <w:rsid w:val="007279FD"/>
    <w:rsid w:val="007347F9"/>
    <w:rsid w:val="007502CB"/>
    <w:rsid w:val="00752D79"/>
    <w:rsid w:val="00752E20"/>
    <w:rsid w:val="00756EDE"/>
    <w:rsid w:val="00764456"/>
    <w:rsid w:val="00780575"/>
    <w:rsid w:val="00780E07"/>
    <w:rsid w:val="00781B4D"/>
    <w:rsid w:val="007824BF"/>
    <w:rsid w:val="00783B8D"/>
    <w:rsid w:val="00794B94"/>
    <w:rsid w:val="00794BD4"/>
    <w:rsid w:val="007A22C3"/>
    <w:rsid w:val="007A2F73"/>
    <w:rsid w:val="007A3061"/>
    <w:rsid w:val="007A5A0B"/>
    <w:rsid w:val="007A6F93"/>
    <w:rsid w:val="007C0605"/>
    <w:rsid w:val="007C0E14"/>
    <w:rsid w:val="007C7DE4"/>
    <w:rsid w:val="007D40CB"/>
    <w:rsid w:val="007D5796"/>
    <w:rsid w:val="007D59C0"/>
    <w:rsid w:val="007D7D9C"/>
    <w:rsid w:val="007F01E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18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00F3"/>
    <w:rsid w:val="00A017C0"/>
    <w:rsid w:val="00A11228"/>
    <w:rsid w:val="00A12042"/>
    <w:rsid w:val="00A222C2"/>
    <w:rsid w:val="00A25845"/>
    <w:rsid w:val="00A305D6"/>
    <w:rsid w:val="00A342C4"/>
    <w:rsid w:val="00A44F0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F1E"/>
    <w:rsid w:val="00B07100"/>
    <w:rsid w:val="00B10C76"/>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52D"/>
    <w:rsid w:val="00BE038D"/>
    <w:rsid w:val="00BE0D44"/>
    <w:rsid w:val="00BE24D6"/>
    <w:rsid w:val="00BE7EFA"/>
    <w:rsid w:val="00BF06AD"/>
    <w:rsid w:val="00BF2C67"/>
    <w:rsid w:val="00BF5C56"/>
    <w:rsid w:val="00C04F4D"/>
    <w:rsid w:val="00C12E48"/>
    <w:rsid w:val="00C13D14"/>
    <w:rsid w:val="00C15F53"/>
    <w:rsid w:val="00C23F09"/>
    <w:rsid w:val="00C25356"/>
    <w:rsid w:val="00C328D0"/>
    <w:rsid w:val="00C3333D"/>
    <w:rsid w:val="00C436D7"/>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6151"/>
    <w:rsid w:val="00D9410B"/>
    <w:rsid w:val="00D9695B"/>
    <w:rsid w:val="00DA2417"/>
    <w:rsid w:val="00DA5585"/>
    <w:rsid w:val="00DB02AC"/>
    <w:rsid w:val="00DB6AA2"/>
    <w:rsid w:val="00DC4E8B"/>
    <w:rsid w:val="00DC5BD9"/>
    <w:rsid w:val="00DE10D1"/>
    <w:rsid w:val="00DE2514"/>
    <w:rsid w:val="00DE6851"/>
    <w:rsid w:val="00DF03EE"/>
    <w:rsid w:val="00DF0649"/>
    <w:rsid w:val="00E01B71"/>
    <w:rsid w:val="00E05CC9"/>
    <w:rsid w:val="00E05FEE"/>
    <w:rsid w:val="00E1282E"/>
    <w:rsid w:val="00E15573"/>
    <w:rsid w:val="00E25A5B"/>
    <w:rsid w:val="00E373C7"/>
    <w:rsid w:val="00E4267B"/>
    <w:rsid w:val="00E42F13"/>
    <w:rsid w:val="00E452DF"/>
    <w:rsid w:val="00E543CF"/>
    <w:rsid w:val="00E546FD"/>
    <w:rsid w:val="00E608F1"/>
    <w:rsid w:val="00E6102D"/>
    <w:rsid w:val="00E611B9"/>
    <w:rsid w:val="00E65D0E"/>
    <w:rsid w:val="00E7144F"/>
    <w:rsid w:val="00E73D74"/>
    <w:rsid w:val="00E76A79"/>
    <w:rsid w:val="00E80692"/>
    <w:rsid w:val="00E80C24"/>
    <w:rsid w:val="00E93836"/>
    <w:rsid w:val="00EA7C16"/>
    <w:rsid w:val="00EC5281"/>
    <w:rsid w:val="00EC6D04"/>
    <w:rsid w:val="00EC791D"/>
    <w:rsid w:val="00EC7CA6"/>
    <w:rsid w:val="00ED3C5D"/>
    <w:rsid w:val="00ED3CCA"/>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93F"/>
    <w:rsid w:val="00F63D99"/>
    <w:rsid w:val="00F6426B"/>
    <w:rsid w:val="00F709B3"/>
    <w:rsid w:val="00F71A5E"/>
    <w:rsid w:val="00F80AAC"/>
    <w:rsid w:val="00F95701"/>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D3D071"/>
  <w15:docId w15:val="{ED58F044-5CE3-43A0-8534-CBD2D17F9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2F0E3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D66151"/>
    <w:rPr>
      <w:sz w:val="16"/>
      <w:szCs w:val="16"/>
    </w:rPr>
  </w:style>
  <w:style w:type="paragraph" w:styleId="CommentText">
    <w:name w:val="annotation text"/>
    <w:basedOn w:val="Normal"/>
    <w:link w:val="CommentTextChar"/>
    <w:semiHidden/>
    <w:unhideWhenUsed/>
    <w:rsid w:val="00D66151"/>
    <w:pPr>
      <w:spacing w:line="240" w:lineRule="auto"/>
    </w:pPr>
    <w:rPr>
      <w:sz w:val="20"/>
      <w:szCs w:val="20"/>
    </w:rPr>
  </w:style>
  <w:style w:type="character" w:customStyle="1" w:styleId="CommentTextChar">
    <w:name w:val="Comment Text Char"/>
    <w:basedOn w:val="DefaultParagraphFont"/>
    <w:link w:val="CommentText"/>
    <w:semiHidden/>
    <w:rsid w:val="00D66151"/>
    <w:rPr>
      <w:spacing w:val="4"/>
    </w:rPr>
  </w:style>
  <w:style w:type="paragraph" w:styleId="CommentSubject">
    <w:name w:val="annotation subject"/>
    <w:basedOn w:val="CommentText"/>
    <w:next w:val="CommentText"/>
    <w:link w:val="CommentSubjectChar"/>
    <w:semiHidden/>
    <w:unhideWhenUsed/>
    <w:rsid w:val="00D66151"/>
    <w:rPr>
      <w:b/>
      <w:bCs/>
    </w:rPr>
  </w:style>
  <w:style w:type="character" w:customStyle="1" w:styleId="CommentSubjectChar">
    <w:name w:val="Comment Subject Char"/>
    <w:basedOn w:val="CommentTextChar"/>
    <w:link w:val="CommentSubject"/>
    <w:semiHidden/>
    <w:rsid w:val="00D66151"/>
    <w:rPr>
      <w:b/>
      <w:bCs/>
      <w:spacing w:val="4"/>
    </w:rPr>
  </w:style>
  <w:style w:type="paragraph" w:styleId="BalloonText">
    <w:name w:val="Balloon Text"/>
    <w:basedOn w:val="Normal"/>
    <w:link w:val="BalloonTextChar"/>
    <w:semiHidden/>
    <w:unhideWhenUsed/>
    <w:rsid w:val="00D661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6151"/>
    <w:rPr>
      <w:rFonts w:ascii="Segoe UI" w:hAnsi="Segoe UI" w:cs="Segoe UI"/>
      <w:spacing w:val="4"/>
      <w:sz w:val="18"/>
      <w:szCs w:val="18"/>
    </w:rPr>
  </w:style>
  <w:style w:type="character" w:styleId="LineNumber">
    <w:name w:val="line number"/>
    <w:basedOn w:val="DefaultParagraphFont"/>
    <w:semiHidden/>
    <w:unhideWhenUsed/>
    <w:rsid w:val="00EC6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C915B-A26B-460E-92BE-C269B7F03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626</Words>
  <Characters>3595</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AJR241</vt:lpstr>
    </vt:vector>
  </TitlesOfParts>
  <Manager>R56</Manager>
  <Company>NJ Office of Legislative Services</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AJR241</dc:title>
  <dc:subject/>
  <dc:creator>Assemblywoman  REYNOLDS-JACKSON, Assemblyman  VERRELLI</dc:creator>
  <cp:keywords>AJR241|3|HS |332|219|247|N|0|</cp:keywords>
  <dc:description>INTRODUCED NOVEMBER 15, 2021</dc:description>
  <cp:lastModifiedBy>Sommers, Shelly</cp:lastModifiedBy>
  <cp:revision>2</cp:revision>
  <cp:lastPrinted>2021-11-10T15:40:00Z</cp:lastPrinted>
  <dcterms:created xsi:type="dcterms:W3CDTF">2021-11-16T14:29:00Z</dcterms:created>
  <dcterms:modified xsi:type="dcterms:W3CDTF">2021-11-16T14:29:00Z</dcterms:modified>
  <cp:category>1-2-C.36:2-408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