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106C" w:rsidRDefault="0061106C" w:rsidP="0061106C">
      <w:pPr>
        <w:pStyle w:val="bpuBill"/>
      </w:pPr>
      <w:bookmarkStart w:id="0" w:name="bpuFrontPg"/>
      <w:bookmarkEnd w:id="0"/>
      <w:r>
        <w:t xml:space="preserve">ASSEMBLY JOINT RESOLUTION </w:t>
      </w:r>
    </w:p>
    <w:p w:rsidR="0061106C" w:rsidRDefault="0061106C" w:rsidP="0061106C">
      <w:pPr>
        <w:pStyle w:val="bpuBill"/>
      </w:pPr>
      <w:r>
        <w:t xml:space="preserve">No. 243 </w:t>
      </w:r>
    </w:p>
    <w:p w:rsidR="0061106C" w:rsidRPr="009D38FF" w:rsidRDefault="0061106C" w:rsidP="0061106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0294871" r:id="rId8"/>
        </w:object>
      </w:r>
    </w:p>
    <w:p w:rsidR="0061106C" w:rsidRDefault="0061106C" w:rsidP="0061106C">
      <w:pPr>
        <w:pStyle w:val="bpuState"/>
      </w:pPr>
      <w:r>
        <w:t>STATE OF NEW JERSEY</w:t>
      </w:r>
    </w:p>
    <w:p w:rsidR="0061106C" w:rsidRDefault="0061106C" w:rsidP="0061106C">
      <w:pPr>
        <w:pStyle w:val="bpuLegislature"/>
      </w:pPr>
      <w:r>
        <w:t>219th LEGISLATURE</w:t>
      </w:r>
    </w:p>
    <w:p w:rsidR="0061106C" w:rsidRDefault="0061106C" w:rsidP="0061106C">
      <w:pPr>
        <w:pStyle w:val="bpuWpGraphic"/>
      </w:pPr>
      <w:r>
        <w:object w:dxaOrig="8985" w:dyaOrig="255">
          <v:shape id="_x0000_i1026" type="#_x0000_t75" style="width:6in;height:11.9pt" o:ole="">
            <v:imagedata r:id="rId7" o:title=""/>
          </v:shape>
          <o:OLEObject Type="Embed" ProgID="WPWin6.1" ShapeID="_x0000_i1026" DrawAspect="Content" ObjectID="_1700294872" r:id="rId9"/>
        </w:object>
      </w:r>
      <w:r>
        <w:t xml:space="preserve">  </w:t>
      </w:r>
    </w:p>
    <w:p w:rsidR="0061106C" w:rsidRDefault="0061106C" w:rsidP="0061106C">
      <w:pPr>
        <w:pStyle w:val="bpuIntro"/>
      </w:pPr>
      <w:r>
        <w:t>INTRODUCED NOVEMBER 15, 2021</w:t>
      </w:r>
    </w:p>
    <w:p w:rsidR="0061106C" w:rsidRDefault="0061106C" w:rsidP="0061106C">
      <w:pPr>
        <w:pStyle w:val="bpuIntro"/>
      </w:pPr>
    </w:p>
    <w:p w:rsidR="0061106C" w:rsidRDefault="0061106C" w:rsidP="0061106C">
      <w:pPr>
        <w:pStyle w:val="bpuIntro"/>
        <w:sectPr w:rsidR="0061106C" w:rsidSect="00895C3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1106C" w:rsidRDefault="0061106C" w:rsidP="0061106C">
      <w:pPr>
        <w:pStyle w:val="bpuIntro"/>
      </w:pPr>
    </w:p>
    <w:p w:rsidR="0061106C" w:rsidRDefault="0061106C" w:rsidP="0061106C">
      <w:pPr>
        <w:pStyle w:val="bpuSponsor"/>
      </w:pPr>
      <w:r>
        <w:t>Sponsored by:</w:t>
      </w:r>
    </w:p>
    <w:p w:rsidR="0061106C" w:rsidRDefault="0061106C" w:rsidP="0061106C">
      <w:pPr>
        <w:pStyle w:val="bpuSponsor"/>
      </w:pPr>
      <w:r>
        <w:t>Assemblyman  DANIEL R. BENSON</w:t>
      </w:r>
    </w:p>
    <w:p w:rsidR="0061106C" w:rsidRDefault="0061106C" w:rsidP="0061106C">
      <w:pPr>
        <w:pStyle w:val="bpuSponsor"/>
      </w:pPr>
      <w:r>
        <w:t>District 14 (Mercer and Middlesex)</w:t>
      </w:r>
    </w:p>
    <w:p w:rsidR="0061106C" w:rsidRDefault="00895C31" w:rsidP="00895C31">
      <w:pPr>
        <w:pStyle w:val="bpuSponsor"/>
      </w:pPr>
      <w:r>
        <w:t>Assemblywoman  AURA K. DUNN</w:t>
      </w:r>
    </w:p>
    <w:p w:rsidR="00895C31" w:rsidRDefault="00895C31" w:rsidP="00895C31">
      <w:pPr>
        <w:pStyle w:val="bpuSponsor"/>
      </w:pPr>
      <w:r>
        <w:t>District 25 (Morris and Somerset)</w:t>
      </w:r>
    </w:p>
    <w:p w:rsidR="00895C31" w:rsidRDefault="00F72392" w:rsidP="00F72392">
      <w:pPr>
        <w:pStyle w:val="bpuSponsor"/>
      </w:pPr>
      <w:r>
        <w:t>Assemblyman  WAYNE P. DEANGELO</w:t>
      </w:r>
    </w:p>
    <w:p w:rsidR="00F72392" w:rsidRDefault="00F72392" w:rsidP="00F72392">
      <w:pPr>
        <w:pStyle w:val="bpuSponsor"/>
      </w:pPr>
      <w:r>
        <w:t>District 14 (Mercer and Middlesex)</w:t>
      </w:r>
    </w:p>
    <w:p w:rsidR="00F72392" w:rsidRPr="00F72392" w:rsidRDefault="00F72392" w:rsidP="00F72392">
      <w:pPr>
        <w:pStyle w:val="bpuSponsor"/>
      </w:pPr>
    </w:p>
    <w:p w:rsidR="0061106C" w:rsidRDefault="007810DC" w:rsidP="007810DC">
      <w:pPr>
        <w:pStyle w:val="bpuSponsor"/>
      </w:pPr>
      <w:r>
        <w:t>Co-Sponsored by:</w:t>
      </w:r>
    </w:p>
    <w:p w:rsidR="007810DC" w:rsidRDefault="007810DC" w:rsidP="007810DC">
      <w:pPr>
        <w:pStyle w:val="bpuSponsor"/>
      </w:pPr>
      <w:r w:rsidRPr="007810DC">
        <w:t>Assemblyman Bergen</w:t>
      </w:r>
    </w:p>
    <w:p w:rsidR="007810DC" w:rsidRDefault="007810DC" w:rsidP="007810DC"/>
    <w:p w:rsidR="007810DC" w:rsidRPr="007810DC" w:rsidRDefault="007810DC" w:rsidP="007810DC">
      <w:bookmarkStart w:id="1" w:name="_GoBack"/>
      <w:bookmarkEnd w:id="1"/>
    </w:p>
    <w:p w:rsidR="0061106C" w:rsidRDefault="0061106C" w:rsidP="0061106C">
      <w:pPr>
        <w:pStyle w:val="bpuSponsor"/>
      </w:pPr>
    </w:p>
    <w:p w:rsidR="0061106C" w:rsidRDefault="0061106C" w:rsidP="0061106C">
      <w:pPr>
        <w:pStyle w:val="bpuSponsor"/>
      </w:pPr>
    </w:p>
    <w:p w:rsidR="0061106C" w:rsidRDefault="0061106C" w:rsidP="0061106C">
      <w:pPr>
        <w:pStyle w:val="bpuSponsor"/>
      </w:pPr>
      <w:r>
        <w:t>SYNOPSIS</w:t>
      </w:r>
    </w:p>
    <w:p w:rsidR="0061106C" w:rsidRDefault="0061106C" w:rsidP="0061106C">
      <w:pPr>
        <w:pStyle w:val="bpuNormText"/>
      </w:pPr>
      <w:r>
        <w:tab/>
        <w:t xml:space="preserve">Designates May 1st of each year as “Silver Star Service Banner Day” in New Jersey. </w:t>
      </w:r>
    </w:p>
    <w:p w:rsidR="0061106C" w:rsidRDefault="0061106C" w:rsidP="0061106C">
      <w:pPr>
        <w:pStyle w:val="bpuNormText"/>
      </w:pPr>
    </w:p>
    <w:p w:rsidR="0061106C" w:rsidRDefault="0061106C" w:rsidP="0061106C">
      <w:pPr>
        <w:pStyle w:val="bpuSponsor"/>
      </w:pPr>
      <w:r>
        <w:t xml:space="preserve">CURRENT VERSION OF TEXT </w:t>
      </w:r>
    </w:p>
    <w:p w:rsidR="0061106C" w:rsidRDefault="0061106C" w:rsidP="0061106C">
      <w:pPr>
        <w:pStyle w:val="bpuNormText"/>
      </w:pPr>
      <w:r>
        <w:tab/>
        <w:t>As introduced.</w:t>
      </w:r>
    </w:p>
    <w:p w:rsidR="0061106C" w:rsidRDefault="0061106C" w:rsidP="0061106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1106C" w:rsidRDefault="0061106C" w:rsidP="008916EC">
      <w:pPr>
        <w:pStyle w:val="FronterPage"/>
        <w:tabs>
          <w:tab w:val="clear" w:pos="720"/>
          <w:tab w:val="clear" w:pos="1440"/>
          <w:tab w:val="clear" w:pos="2160"/>
          <w:tab w:val="clear" w:pos="2880"/>
          <w:tab w:val="clear" w:pos="3600"/>
          <w:tab w:val="clear" w:pos="4320"/>
          <w:tab w:val="clear" w:pos="5040"/>
        </w:tabs>
        <w:sectPr w:rsidR="0061106C" w:rsidSect="0061106C">
          <w:type w:val="continuous"/>
          <w:pgSz w:w="12240" w:h="20160" w:code="5"/>
          <w:pgMar w:top="1440" w:right="2275" w:bottom="1440" w:left="2275" w:header="72" w:footer="720" w:gutter="0"/>
          <w:pgNumType w:start="1"/>
          <w:cols w:space="720"/>
          <w:docGrid w:linePitch="360"/>
        </w:sectPr>
      </w:pPr>
    </w:p>
    <w:p w:rsidR="00686AEB" w:rsidRDefault="001A632D"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728CF">
        <w:rPr>
          <w:rStyle w:val="HangingAnActChar"/>
        </w:rPr>
        <w:t>designating May 1</w:t>
      </w:r>
      <w:r w:rsidR="00F728CF" w:rsidRPr="00F728CF">
        <w:rPr>
          <w:rStyle w:val="HangingAnActChar"/>
        </w:rPr>
        <w:t>st</w:t>
      </w:r>
      <w:r w:rsidR="00F728CF">
        <w:rPr>
          <w:rStyle w:val="HangingAnActChar"/>
        </w:rPr>
        <w:t xml:space="preserve"> of each year as </w:t>
      </w:r>
      <w:r w:rsidR="00110312">
        <w:rPr>
          <w:rStyle w:val="HangingAnActChar"/>
        </w:rPr>
        <w:t>“Silver Star Service Banner Day</w:t>
      </w:r>
      <w:r w:rsidR="00F728CF">
        <w:rPr>
          <w:rStyle w:val="HangingAnActChar"/>
        </w:rPr>
        <w:t>”</w:t>
      </w:r>
      <w:r w:rsidR="00110312">
        <w:rPr>
          <w:rStyle w:val="HangingAnActChar"/>
        </w:rPr>
        <w:t xml:space="preserve"> in New Jersey.</w:t>
      </w:r>
    </w:p>
    <w:p w:rsidR="006D0BFA" w:rsidRDefault="006D0BFA" w:rsidP="006D0BFA"/>
    <w:p w:rsidR="004C4EC2" w:rsidRDefault="004C4EC2" w:rsidP="004C4EC2">
      <w:pPr>
        <w:pStyle w:val="IndentHang"/>
      </w:pPr>
      <w:r w:rsidRPr="00391B81">
        <w:rPr>
          <w:b/>
          <w:bCs/>
          <w:smallCaps/>
        </w:rPr>
        <w:t>Whereas,</w:t>
      </w:r>
      <w:r w:rsidRPr="001C43C8">
        <w:t xml:space="preserve"> </w:t>
      </w:r>
      <w:r>
        <w:t>Throughout the history of our nation, individuals have dedicated their lives</w:t>
      </w:r>
      <w:r w:rsidR="009E6CA9">
        <w:t xml:space="preserve"> and </w:t>
      </w:r>
      <w:r w:rsidR="00CD4D92">
        <w:t>service</w:t>
      </w:r>
      <w:r>
        <w:t xml:space="preserve"> </w:t>
      </w:r>
      <w:r w:rsidR="007F06C3">
        <w:t>to the protection of our values and</w:t>
      </w:r>
      <w:r w:rsidR="00CD4D92">
        <w:t xml:space="preserve"> the nation</w:t>
      </w:r>
      <w:r w:rsidR="007F06C3">
        <w:t xml:space="preserve"> by engaging in military service</w:t>
      </w:r>
      <w:r>
        <w:t xml:space="preserve">, and </w:t>
      </w:r>
    </w:p>
    <w:p w:rsidR="004C4EC2" w:rsidRPr="004C4EC2" w:rsidRDefault="004C4EC2" w:rsidP="004C4EC2">
      <w:pPr>
        <w:pStyle w:val="IndentHang"/>
      </w:pPr>
      <w:r w:rsidRPr="00391B81">
        <w:rPr>
          <w:b/>
          <w:bCs/>
          <w:smallCaps/>
        </w:rPr>
        <w:t>Whereas,</w:t>
      </w:r>
      <w:r w:rsidRPr="001C43C8">
        <w:t xml:space="preserve"> </w:t>
      </w:r>
      <w:r w:rsidR="00CD4D92">
        <w:t>Service</w:t>
      </w:r>
      <w:r w:rsidR="007F06C3">
        <w:t xml:space="preserve"> members </w:t>
      </w:r>
      <w:r w:rsidR="00CD4D92">
        <w:t xml:space="preserve">and veterans </w:t>
      </w:r>
      <w:r>
        <w:t xml:space="preserve">deserve recognition for their sacrifices and the services they have provided to all citizens; and </w:t>
      </w:r>
    </w:p>
    <w:p w:rsidR="002C67E5" w:rsidRDefault="002C67E5" w:rsidP="002C67E5">
      <w:pPr>
        <w:pStyle w:val="IndentHang"/>
      </w:pPr>
      <w:r w:rsidRPr="00391B81">
        <w:rPr>
          <w:b/>
          <w:bCs/>
          <w:smallCaps/>
        </w:rPr>
        <w:t>Whereas,</w:t>
      </w:r>
      <w:r w:rsidRPr="001C43C8">
        <w:t xml:space="preserve"> </w:t>
      </w:r>
      <w:r w:rsidR="006B2044">
        <w:t>The Silver Star</w:t>
      </w:r>
      <w:r w:rsidR="00B51494">
        <w:t xml:space="preserve"> Families of America</w:t>
      </w:r>
      <w:r w:rsidR="002233EA">
        <w:t xml:space="preserve"> is an organization dedicated to the support of wounded, ill, injured</w:t>
      </w:r>
      <w:r w:rsidR="006F1FFD">
        <w:t>,</w:t>
      </w:r>
      <w:r w:rsidR="002233EA">
        <w:t xml:space="preserve"> and dying service members and veterans; a</w:t>
      </w:r>
      <w:r w:rsidR="006B2044">
        <w:t>n</w:t>
      </w:r>
      <w:r w:rsidR="002233EA">
        <w:t>d</w:t>
      </w:r>
    </w:p>
    <w:p w:rsidR="002233EA" w:rsidRDefault="002233EA" w:rsidP="002233EA">
      <w:pPr>
        <w:pStyle w:val="IndentHang"/>
      </w:pPr>
      <w:r w:rsidRPr="00391B81">
        <w:rPr>
          <w:b/>
          <w:bCs/>
          <w:smallCaps/>
        </w:rPr>
        <w:t>Whereas,</w:t>
      </w:r>
      <w:r w:rsidRPr="001C43C8">
        <w:t xml:space="preserve"> </w:t>
      </w:r>
      <w:r>
        <w:t>T</w:t>
      </w:r>
      <w:r w:rsidR="006B2044">
        <w:t>he Silver Star Families of America honor service members and veterans</w:t>
      </w:r>
      <w:r w:rsidR="009E6CA9">
        <w:t xml:space="preserve"> through their advocacy and</w:t>
      </w:r>
      <w:r w:rsidR="006B2044">
        <w:t xml:space="preserve"> with the Silver Star Service Banner; and </w:t>
      </w:r>
    </w:p>
    <w:p w:rsidR="00FD059F" w:rsidRPr="00FD059F" w:rsidRDefault="00FD059F" w:rsidP="00FD059F">
      <w:pPr>
        <w:pStyle w:val="IndentHang"/>
      </w:pPr>
      <w:r w:rsidRPr="00391B81">
        <w:rPr>
          <w:b/>
          <w:bCs/>
          <w:smallCaps/>
        </w:rPr>
        <w:t>Whereas,</w:t>
      </w:r>
      <w:r w:rsidRPr="001C43C8">
        <w:t xml:space="preserve"> </w:t>
      </w:r>
      <w:r>
        <w:t>The Silver Star Service Banner recognizes the</w:t>
      </w:r>
      <w:r w:rsidR="00CD4D92">
        <w:t xml:space="preserve"> physical, emotional, and financial</w:t>
      </w:r>
      <w:r>
        <w:t xml:space="preserve"> cost</w:t>
      </w:r>
      <w:r w:rsidR="00CD4D92">
        <w:t>s</w:t>
      </w:r>
      <w:r>
        <w:t xml:space="preserve"> of </w:t>
      </w:r>
      <w:r w:rsidR="009E6CA9">
        <w:t xml:space="preserve">the </w:t>
      </w:r>
      <w:r>
        <w:t>wounds and illne</w:t>
      </w:r>
      <w:r w:rsidR="00CD4D92">
        <w:t>sses sustained</w:t>
      </w:r>
      <w:r w:rsidR="00541801">
        <w:t xml:space="preserve"> during combat</w:t>
      </w:r>
      <w:r>
        <w:t xml:space="preserve"> </w:t>
      </w:r>
      <w:r w:rsidR="006F1FFD">
        <w:t xml:space="preserve">or as a result of service </w:t>
      </w:r>
      <w:r>
        <w:t>by service members and veterans and may be disp</w:t>
      </w:r>
      <w:r w:rsidR="00CD4D92">
        <w:t>layed at any time by the</w:t>
      </w:r>
      <w:r>
        <w:t xml:space="preserve"> service member,</w:t>
      </w:r>
      <w:r w:rsidR="00CD4D92">
        <w:t xml:space="preserve"> veteran</w:t>
      </w:r>
      <w:r>
        <w:t xml:space="preserve"> or t</w:t>
      </w:r>
      <w:r w:rsidR="00541801">
        <w:t>heir family as a symbol of their sacrifice</w:t>
      </w:r>
      <w:r>
        <w:t xml:space="preserve">; and </w:t>
      </w:r>
    </w:p>
    <w:p w:rsidR="000B1054" w:rsidRDefault="00695CBF" w:rsidP="00695CBF">
      <w:pPr>
        <w:pStyle w:val="IndentHang"/>
      </w:pPr>
      <w:r w:rsidRPr="00391B81">
        <w:rPr>
          <w:b/>
          <w:bCs/>
          <w:smallCaps/>
        </w:rPr>
        <w:t>Whereas,</w:t>
      </w:r>
      <w:r w:rsidRPr="001C43C8">
        <w:t xml:space="preserve"> </w:t>
      </w:r>
      <w:r>
        <w:t>Formally recognized by the United States Congress in 2010, “Silver Star Service Banner Day” has been observed annually on May 1</w:t>
      </w:r>
      <w:r w:rsidRPr="00695CBF">
        <w:t>st</w:t>
      </w:r>
      <w:r>
        <w:t>; and</w:t>
      </w:r>
    </w:p>
    <w:p w:rsidR="00814E1C" w:rsidRDefault="00814E1C" w:rsidP="00814E1C">
      <w:pPr>
        <w:pStyle w:val="IndentHang"/>
      </w:pPr>
      <w:r w:rsidRPr="00391B81">
        <w:rPr>
          <w:b/>
          <w:bCs/>
          <w:smallCaps/>
        </w:rPr>
        <w:t>Whereas,</w:t>
      </w:r>
      <w:r w:rsidRPr="001C43C8">
        <w:t xml:space="preserve"> </w:t>
      </w:r>
      <w:r>
        <w:t xml:space="preserve">Traditionally, “Silver Star </w:t>
      </w:r>
      <w:r w:rsidR="00024AF0">
        <w:t>Service Banner Day” has honored</w:t>
      </w:r>
      <w:r>
        <w:t xml:space="preserve"> service members</w:t>
      </w:r>
      <w:r w:rsidR="00CD4D92">
        <w:t xml:space="preserve"> and veterans who were wounded or</w:t>
      </w:r>
      <w:r w:rsidR="009E6CA9">
        <w:t xml:space="preserve"> </w:t>
      </w:r>
      <w:r w:rsidR="00CD4D92">
        <w:t>who became ill</w:t>
      </w:r>
      <w:r w:rsidR="008C1080">
        <w:t>; and</w:t>
      </w:r>
      <w:r>
        <w:t xml:space="preserve"> </w:t>
      </w:r>
    </w:p>
    <w:p w:rsidR="008C1080" w:rsidRPr="008C1080" w:rsidRDefault="008C1080" w:rsidP="008C1080">
      <w:pPr>
        <w:pStyle w:val="IndentHang"/>
      </w:pPr>
      <w:r w:rsidRPr="00391B81">
        <w:rPr>
          <w:b/>
          <w:bCs/>
          <w:smallCaps/>
        </w:rPr>
        <w:t>Whereas,</w:t>
      </w:r>
      <w:r w:rsidRPr="001C43C8">
        <w:t xml:space="preserve"> </w:t>
      </w:r>
      <w:r w:rsidR="005F25FC">
        <w:t>New Jersey is grateful for the sacrifices members of the military have made in service to this nation and recognize</w:t>
      </w:r>
      <w:r w:rsidR="00CD4D92">
        <w:t>s</w:t>
      </w:r>
      <w:r w:rsidR="005F25FC">
        <w:t xml:space="preserve"> </w:t>
      </w:r>
      <w:r w:rsidR="00FD059F">
        <w:t>the impo</w:t>
      </w:r>
      <w:r w:rsidR="00CD4D92">
        <w:t>rtance of never forgetting their</w:t>
      </w:r>
      <w:r w:rsidR="00FD059F">
        <w:t xml:space="preserve"> acts of bravery; and </w:t>
      </w:r>
    </w:p>
    <w:p w:rsidR="00695CBF" w:rsidRDefault="00695CBF" w:rsidP="00695CBF">
      <w:pPr>
        <w:pStyle w:val="IndentHang"/>
      </w:pPr>
      <w:r w:rsidRPr="00391B81">
        <w:rPr>
          <w:b/>
          <w:bCs/>
          <w:smallCaps/>
        </w:rPr>
        <w:t>Whereas,</w:t>
      </w:r>
      <w:r w:rsidRPr="001C43C8">
        <w:t xml:space="preserve"> </w:t>
      </w:r>
      <w:r w:rsidR="005F25FC">
        <w:t>The establishment of May 1</w:t>
      </w:r>
      <w:r w:rsidR="005F25FC" w:rsidRPr="005F25FC">
        <w:t>st</w:t>
      </w:r>
      <w:r w:rsidR="005F25FC">
        <w:t xml:space="preserve"> of each year as “Silver Star Ser</w:t>
      </w:r>
      <w:r w:rsidR="006B2044">
        <w:t>vice Banner Day” will help to h</w:t>
      </w:r>
      <w:r w:rsidR="00CD4D92">
        <w:t xml:space="preserve">onor the sacrifices made by </w:t>
      </w:r>
      <w:r w:rsidR="006B2044">
        <w:t>v</w:t>
      </w:r>
      <w:r w:rsidR="00CD4D92">
        <w:t xml:space="preserve">eterans and service members through </w:t>
      </w:r>
      <w:r w:rsidR="006B2044">
        <w:t xml:space="preserve">their </w:t>
      </w:r>
      <w:r w:rsidR="00CD4D92">
        <w:t xml:space="preserve">military </w:t>
      </w:r>
      <w:r w:rsidR="006B2044">
        <w:t>service to this nation</w:t>
      </w:r>
      <w:r w:rsidR="005F25FC">
        <w:t>;</w:t>
      </w:r>
      <w:r w:rsidR="006B2044">
        <w:t xml:space="preserve"> </w:t>
      </w:r>
      <w:r w:rsidR="005F25FC">
        <w:t>now, therefore,</w:t>
      </w:r>
    </w:p>
    <w:p w:rsidR="004C4EC2" w:rsidRPr="004C4EC2" w:rsidRDefault="004C4EC2" w:rsidP="004C4EC2"/>
    <w:p w:rsidR="00686AEB" w:rsidRPr="00AA7880" w:rsidRDefault="00686AEB" w:rsidP="00686AEB">
      <w:r>
        <w:tab/>
      </w:r>
      <w:r w:rsidR="001A632D">
        <w:rPr>
          <w:rStyle w:val="BillHeading2"/>
        </w:rPr>
        <w:t>Be It Resolved</w:t>
      </w:r>
      <w:r>
        <w:rPr>
          <w:rStyle w:val="BillHeading2"/>
        </w:rPr>
        <w:t xml:space="preserve"> </w:t>
      </w:r>
      <w:r w:rsidR="001A632D">
        <w:rPr>
          <w:rStyle w:val="BillLanguage"/>
        </w:rPr>
        <w:t>by the Senate and General Assembly of the State of New Jersey:</w:t>
      </w:r>
    </w:p>
    <w:p w:rsidR="00686AEB" w:rsidRDefault="00686AEB" w:rsidP="00686AEB"/>
    <w:p w:rsidR="00F728CF" w:rsidRDefault="00F728CF" w:rsidP="00686AEB">
      <w:r>
        <w:tab/>
      </w:r>
      <w:r w:rsidR="00E16B4E">
        <w:t>1.</w:t>
      </w:r>
      <w:r w:rsidR="00E16B4E">
        <w:tab/>
      </w:r>
      <w:r>
        <w:t xml:space="preserve">May 1st of each year is designated as “Silver Star Service Banner Day” in New Jersey to honor and remember the sacrifices </w:t>
      </w:r>
      <w:r w:rsidR="00CD4D92">
        <w:t xml:space="preserve">service members and </w:t>
      </w:r>
      <w:r>
        <w:t>veterans have made</w:t>
      </w:r>
      <w:r w:rsidR="00CD4D92">
        <w:t xml:space="preserve"> for this nation</w:t>
      </w:r>
      <w:r>
        <w:t>.</w:t>
      </w:r>
    </w:p>
    <w:p w:rsidR="00F728CF" w:rsidRDefault="00F728CF" w:rsidP="00686AEB"/>
    <w:p w:rsidR="00F728CF" w:rsidRDefault="00F728CF" w:rsidP="00686AEB">
      <w:r>
        <w:tab/>
      </w:r>
      <w:r w:rsidR="00E16B4E">
        <w:t>2.</w:t>
      </w:r>
      <w:r w:rsidR="00E16B4E">
        <w:tab/>
      </w:r>
      <w:r>
        <w:t xml:space="preserve">The Governor is respectfully requested to annually issue a proclamation recognizing May 1st as “Silver Star Service Banner Day” in New Jersey and calling upon public officials and citizens of this State to observe “Silver Star Service Banner Day” with appropriate activities and programs. </w:t>
      </w:r>
    </w:p>
    <w:p w:rsidR="00F728CF" w:rsidRPr="00D71D68" w:rsidRDefault="00F728CF" w:rsidP="00686AEB"/>
    <w:p w:rsidR="00686AEB" w:rsidRPr="00AA7880" w:rsidRDefault="00686AEB" w:rsidP="00686AEB">
      <w:r>
        <w:tab/>
      </w:r>
      <w:r w:rsidR="00F728CF">
        <w:t>3</w:t>
      </w:r>
      <w:r w:rsidR="00E16B4E">
        <w:t>.</w:t>
      </w:r>
      <w:r w:rsidR="00E16B4E">
        <w:tab/>
      </w:r>
      <w:r w:rsidR="001A632D">
        <w:t xml:space="preserve">This joint resolution shall take effect </w:t>
      </w:r>
      <w:r w:rsidR="00DE0341">
        <w:t>immediately</w:t>
      </w:r>
      <w:r w:rsidR="001A632D">
        <w:t>.</w:t>
      </w:r>
    </w:p>
    <w:p w:rsidR="00686AEB" w:rsidRPr="00AA7880" w:rsidRDefault="00686AEB" w:rsidP="00686AEB">
      <w:pPr>
        <w:jc w:val="center"/>
      </w:pPr>
      <w:r w:rsidRPr="00D71D68">
        <w:t>STATEMENT</w:t>
      </w:r>
    </w:p>
    <w:p w:rsidR="00686AEB" w:rsidRDefault="00686AEB" w:rsidP="00686AEB"/>
    <w:p w:rsidR="00F728CF" w:rsidRDefault="00F728CF" w:rsidP="00686AEB">
      <w:r>
        <w:tab/>
        <w:t>This joint resolution designates May 1</w:t>
      </w:r>
      <w:r w:rsidRPr="00F728CF">
        <w:t xml:space="preserve">st </w:t>
      </w:r>
      <w:r w:rsidR="009E6CA9">
        <w:t>of each year as “S</w:t>
      </w:r>
      <w:r>
        <w:t xml:space="preserve">ilver Star Service Banner Day.” </w:t>
      </w:r>
      <w:r w:rsidR="00B119DA">
        <w:t xml:space="preserve"> Throu</w:t>
      </w:r>
      <w:r w:rsidR="00541801">
        <w:t>ghout the history of the United States</w:t>
      </w:r>
      <w:r w:rsidR="00B119DA">
        <w:t xml:space="preserve">, individuals have </w:t>
      </w:r>
      <w:r w:rsidR="00CD4D92">
        <w:t>dedicated their lives and service</w:t>
      </w:r>
      <w:r w:rsidR="00B119DA">
        <w:t xml:space="preserve"> to the protection of our </w:t>
      </w:r>
      <w:r w:rsidR="00CD4D92">
        <w:t>values and nation</w:t>
      </w:r>
      <w:r w:rsidR="00B119DA">
        <w:t xml:space="preserve">.  Those individuals deserved to be honored and recognized. </w:t>
      </w:r>
    </w:p>
    <w:p w:rsidR="00B119DA" w:rsidRDefault="00B119DA" w:rsidP="00686AEB">
      <w:r>
        <w:tab/>
        <w:t xml:space="preserve">The Silver Star Service Banner is a symbol to honor and remember wounded and ill service members and veterans. </w:t>
      </w:r>
      <w:r w:rsidR="004F3D11">
        <w:t xml:space="preserve"> </w:t>
      </w:r>
      <w:r>
        <w:t>Formally recognized by the United States Congress in 2010, “Silver Star Service Banner Day” is observed at the national level on May 1</w:t>
      </w:r>
      <w:r w:rsidRPr="00B119DA">
        <w:t xml:space="preserve">st </w:t>
      </w:r>
      <w:r>
        <w:t xml:space="preserve">of each year to honor wounded and ill service members and veterans. </w:t>
      </w:r>
    </w:p>
    <w:p w:rsidR="000C5038" w:rsidRDefault="00B119DA">
      <w:r>
        <w:tab/>
        <w:t>It is fitting and proper for this State to honor and rememb</w:t>
      </w:r>
      <w:r w:rsidR="00CD4D92">
        <w:t xml:space="preserve">er wounded and ill </w:t>
      </w:r>
      <w:r>
        <w:t>service members</w:t>
      </w:r>
      <w:r w:rsidR="00CD4D92">
        <w:t xml:space="preserve"> and veterans</w:t>
      </w:r>
      <w:r>
        <w:t xml:space="preserve"> and the service they provide</w:t>
      </w:r>
      <w:r w:rsidR="00CD4D92">
        <w:t>d</w:t>
      </w:r>
      <w:r>
        <w:t xml:space="preserve"> for our country by designating May 1</w:t>
      </w:r>
      <w:r w:rsidRPr="00B119DA">
        <w:t xml:space="preserve">st </w:t>
      </w:r>
      <w:r>
        <w:t xml:space="preserve">of each year as “Silver Star Service Banner Day” in New Jersey. </w:t>
      </w:r>
    </w:p>
    <w:sectPr w:rsidR="000C5038" w:rsidSect="0061106C">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D37" w:rsidRDefault="00676D37">
      <w:r>
        <w:separator/>
      </w:r>
    </w:p>
  </w:endnote>
  <w:endnote w:type="continuationSeparator" w:id="0">
    <w:p w:rsidR="00676D37" w:rsidRDefault="00676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C31" w:rsidRDefault="00895C31" w:rsidP="00895C31">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32D" w:rsidRDefault="001A632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D37" w:rsidRDefault="00676D37">
      <w:r>
        <w:separator/>
      </w:r>
    </w:p>
  </w:footnote>
  <w:footnote w:type="continuationSeparator" w:id="0">
    <w:p w:rsidR="00676D37" w:rsidRDefault="00676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43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1106C" w:rsidRDefault="0061106C" w:rsidP="0061106C">
    <w:pPr>
      <w:pStyle w:val="bpuHeadSpon"/>
    </w:pPr>
    <w:r w:rsidRPr="0061106C">
      <w:rPr>
        <w:rStyle w:val="bpuHeadSponChar"/>
      </w:rPr>
      <w:t>AJR243</w:t>
    </w:r>
    <w:r>
      <w:t xml:space="preserve"> BENSON</w:t>
    </w:r>
    <w:r w:rsidR="00895C31">
      <w:t xml:space="preserve">, </w:t>
    </w:r>
    <w:r w:rsidR="00895C31">
      <w:t>DUNN</w:t>
    </w:r>
  </w:p>
  <w:p w:rsidR="0061106C" w:rsidRDefault="0061106C" w:rsidP="0061106C">
    <w:pPr>
      <w:pStyle w:val="bpuHeadSpon"/>
    </w:pPr>
    <w:r>
      <w:fldChar w:fldCharType="begin"/>
    </w:r>
    <w:r>
      <w:instrText xml:space="preserve"> PAGE  \* MERGEFORMAT </w:instrText>
    </w:r>
    <w:r>
      <w:fldChar w:fldCharType="separate"/>
    </w:r>
    <w:r w:rsidR="00FD72FC">
      <w:rPr>
        <w:noProof/>
      </w:rPr>
      <w:t>3</w:t>
    </w:r>
    <w:r>
      <w:fldChar w:fldCharType="end"/>
    </w:r>
  </w:p>
  <w:p w:rsidR="0061106C" w:rsidRDefault="0061106C" w:rsidP="0061106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1106C" w:rsidRDefault="0061106C" w:rsidP="0061106C">
    <w:pPr>
      <w:pStyle w:val="bpuHeadSpon"/>
    </w:pPr>
    <w:r w:rsidRPr="0061106C">
      <w:rPr>
        <w:rStyle w:val="bpuHeadSponChar"/>
      </w:rPr>
      <w:t>AJR243</w:t>
    </w:r>
    <w:r>
      <w:t xml:space="preserve"> BENSON</w:t>
    </w:r>
    <w:r w:rsidR="00895C31">
      <w:t xml:space="preserve">, </w:t>
    </w:r>
    <w:r w:rsidR="00895C31">
      <w:t>DUNN</w:t>
    </w:r>
  </w:p>
  <w:p w:rsidR="0061106C" w:rsidRDefault="0061106C" w:rsidP="0061106C">
    <w:pPr>
      <w:pStyle w:val="bpuHeadSpon"/>
    </w:pPr>
    <w:r>
      <w:fldChar w:fldCharType="begin"/>
    </w:r>
    <w:r>
      <w:instrText xml:space="preserve"> PAGE  \* MERGEFORMAT </w:instrText>
    </w:r>
    <w:r>
      <w:fldChar w:fldCharType="separate"/>
    </w:r>
    <w:r w:rsidR="00FD72FC">
      <w:rPr>
        <w:noProof/>
      </w:rPr>
      <w:t>2</w:t>
    </w:r>
    <w:r>
      <w:fldChar w:fldCharType="end"/>
    </w:r>
  </w:p>
  <w:p w:rsidR="0061106C" w:rsidRDefault="0061106C" w:rsidP="0061106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D37"/>
    <w:rsid w:val="000051BD"/>
    <w:rsid w:val="000160A5"/>
    <w:rsid w:val="0002335B"/>
    <w:rsid w:val="00024AF0"/>
    <w:rsid w:val="0003549A"/>
    <w:rsid w:val="000367AE"/>
    <w:rsid w:val="00043B22"/>
    <w:rsid w:val="00054975"/>
    <w:rsid w:val="00057D20"/>
    <w:rsid w:val="0006197C"/>
    <w:rsid w:val="0006281F"/>
    <w:rsid w:val="0008141C"/>
    <w:rsid w:val="00092F6B"/>
    <w:rsid w:val="00094A55"/>
    <w:rsid w:val="00096FB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0312"/>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32D"/>
    <w:rsid w:val="001A66B6"/>
    <w:rsid w:val="001B4716"/>
    <w:rsid w:val="001B4EA4"/>
    <w:rsid w:val="001C7C52"/>
    <w:rsid w:val="001D25F3"/>
    <w:rsid w:val="001E15F1"/>
    <w:rsid w:val="001E16FA"/>
    <w:rsid w:val="001E48BE"/>
    <w:rsid w:val="001E6213"/>
    <w:rsid w:val="001F14C7"/>
    <w:rsid w:val="001F7405"/>
    <w:rsid w:val="00205533"/>
    <w:rsid w:val="00212B8D"/>
    <w:rsid w:val="002206C8"/>
    <w:rsid w:val="00222983"/>
    <w:rsid w:val="002233EA"/>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CEC"/>
    <w:rsid w:val="002C2D81"/>
    <w:rsid w:val="002C461E"/>
    <w:rsid w:val="002C67E5"/>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5A1"/>
    <w:rsid w:val="00363CF5"/>
    <w:rsid w:val="00364344"/>
    <w:rsid w:val="003702CA"/>
    <w:rsid w:val="00370617"/>
    <w:rsid w:val="00382F1F"/>
    <w:rsid w:val="003840E5"/>
    <w:rsid w:val="00391DA4"/>
    <w:rsid w:val="003A3C64"/>
    <w:rsid w:val="003A3F83"/>
    <w:rsid w:val="003C43EF"/>
    <w:rsid w:val="003C5A6B"/>
    <w:rsid w:val="003C7FB2"/>
    <w:rsid w:val="003D24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3A16"/>
    <w:rsid w:val="004C4EC2"/>
    <w:rsid w:val="004C742C"/>
    <w:rsid w:val="004D3DC9"/>
    <w:rsid w:val="004E1F3E"/>
    <w:rsid w:val="004F21BD"/>
    <w:rsid w:val="004F3D11"/>
    <w:rsid w:val="004F4F1D"/>
    <w:rsid w:val="004F74DD"/>
    <w:rsid w:val="00501317"/>
    <w:rsid w:val="0050495C"/>
    <w:rsid w:val="00505DC9"/>
    <w:rsid w:val="00506E1E"/>
    <w:rsid w:val="00513C81"/>
    <w:rsid w:val="00527BFB"/>
    <w:rsid w:val="00532A32"/>
    <w:rsid w:val="00540B0B"/>
    <w:rsid w:val="00541801"/>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5FC"/>
    <w:rsid w:val="005F2A97"/>
    <w:rsid w:val="005F399B"/>
    <w:rsid w:val="006019F8"/>
    <w:rsid w:val="00602754"/>
    <w:rsid w:val="00605B20"/>
    <w:rsid w:val="0061106C"/>
    <w:rsid w:val="0061156F"/>
    <w:rsid w:val="00613FF5"/>
    <w:rsid w:val="006155A8"/>
    <w:rsid w:val="00621076"/>
    <w:rsid w:val="00621B94"/>
    <w:rsid w:val="00626239"/>
    <w:rsid w:val="00635316"/>
    <w:rsid w:val="00635449"/>
    <w:rsid w:val="006378C5"/>
    <w:rsid w:val="00645E6A"/>
    <w:rsid w:val="00665CBC"/>
    <w:rsid w:val="00667A5C"/>
    <w:rsid w:val="00676D37"/>
    <w:rsid w:val="00677316"/>
    <w:rsid w:val="00686AEB"/>
    <w:rsid w:val="00695CBF"/>
    <w:rsid w:val="006B2044"/>
    <w:rsid w:val="006B7897"/>
    <w:rsid w:val="006B7FA7"/>
    <w:rsid w:val="006C086A"/>
    <w:rsid w:val="006C21C1"/>
    <w:rsid w:val="006C7327"/>
    <w:rsid w:val="006D00E5"/>
    <w:rsid w:val="006D0BFA"/>
    <w:rsid w:val="006D791B"/>
    <w:rsid w:val="006E2895"/>
    <w:rsid w:val="006F180D"/>
    <w:rsid w:val="006F1FFD"/>
    <w:rsid w:val="006F4334"/>
    <w:rsid w:val="006F47AF"/>
    <w:rsid w:val="006F6B8A"/>
    <w:rsid w:val="00707CD3"/>
    <w:rsid w:val="00716BB9"/>
    <w:rsid w:val="007256D1"/>
    <w:rsid w:val="007279FD"/>
    <w:rsid w:val="007502CB"/>
    <w:rsid w:val="00752D79"/>
    <w:rsid w:val="00752E20"/>
    <w:rsid w:val="00756EDE"/>
    <w:rsid w:val="00764456"/>
    <w:rsid w:val="007810DC"/>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06C3"/>
    <w:rsid w:val="007F485D"/>
    <w:rsid w:val="007F6050"/>
    <w:rsid w:val="00813627"/>
    <w:rsid w:val="00814E1C"/>
    <w:rsid w:val="00816D25"/>
    <w:rsid w:val="00826F99"/>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2858"/>
    <w:rsid w:val="00895C31"/>
    <w:rsid w:val="008A31C5"/>
    <w:rsid w:val="008A4F9A"/>
    <w:rsid w:val="008B2850"/>
    <w:rsid w:val="008C1080"/>
    <w:rsid w:val="008C79B3"/>
    <w:rsid w:val="008D5571"/>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1B2"/>
    <w:rsid w:val="00980766"/>
    <w:rsid w:val="00980D69"/>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A9"/>
    <w:rsid w:val="009F4FAC"/>
    <w:rsid w:val="00A017C0"/>
    <w:rsid w:val="00A11228"/>
    <w:rsid w:val="00A11A8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19DA"/>
    <w:rsid w:val="00B1721F"/>
    <w:rsid w:val="00B2574A"/>
    <w:rsid w:val="00B35D8A"/>
    <w:rsid w:val="00B45B34"/>
    <w:rsid w:val="00B51494"/>
    <w:rsid w:val="00B57047"/>
    <w:rsid w:val="00B61D86"/>
    <w:rsid w:val="00B6342D"/>
    <w:rsid w:val="00B726BD"/>
    <w:rsid w:val="00B72B36"/>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D92"/>
    <w:rsid w:val="00CD528D"/>
    <w:rsid w:val="00CE78BF"/>
    <w:rsid w:val="00CF65EB"/>
    <w:rsid w:val="00CF72AD"/>
    <w:rsid w:val="00D02441"/>
    <w:rsid w:val="00D039F4"/>
    <w:rsid w:val="00D10496"/>
    <w:rsid w:val="00D11173"/>
    <w:rsid w:val="00D1215F"/>
    <w:rsid w:val="00D16561"/>
    <w:rsid w:val="00D17FF8"/>
    <w:rsid w:val="00D24DB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341"/>
    <w:rsid w:val="00DE10D1"/>
    <w:rsid w:val="00DE2514"/>
    <w:rsid w:val="00DE6851"/>
    <w:rsid w:val="00DF03EE"/>
    <w:rsid w:val="00E01B71"/>
    <w:rsid w:val="00E05CC9"/>
    <w:rsid w:val="00E15573"/>
    <w:rsid w:val="00E16B4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65BB"/>
    <w:rsid w:val="00EA7C16"/>
    <w:rsid w:val="00EC5281"/>
    <w:rsid w:val="00EC791D"/>
    <w:rsid w:val="00EC7CA6"/>
    <w:rsid w:val="00ED3C5D"/>
    <w:rsid w:val="00ED4553"/>
    <w:rsid w:val="00EE7FD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392"/>
    <w:rsid w:val="00F728CF"/>
    <w:rsid w:val="00F80AAC"/>
    <w:rsid w:val="00FA0AFC"/>
    <w:rsid w:val="00FA1C82"/>
    <w:rsid w:val="00FA2ED1"/>
    <w:rsid w:val="00FA4A52"/>
    <w:rsid w:val="00FB4045"/>
    <w:rsid w:val="00FB4D8E"/>
    <w:rsid w:val="00FC0D0A"/>
    <w:rsid w:val="00FC1B0B"/>
    <w:rsid w:val="00FD059F"/>
    <w:rsid w:val="00FD2F97"/>
    <w:rsid w:val="00FD72F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DA678ED"/>
  <w15:docId w15:val="{F090288B-E76D-4D13-86F5-083718FE9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6D0BF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3625A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25A1"/>
    <w:rPr>
      <w:rFonts w:ascii="Segoe UI" w:hAnsi="Segoe UI" w:cs="Segoe UI"/>
      <w:spacing w:val="4"/>
      <w:sz w:val="18"/>
      <w:szCs w:val="18"/>
    </w:rPr>
  </w:style>
  <w:style w:type="character" w:styleId="LineNumber">
    <w:name w:val="line number"/>
    <w:basedOn w:val="DefaultParagraphFont"/>
    <w:semiHidden/>
    <w:unhideWhenUsed/>
    <w:rsid w:val="006110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A884A-C325-4871-BB7E-0D8A3FAF9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593</Words>
  <Characters>3081</Characters>
  <Application>Microsoft Office Word</Application>
  <DocSecurity>0</DocSecurity>
  <Lines>97</Lines>
  <Paragraphs>36</Paragraphs>
  <ScaleCrop>false</ScaleCrop>
  <HeadingPairs>
    <vt:vector size="2" baseType="variant">
      <vt:variant>
        <vt:lpstr>Title</vt:lpstr>
      </vt:variant>
      <vt:variant>
        <vt:i4>1</vt:i4>
      </vt:variant>
    </vt:vector>
  </HeadingPairs>
  <TitlesOfParts>
    <vt:vector size="1" baseType="lpstr">
      <vt:lpstr>AJR243</vt:lpstr>
    </vt:vector>
  </TitlesOfParts>
  <Manager>R56</Manager>
  <Company>NJ Office of Legislative Services</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AJR243</dc:title>
  <dc:subject/>
  <dc:creator>Assemblyman  BENSON</dc:creator>
  <cp:keywords>AJR243|3|SG |328|76|247|N|0|</cp:keywords>
  <dc:description>INTRODUCED NOVEMBER 15, 2021</dc:description>
  <cp:lastModifiedBy>Todaro, Vivian</cp:lastModifiedBy>
  <cp:revision>2</cp:revision>
  <cp:lastPrinted>2021-12-06T16:21:00Z</cp:lastPrinted>
  <dcterms:created xsi:type="dcterms:W3CDTF">2021-12-06T16:21:00Z</dcterms:created>
  <dcterms:modified xsi:type="dcterms:W3CDTF">2021-12-06T16:21:00Z</dcterms:modified>
  <cp:category>ss.1-2 C.36:2-404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