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5E9" w:rsidRDefault="007345E9" w:rsidP="007345E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 JOINT RESOLUTION </w:t>
      </w:r>
    </w:p>
    <w:p w:rsidR="007345E9" w:rsidRDefault="007345E9" w:rsidP="007345E9">
      <w:pPr>
        <w:pStyle w:val="bpuBill"/>
      </w:pPr>
      <w:r>
        <w:t xml:space="preserve">No. 251 </w:t>
      </w:r>
    </w:p>
    <w:p w:rsidR="007345E9" w:rsidRPr="009D38FF" w:rsidRDefault="007345E9" w:rsidP="007345E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700633278" r:id="rId8"/>
        </w:object>
      </w:r>
    </w:p>
    <w:p w:rsidR="007345E9" w:rsidRDefault="007345E9" w:rsidP="007345E9">
      <w:pPr>
        <w:pStyle w:val="bpuState"/>
      </w:pPr>
      <w:r>
        <w:t>STATE OF NEW JERSEY</w:t>
      </w:r>
    </w:p>
    <w:p w:rsidR="007345E9" w:rsidRDefault="007345E9" w:rsidP="007345E9">
      <w:pPr>
        <w:pStyle w:val="bpuLegislature"/>
      </w:pPr>
      <w:r>
        <w:t>219th LEGISLATURE</w:t>
      </w:r>
    </w:p>
    <w:p w:rsidR="007345E9" w:rsidRDefault="007345E9" w:rsidP="007345E9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700633279" r:id="rId9"/>
        </w:object>
      </w:r>
      <w:r>
        <w:t xml:space="preserve">  </w:t>
      </w:r>
    </w:p>
    <w:p w:rsidR="007345E9" w:rsidRDefault="007345E9" w:rsidP="007345E9">
      <w:pPr>
        <w:pStyle w:val="bpuIntro"/>
      </w:pPr>
      <w:r>
        <w:t>INTRODUCED DECEMBER 9, 2021</w:t>
      </w:r>
    </w:p>
    <w:p w:rsidR="007345E9" w:rsidRDefault="007345E9" w:rsidP="007345E9">
      <w:pPr>
        <w:pStyle w:val="bpuIntro"/>
      </w:pPr>
    </w:p>
    <w:p w:rsidR="007345E9" w:rsidRDefault="007345E9" w:rsidP="007345E9">
      <w:pPr>
        <w:pStyle w:val="bpuIntro"/>
        <w:sectPr w:rsidR="007345E9" w:rsidSect="007345E9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7345E9" w:rsidRDefault="007345E9" w:rsidP="007345E9">
      <w:pPr>
        <w:pStyle w:val="bpuIntro"/>
      </w:pPr>
    </w:p>
    <w:p w:rsidR="007345E9" w:rsidRDefault="007345E9" w:rsidP="007345E9">
      <w:pPr>
        <w:pStyle w:val="bpuSponsor"/>
      </w:pPr>
      <w:r>
        <w:t>Sponsored by:</w:t>
      </w:r>
    </w:p>
    <w:p w:rsidR="007345E9" w:rsidRDefault="007345E9" w:rsidP="007345E9">
      <w:pPr>
        <w:pStyle w:val="bpuSponsor"/>
      </w:pPr>
      <w:r>
        <w:t>Assemblywoman  CAROL A. MURPHY</w:t>
      </w:r>
    </w:p>
    <w:p w:rsidR="007345E9" w:rsidRDefault="007345E9" w:rsidP="007345E9">
      <w:pPr>
        <w:pStyle w:val="bpuSponsor"/>
      </w:pPr>
      <w:r>
        <w:t>District 7 (Burlington)</w:t>
      </w:r>
    </w:p>
    <w:p w:rsidR="007345E9" w:rsidRDefault="007345E9" w:rsidP="007345E9">
      <w:pPr>
        <w:pStyle w:val="bpuSponsor"/>
      </w:pPr>
    </w:p>
    <w:p w:rsidR="007345E9" w:rsidRDefault="007345E9" w:rsidP="007345E9">
      <w:pPr>
        <w:pStyle w:val="bpuSponsor"/>
      </w:pPr>
    </w:p>
    <w:p w:rsidR="007345E9" w:rsidRDefault="007345E9" w:rsidP="007345E9">
      <w:pPr>
        <w:pStyle w:val="bpuSponsor"/>
      </w:pPr>
    </w:p>
    <w:p w:rsidR="007345E9" w:rsidRDefault="007345E9" w:rsidP="007345E9">
      <w:pPr>
        <w:pStyle w:val="bpuSponsor"/>
      </w:pPr>
    </w:p>
    <w:p w:rsidR="007345E9" w:rsidRDefault="007345E9" w:rsidP="007345E9">
      <w:pPr>
        <w:pStyle w:val="bpuSponsor"/>
      </w:pPr>
      <w:r>
        <w:t>SYNOPSIS</w:t>
      </w:r>
    </w:p>
    <w:p w:rsidR="007345E9" w:rsidRDefault="007345E9" w:rsidP="007345E9">
      <w:pPr>
        <w:pStyle w:val="bpuNormText"/>
      </w:pPr>
      <w:r>
        <w:tab/>
        <w:t xml:space="preserve">Designates May of each year as “Pet Appreciation Month” and third full week of May of each year as “Pet Adoption Week” in New Jersey.  </w:t>
      </w:r>
    </w:p>
    <w:p w:rsidR="007345E9" w:rsidRDefault="007345E9" w:rsidP="007345E9">
      <w:pPr>
        <w:pStyle w:val="bpuNormText"/>
      </w:pPr>
    </w:p>
    <w:p w:rsidR="007345E9" w:rsidRDefault="007345E9" w:rsidP="007345E9">
      <w:pPr>
        <w:pStyle w:val="bpuSponsor"/>
      </w:pPr>
      <w:r>
        <w:t xml:space="preserve">CURRENT VERSION OF TEXT </w:t>
      </w:r>
    </w:p>
    <w:p w:rsidR="007345E9" w:rsidRDefault="007345E9" w:rsidP="007345E9">
      <w:pPr>
        <w:pStyle w:val="bpuNormText"/>
      </w:pPr>
      <w:r>
        <w:tab/>
        <w:t>As introduced.</w:t>
      </w:r>
    </w:p>
    <w:p w:rsidR="007345E9" w:rsidRDefault="007345E9" w:rsidP="007345E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345E9" w:rsidRDefault="007345E9" w:rsidP="00DF1E94">
      <w:pPr>
        <w:pStyle w:val="HangingTableBottom"/>
        <w:ind w:right="630"/>
        <w:rPr>
          <w:sz w:val="20"/>
          <w:szCs w:val="20"/>
        </w:rPr>
        <w:sectPr w:rsidR="007345E9" w:rsidSect="007345E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Default="003E4CFC" w:rsidP="003E47BA">
      <w:pPr>
        <w:pStyle w:val="HangingAnAct"/>
      </w:pPr>
      <w:r>
        <w:rPr>
          <w:rStyle w:val="BillHead"/>
        </w:rPr>
        <w:lastRenderedPageBreak/>
        <w:t>A Joint Resolution</w:t>
      </w:r>
      <w:r w:rsidR="00686AEB" w:rsidRPr="006B7FA7">
        <w:rPr>
          <w:rStyle w:val="HangingAnActChar"/>
        </w:rPr>
        <w:t xml:space="preserve"> </w:t>
      </w:r>
      <w:r w:rsidR="00AC499B">
        <w:t>designating May of each year as “Pet Appreciation Month” and the third full wee</w:t>
      </w:r>
      <w:r w:rsidR="00D56E0C">
        <w:t>k of May of each year as “</w:t>
      </w:r>
      <w:r w:rsidR="00AC499B">
        <w:t>Pet Adoption Week” in New Jersey.</w:t>
      </w:r>
    </w:p>
    <w:p w:rsidR="00043DCE" w:rsidRDefault="00043DCE" w:rsidP="00043DCE"/>
    <w:p w:rsidR="006A56CA" w:rsidRDefault="00043DC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6A56CA">
        <w:t xml:space="preserve">Animals and pets have contributed to American life </w:t>
      </w:r>
      <w:r w:rsidR="00B23532">
        <w:t xml:space="preserve">in countless ways </w:t>
      </w:r>
      <w:r w:rsidR="006A56CA">
        <w:t xml:space="preserve">since before our </w:t>
      </w:r>
      <w:r w:rsidR="00B23532">
        <w:t>country’s founding</w:t>
      </w:r>
      <w:r w:rsidR="006179FC">
        <w:t>,</w:t>
      </w:r>
      <w:r w:rsidR="00B23532">
        <w:t xml:space="preserve"> as evidenced in colonial-era art and written record; and </w:t>
      </w:r>
    </w:p>
    <w:p w:rsidR="00043DCE" w:rsidRDefault="006A56CA" w:rsidP="006A56CA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4C7D46">
        <w:t xml:space="preserve">Thousands of New Jersey households </w:t>
      </w:r>
      <w:r w:rsidR="00B23532">
        <w:t xml:space="preserve">currently </w:t>
      </w:r>
      <w:r w:rsidR="00E330DF">
        <w:t xml:space="preserve">own, care </w:t>
      </w:r>
      <w:r w:rsidR="00F52688">
        <w:t>for</w:t>
      </w:r>
      <w:r w:rsidR="00E330DF">
        <w:t>, and enjoy the companionship of</w:t>
      </w:r>
      <w:r w:rsidR="00F52688">
        <w:t xml:space="preserve"> pets</w:t>
      </w:r>
      <w:r w:rsidR="006179FC">
        <w:t>,</w:t>
      </w:r>
      <w:r w:rsidR="00DA51EB">
        <w:t xml:space="preserve"> including dogs, </w:t>
      </w:r>
      <w:r w:rsidR="006C0A03">
        <w:t>cats, horses, reptiles</w:t>
      </w:r>
      <w:r w:rsidR="006179FC">
        <w:t>,</w:t>
      </w:r>
      <w:r w:rsidR="006C0A03">
        <w:t xml:space="preserve"> and other animals</w:t>
      </w:r>
      <w:r w:rsidR="00F52688">
        <w:t>; and</w:t>
      </w:r>
    </w:p>
    <w:p w:rsidR="00F52688" w:rsidRDefault="00F5268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6C0A03">
        <w:t xml:space="preserve">Pet ownership </w:t>
      </w:r>
      <w:r w:rsidR="00CB660C">
        <w:t xml:space="preserve">often </w:t>
      </w:r>
      <w:r w:rsidR="00B55105">
        <w:t>offer</w:t>
      </w:r>
      <w:r w:rsidR="006C0A03">
        <w:t>s</w:t>
      </w:r>
      <w:r w:rsidR="00B55105">
        <w:t xml:space="preserve"> increased opportunity for exercise</w:t>
      </w:r>
      <w:r w:rsidR="006179FC">
        <w:t>,</w:t>
      </w:r>
      <w:r w:rsidR="00B55105">
        <w:t xml:space="preserve"> through regu</w:t>
      </w:r>
      <w:r w:rsidR="007C3C6F">
        <w:t>lar walking and playing</w:t>
      </w:r>
      <w:r w:rsidR="006179FC">
        <w:t>,</w:t>
      </w:r>
      <w:r w:rsidR="007C3C6F">
        <w:t xml:space="preserve"> which has been</w:t>
      </w:r>
      <w:r w:rsidR="00B55105">
        <w:t xml:space="preserve"> shown to </w:t>
      </w:r>
      <w:r w:rsidR="007C3C6F">
        <w:t>have significant</w:t>
      </w:r>
      <w:r w:rsidR="00F7463E">
        <w:t xml:space="preserve"> physical</w:t>
      </w:r>
      <w:r w:rsidR="007C3C6F">
        <w:t xml:space="preserve"> health benefits</w:t>
      </w:r>
      <w:r w:rsidR="006179FC">
        <w:t>,</w:t>
      </w:r>
      <w:r w:rsidR="007C3C6F">
        <w:t xml:space="preserve"> </w:t>
      </w:r>
      <w:r w:rsidR="00F7463E">
        <w:t xml:space="preserve">including </w:t>
      </w:r>
      <w:r w:rsidR="006179FC">
        <w:t xml:space="preserve">a </w:t>
      </w:r>
      <w:r w:rsidR="00B55105">
        <w:t xml:space="preserve">decrease </w:t>
      </w:r>
      <w:r w:rsidR="00F7463E">
        <w:t xml:space="preserve">in </w:t>
      </w:r>
      <w:r w:rsidR="00B55105">
        <w:t xml:space="preserve">blood pressure, cholesterol levels, and triglyceride levels; </w:t>
      </w:r>
      <w:r w:rsidR="00F7463E">
        <w:t>and</w:t>
      </w:r>
    </w:p>
    <w:p w:rsidR="00CB660C" w:rsidRDefault="00B55105" w:rsidP="00CB660C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Bonds between a pet owner and their animal</w:t>
      </w:r>
      <w:r w:rsidR="00CB660C">
        <w:t xml:space="preserve"> can</w:t>
      </w:r>
      <w:r w:rsidR="00C76132">
        <w:t xml:space="preserve"> contribute positively to mental health </w:t>
      </w:r>
      <w:r w:rsidR="00CB660C">
        <w:t xml:space="preserve">and mood </w:t>
      </w:r>
      <w:r w:rsidR="00EB544F">
        <w:t>by decreasing</w:t>
      </w:r>
      <w:r>
        <w:t xml:space="preserve"> feelings of loneliness and stress</w:t>
      </w:r>
      <w:r w:rsidR="0080223B">
        <w:t>,</w:t>
      </w:r>
      <w:r>
        <w:t xml:space="preserve"> and</w:t>
      </w:r>
      <w:r w:rsidR="006E2065">
        <w:t xml:space="preserve"> by</w:t>
      </w:r>
      <w:r>
        <w:t xml:space="preserve"> offer</w:t>
      </w:r>
      <w:r w:rsidR="00EB544F">
        <w:t>ing</w:t>
      </w:r>
      <w:r>
        <w:t xml:space="preserve"> oppo</w:t>
      </w:r>
      <w:r w:rsidR="00C76132">
        <w:t>rtunities for socialization</w:t>
      </w:r>
      <w:r w:rsidR="00EB544F">
        <w:t>; and</w:t>
      </w:r>
    </w:p>
    <w:p w:rsidR="00CB660C" w:rsidRPr="00CB660C" w:rsidRDefault="00CB660C" w:rsidP="00CB660C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CB660C">
        <w:t xml:space="preserve">Observation of </w:t>
      </w:r>
      <w:r>
        <w:t xml:space="preserve">a </w:t>
      </w:r>
      <w:r w:rsidRPr="00CB660C">
        <w:t xml:space="preserve">“Pet Appreciation Month” </w:t>
      </w:r>
      <w:r>
        <w:t>would provide pet owners with an additional reason</w:t>
      </w:r>
      <w:r w:rsidRPr="00CB660C">
        <w:t xml:space="preserve"> to celebrate </w:t>
      </w:r>
      <w:r>
        <w:t xml:space="preserve">their pets and </w:t>
      </w:r>
      <w:r w:rsidRPr="00CB660C">
        <w:t>the enrichment their pets bring to their</w:t>
      </w:r>
      <w:r>
        <w:t xml:space="preserve"> lives; and</w:t>
      </w:r>
    </w:p>
    <w:p w:rsidR="0011416C" w:rsidRDefault="0011416C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EB544F">
        <w:t>L</w:t>
      </w:r>
      <w:r w:rsidR="0037451E">
        <w:t xml:space="preserve">oving </w:t>
      </w:r>
      <w:r w:rsidR="00EB544F">
        <w:t xml:space="preserve">New Jersey </w:t>
      </w:r>
      <w:r w:rsidR="000309B8">
        <w:t>households welcome</w:t>
      </w:r>
      <w:r w:rsidR="0037451E">
        <w:t xml:space="preserve"> </w:t>
      </w:r>
      <w:r w:rsidR="000309B8">
        <w:t>thousands of</w:t>
      </w:r>
      <w:r w:rsidR="00E460E2">
        <w:t xml:space="preserve"> pets to their </w:t>
      </w:r>
      <w:r w:rsidR="00CB660C">
        <w:t xml:space="preserve">new </w:t>
      </w:r>
      <w:r w:rsidR="0037451E">
        <w:t xml:space="preserve">“forever homes” each year, but more </w:t>
      </w:r>
      <w:r w:rsidR="006E2065">
        <w:t>adopters are</w:t>
      </w:r>
      <w:r w:rsidR="0037451E">
        <w:t xml:space="preserve"> needed to alleviate stress on animal shelters and rescues</w:t>
      </w:r>
      <w:r w:rsidR="00EB544F">
        <w:t>; and</w:t>
      </w:r>
    </w:p>
    <w:p w:rsidR="00704500" w:rsidRPr="00704500" w:rsidRDefault="00704500" w:rsidP="00704500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Many well-behaved and fr</w:t>
      </w:r>
      <w:r w:rsidR="004520D3">
        <w:t>iendly pets</w:t>
      </w:r>
      <w:r w:rsidR="006C0A03">
        <w:t xml:space="preserve"> are</w:t>
      </w:r>
      <w:r w:rsidR="004520D3">
        <w:t xml:space="preserve"> abandoned or</w:t>
      </w:r>
      <w:r w:rsidR="006C0A03">
        <w:t xml:space="preserve"> </w:t>
      </w:r>
      <w:r w:rsidR="004520D3">
        <w:t xml:space="preserve">relinquished to </w:t>
      </w:r>
      <w:r>
        <w:t>an</w:t>
      </w:r>
      <w:r w:rsidR="006C0A03">
        <w:t>imal shelters and rescues</w:t>
      </w:r>
      <w:r w:rsidR="004520D3">
        <w:t xml:space="preserve"> for reasons </w:t>
      </w:r>
      <w:r w:rsidR="00FD6AF7">
        <w:t xml:space="preserve">that are </w:t>
      </w:r>
      <w:r w:rsidR="004520D3">
        <w:t>not attributable to the animal, but</w:t>
      </w:r>
      <w:r w:rsidR="00FD6AF7">
        <w:t xml:space="preserve"> are</w:t>
      </w:r>
      <w:r w:rsidR="006C0A03">
        <w:t xml:space="preserve"> </w:t>
      </w:r>
      <w:r>
        <w:t>due to</w:t>
      </w:r>
      <w:r w:rsidR="00D77410">
        <w:t xml:space="preserve"> issues </w:t>
      </w:r>
      <w:r w:rsidR="00FD6AF7">
        <w:t>under</w:t>
      </w:r>
      <w:r w:rsidR="00D77410">
        <w:t xml:space="preserve"> human control</w:t>
      </w:r>
      <w:r w:rsidR="00FD6AF7">
        <w:t>,</w:t>
      </w:r>
      <w:r w:rsidR="00D77410">
        <w:t xml:space="preserve"> such as</w:t>
      </w:r>
      <w:r w:rsidR="00FD6AF7">
        <w:t xml:space="preserve"> the residential movement of families, the need for families to comply with</w:t>
      </w:r>
      <w:r>
        <w:t xml:space="preserve"> rental</w:t>
      </w:r>
      <w:r w:rsidR="0014578C">
        <w:t xml:space="preserve"> housing</w:t>
      </w:r>
      <w:r w:rsidR="00FD6AF7">
        <w:t xml:space="preserve"> rules, or the need for families to accommodate busy work schedules</w:t>
      </w:r>
      <w:r>
        <w:t xml:space="preserve"> or new babies; and</w:t>
      </w:r>
    </w:p>
    <w:p w:rsidR="00D37924" w:rsidRDefault="00EB544F" w:rsidP="00CB660C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CB660C">
        <w:t>According to the New Jersey Department of Health’s voluntary 2019 Animal Intake and Disposition Survey, a</w:t>
      </w:r>
      <w:r w:rsidR="0014578C">
        <w:t>pproximately 81,199</w:t>
      </w:r>
      <w:r w:rsidR="00FD6AF7">
        <w:t xml:space="preserve"> animals were admitted to</w:t>
      </w:r>
      <w:r>
        <w:t xml:space="preserve"> animal shelters across the State in 2019</w:t>
      </w:r>
      <w:r w:rsidR="006179FC">
        <w:t>,</w:t>
      </w:r>
      <w:r w:rsidR="0014578C">
        <w:t xml:space="preserve"> and approximately 9,136</w:t>
      </w:r>
      <w:r>
        <w:t xml:space="preserve"> </w:t>
      </w:r>
      <w:r w:rsidR="00FD6AF7">
        <w:t xml:space="preserve">of those </w:t>
      </w:r>
      <w:r w:rsidR="00CB660C">
        <w:t xml:space="preserve">animals </w:t>
      </w:r>
      <w:r>
        <w:t xml:space="preserve">were ultimately euthanized; </w:t>
      </w:r>
      <w:r w:rsidR="000309B8">
        <w:t>and</w:t>
      </w:r>
    </w:p>
    <w:p w:rsidR="00CB660C" w:rsidRDefault="00CB660C" w:rsidP="00704500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Best Friends Animal Society, a national organization and leader in the no-kill animal shelter initiative, reports that only </w:t>
      </w:r>
      <w:r w:rsidR="00704500">
        <w:t xml:space="preserve">about </w:t>
      </w:r>
      <w:r w:rsidR="006C0A03">
        <w:t xml:space="preserve">57 percent </w:t>
      </w:r>
      <w:r>
        <w:t>of New Jersey animal shelters are no-kill</w:t>
      </w:r>
      <w:r w:rsidR="00FD6AF7">
        <w:t xml:space="preserve"> shelters</w:t>
      </w:r>
      <w:r>
        <w:t>; and</w:t>
      </w:r>
    </w:p>
    <w:p w:rsidR="00CB660C" w:rsidRPr="00CB660C" w:rsidRDefault="00CB660C" w:rsidP="00CB660C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FD6AF7">
        <w:t xml:space="preserve">Observation of a </w:t>
      </w:r>
      <w:r w:rsidR="00D56E0C">
        <w:t>“</w:t>
      </w:r>
      <w:r>
        <w:t xml:space="preserve">Pet Adoption Week” would </w:t>
      </w:r>
      <w:r w:rsidR="00FD6AF7">
        <w:t xml:space="preserve">help to </w:t>
      </w:r>
      <w:r>
        <w:t xml:space="preserve">raise awareness </w:t>
      </w:r>
      <w:r w:rsidR="00FD6AF7">
        <w:t xml:space="preserve">of the benefits of, and ongoing need for pet adoption and pet fostering, </w:t>
      </w:r>
      <w:r>
        <w:t xml:space="preserve">and encourage </w:t>
      </w:r>
      <w:r w:rsidR="00FD6AF7">
        <w:t xml:space="preserve">the continued public </w:t>
      </w:r>
      <w:r>
        <w:t>support of</w:t>
      </w:r>
      <w:r w:rsidR="00FD6AF7">
        <w:t>, and donation of items and funds to,</w:t>
      </w:r>
      <w:r>
        <w:t xml:space="preserve"> local animal shelters and rescues</w:t>
      </w:r>
      <w:r w:rsidR="00FD6AF7">
        <w:t xml:space="preserve"> in the State</w:t>
      </w:r>
      <w:r w:rsidR="00704500">
        <w:t>; now, therefore</w:t>
      </w:r>
      <w:r w:rsidR="006E07AD">
        <w:t>,</w:t>
      </w:r>
    </w:p>
    <w:p w:rsidR="000B1054" w:rsidRPr="00D71D68" w:rsidRDefault="000B1054" w:rsidP="000B1054"/>
    <w:p w:rsidR="00686AEB" w:rsidRPr="00A00137" w:rsidRDefault="00686AEB" w:rsidP="00686AEB">
      <w:pPr>
        <w:rPr>
          <w:i/>
          <w:szCs w:val="18"/>
        </w:rPr>
      </w:pPr>
      <w:r>
        <w:tab/>
      </w:r>
      <w:r w:rsidR="003E4CFC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3E4CFC">
        <w:rPr>
          <w:rStyle w:val="BillLanguage"/>
        </w:rPr>
        <w:t>by the Senate and General Assembly of the State of New Jersey:</w:t>
      </w:r>
      <w:r w:rsidR="00A00137">
        <w:rPr>
          <w:rStyle w:val="BillLanguage"/>
        </w:rPr>
        <w:t xml:space="preserve"> </w:t>
      </w:r>
      <w:r w:rsidR="00A00137">
        <w:rPr>
          <w:rStyle w:val="BillLanguage"/>
        </w:rPr>
        <w:br w:type="page"/>
      </w:r>
    </w:p>
    <w:p w:rsidR="001B4E28" w:rsidRDefault="00157BDF" w:rsidP="00686AEB">
      <w:r>
        <w:lastRenderedPageBreak/>
        <w:tab/>
        <w:t>1</w:t>
      </w:r>
      <w:r w:rsidR="001B4E28">
        <w:t>.</w:t>
      </w:r>
      <w:r>
        <w:t xml:space="preserve"> </w:t>
      </w:r>
      <w:r w:rsidR="001B4E28">
        <w:t xml:space="preserve"> In order to honor animal companions and promote </w:t>
      </w:r>
      <w:r>
        <w:t>pet adoption through shelters or rescues:</w:t>
      </w:r>
    </w:p>
    <w:p w:rsidR="00157BDF" w:rsidRDefault="00157BDF" w:rsidP="00686AEB">
      <w:r>
        <w:tab/>
        <w:t xml:space="preserve">a.  May of each year is designated as “Pet Appreciation Month” in New Jersey.  </w:t>
      </w:r>
    </w:p>
    <w:p w:rsidR="00157BDF" w:rsidRDefault="00157BDF" w:rsidP="00686AEB">
      <w:r>
        <w:tab/>
        <w:t>b.  The third full week of May of ea</w:t>
      </w:r>
      <w:r w:rsidR="006C0A03">
        <w:t>ch year is designated as “</w:t>
      </w:r>
      <w:r>
        <w:t xml:space="preserve">Pet Adoption Week” in New Jersey.  </w:t>
      </w:r>
    </w:p>
    <w:p w:rsidR="001B4E28" w:rsidRDefault="001B4E28" w:rsidP="00686AEB"/>
    <w:p w:rsidR="001B4E28" w:rsidRDefault="00157BDF" w:rsidP="00686AEB">
      <w:r>
        <w:tab/>
        <w:t>2</w:t>
      </w:r>
      <w:r w:rsidR="001B4E28">
        <w:t xml:space="preserve">. </w:t>
      </w:r>
      <w:r>
        <w:t xml:space="preserve"> </w:t>
      </w:r>
      <w:r w:rsidR="001B4E28">
        <w:t>The Governor is respectfully requested to annually issue a proclamation and call upon public officials and all citizens of this State to observe “Pet</w:t>
      </w:r>
      <w:r w:rsidR="006C0A03">
        <w:t xml:space="preserve"> Appreciation Month” and “</w:t>
      </w:r>
      <w:r w:rsidR="001B4E28">
        <w:t xml:space="preserve">Pet Adoption Week” with appropriate programs and activities.  </w:t>
      </w:r>
    </w:p>
    <w:p w:rsidR="001B4E28" w:rsidRPr="00D71D68" w:rsidRDefault="001B4E28" w:rsidP="00686AEB"/>
    <w:p w:rsidR="00686AEB" w:rsidRPr="00AA7880" w:rsidRDefault="00686AEB" w:rsidP="00686AEB">
      <w:r>
        <w:tab/>
      </w:r>
      <w:r w:rsidR="00157BDF">
        <w:t>3</w:t>
      </w:r>
      <w:r w:rsidR="003E4CFC">
        <w:t>.</w:t>
      </w:r>
      <w:r w:rsidR="00A00137">
        <w:tab/>
      </w:r>
      <w:r w:rsidR="003E4CFC">
        <w:t>This join</w:t>
      </w:r>
      <w:r w:rsidR="001B4E28">
        <w:t xml:space="preserve">t resolution shall take effect immediately.  </w:t>
      </w:r>
    </w:p>
    <w:p w:rsidR="00686AEB" w:rsidRDefault="00686AEB" w:rsidP="00686AEB"/>
    <w:p w:rsidR="00D77410" w:rsidRPr="00CE7BD8" w:rsidRDefault="00D77410" w:rsidP="00686AEB"/>
    <w:p w:rsidR="00686AEB" w:rsidRDefault="00686AEB" w:rsidP="00686AEB">
      <w:pPr>
        <w:jc w:val="center"/>
      </w:pPr>
      <w:r w:rsidRPr="00D71D68">
        <w:t>STATEMENT</w:t>
      </w:r>
    </w:p>
    <w:p w:rsidR="006C0A03" w:rsidRDefault="006C0A03" w:rsidP="00686AEB">
      <w:pPr>
        <w:jc w:val="center"/>
      </w:pPr>
    </w:p>
    <w:p w:rsidR="004F75CB" w:rsidRDefault="00F42530" w:rsidP="00F42530">
      <w:r>
        <w:tab/>
        <w:t>This joint resolution designates May of each year as “Pet Appreciation Month” and the third full wee</w:t>
      </w:r>
      <w:r w:rsidR="006C0A03">
        <w:t>k of May of each year as “</w:t>
      </w:r>
      <w:r>
        <w:t xml:space="preserve">Pet Adoption Week” in New Jersey.  </w:t>
      </w:r>
      <w:r w:rsidR="00F716F6">
        <w:t>Pets have been a part of American life for hundreds of years</w:t>
      </w:r>
      <w:r w:rsidR="0014578C">
        <w:t>, and thousands of New Jersey households currently own and care for a variety of pets</w:t>
      </w:r>
      <w:r w:rsidR="00F716F6">
        <w:t xml:space="preserve">.  </w:t>
      </w:r>
      <w:r>
        <w:t>Owning pets is shown to have numerous phys</w:t>
      </w:r>
      <w:r w:rsidR="0014578C">
        <w:t>ical an</w:t>
      </w:r>
      <w:r w:rsidR="004F75CB">
        <w:t xml:space="preserve">d mental health benefits, and observation of a </w:t>
      </w:r>
      <w:r w:rsidR="0014578C">
        <w:t xml:space="preserve">“Pet Appreciation Month” would create </w:t>
      </w:r>
      <w:r w:rsidR="004F75CB">
        <w:t xml:space="preserve">an </w:t>
      </w:r>
      <w:r w:rsidR="0014578C">
        <w:t xml:space="preserve">additional reason to celebrate the bonds between a pet owner and their pet.  </w:t>
      </w:r>
    </w:p>
    <w:p w:rsidR="000C5038" w:rsidRDefault="004F75CB">
      <w:r>
        <w:tab/>
        <w:t>While m</w:t>
      </w:r>
      <w:r w:rsidR="0014578C">
        <w:t>any loving households welcome new pets to their homes each year</w:t>
      </w:r>
      <w:r>
        <w:t>,</w:t>
      </w:r>
      <w:r w:rsidR="0014578C">
        <w:t xml:space="preserve"> and, while support for animal shelters and rescues continues to increase</w:t>
      </w:r>
      <w:r>
        <w:t xml:space="preserve"> in the State</w:t>
      </w:r>
      <w:r w:rsidR="0014578C">
        <w:t xml:space="preserve">, more </w:t>
      </w:r>
      <w:r>
        <w:t>adopters are</w:t>
      </w:r>
      <w:r w:rsidR="0014578C">
        <w:t xml:space="preserve"> needed to alleviate the burden on these </w:t>
      </w:r>
      <w:r>
        <w:t xml:space="preserve">shelter and rescue </w:t>
      </w:r>
      <w:r w:rsidR="0014578C">
        <w:t>organizations.  Well-behaved and friendly anima</w:t>
      </w:r>
      <w:r w:rsidR="004520D3">
        <w:t>ls are</w:t>
      </w:r>
      <w:r>
        <w:t>,</w:t>
      </w:r>
      <w:r w:rsidR="004520D3">
        <w:t xml:space="preserve"> too often</w:t>
      </w:r>
      <w:r>
        <w:t>,</w:t>
      </w:r>
      <w:r w:rsidR="004520D3">
        <w:t xml:space="preserve"> </w:t>
      </w:r>
      <w:r w:rsidR="00FD1968">
        <w:t xml:space="preserve">forced </w:t>
      </w:r>
      <w:r w:rsidR="004520D3">
        <w:t>to rely</w:t>
      </w:r>
      <w:r w:rsidR="0014578C">
        <w:t xml:space="preserve"> u</w:t>
      </w:r>
      <w:r w:rsidR="004520D3">
        <w:t xml:space="preserve">pon animal shelters and rescues for reasons </w:t>
      </w:r>
      <w:r w:rsidR="00FD1968">
        <w:t xml:space="preserve">that are </w:t>
      </w:r>
      <w:r w:rsidR="004520D3">
        <w:t>not attributable to the animal</w:t>
      </w:r>
      <w:r w:rsidR="0014578C">
        <w:t>, but</w:t>
      </w:r>
      <w:r w:rsidR="00FD1968">
        <w:t xml:space="preserve"> are</w:t>
      </w:r>
      <w:r w:rsidR="0014578C">
        <w:t xml:space="preserve"> due to issue</w:t>
      </w:r>
      <w:r w:rsidR="00FD1968">
        <w:t>s under</w:t>
      </w:r>
      <w:r w:rsidR="0014578C">
        <w:t xml:space="preserve"> human control such as </w:t>
      </w:r>
      <w:r w:rsidR="00FD1968">
        <w:t>the residential movement of families</w:t>
      </w:r>
      <w:r w:rsidR="0014578C">
        <w:t>,</w:t>
      </w:r>
      <w:r w:rsidR="00FD1968">
        <w:t xml:space="preserve"> the need for families to comply with rental housing rules, or the need for families to accommodate busy work schedules</w:t>
      </w:r>
      <w:r w:rsidR="0014578C">
        <w:t xml:space="preserve"> or new babies.  According to </w:t>
      </w:r>
      <w:r w:rsidR="00FD1968">
        <w:t>the</w:t>
      </w:r>
      <w:r w:rsidR="0014578C" w:rsidRPr="0014578C">
        <w:t xml:space="preserve"> Department of Health’s voluntary 2019 Animal Intake and Disposition Survey, appr</w:t>
      </w:r>
      <w:r w:rsidR="00FD1968">
        <w:t>oximately 81,199 animals were admitted to</w:t>
      </w:r>
      <w:r w:rsidR="0014578C" w:rsidRPr="0014578C">
        <w:t xml:space="preserve"> animal shelters across the State in 2019</w:t>
      </w:r>
      <w:r w:rsidR="0014578C">
        <w:t xml:space="preserve"> and approximately 11 percent </w:t>
      </w:r>
      <w:r w:rsidR="00FD1968">
        <w:t xml:space="preserve">of those animals </w:t>
      </w:r>
      <w:r w:rsidR="0014578C">
        <w:t xml:space="preserve">were euthanized.  </w:t>
      </w:r>
      <w:r w:rsidR="00FD1968">
        <w:t xml:space="preserve">Moreover, according to the </w:t>
      </w:r>
      <w:r w:rsidR="0014578C">
        <w:t>Best Friends Animal Society, a national organization and leader in the no-kill animal shelter initiat</w:t>
      </w:r>
      <w:r w:rsidR="006C0A03">
        <w:t>ive, only about 57 percent</w:t>
      </w:r>
      <w:r w:rsidR="0014578C">
        <w:t xml:space="preserve"> of New Jersey anima</w:t>
      </w:r>
      <w:r w:rsidR="006C0A03">
        <w:t>l shelters are no-kill</w:t>
      </w:r>
      <w:r w:rsidR="00FD1968">
        <w:t xml:space="preserve"> shelters</w:t>
      </w:r>
      <w:r w:rsidR="006C0A03">
        <w:t xml:space="preserve">.  </w:t>
      </w:r>
      <w:r w:rsidR="00FD1968">
        <w:t xml:space="preserve">Observation of </w:t>
      </w:r>
      <w:r w:rsidR="006C0A03">
        <w:t>“</w:t>
      </w:r>
      <w:r w:rsidR="0014578C">
        <w:t xml:space="preserve">Pet Adoption Week” would raise awareness </w:t>
      </w:r>
      <w:r w:rsidR="00FD1968">
        <w:t>of the benefits of, and n</w:t>
      </w:r>
      <w:r w:rsidR="00BE6F08">
        <w:t>eed for increased pet adoptions and</w:t>
      </w:r>
      <w:r w:rsidR="00FD1968">
        <w:t xml:space="preserve"> pet fostering, and encourage the continued public support of, and donation of items and funds to, local animal shelters and rescues in the State</w:t>
      </w:r>
      <w:r w:rsidR="0014578C">
        <w:t xml:space="preserve">.  </w:t>
      </w:r>
    </w:p>
    <w:sectPr w:rsidR="000C5038" w:rsidSect="007345E9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7296" w:rsidRDefault="001D7296">
      <w:r>
        <w:separator/>
      </w:r>
    </w:p>
  </w:endnote>
  <w:endnote w:type="continuationSeparator" w:id="0">
    <w:p w:rsidR="001D7296" w:rsidRDefault="001D7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7296" w:rsidRDefault="001D7296">
      <w:r>
        <w:separator/>
      </w:r>
    </w:p>
  </w:footnote>
  <w:footnote w:type="continuationSeparator" w:id="0">
    <w:p w:rsidR="001D7296" w:rsidRDefault="001D7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B1DC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345E9" w:rsidRDefault="007345E9" w:rsidP="007345E9">
    <w:pPr>
      <w:pStyle w:val="bpuHeadSpon"/>
    </w:pPr>
    <w:r w:rsidRPr="007345E9">
      <w:rPr>
        <w:rStyle w:val="bpuHeadSponChar"/>
      </w:rPr>
      <w:t>AJR251</w:t>
    </w:r>
    <w:r>
      <w:t xml:space="preserve"> MURPHY</w:t>
    </w:r>
  </w:p>
  <w:p w:rsidR="007345E9" w:rsidRDefault="007345E9" w:rsidP="007345E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A7BB4">
      <w:rPr>
        <w:noProof/>
      </w:rPr>
      <w:t>3</w:t>
    </w:r>
    <w:r>
      <w:fldChar w:fldCharType="end"/>
    </w:r>
  </w:p>
  <w:p w:rsidR="007345E9" w:rsidRDefault="007345E9" w:rsidP="007345E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345E9" w:rsidRDefault="007345E9" w:rsidP="007345E9">
    <w:pPr>
      <w:pStyle w:val="bpuHeadSpon"/>
    </w:pPr>
    <w:r w:rsidRPr="007345E9">
      <w:rPr>
        <w:rStyle w:val="bpuHeadSponChar"/>
      </w:rPr>
      <w:t>AJR251</w:t>
    </w:r>
    <w:r>
      <w:t xml:space="preserve"> MURPHY</w:t>
    </w:r>
  </w:p>
  <w:p w:rsidR="007345E9" w:rsidRDefault="007345E9" w:rsidP="007345E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A7BB4">
      <w:rPr>
        <w:noProof/>
      </w:rPr>
      <w:t>2</w:t>
    </w:r>
    <w:r>
      <w:fldChar w:fldCharType="end"/>
    </w:r>
  </w:p>
  <w:p w:rsidR="007345E9" w:rsidRDefault="007345E9" w:rsidP="007345E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296"/>
    <w:rsid w:val="000051BD"/>
    <w:rsid w:val="000160A5"/>
    <w:rsid w:val="0002335B"/>
    <w:rsid w:val="000309B8"/>
    <w:rsid w:val="0003549A"/>
    <w:rsid w:val="000367AE"/>
    <w:rsid w:val="00043B22"/>
    <w:rsid w:val="00043DCE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1632"/>
    <w:rsid w:val="000C49C0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416C"/>
    <w:rsid w:val="0013000E"/>
    <w:rsid w:val="00131194"/>
    <w:rsid w:val="00133F81"/>
    <w:rsid w:val="0013563D"/>
    <w:rsid w:val="00135943"/>
    <w:rsid w:val="0014578C"/>
    <w:rsid w:val="0014664C"/>
    <w:rsid w:val="00157BDF"/>
    <w:rsid w:val="001645FB"/>
    <w:rsid w:val="00173D2B"/>
    <w:rsid w:val="00181676"/>
    <w:rsid w:val="00183603"/>
    <w:rsid w:val="0018410E"/>
    <w:rsid w:val="00186347"/>
    <w:rsid w:val="00194E78"/>
    <w:rsid w:val="0019707B"/>
    <w:rsid w:val="00197E8B"/>
    <w:rsid w:val="00197FA4"/>
    <w:rsid w:val="001A161A"/>
    <w:rsid w:val="001A2B78"/>
    <w:rsid w:val="001A3B79"/>
    <w:rsid w:val="001A66B6"/>
    <w:rsid w:val="001B4716"/>
    <w:rsid w:val="001B4E28"/>
    <w:rsid w:val="001B4EA4"/>
    <w:rsid w:val="001C320A"/>
    <w:rsid w:val="001C7C52"/>
    <w:rsid w:val="001D25F3"/>
    <w:rsid w:val="001D7296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63BB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DF0"/>
    <w:rsid w:val="002B3FE6"/>
    <w:rsid w:val="002C2D81"/>
    <w:rsid w:val="002C461E"/>
    <w:rsid w:val="002C6CEC"/>
    <w:rsid w:val="002E09CE"/>
    <w:rsid w:val="002E5EBB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1AC6"/>
    <w:rsid w:val="00363CF5"/>
    <w:rsid w:val="00364344"/>
    <w:rsid w:val="003702CA"/>
    <w:rsid w:val="00370617"/>
    <w:rsid w:val="0037125B"/>
    <w:rsid w:val="0037451E"/>
    <w:rsid w:val="00382F1F"/>
    <w:rsid w:val="003840E5"/>
    <w:rsid w:val="00391DA4"/>
    <w:rsid w:val="003A3C64"/>
    <w:rsid w:val="003A3F83"/>
    <w:rsid w:val="003B73A4"/>
    <w:rsid w:val="003C43EF"/>
    <w:rsid w:val="003C5927"/>
    <w:rsid w:val="003C5A6B"/>
    <w:rsid w:val="003C7FB2"/>
    <w:rsid w:val="003D24DE"/>
    <w:rsid w:val="003E26D4"/>
    <w:rsid w:val="003E47BA"/>
    <w:rsid w:val="003E4CFC"/>
    <w:rsid w:val="003F3B37"/>
    <w:rsid w:val="0040195A"/>
    <w:rsid w:val="00402DC0"/>
    <w:rsid w:val="00416C4B"/>
    <w:rsid w:val="0041751E"/>
    <w:rsid w:val="004211E5"/>
    <w:rsid w:val="00422091"/>
    <w:rsid w:val="0043386C"/>
    <w:rsid w:val="00436327"/>
    <w:rsid w:val="00436F2D"/>
    <w:rsid w:val="00436F5D"/>
    <w:rsid w:val="00441B42"/>
    <w:rsid w:val="0045118A"/>
    <w:rsid w:val="004520D3"/>
    <w:rsid w:val="00455D51"/>
    <w:rsid w:val="00456BF9"/>
    <w:rsid w:val="00461057"/>
    <w:rsid w:val="004700BA"/>
    <w:rsid w:val="004704A8"/>
    <w:rsid w:val="00471102"/>
    <w:rsid w:val="00471F18"/>
    <w:rsid w:val="00484144"/>
    <w:rsid w:val="00484C19"/>
    <w:rsid w:val="00485866"/>
    <w:rsid w:val="00490561"/>
    <w:rsid w:val="00492076"/>
    <w:rsid w:val="00493B1D"/>
    <w:rsid w:val="00497037"/>
    <w:rsid w:val="004973C9"/>
    <w:rsid w:val="004A3009"/>
    <w:rsid w:val="004A6940"/>
    <w:rsid w:val="004A77A4"/>
    <w:rsid w:val="004C742C"/>
    <w:rsid w:val="004C7D46"/>
    <w:rsid w:val="004D7A0C"/>
    <w:rsid w:val="004E1F3E"/>
    <w:rsid w:val="004F21BD"/>
    <w:rsid w:val="004F4F1D"/>
    <w:rsid w:val="004F74DD"/>
    <w:rsid w:val="004F75CB"/>
    <w:rsid w:val="00501317"/>
    <w:rsid w:val="0050495C"/>
    <w:rsid w:val="00505DC9"/>
    <w:rsid w:val="00505F51"/>
    <w:rsid w:val="00506E1E"/>
    <w:rsid w:val="00513C81"/>
    <w:rsid w:val="00527BFB"/>
    <w:rsid w:val="00532A32"/>
    <w:rsid w:val="00540B0B"/>
    <w:rsid w:val="0054460F"/>
    <w:rsid w:val="00545B64"/>
    <w:rsid w:val="005536CD"/>
    <w:rsid w:val="00554051"/>
    <w:rsid w:val="00557240"/>
    <w:rsid w:val="005623A9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20FD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179FC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A56CA"/>
    <w:rsid w:val="006B7897"/>
    <w:rsid w:val="006B7FA7"/>
    <w:rsid w:val="006C086A"/>
    <w:rsid w:val="006C0A03"/>
    <w:rsid w:val="006C21C1"/>
    <w:rsid w:val="006C597F"/>
    <w:rsid w:val="006C7327"/>
    <w:rsid w:val="006D00E5"/>
    <w:rsid w:val="006D791B"/>
    <w:rsid w:val="006E07AD"/>
    <w:rsid w:val="006E2065"/>
    <w:rsid w:val="006E2895"/>
    <w:rsid w:val="006F180D"/>
    <w:rsid w:val="006F4334"/>
    <w:rsid w:val="006F47AF"/>
    <w:rsid w:val="006F6B8A"/>
    <w:rsid w:val="00704500"/>
    <w:rsid w:val="00707CD3"/>
    <w:rsid w:val="00711B5D"/>
    <w:rsid w:val="00716BB9"/>
    <w:rsid w:val="007256D1"/>
    <w:rsid w:val="007279FD"/>
    <w:rsid w:val="007331F6"/>
    <w:rsid w:val="007345E9"/>
    <w:rsid w:val="007502CB"/>
    <w:rsid w:val="00752D79"/>
    <w:rsid w:val="00752E20"/>
    <w:rsid w:val="00756EDE"/>
    <w:rsid w:val="00764456"/>
    <w:rsid w:val="00780E07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3C6F"/>
    <w:rsid w:val="007C7DE4"/>
    <w:rsid w:val="007D1571"/>
    <w:rsid w:val="007D40CB"/>
    <w:rsid w:val="007D5796"/>
    <w:rsid w:val="007D59C0"/>
    <w:rsid w:val="007D7D9C"/>
    <w:rsid w:val="007F485D"/>
    <w:rsid w:val="007F6050"/>
    <w:rsid w:val="0080223B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E6A09"/>
    <w:rsid w:val="009F4FAC"/>
    <w:rsid w:val="00A00137"/>
    <w:rsid w:val="00A017C0"/>
    <w:rsid w:val="00A02D12"/>
    <w:rsid w:val="00A040D3"/>
    <w:rsid w:val="00A11228"/>
    <w:rsid w:val="00A119A8"/>
    <w:rsid w:val="00A222C2"/>
    <w:rsid w:val="00A25845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3F7B"/>
    <w:rsid w:val="00A96E06"/>
    <w:rsid w:val="00AA6197"/>
    <w:rsid w:val="00AA6C70"/>
    <w:rsid w:val="00AB16FD"/>
    <w:rsid w:val="00AB4813"/>
    <w:rsid w:val="00AC499B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3532"/>
    <w:rsid w:val="00B2574A"/>
    <w:rsid w:val="00B27362"/>
    <w:rsid w:val="00B33827"/>
    <w:rsid w:val="00B35D8A"/>
    <w:rsid w:val="00B42580"/>
    <w:rsid w:val="00B45B34"/>
    <w:rsid w:val="00B55105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6F08"/>
    <w:rsid w:val="00BE7EFA"/>
    <w:rsid w:val="00BF06AD"/>
    <w:rsid w:val="00BF2C67"/>
    <w:rsid w:val="00BF5C56"/>
    <w:rsid w:val="00C04F4D"/>
    <w:rsid w:val="00C05BA9"/>
    <w:rsid w:val="00C12E48"/>
    <w:rsid w:val="00C13D14"/>
    <w:rsid w:val="00C15F53"/>
    <w:rsid w:val="00C23F09"/>
    <w:rsid w:val="00C25356"/>
    <w:rsid w:val="00C328D0"/>
    <w:rsid w:val="00C3333D"/>
    <w:rsid w:val="00C46BC1"/>
    <w:rsid w:val="00C5235F"/>
    <w:rsid w:val="00C54CE2"/>
    <w:rsid w:val="00C66BF3"/>
    <w:rsid w:val="00C70140"/>
    <w:rsid w:val="00C72108"/>
    <w:rsid w:val="00C73CA7"/>
    <w:rsid w:val="00C76132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B660C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37924"/>
    <w:rsid w:val="00D500E9"/>
    <w:rsid w:val="00D507BC"/>
    <w:rsid w:val="00D56E0C"/>
    <w:rsid w:val="00D6090A"/>
    <w:rsid w:val="00D62FA3"/>
    <w:rsid w:val="00D63A8C"/>
    <w:rsid w:val="00D63B6F"/>
    <w:rsid w:val="00D64A90"/>
    <w:rsid w:val="00D77410"/>
    <w:rsid w:val="00D86CB5"/>
    <w:rsid w:val="00D9410B"/>
    <w:rsid w:val="00D9695B"/>
    <w:rsid w:val="00DA2417"/>
    <w:rsid w:val="00DA51EB"/>
    <w:rsid w:val="00DA5585"/>
    <w:rsid w:val="00DB02AC"/>
    <w:rsid w:val="00DB6AA2"/>
    <w:rsid w:val="00DC10E5"/>
    <w:rsid w:val="00DC4E8B"/>
    <w:rsid w:val="00DC5BD9"/>
    <w:rsid w:val="00DE10D1"/>
    <w:rsid w:val="00DE2514"/>
    <w:rsid w:val="00DE6851"/>
    <w:rsid w:val="00DF03EE"/>
    <w:rsid w:val="00DF1E94"/>
    <w:rsid w:val="00E01B71"/>
    <w:rsid w:val="00E05CC9"/>
    <w:rsid w:val="00E15573"/>
    <w:rsid w:val="00E1584A"/>
    <w:rsid w:val="00E25A5B"/>
    <w:rsid w:val="00E330DF"/>
    <w:rsid w:val="00E373C7"/>
    <w:rsid w:val="00E4267B"/>
    <w:rsid w:val="00E42F13"/>
    <w:rsid w:val="00E452DF"/>
    <w:rsid w:val="00E460E2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544F"/>
    <w:rsid w:val="00EC5281"/>
    <w:rsid w:val="00EC791D"/>
    <w:rsid w:val="00EC7CA6"/>
    <w:rsid w:val="00ED3C5D"/>
    <w:rsid w:val="00ED4553"/>
    <w:rsid w:val="00F00D08"/>
    <w:rsid w:val="00F02BF9"/>
    <w:rsid w:val="00F1124E"/>
    <w:rsid w:val="00F1350D"/>
    <w:rsid w:val="00F15583"/>
    <w:rsid w:val="00F17C18"/>
    <w:rsid w:val="00F200EE"/>
    <w:rsid w:val="00F21EFF"/>
    <w:rsid w:val="00F22481"/>
    <w:rsid w:val="00F2542E"/>
    <w:rsid w:val="00F27278"/>
    <w:rsid w:val="00F344E3"/>
    <w:rsid w:val="00F34D58"/>
    <w:rsid w:val="00F40FC9"/>
    <w:rsid w:val="00F41A9D"/>
    <w:rsid w:val="00F42530"/>
    <w:rsid w:val="00F44314"/>
    <w:rsid w:val="00F46EBE"/>
    <w:rsid w:val="00F52688"/>
    <w:rsid w:val="00F54B9C"/>
    <w:rsid w:val="00F56E96"/>
    <w:rsid w:val="00F573DD"/>
    <w:rsid w:val="00F61E59"/>
    <w:rsid w:val="00F63D99"/>
    <w:rsid w:val="00F6426B"/>
    <w:rsid w:val="00F709B3"/>
    <w:rsid w:val="00F716F6"/>
    <w:rsid w:val="00F71A5E"/>
    <w:rsid w:val="00F7463E"/>
    <w:rsid w:val="00F80AAC"/>
    <w:rsid w:val="00FA0AFC"/>
    <w:rsid w:val="00FA1C82"/>
    <w:rsid w:val="00FA2ED1"/>
    <w:rsid w:val="00FA4A52"/>
    <w:rsid w:val="00FA66C9"/>
    <w:rsid w:val="00FA7BB4"/>
    <w:rsid w:val="00FB4045"/>
    <w:rsid w:val="00FB4D8E"/>
    <w:rsid w:val="00FC0D0A"/>
    <w:rsid w:val="00FC1B0B"/>
    <w:rsid w:val="00FD1968"/>
    <w:rsid w:val="00FD2F97"/>
    <w:rsid w:val="00FD5EE0"/>
    <w:rsid w:val="00FD6AF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90E5425A-6195-4A85-9869-BF5616F10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paragraph" w:customStyle="1" w:styleId="IndentHang">
    <w:name w:val="IndentHang"/>
    <w:basedOn w:val="Normal"/>
    <w:next w:val="Normal"/>
    <w:rsid w:val="00043DCE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paragraph" w:styleId="BalloonText">
    <w:name w:val="Balloon Text"/>
    <w:basedOn w:val="Normal"/>
    <w:link w:val="BalloonTextChar"/>
    <w:semiHidden/>
    <w:unhideWhenUsed/>
    <w:rsid w:val="000C163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C1632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345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8D04B4-5C5E-49DD-8D43-AD94F7A4B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3</Pages>
  <Words>854</Words>
  <Characters>4505</Characters>
  <Application>Microsoft Office Word</Application>
  <DocSecurity>0</DocSecurity>
  <Lines>119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AJR251</vt:lpstr>
    </vt:vector>
  </TitlesOfParts>
  <Manager>R230</Manager>
  <Company>NJ Office of Legislative Services</Company>
  <LinksUpToDate>false</LinksUpToDate>
  <CharactersWithSpaces>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AJR251</dc:title>
  <dc:subject/>
  <dc:creator>Assemblywoman  MURPHY</dc:creator>
  <cp:keywords>AJR251|3|LG |331|254|247|N|0|</cp:keywords>
  <dc:description>INTRODUCED DECEMBER 9, 2021</dc:description>
  <cp:lastModifiedBy>Bektas, Brenda</cp:lastModifiedBy>
  <cp:revision>2</cp:revision>
  <cp:lastPrinted>2021-11-17T16:48:00Z</cp:lastPrinted>
  <dcterms:created xsi:type="dcterms:W3CDTF">2021-12-10T14:20:00Z</dcterms:created>
  <dcterms:modified xsi:type="dcterms:W3CDTF">2021-12-10T14:20:00Z</dcterms:modified>
  <cp:category>ss.1-2:  C.36:2-408 et seq. (2021/JR3)_x000d_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