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D7FFE" w:rsidP="00ED5E27">
      <w:pPr>
        <w:pStyle w:val="TopofPage1"/>
      </w:pPr>
      <w:bookmarkStart w:id="0" w:name="_GoBack"/>
      <w:bookmarkEnd w:id="0"/>
      <w:r>
        <w:t>ASSEMBLY</w:t>
      </w:r>
      <w:r w:rsidR="005C51A8">
        <w:t xml:space="preserve"> </w:t>
      </w:r>
      <w:r>
        <w:t>HOMELAND SECURITY AND STATE PREPAREDNESS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6D7FFE" w:rsidRPr="006D7FFE" w:rsidRDefault="006D7FFE" w:rsidP="00292D7C">
      <w:pPr>
        <w:pStyle w:val="TopofPage1"/>
        <w:rPr>
          <w:sz w:val="24"/>
        </w:rPr>
      </w:pPr>
    </w:p>
    <w:p w:rsidR="00AA5E23" w:rsidRDefault="00874D27" w:rsidP="00ED5E27">
      <w:pPr>
        <w:pStyle w:val="TopofPage1"/>
        <w:rPr>
          <w:b/>
          <w:sz w:val="36"/>
          <w:szCs w:val="36"/>
        </w:rPr>
      </w:pPr>
      <w:r>
        <w:rPr>
          <w:b/>
          <w:sz w:val="36"/>
          <w:szCs w:val="36"/>
        </w:rPr>
        <w:t xml:space="preserve">ASSEMBLY </w:t>
      </w:r>
      <w:r w:rsidR="006D7FFE">
        <w:rPr>
          <w:b/>
          <w:sz w:val="36"/>
          <w:szCs w:val="36"/>
        </w:rPr>
        <w:t>JOINT RESOLUTION</w:t>
      </w:r>
      <w:r w:rsidR="00822E2E" w:rsidRPr="00ED5E27">
        <w:rPr>
          <w:b/>
          <w:sz w:val="36"/>
          <w:szCs w:val="36"/>
        </w:rPr>
        <w:t xml:space="preserve"> </w:t>
      </w:r>
      <w:r w:rsidR="00243505" w:rsidRPr="00ED5E27">
        <w:rPr>
          <w:b/>
          <w:sz w:val="36"/>
          <w:szCs w:val="36"/>
        </w:rPr>
        <w:t xml:space="preserve">No. </w:t>
      </w:r>
      <w:r>
        <w:rPr>
          <w:b/>
          <w:sz w:val="36"/>
          <w:szCs w:val="36"/>
        </w:rPr>
        <w:t>33</w:t>
      </w:r>
      <w:r w:rsidR="0063703D" w:rsidRPr="00ED5E27">
        <w:rPr>
          <w:b/>
          <w:sz w:val="36"/>
          <w:szCs w:val="36"/>
        </w:rPr>
        <w:t xml:space="preserve"> </w:t>
      </w:r>
    </w:p>
    <w:p w:rsidR="00D33775" w:rsidRDefault="00D33775" w:rsidP="0007575C">
      <w:pPr>
        <w:pStyle w:val="TopofPage1"/>
        <w:rPr>
          <w:sz w:val="24"/>
          <w:szCs w:val="24"/>
        </w:rPr>
      </w:pPr>
    </w:p>
    <w:p w:rsidR="0003648C" w:rsidRPr="006B1FA8" w:rsidRDefault="0003648C" w:rsidP="0003648C">
      <w:pPr>
        <w:pStyle w:val="TopofPage1"/>
        <w:rPr>
          <w:sz w:val="24"/>
          <w:szCs w:val="36"/>
        </w:rPr>
      </w:pPr>
      <w:r>
        <w:rPr>
          <w:sz w:val="24"/>
          <w:szCs w:val="36"/>
        </w:rPr>
        <w:t>with committee amendments</w:t>
      </w:r>
    </w:p>
    <w:p w:rsidR="0003648C" w:rsidRPr="004721EF" w:rsidRDefault="0003648C" w:rsidP="0003648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D7FFE">
        <w:rPr>
          <w:caps/>
          <w:szCs w:val="24"/>
        </w:rPr>
        <w:t>MAY 12, 2021</w:t>
      </w:r>
    </w:p>
    <w:p w:rsidR="004144CF" w:rsidRDefault="004144CF" w:rsidP="0083060A"/>
    <w:p w:rsidR="00B31BA5" w:rsidRDefault="00B31BA5" w:rsidP="00DC10C8">
      <w:r>
        <w:tab/>
        <w:t>The Assembly</w:t>
      </w:r>
      <w:r w:rsidRPr="00032A02">
        <w:t xml:space="preserve"> </w:t>
      </w:r>
      <w:r>
        <w:t>Homeland Security and State Preparedness Committee reports favorably and with committee amendments Assembly Joint Resolution No. 33.</w:t>
      </w:r>
    </w:p>
    <w:p w:rsidR="00DC10C8" w:rsidRPr="00F83FC8" w:rsidRDefault="00DC10C8" w:rsidP="00DC10C8">
      <w:r>
        <w:tab/>
        <w:t xml:space="preserve">As </w:t>
      </w:r>
      <w:r w:rsidR="00980AC8">
        <w:t xml:space="preserve">amended and </w:t>
      </w:r>
      <w:r>
        <w:t xml:space="preserve">reported by the committee, </w:t>
      </w:r>
      <w:r w:rsidR="00874D27">
        <w:t xml:space="preserve">Assembly </w:t>
      </w:r>
      <w:r w:rsidR="001B1133">
        <w:t xml:space="preserve">Joint Resolution No. </w:t>
      </w:r>
      <w:r w:rsidR="00874D27">
        <w:t>33</w:t>
      </w:r>
      <w:r>
        <w:t xml:space="preserve"> </w:t>
      </w:r>
      <w:r w:rsidRPr="00F83FC8">
        <w:t xml:space="preserve">designates June 2 of every year as “Gun Violence Awareness Day” in New Jersey to honor and remember all victims of, and others affected by, firearm violence. </w:t>
      </w:r>
      <w:r>
        <w:t xml:space="preserve"> </w:t>
      </w:r>
      <w:r w:rsidRPr="00F83FC8">
        <w:t>The resolution also requires the Governor to issue a proclamation calling on public officials and citizens of New Jersey to observe June 2 of every year as “Gun Violence Awareness Day.”</w:t>
      </w:r>
    </w:p>
    <w:p w:rsidR="00DC10C8" w:rsidRPr="00F83FC8" w:rsidRDefault="00DC10C8" w:rsidP="00DC10C8">
      <w:r w:rsidRPr="00F83FC8">
        <w:tab/>
        <w:t xml:space="preserve">The national “Gun Violence Awareness Day” campaign was established by the friends of Hadiya Pendleton to commemorate her life.  Tragically, Hadiya, at the age of 15, was shot and killed in Chicago just one week after performing at </w:t>
      </w:r>
      <w:r>
        <w:t xml:space="preserve">former </w:t>
      </w:r>
      <w:r w:rsidRPr="00F83FC8">
        <w:t>President</w:t>
      </w:r>
      <w:r>
        <w:t xml:space="preserve"> Barack</w:t>
      </w:r>
      <w:r w:rsidRPr="00F83FC8">
        <w:t xml:space="preserve"> Obama’s second inaugural parade. On June 2, 2013, Chicago teens first marched to raise awareness about firearm violence and honor the lives cut short every day because of firearm related violence.</w:t>
      </w:r>
    </w:p>
    <w:p w:rsidR="00655CA3" w:rsidRDefault="00DC10C8" w:rsidP="00DC10C8">
      <w:r w:rsidRPr="00F83FC8">
        <w:tab/>
        <w:t>Communities nationwide annually recognize “Gun Violence Awareness Day” to promote greater awareness about firearm violence and firearm safety, to concentrate heightened attention on firearm violence during the summer months, when this violence typically increases, and to bring citizens and community leaders together to discuss ways to make our communities safer.</w:t>
      </w:r>
    </w:p>
    <w:p w:rsidR="006D612E" w:rsidRDefault="006D612E" w:rsidP="006D612E">
      <w:r>
        <w:tab/>
        <w:t xml:space="preserve">This bill was pre-filed for introduction in the </w:t>
      </w:r>
      <w:r w:rsidRPr="006D612E">
        <w:t xml:space="preserve">2020-2021 </w:t>
      </w:r>
      <w:r>
        <w:t>session pending technical review.  As reported, this bill includes the changes required by technical review, which has been performed.</w:t>
      </w:r>
    </w:p>
    <w:p w:rsidR="004B2ABF" w:rsidRDefault="004B2ABF" w:rsidP="0083060A"/>
    <w:p w:rsidR="00980AC8" w:rsidRPr="00980AC8" w:rsidRDefault="00980AC8" w:rsidP="00980AC8">
      <w:pPr>
        <w:rPr>
          <w:u w:val="double"/>
        </w:rPr>
      </w:pPr>
      <w:r w:rsidRPr="00980AC8">
        <w:rPr>
          <w:u w:val="double"/>
        </w:rPr>
        <w:t>COMMITTEE AMENDMENTS</w:t>
      </w:r>
    </w:p>
    <w:p w:rsidR="00ED5D72" w:rsidRDefault="00874D27" w:rsidP="00EB03E9">
      <w:r>
        <w:tab/>
      </w:r>
      <w:r w:rsidR="00980AC8">
        <w:t xml:space="preserve">The committee amendments are technical in nature to update </w:t>
      </w:r>
      <w:r>
        <w:t xml:space="preserve">certain firearm </w:t>
      </w:r>
      <w:r w:rsidR="00980AC8">
        <w:t>statistics</w:t>
      </w:r>
      <w:r>
        <w:t>.  These amendments make</w:t>
      </w:r>
      <w:r w:rsidR="00980AC8">
        <w:t xml:space="preserve"> Assembly Joint Resolution No. 33 identical to Senate Joint Resolution No. 41.</w:t>
      </w:r>
    </w:p>
    <w:sectPr w:rsidR="00ED5D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FFE" w:rsidRDefault="006D7FFE">
      <w:r>
        <w:separator/>
      </w:r>
    </w:p>
  </w:endnote>
  <w:endnote w:type="continuationSeparator" w:id="0">
    <w:p w:rsidR="006D7FFE" w:rsidRDefault="006D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FFE" w:rsidRDefault="006D7FFE">
      <w:r>
        <w:separator/>
      </w:r>
    </w:p>
  </w:footnote>
  <w:footnote w:type="continuationSeparator" w:id="0">
    <w:p w:rsidR="006D7FFE" w:rsidRDefault="006D7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B03E9" w:rsidP="00EB03E9">
    <w:pPr>
      <w:pStyle w:val="HeaderPage2"/>
      <w:jc w:val="center"/>
    </w:pPr>
    <w:r>
      <w:fldChar w:fldCharType="begin"/>
    </w:r>
    <w:r>
      <w:instrText xml:space="preserve"> PAGE  \* MERGEFORMAT </w:instrText>
    </w:r>
    <w:r>
      <w:fldChar w:fldCharType="separate"/>
    </w:r>
    <w:r>
      <w:rPr>
        <w:noProof/>
      </w:rPr>
      <w:t>2</w:t>
    </w:r>
    <w:r>
      <w:fldChar w:fldCharType="end"/>
    </w:r>
  </w:p>
  <w:p w:rsidR="00EB03E9" w:rsidRDefault="00EB03E9" w:rsidP="00EB03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FE"/>
    <w:rsid w:val="000031DC"/>
    <w:rsid w:val="00010CB9"/>
    <w:rsid w:val="000123C0"/>
    <w:rsid w:val="00015342"/>
    <w:rsid w:val="000213D6"/>
    <w:rsid w:val="00025E25"/>
    <w:rsid w:val="00027199"/>
    <w:rsid w:val="00032833"/>
    <w:rsid w:val="000353A5"/>
    <w:rsid w:val="0003648C"/>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133"/>
    <w:rsid w:val="001B46AC"/>
    <w:rsid w:val="001C5767"/>
    <w:rsid w:val="001C5A13"/>
    <w:rsid w:val="001D0158"/>
    <w:rsid w:val="001E11F2"/>
    <w:rsid w:val="001F611F"/>
    <w:rsid w:val="00204504"/>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8E3"/>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2797"/>
    <w:rsid w:val="0038423A"/>
    <w:rsid w:val="00385E25"/>
    <w:rsid w:val="00397266"/>
    <w:rsid w:val="003A1FF6"/>
    <w:rsid w:val="003A2064"/>
    <w:rsid w:val="003A7D21"/>
    <w:rsid w:val="003B227A"/>
    <w:rsid w:val="003B6728"/>
    <w:rsid w:val="003B74FA"/>
    <w:rsid w:val="003C33AC"/>
    <w:rsid w:val="003C7607"/>
    <w:rsid w:val="003E205D"/>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63B6"/>
    <w:rsid w:val="005E3EC4"/>
    <w:rsid w:val="005E6766"/>
    <w:rsid w:val="005F075C"/>
    <w:rsid w:val="005F5E32"/>
    <w:rsid w:val="00607913"/>
    <w:rsid w:val="00607F92"/>
    <w:rsid w:val="00624F04"/>
    <w:rsid w:val="00630DBB"/>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47B"/>
    <w:rsid w:val="006B65A9"/>
    <w:rsid w:val="006B6C47"/>
    <w:rsid w:val="006C0835"/>
    <w:rsid w:val="006C0ED3"/>
    <w:rsid w:val="006C7CB4"/>
    <w:rsid w:val="006C7CC5"/>
    <w:rsid w:val="006D2DD5"/>
    <w:rsid w:val="006D612E"/>
    <w:rsid w:val="006D7FF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4D27"/>
    <w:rsid w:val="00880992"/>
    <w:rsid w:val="00886321"/>
    <w:rsid w:val="0089099B"/>
    <w:rsid w:val="00890B29"/>
    <w:rsid w:val="00893A7A"/>
    <w:rsid w:val="008944D3"/>
    <w:rsid w:val="008A0003"/>
    <w:rsid w:val="008A7BAB"/>
    <w:rsid w:val="008B137F"/>
    <w:rsid w:val="008B2484"/>
    <w:rsid w:val="008B488F"/>
    <w:rsid w:val="008C0F95"/>
    <w:rsid w:val="008C126C"/>
    <w:rsid w:val="008C52AE"/>
    <w:rsid w:val="008D1544"/>
    <w:rsid w:val="008D5F29"/>
    <w:rsid w:val="008E4311"/>
    <w:rsid w:val="008E46D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22A"/>
    <w:rsid w:val="00967405"/>
    <w:rsid w:val="009701CF"/>
    <w:rsid w:val="009768FB"/>
    <w:rsid w:val="00980123"/>
    <w:rsid w:val="00980AC8"/>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BA5"/>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0C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4427"/>
    <w:rsid w:val="00E764D9"/>
    <w:rsid w:val="00E8408C"/>
    <w:rsid w:val="00E90CBC"/>
    <w:rsid w:val="00E941A7"/>
    <w:rsid w:val="00E97A05"/>
    <w:rsid w:val="00E97C34"/>
    <w:rsid w:val="00EA034A"/>
    <w:rsid w:val="00EA09B8"/>
    <w:rsid w:val="00EA36EA"/>
    <w:rsid w:val="00EB03E9"/>
    <w:rsid w:val="00EC66C0"/>
    <w:rsid w:val="00ED0598"/>
    <w:rsid w:val="00ED16A7"/>
    <w:rsid w:val="00ED5D72"/>
    <w:rsid w:val="00ED5E27"/>
    <w:rsid w:val="00EE2498"/>
    <w:rsid w:val="00EE49E4"/>
    <w:rsid w:val="00EE62FC"/>
    <w:rsid w:val="00EE6D25"/>
    <w:rsid w:val="00EF0439"/>
    <w:rsid w:val="00EF52FC"/>
    <w:rsid w:val="00F140A0"/>
    <w:rsid w:val="00F26A91"/>
    <w:rsid w:val="00F30F46"/>
    <w:rsid w:val="00F3289D"/>
    <w:rsid w:val="00F43299"/>
    <w:rsid w:val="00F472DE"/>
    <w:rsid w:val="00F62075"/>
    <w:rsid w:val="00F638EA"/>
    <w:rsid w:val="00F649A5"/>
    <w:rsid w:val="00F67A25"/>
    <w:rsid w:val="00F70909"/>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DFBA1B60-F662-47E4-B97E-7F5D37880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D612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61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293</Words>
  <Characters>1660</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AJR33 AHS Statement 5/12/21</vt:lpstr>
    </vt:vector>
  </TitlesOfParts>
  <Manager>R230</Manager>
  <Company>NJ OLS DMU</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AJR33 AHS Statement 5/12/21</dc:title>
  <dc:subject/>
  <dc:creator>Assembly AHS</dc:creator>
  <cp:keywords>AJR33|1|LP |207|0|0|!||</cp:keywords>
  <dc:description/>
  <cp:lastModifiedBy>Bektas, Brenda</cp:lastModifiedBy>
  <cp:revision>2</cp:revision>
  <cp:lastPrinted>2021-05-12T14:35:00Z</cp:lastPrinted>
  <dcterms:created xsi:type="dcterms:W3CDTF">2021-05-13T18:32:00Z</dcterms:created>
  <dcterms:modified xsi:type="dcterms:W3CDTF">2021-05-13T18:32:00Z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