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77D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77D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77DC">
        <w:rPr>
          <w:caps/>
          <w:szCs w:val="24"/>
        </w:rPr>
        <w:t>AUGUST 10, 2020</w:t>
      </w:r>
    </w:p>
    <w:p w:rsidR="00655CA3" w:rsidRDefault="00655CA3" w:rsidP="0083060A"/>
    <w:p w:rsidR="004B2ABF" w:rsidRPr="00DB6846" w:rsidRDefault="00DB6846" w:rsidP="0083060A">
      <w:r w:rsidRPr="00DB6846">
        <w:tab/>
        <w:t xml:space="preserve">The Assembly Labor Committee reports favorably Assembly </w:t>
      </w:r>
      <w:r>
        <w:t>Joint Resolution</w:t>
      </w:r>
      <w:r w:rsidRPr="00DB6846">
        <w:t xml:space="preserve"> No. </w:t>
      </w:r>
      <w:r>
        <w:t>39</w:t>
      </w:r>
      <w:r w:rsidRPr="00DB6846">
        <w:t>.</w:t>
      </w:r>
    </w:p>
    <w:p w:rsidR="00AA2827" w:rsidRDefault="00362579" w:rsidP="0083060A">
      <w:r>
        <w:tab/>
        <w:t>This joint resolution designates the first week of October of each year as Manufacturing Week in recognition of the contributions of the manufacturing industry to the State.</w:t>
      </w:r>
    </w:p>
    <w:p w:rsidR="00657814" w:rsidRDefault="00657814" w:rsidP="0083060A">
      <w:r>
        <w:tab/>
        <w:t xml:space="preserve">This bill was pre-filed for introduction in the 2020-2021 session, pending technical review.  As reported, the bill includes the changes required by technical review, which has been performed. </w:t>
      </w:r>
    </w:p>
    <w:p w:rsidR="00DB6846" w:rsidRPr="00AA2827" w:rsidRDefault="00DB6846" w:rsidP="00F34AA7">
      <w:r>
        <w:tab/>
        <w:t>This resolution is identical to Senate Joint Resolution No. 57 of the 2020-2021 session.</w:t>
      </w:r>
    </w:p>
    <w:sectPr w:rsidR="00DB6846" w:rsidRPr="00AA282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7DC" w:rsidRDefault="009D77DC">
      <w:r>
        <w:separator/>
      </w:r>
    </w:p>
  </w:endnote>
  <w:endnote w:type="continuationSeparator" w:id="0">
    <w:p w:rsidR="009D77DC" w:rsidRDefault="009D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7DC" w:rsidRDefault="009D77DC">
      <w:r>
        <w:separator/>
      </w:r>
    </w:p>
  </w:footnote>
  <w:footnote w:type="continuationSeparator" w:id="0">
    <w:p w:rsidR="009D77DC" w:rsidRDefault="009D7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34AA7" w:rsidP="00F34AA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34AA7" w:rsidRDefault="00F34AA7" w:rsidP="00F34AA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7D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46E7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276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4850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2579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0A3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7814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545D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77DC"/>
    <w:rsid w:val="009F05A2"/>
    <w:rsid w:val="009F13CA"/>
    <w:rsid w:val="009F1FDF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2827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4C1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6846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51A9"/>
    <w:rsid w:val="00E60E7B"/>
    <w:rsid w:val="00E62452"/>
    <w:rsid w:val="00E636F3"/>
    <w:rsid w:val="00E651F9"/>
    <w:rsid w:val="00E66A9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4AA7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66D5EF47-6EC4-424F-A20A-099B9121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98</Words>
  <Characters>552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AJR39 LABOR Statement AUGUST 10, 2020</vt:lpstr>
    </vt:vector>
  </TitlesOfParts>
  <Manager>R229</Manager>
  <Company>NJ OLS DMU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AJR39 ALA Statement 8/10/20</dc:title>
  <dc:subject/>
  <dc:creator>Assembly ALA</dc:creator>
  <cp:keywords>AJR39|1|CL |279|0|0|!||</cp:keywords>
  <dc:description/>
  <cp:lastModifiedBy>Bell, Careema</cp:lastModifiedBy>
  <cp:revision>2</cp:revision>
  <cp:lastPrinted>1999-09-30T17:29:00Z</cp:lastPrinted>
  <dcterms:created xsi:type="dcterms:W3CDTF">2020-08-11T16:08:00Z</dcterms:created>
  <dcterms:modified xsi:type="dcterms:W3CDTF">2020-08-11T16:08:00Z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