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31D5" w:rsidRDefault="007631D5" w:rsidP="007631D5">
      <w:pPr>
        <w:pStyle w:val="bpuBill"/>
      </w:pPr>
      <w:bookmarkStart w:id="0" w:name="bpuFrontPg"/>
      <w:bookmarkStart w:id="1" w:name="_GoBack"/>
      <w:bookmarkEnd w:id="0"/>
      <w:bookmarkEnd w:id="1"/>
      <w:r>
        <w:t xml:space="preserve">ASSEMBLY JOINT RESOLUTION </w:t>
      </w:r>
    </w:p>
    <w:p w:rsidR="007631D5" w:rsidRDefault="007631D5" w:rsidP="007631D5">
      <w:pPr>
        <w:pStyle w:val="bpuBill"/>
      </w:pPr>
      <w:r>
        <w:t xml:space="preserve">No. 48 </w:t>
      </w:r>
    </w:p>
    <w:p w:rsidR="007631D5" w:rsidRPr="007631D5" w:rsidRDefault="007631D5" w:rsidP="007631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9742" r:id="rId8"/>
        </w:object>
      </w:r>
    </w:p>
    <w:p w:rsidR="007631D5" w:rsidRDefault="007631D5" w:rsidP="007631D5">
      <w:pPr>
        <w:pStyle w:val="bpuState"/>
      </w:pPr>
      <w:r>
        <w:t>STATE OF NEW JERSEY</w:t>
      </w:r>
    </w:p>
    <w:p w:rsidR="007631D5" w:rsidRDefault="007631D5" w:rsidP="007631D5">
      <w:pPr>
        <w:pStyle w:val="bpuLegislature"/>
      </w:pPr>
      <w:r>
        <w:t>219th LEGISLATURE</w:t>
      </w:r>
    </w:p>
    <w:p w:rsidR="007631D5" w:rsidRDefault="007631D5" w:rsidP="007631D5">
      <w:pPr>
        <w:pStyle w:val="bpuWpGraphic"/>
      </w:pPr>
      <w:r>
        <w:object w:dxaOrig="8985" w:dyaOrig="255">
          <v:shape id="_x0000_i1026" type="#_x0000_t75" style="width:6in;height:11.5pt" o:ole="">
            <v:imagedata r:id="rId7" o:title=""/>
          </v:shape>
          <o:OLEObject Type="Embed" ProgID="WPWin6.1" ShapeID="_x0000_i1026" DrawAspect="Content" ObjectID="_1640269743" r:id="rId9"/>
        </w:object>
      </w:r>
      <w:r>
        <w:t xml:space="preserve">  </w:t>
      </w:r>
    </w:p>
    <w:p w:rsidR="007631D5" w:rsidRDefault="007631D5" w:rsidP="007631D5">
      <w:pPr>
        <w:pStyle w:val="bpuIntro"/>
      </w:pPr>
      <w:r>
        <w:t>PRE-FILED FOR INTRODUCTION IN THE 2020 SESSION</w:t>
      </w:r>
    </w:p>
    <w:p w:rsidR="007631D5" w:rsidRDefault="007631D5" w:rsidP="007631D5">
      <w:pPr>
        <w:pStyle w:val="bpuIntro"/>
      </w:pPr>
    </w:p>
    <w:p w:rsidR="007631D5" w:rsidRDefault="007631D5" w:rsidP="007631D5">
      <w:pPr>
        <w:pStyle w:val="bpuIntro"/>
        <w:sectPr w:rsidR="007631D5" w:rsidSect="007631D5">
          <w:headerReference w:type="even" r:id="rId10"/>
          <w:headerReference w:type="default" r:id="rId11"/>
          <w:pgSz w:w="12240" w:h="20160" w:code="5"/>
          <w:pgMar w:top="2160" w:right="1440" w:bottom="1440" w:left="1440" w:header="720" w:footer="720" w:gutter="0"/>
          <w:pgNumType w:start="1"/>
          <w:cols w:space="720"/>
          <w:docGrid w:linePitch="360"/>
        </w:sectPr>
      </w:pPr>
    </w:p>
    <w:p w:rsidR="007631D5" w:rsidRDefault="007631D5" w:rsidP="007631D5">
      <w:pPr>
        <w:pStyle w:val="bpuIntro"/>
      </w:pPr>
    </w:p>
    <w:p w:rsidR="007631D5" w:rsidRDefault="007631D5" w:rsidP="007631D5">
      <w:pPr>
        <w:pStyle w:val="bpuSponsor"/>
      </w:pPr>
      <w:r>
        <w:t>Sponsored by:</w:t>
      </w:r>
    </w:p>
    <w:p w:rsidR="007631D5" w:rsidRDefault="007631D5" w:rsidP="007631D5">
      <w:pPr>
        <w:pStyle w:val="bpuSponsor"/>
      </w:pPr>
      <w:r>
        <w:t>Assemblywoman  NANCY F. MUNOZ</w:t>
      </w:r>
    </w:p>
    <w:p w:rsidR="007631D5" w:rsidRDefault="007631D5" w:rsidP="007631D5">
      <w:pPr>
        <w:pStyle w:val="bpuSponsor"/>
      </w:pPr>
      <w:r>
        <w:t>District 21 (Morris, Somerset and Union)</w:t>
      </w:r>
    </w:p>
    <w:p w:rsidR="007631D5" w:rsidRDefault="007631D5" w:rsidP="007631D5">
      <w:pPr>
        <w:pStyle w:val="bpuSponsor"/>
      </w:pPr>
    </w:p>
    <w:p w:rsidR="007631D5" w:rsidRDefault="007631D5" w:rsidP="007631D5">
      <w:pPr>
        <w:pStyle w:val="bpuSponsor"/>
      </w:pPr>
    </w:p>
    <w:p w:rsidR="007631D5" w:rsidRDefault="007631D5" w:rsidP="007631D5">
      <w:pPr>
        <w:pStyle w:val="bpuSponsor"/>
      </w:pPr>
    </w:p>
    <w:p w:rsidR="007631D5" w:rsidRDefault="007631D5" w:rsidP="007631D5">
      <w:pPr>
        <w:pStyle w:val="bpuSponsor"/>
      </w:pPr>
    </w:p>
    <w:p w:rsidR="007631D5" w:rsidRDefault="007631D5" w:rsidP="007631D5">
      <w:pPr>
        <w:pStyle w:val="bpuSponsor"/>
      </w:pPr>
      <w:r>
        <w:t>SYNOPSIS</w:t>
      </w:r>
    </w:p>
    <w:p w:rsidR="007631D5" w:rsidRDefault="007631D5" w:rsidP="007631D5">
      <w:pPr>
        <w:pStyle w:val="bpuNormText"/>
      </w:pPr>
      <w:r>
        <w:tab/>
        <w:t xml:space="preserve">Establishes “New Jersey Transit Alternative Revenue Task Force.” </w:t>
      </w:r>
    </w:p>
    <w:p w:rsidR="007631D5" w:rsidRDefault="007631D5" w:rsidP="007631D5">
      <w:pPr>
        <w:pStyle w:val="bpuNormText"/>
      </w:pPr>
    </w:p>
    <w:p w:rsidR="007631D5" w:rsidRDefault="007631D5" w:rsidP="007631D5">
      <w:pPr>
        <w:pStyle w:val="bpuSponsor"/>
      </w:pPr>
      <w:r>
        <w:t xml:space="preserve">CURRENT VERSION OF TEXT </w:t>
      </w:r>
    </w:p>
    <w:p w:rsidR="007631D5" w:rsidRDefault="007631D5" w:rsidP="007631D5">
      <w:pPr>
        <w:pStyle w:val="bpuNormText"/>
      </w:pPr>
      <w:r>
        <w:tab/>
        <w:t>Introduced Pending Technical Review by Legislative Counsel.</w:t>
      </w:r>
    </w:p>
    <w:p w:rsidR="007631D5" w:rsidRDefault="007631D5" w:rsidP="007631D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631D5" w:rsidRDefault="007631D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631D5" w:rsidSect="007631D5">
          <w:type w:val="continuous"/>
          <w:pgSz w:w="12240" w:h="20160" w:code="5"/>
          <w:pgMar w:top="2160" w:right="2275" w:bottom="1440" w:left="2275" w:header="72" w:footer="720" w:gutter="0"/>
          <w:pgNumType w:start="1"/>
          <w:cols w:space="720"/>
          <w:docGrid w:linePitch="360"/>
        </w:sectPr>
      </w:pPr>
    </w:p>
    <w:p w:rsidR="000C666A" w:rsidRPr="00677316" w:rsidRDefault="000C666A" w:rsidP="000C666A">
      <w:pPr>
        <w:pStyle w:val="HangingAnAct"/>
        <w:rPr>
          <w:rStyle w:val="HangingAnActChar"/>
        </w:rPr>
      </w:pPr>
      <w:r w:rsidRPr="000C666A">
        <w:rPr>
          <w:rStyle w:val="BillHead"/>
        </w:rPr>
        <w:lastRenderedPageBreak/>
        <w:t>A Joint Resolution</w:t>
      </w:r>
      <w:r w:rsidRPr="006B7FA7">
        <w:rPr>
          <w:rStyle w:val="HangingAnActChar"/>
        </w:rPr>
        <w:t xml:space="preserve"> </w:t>
      </w:r>
      <w:r>
        <w:rPr>
          <w:rStyle w:val="HangingAnActChar"/>
        </w:rPr>
        <w:t>establishing the “New Jersey Transit Alternative Revenue Task Force.</w:t>
      </w:r>
    </w:p>
    <w:p w:rsidR="000C666A" w:rsidRPr="00D71D68" w:rsidRDefault="000C666A" w:rsidP="000C666A"/>
    <w:p w:rsidR="000C666A" w:rsidRPr="00AA7880" w:rsidRDefault="000C666A" w:rsidP="000C666A">
      <w:r>
        <w:tab/>
      </w:r>
      <w:r>
        <w:rPr>
          <w:rStyle w:val="BillHeading2"/>
        </w:rPr>
        <w:t xml:space="preserve">Be It Resolved </w:t>
      </w:r>
      <w:r>
        <w:rPr>
          <w:rStyle w:val="BillLanguage"/>
        </w:rPr>
        <w:t>by the Senate and General Assembly of the State of New Jersey:</w:t>
      </w:r>
    </w:p>
    <w:p w:rsidR="000C666A" w:rsidRDefault="000C666A" w:rsidP="000C666A"/>
    <w:p w:rsidR="000C666A" w:rsidRDefault="000C666A" w:rsidP="000C666A">
      <w:r>
        <w:tab/>
      </w:r>
      <w:r w:rsidR="007631D5">
        <w:t xml:space="preserve"> </w:t>
      </w:r>
      <w:r>
        <w:t>1.  a.  There is established a task force to be known as the “New Jersey Transit Alternative Revenue Task Force.”</w:t>
      </w:r>
    </w:p>
    <w:p w:rsidR="000C666A" w:rsidRDefault="000C666A" w:rsidP="000C666A">
      <w:r>
        <w:tab/>
      </w:r>
      <w:r w:rsidR="007631D5">
        <w:t xml:space="preserve"> </w:t>
      </w:r>
      <w:r>
        <w:t>b.  The task force shall consist of the following five members:</w:t>
      </w:r>
    </w:p>
    <w:p w:rsidR="000C666A" w:rsidRDefault="000C666A" w:rsidP="000C666A">
      <w:r>
        <w:tab/>
        <w:t>(1)  a person with expertise and experience in real estate development who shall be appointed by the Governor;</w:t>
      </w:r>
    </w:p>
    <w:p w:rsidR="000C666A" w:rsidRDefault="000C666A" w:rsidP="000C666A">
      <w:r>
        <w:tab/>
        <w:t>(2)  a person with expertise and experience in advertising who shall be appointed by the Senate President;</w:t>
      </w:r>
    </w:p>
    <w:p w:rsidR="000C666A" w:rsidRDefault="000C666A" w:rsidP="000C666A">
      <w:r>
        <w:tab/>
        <w:t>(3)  a person with expertise and experience in franchise or small business development who shall be appointed by the Speaker of the General Assembly; and</w:t>
      </w:r>
    </w:p>
    <w:p w:rsidR="000C666A" w:rsidRDefault="000C666A" w:rsidP="000C666A">
      <w:r>
        <w:tab/>
        <w:t xml:space="preserve">(4)  two people with expertise and experience in public rail passenger transportation, one who shall be appointed by the Minority Leader of the Senate and one who shall be appointed by the Minority Leader of the General Assembly. </w:t>
      </w:r>
    </w:p>
    <w:p w:rsidR="000C666A" w:rsidRDefault="000C666A" w:rsidP="000C666A">
      <w:r>
        <w:tab/>
      </w:r>
      <w:r w:rsidR="007631D5">
        <w:t xml:space="preserve"> </w:t>
      </w:r>
      <w:r>
        <w:t>c.  Appointments to the task force shall be made within 30 days of the effective date of this joint resolution.  Vacancies in the membership of the task force shall be filled in the same manner as the original appointments were made.  Members of the task force shall serve without compensation but shall be reimbursed for necessary expenses incurred in the performance of their duties as members of the task force and within the limits of funds appropriated or otherwise made available to the task force for its purposes.</w:t>
      </w:r>
    </w:p>
    <w:p w:rsidR="000C666A" w:rsidRDefault="000C666A" w:rsidP="000C666A"/>
    <w:p w:rsidR="000C666A" w:rsidRDefault="000C666A" w:rsidP="000C666A">
      <w:r>
        <w:tab/>
        <w:t>2.  The task force shall organize as soon as practicable following the appointment of a majority of its members, but no later than 60 days after the effective date of this joint resolution.  The task force shall select a chairperson from among its members and may appoint a secretary who need not be a member of the task force.  The task force shall meet at the call of the chairperson and hold hearings at the times and in the places the task force deems appropriate and necessary to fulfill its charge.</w:t>
      </w:r>
    </w:p>
    <w:p w:rsidR="000C666A" w:rsidRDefault="000C666A" w:rsidP="000C666A"/>
    <w:p w:rsidR="007631D5" w:rsidRDefault="000C666A" w:rsidP="007631D5">
      <w:r>
        <w:tab/>
        <w:t>3.  The New Jersey Transit Corporation shall provide stenographic, clerical, and other administrative assistance and professional staff as the task force requires to carry out its work.  The task force shall be entitled to call to its assistance and avail itself of the services of the employees of any State, county, or municipal department, board, bureau, commission, or agency as it may require and as may be available for its purposes.</w:t>
      </w:r>
      <w:r w:rsidR="007631D5">
        <w:br w:type="page"/>
      </w:r>
    </w:p>
    <w:p w:rsidR="000C666A" w:rsidRDefault="000C666A" w:rsidP="000C666A">
      <w:r>
        <w:tab/>
        <w:t xml:space="preserve">4.  The task force shall study and make findings and recommendations concerning all potential opportunities for the New Jersey Transit Corporation to generate new revenue without increasing fares, including, but not limited to, revenue that the corporation may generate from: real estate holdings; advertising on the corporation’s motorbuses, rail cars, and light rail vehicles and at and around the corporation’s bus, rail, and light rail stations and terminals; development opportunities at and around the corporation’s bus, rail, and light rail stations and terminals; and other revenue generating services that may be provided on the corporation’s motorbuses, rail cars, and light rail vehicles and at the corporation’s bus, rail, and light rail stations and terminals.  </w:t>
      </w:r>
    </w:p>
    <w:p w:rsidR="000C666A" w:rsidRDefault="000C666A" w:rsidP="000C666A"/>
    <w:p w:rsidR="000C666A" w:rsidRDefault="000C666A" w:rsidP="000C666A">
      <w:r>
        <w:tab/>
        <w:t xml:space="preserve">5.  The task force shall prepare and submit a report to the Governor and, pursuant to section 2 of P.L.1991, c.164 (C.52:14-19.1), to the Legislature no later than one year following its organizational meeting.  The report shall contain the task force’s findings and recommendations required pursuant to section 4 of this joint resolution. </w:t>
      </w:r>
    </w:p>
    <w:p w:rsidR="000C666A" w:rsidRPr="00D71D68" w:rsidRDefault="000C666A" w:rsidP="000C666A"/>
    <w:p w:rsidR="000C666A" w:rsidRPr="00AA7880" w:rsidRDefault="000C666A" w:rsidP="000C666A">
      <w:r>
        <w:tab/>
        <w:t>6.  This joint resolution shall take effect immediately and shall expire upon submission of the report required to be prepared and submitted pursuant to section 5 of this joint resolution.</w:t>
      </w:r>
    </w:p>
    <w:p w:rsidR="000C666A" w:rsidRDefault="000C666A" w:rsidP="000C666A"/>
    <w:p w:rsidR="000C666A" w:rsidRPr="00CE7BD8" w:rsidRDefault="000C666A" w:rsidP="000C666A"/>
    <w:p w:rsidR="000C666A" w:rsidRPr="00AA7880" w:rsidRDefault="000C666A" w:rsidP="000C666A">
      <w:pPr>
        <w:jc w:val="center"/>
      </w:pPr>
      <w:r w:rsidRPr="00D71D68">
        <w:t>STATEMENT</w:t>
      </w:r>
    </w:p>
    <w:p w:rsidR="000C666A" w:rsidRDefault="000C666A" w:rsidP="000C666A"/>
    <w:p w:rsidR="000C666A" w:rsidRDefault="000C666A" w:rsidP="000C666A">
      <w:r>
        <w:tab/>
        <w:t xml:space="preserve">This joint resolution establishes a five member “New Jersey Transit Alternative Revenue Task Force” (task force) to study and make findings and recommendations concerning all potential opportunities for the New Jersey Transit Corporation (corporation) to generate new revenue without increasing fares, including, but not limited to, through: real estate holdings; advertising on the corporation’s motorbuses, rail cars, and light rail vehicles and at and around the corporation’s bus, rail, and light rail stations and terminals; development opportunities at and around the corporation’s bus, rail, and light rail stations and terminals; and other revenue generating services that may be provided on the corporation’s motorbuses, rail cars, and light rail vehicles and at the corporation’s bus, rail, and light rail stations and terminals.  </w:t>
      </w:r>
    </w:p>
    <w:p w:rsidR="000C666A" w:rsidRDefault="000C666A" w:rsidP="000C666A">
      <w:r>
        <w:tab/>
        <w:t xml:space="preserve">The task force is to consist of: a person with expertise and experience in real estate development, who is to be appointed by the Governor; a person with expertise and experience in advertising, who is to be appointed by the Senate President; a person with expertise and experience in franchise or small business development, who is to be appointed by the Speaker of the General Assembly; and two people with expertise and experience in public rail passenger transportation, one who is to be appointed by the Minority Leader of the Senate and one who is to be appointed by the Minority Leader of the General Assembly. </w:t>
      </w:r>
    </w:p>
    <w:p w:rsidR="000C666A" w:rsidRDefault="000C666A" w:rsidP="000C666A">
      <w:r>
        <w:tab/>
        <w:t>The task force is to prepare and submit a report containing its findings and recommendations to the Governor and the Legislature and is to expire upon submission of the report.</w:t>
      </w:r>
    </w:p>
    <w:sectPr w:rsidR="000C666A" w:rsidSect="007631D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37C1" w:rsidRDefault="004737C1">
      <w:r>
        <w:separator/>
      </w:r>
    </w:p>
  </w:endnote>
  <w:endnote w:type="continuationSeparator" w:id="0">
    <w:p w:rsidR="004737C1" w:rsidRDefault="00473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37C1" w:rsidRDefault="004737C1">
      <w:r>
        <w:separator/>
      </w:r>
    </w:p>
  </w:footnote>
  <w:footnote w:type="continuationSeparator" w:id="0">
    <w:p w:rsidR="004737C1" w:rsidRDefault="004737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52D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631D5" w:rsidRDefault="007631D5" w:rsidP="007631D5">
    <w:pPr>
      <w:pStyle w:val="bpuHeadSpon"/>
    </w:pPr>
    <w:r w:rsidRPr="007631D5">
      <w:rPr>
        <w:rStyle w:val="bpuHeadSponChar"/>
      </w:rPr>
      <w:t>AJR48</w:t>
    </w:r>
    <w:r>
      <w:t xml:space="preserve"> N.MUNOZ</w:t>
    </w:r>
  </w:p>
  <w:p w:rsidR="007631D5" w:rsidRDefault="007631D5" w:rsidP="007631D5">
    <w:pPr>
      <w:pStyle w:val="bpuHeadSpon"/>
    </w:pPr>
    <w:r>
      <w:fldChar w:fldCharType="begin"/>
    </w:r>
    <w:r>
      <w:instrText xml:space="preserve"> PAGE  \* MERGEFORMAT </w:instrText>
    </w:r>
    <w:r>
      <w:fldChar w:fldCharType="separate"/>
    </w:r>
    <w:r w:rsidR="00752DB7">
      <w:rPr>
        <w:noProof/>
      </w:rPr>
      <w:t>4</w:t>
    </w:r>
    <w:r>
      <w:fldChar w:fldCharType="end"/>
    </w:r>
  </w:p>
  <w:p w:rsidR="007631D5" w:rsidRPr="00AF575C" w:rsidRDefault="007631D5" w:rsidP="007631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631D5" w:rsidRDefault="007631D5" w:rsidP="007631D5">
    <w:pPr>
      <w:pStyle w:val="bpuHeadSpon"/>
    </w:pPr>
    <w:r w:rsidRPr="007631D5">
      <w:rPr>
        <w:rStyle w:val="bpuHeadSponChar"/>
      </w:rPr>
      <w:t>AJR48</w:t>
    </w:r>
    <w:r>
      <w:t xml:space="preserve"> N.MUNOZ</w:t>
    </w:r>
  </w:p>
  <w:p w:rsidR="007631D5" w:rsidRDefault="007631D5" w:rsidP="007631D5">
    <w:pPr>
      <w:pStyle w:val="bpuHeadSpon"/>
    </w:pPr>
    <w:r>
      <w:fldChar w:fldCharType="begin"/>
    </w:r>
    <w:r>
      <w:instrText xml:space="preserve"> PAGE  \* MERGEFORMAT </w:instrText>
    </w:r>
    <w:r>
      <w:fldChar w:fldCharType="separate"/>
    </w:r>
    <w:r w:rsidR="00752DB7">
      <w:rPr>
        <w:noProof/>
      </w:rPr>
      <w:t>2</w:t>
    </w:r>
    <w:r>
      <w:fldChar w:fldCharType="end"/>
    </w:r>
  </w:p>
  <w:p w:rsidR="007631D5" w:rsidRDefault="007631D5" w:rsidP="007631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7C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473A"/>
    <w:rsid w:val="000A5654"/>
    <w:rsid w:val="000A6268"/>
    <w:rsid w:val="000A66D5"/>
    <w:rsid w:val="000A7D31"/>
    <w:rsid w:val="000B3B59"/>
    <w:rsid w:val="000B64A4"/>
    <w:rsid w:val="000C657D"/>
    <w:rsid w:val="000C666A"/>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37C1"/>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2DB7"/>
    <w:rsid w:val="0075577B"/>
    <w:rsid w:val="00757B3B"/>
    <w:rsid w:val="00762366"/>
    <w:rsid w:val="007631D5"/>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70BB"/>
    <w:rsid w:val="00BF23C7"/>
    <w:rsid w:val="00BF7456"/>
    <w:rsid w:val="00C035F3"/>
    <w:rsid w:val="00C078A1"/>
    <w:rsid w:val="00C3401C"/>
    <w:rsid w:val="00C473B8"/>
    <w:rsid w:val="00C603F9"/>
    <w:rsid w:val="00C614C5"/>
    <w:rsid w:val="00C83317"/>
    <w:rsid w:val="00C937A1"/>
    <w:rsid w:val="00C93F56"/>
    <w:rsid w:val="00CB344E"/>
    <w:rsid w:val="00CE35A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700857D-84C3-4E07-B07A-BB72086F4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63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9B8001-3298-415E-875D-740701595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911</Words>
  <Characters>4791</Characters>
  <Application>Microsoft Office Word</Application>
  <DocSecurity>0</DocSecurity>
  <Lines>123</Lines>
  <Paragraphs>30</Paragraphs>
  <ScaleCrop>false</ScaleCrop>
  <HeadingPairs>
    <vt:vector size="2" baseType="variant">
      <vt:variant>
        <vt:lpstr>Title</vt:lpstr>
      </vt:variant>
      <vt:variant>
        <vt:i4>1</vt:i4>
      </vt:variant>
    </vt:vector>
  </HeadingPairs>
  <TitlesOfParts>
    <vt:vector size="1" baseType="lpstr">
      <vt:lpstr>munoz/58_I1</vt:lpstr>
    </vt:vector>
  </TitlesOfParts>
  <Manager>R224</Manager>
  <Company>OFFICE of LEGISLATIVE SERVICES</Company>
  <LinksUpToDate>false</LinksUpToDate>
  <CharactersWithSpaces>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AJR48</dc:title>
  <dc:creator>Assemblywoman  MUNOZ</dc:creator>
  <cp:keywords>AJR48|4|SG |76|0|0|!|0|</cp:keywords>
  <dc:description>PREFILED 2020</dc:description>
  <cp:lastModifiedBy>Franks, Denise</cp:lastModifiedBy>
  <cp:revision>2</cp:revision>
  <cp:lastPrinted>2005-07-29T18:13:00Z</cp:lastPrinted>
  <dcterms:created xsi:type="dcterms:W3CDTF">2020-01-11T22:37:00Z</dcterms:created>
  <dcterms:modified xsi:type="dcterms:W3CDTF">2020-01-11T22:37:00Z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