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3F5" w:rsidRDefault="00F813F5" w:rsidP="00F813F5">
      <w:pPr>
        <w:pStyle w:val="bpuBill"/>
      </w:pPr>
      <w:bookmarkStart w:id="0" w:name="bpuFrontPg"/>
      <w:bookmarkEnd w:id="0"/>
      <w:r>
        <w:t xml:space="preserve">ASSEMBLY JOINT RESOLUTION </w:t>
      </w:r>
    </w:p>
    <w:p w:rsidR="00F813F5" w:rsidRDefault="00F813F5" w:rsidP="00F813F5">
      <w:pPr>
        <w:pStyle w:val="bpuBill"/>
      </w:pPr>
      <w:r>
        <w:t xml:space="preserve">No. 70 </w:t>
      </w:r>
    </w:p>
    <w:p w:rsidR="00F813F5" w:rsidRPr="009D38FF" w:rsidRDefault="00F813F5" w:rsidP="00F813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2274" r:id="rId7"/>
        </w:object>
      </w:r>
    </w:p>
    <w:p w:rsidR="00F813F5" w:rsidRDefault="00F813F5" w:rsidP="00F813F5">
      <w:pPr>
        <w:pStyle w:val="bpuState"/>
      </w:pPr>
      <w:r>
        <w:t>STATE OF NEW JERSEY</w:t>
      </w:r>
    </w:p>
    <w:p w:rsidR="00F813F5" w:rsidRDefault="00F813F5" w:rsidP="00F813F5">
      <w:pPr>
        <w:pStyle w:val="bpuLegislature"/>
      </w:pPr>
      <w:r>
        <w:t>219th LEGISLATURE</w:t>
      </w:r>
    </w:p>
    <w:p w:rsidR="00F813F5" w:rsidRDefault="00F813F5" w:rsidP="00F813F5">
      <w:pPr>
        <w:pStyle w:val="bpuWpGraphic"/>
      </w:pPr>
      <w:r>
        <w:object w:dxaOrig="8985" w:dyaOrig="255">
          <v:shape id="_x0000_i1026" type="#_x0000_t75" style="width:6in;height:12pt" o:ole="">
            <v:imagedata r:id="rId6" o:title=""/>
          </v:shape>
          <o:OLEObject Type="Embed" ProgID="WPWin6.1" ShapeID="_x0000_i1026" DrawAspect="Content" ObjectID="_1643712275" r:id="rId8"/>
        </w:object>
      </w:r>
      <w:r>
        <w:t xml:space="preserve">  </w:t>
      </w:r>
    </w:p>
    <w:p w:rsidR="00F813F5" w:rsidRDefault="00F813F5" w:rsidP="00F813F5">
      <w:pPr>
        <w:pStyle w:val="bpuIntro"/>
      </w:pPr>
      <w:r>
        <w:t>INTRODUCED FEBRUARY 3, 2020</w:t>
      </w:r>
    </w:p>
    <w:p w:rsidR="00F813F5" w:rsidRDefault="00F813F5" w:rsidP="00F813F5">
      <w:pPr>
        <w:pStyle w:val="bpuIntro"/>
      </w:pPr>
    </w:p>
    <w:p w:rsidR="00F813F5" w:rsidRDefault="00F813F5" w:rsidP="00F813F5">
      <w:pPr>
        <w:pStyle w:val="bpuIntro"/>
        <w:sectPr w:rsidR="00F813F5" w:rsidSect="00A770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13F5" w:rsidRDefault="00F813F5" w:rsidP="00F813F5">
      <w:pPr>
        <w:pStyle w:val="bpuIntro"/>
      </w:pPr>
    </w:p>
    <w:p w:rsidR="00F813F5" w:rsidRDefault="00F813F5" w:rsidP="00F813F5">
      <w:pPr>
        <w:pStyle w:val="bpuSponsor"/>
      </w:pPr>
      <w:r>
        <w:t>Sponsored by:</w:t>
      </w:r>
    </w:p>
    <w:p w:rsidR="00F813F5" w:rsidRDefault="00F813F5" w:rsidP="00F813F5">
      <w:pPr>
        <w:pStyle w:val="bpuSponsor"/>
      </w:pPr>
      <w:r>
        <w:t>Assemblyman  RONALD S. DANCER</w:t>
      </w:r>
    </w:p>
    <w:p w:rsidR="00F813F5" w:rsidRDefault="00F813F5" w:rsidP="00F813F5">
      <w:pPr>
        <w:pStyle w:val="bpuSponsor"/>
      </w:pPr>
      <w:r>
        <w:t>District 12 (Burlington, Middlesex, Monmouth and Ocean)</w:t>
      </w:r>
    </w:p>
    <w:p w:rsidR="00F813F5" w:rsidRDefault="00A77049" w:rsidP="00A77049">
      <w:pPr>
        <w:pStyle w:val="bpuSponsor"/>
      </w:pPr>
      <w:r>
        <w:t>Assemblywoman  BRITNEE N. TIMBERLAKE</w:t>
      </w:r>
    </w:p>
    <w:p w:rsidR="00A77049" w:rsidRDefault="00A77049" w:rsidP="00A77049">
      <w:pPr>
        <w:pStyle w:val="bpuSponsor"/>
      </w:pPr>
      <w:r>
        <w:t>District 34 (Essex and Passaic)</w:t>
      </w:r>
    </w:p>
    <w:p w:rsidR="00A77049" w:rsidRPr="00A77049" w:rsidRDefault="00A77049" w:rsidP="00A77049">
      <w:pPr>
        <w:pStyle w:val="bpuSponsor"/>
      </w:pPr>
    </w:p>
    <w:p w:rsidR="00F813F5" w:rsidRDefault="00F813F5" w:rsidP="00F813F5">
      <w:pPr>
        <w:pStyle w:val="bpuSponsor"/>
      </w:pPr>
    </w:p>
    <w:p w:rsidR="00F813F5" w:rsidRDefault="00F813F5" w:rsidP="00F813F5">
      <w:pPr>
        <w:pStyle w:val="bpuSponsor"/>
      </w:pPr>
    </w:p>
    <w:p w:rsidR="00F813F5" w:rsidRDefault="00F813F5" w:rsidP="00F813F5">
      <w:pPr>
        <w:pStyle w:val="bpuSponsor"/>
      </w:pPr>
    </w:p>
    <w:p w:rsidR="00F813F5" w:rsidRDefault="00F813F5" w:rsidP="00F813F5">
      <w:pPr>
        <w:pStyle w:val="bpuSponsor"/>
      </w:pPr>
      <w:r>
        <w:t>SYNOPSIS</w:t>
      </w:r>
    </w:p>
    <w:p w:rsidR="00F813F5" w:rsidRDefault="008757AE" w:rsidP="00F813F5">
      <w:pPr>
        <w:pStyle w:val="bpuNormText"/>
      </w:pPr>
      <w:r>
        <w:tab/>
      </w:r>
      <w:r w:rsidR="00F813F5">
        <w:t xml:space="preserve">Designates second Tuesday in April as “Equal Pay Day.” </w:t>
      </w:r>
    </w:p>
    <w:p w:rsidR="00F813F5" w:rsidRDefault="00F813F5" w:rsidP="00F813F5">
      <w:pPr>
        <w:pStyle w:val="bpuNormText"/>
      </w:pPr>
    </w:p>
    <w:p w:rsidR="00F813F5" w:rsidRDefault="00F813F5" w:rsidP="00F813F5">
      <w:pPr>
        <w:pStyle w:val="bpuSponsor"/>
      </w:pPr>
      <w:r>
        <w:t xml:space="preserve">CURRENT VERSION OF TEXT </w:t>
      </w:r>
    </w:p>
    <w:p w:rsidR="00F813F5" w:rsidRDefault="00F813F5" w:rsidP="00F813F5">
      <w:pPr>
        <w:pStyle w:val="bpuNormText"/>
      </w:pPr>
      <w:r>
        <w:tab/>
        <w:t>As introduced.</w:t>
      </w:r>
    </w:p>
    <w:p w:rsidR="00F813F5" w:rsidRDefault="00F813F5" w:rsidP="00F813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813F5" w:rsidRDefault="00F813F5" w:rsidP="008916EC">
      <w:pPr>
        <w:pStyle w:val="FronterPage"/>
        <w:tabs>
          <w:tab w:val="clear" w:pos="720"/>
          <w:tab w:val="clear" w:pos="1440"/>
          <w:tab w:val="clear" w:pos="2160"/>
          <w:tab w:val="clear" w:pos="2880"/>
          <w:tab w:val="clear" w:pos="3600"/>
          <w:tab w:val="clear" w:pos="4320"/>
          <w:tab w:val="clear" w:pos="5040"/>
        </w:tabs>
        <w:sectPr w:rsidR="00F813F5" w:rsidSect="00F813F5">
          <w:type w:val="continuous"/>
          <w:pgSz w:w="12240" w:h="20160" w:code="5"/>
          <w:pgMar w:top="1440" w:right="2275" w:bottom="1440" w:left="2275" w:header="72" w:footer="720" w:gutter="0"/>
          <w:pgNumType w:start="1"/>
          <w:cols w:space="720"/>
          <w:docGrid w:linePitch="360"/>
        </w:sectPr>
      </w:pPr>
    </w:p>
    <w:p w:rsidR="00D90371" w:rsidRPr="00677316" w:rsidRDefault="00D90371" w:rsidP="00D90371">
      <w:pPr>
        <w:pStyle w:val="HangingAnAct"/>
        <w:rPr>
          <w:rStyle w:val="HangingAnActChar"/>
        </w:rPr>
      </w:pPr>
      <w:r w:rsidRPr="00D90371">
        <w:rPr>
          <w:rStyle w:val="BillHead"/>
        </w:rPr>
        <w:lastRenderedPageBreak/>
        <w:t>A Joint Resolution</w:t>
      </w:r>
      <w:r w:rsidRPr="006B7FA7">
        <w:rPr>
          <w:rStyle w:val="HangingAnActChar"/>
        </w:rPr>
        <w:t xml:space="preserve"> </w:t>
      </w:r>
      <w:r>
        <w:rPr>
          <w:rStyle w:val="HangingAnActChar"/>
        </w:rPr>
        <w:t>designating the second Tuesday in April of each year as “Equal Pay Day.”</w:t>
      </w:r>
    </w:p>
    <w:p w:rsidR="00D90371" w:rsidRDefault="00D90371" w:rsidP="00D90371"/>
    <w:p w:rsidR="00D90371" w:rsidRPr="001C43C8" w:rsidRDefault="00D90371" w:rsidP="00D90371">
      <w:pPr>
        <w:pStyle w:val="IndentHang"/>
      </w:pPr>
      <w:r w:rsidRPr="00391B81">
        <w:rPr>
          <w:b/>
          <w:bCs/>
          <w:smallCaps/>
        </w:rPr>
        <w:t>Whereas,</w:t>
      </w:r>
      <w:r w:rsidRPr="001C43C8">
        <w:t xml:space="preserve"> </w:t>
      </w:r>
      <w:r>
        <w:t>M</w:t>
      </w:r>
      <w:r w:rsidRPr="000B0C2B">
        <w:t>ore than 50 years after the passage of the Equal Pay Act</w:t>
      </w:r>
      <w:r>
        <w:t xml:space="preserve"> of 1963</w:t>
      </w:r>
      <w:r w:rsidRPr="000B0C2B">
        <w:t>, women, especially minority women, continue to suffer the consequences of unequal pay; and</w:t>
      </w:r>
    </w:p>
    <w:p w:rsidR="00D90371" w:rsidRDefault="00D90371" w:rsidP="00D90371">
      <w:pPr>
        <w:pStyle w:val="IndentHang"/>
      </w:pPr>
      <w:r w:rsidRPr="00391B81">
        <w:rPr>
          <w:b/>
          <w:bCs/>
          <w:smallCaps/>
        </w:rPr>
        <w:t>Whereas,</w:t>
      </w:r>
      <w:r w:rsidRPr="001C43C8">
        <w:t xml:space="preserve"> </w:t>
      </w:r>
      <w:r>
        <w:t>A</w:t>
      </w:r>
      <w:r w:rsidRPr="000B0C2B">
        <w:t>ccording to the U.S. Ce</w:t>
      </w:r>
      <w:r>
        <w:t>nsus Bureau, women working full-time, year-</w:t>
      </w:r>
      <w:r w:rsidRPr="000B0C2B">
        <w:t>round in</w:t>
      </w:r>
      <w:r>
        <w:t xml:space="preserve"> 2014 </w:t>
      </w:r>
      <w:r w:rsidRPr="000B0C2B">
        <w:t>typically earned</w:t>
      </w:r>
      <w:r>
        <w:t xml:space="preserve"> 79 percent </w:t>
      </w:r>
      <w:r w:rsidRPr="000B0C2B">
        <w:t>of what men earned, indicating little change or progress in pay equity; and</w:t>
      </w:r>
    </w:p>
    <w:p w:rsidR="00D90371" w:rsidRDefault="00D90371" w:rsidP="00D90371">
      <w:pPr>
        <w:pStyle w:val="IndentHang"/>
      </w:pPr>
      <w:r w:rsidRPr="00391B81">
        <w:rPr>
          <w:b/>
          <w:bCs/>
          <w:smallCaps/>
        </w:rPr>
        <w:t>Whereas,</w:t>
      </w:r>
      <w:r w:rsidRPr="001C43C8">
        <w:t xml:space="preserve"> </w:t>
      </w:r>
      <w:r>
        <w:t>A</w:t>
      </w:r>
      <w:r w:rsidRPr="000B0C2B">
        <w:t>ccording to a 2012 research report by the American Associ</w:t>
      </w:r>
      <w:r>
        <w:t>ation of University Women</w:t>
      </w:r>
      <w:r w:rsidRPr="000B0C2B">
        <w:t>, the gender pay gap is evident one year after college graduation, even after controlling for factors known to affect earnings, such as occupation, hours worked, and college major; and</w:t>
      </w:r>
    </w:p>
    <w:p w:rsidR="00D90371" w:rsidRPr="001C43C8" w:rsidRDefault="00D90371" w:rsidP="00D90371">
      <w:pPr>
        <w:pStyle w:val="IndentHang"/>
      </w:pPr>
      <w:r w:rsidRPr="00391B81">
        <w:rPr>
          <w:b/>
          <w:bCs/>
          <w:smallCaps/>
        </w:rPr>
        <w:t>Whereas,</w:t>
      </w:r>
      <w:r w:rsidRPr="001C43C8">
        <w:t xml:space="preserve"> </w:t>
      </w:r>
      <w:r>
        <w:t>T</w:t>
      </w:r>
      <w:r w:rsidRPr="000B0C2B">
        <w:t>he Lilly Ledbetter Fair Pay Act</w:t>
      </w:r>
      <w:r>
        <w:t xml:space="preserve"> of 2009</w:t>
      </w:r>
      <w:r w:rsidRPr="000B0C2B">
        <w:t xml:space="preserve"> was signed into law, </w:t>
      </w:r>
      <w:r>
        <w:t>making it easier for women to sue for pay discrimination</w:t>
      </w:r>
      <w:r w:rsidRPr="000B0C2B">
        <w:t>; and</w:t>
      </w:r>
    </w:p>
    <w:p w:rsidR="00D90371" w:rsidRDefault="00D90371" w:rsidP="00D90371">
      <w:pPr>
        <w:pStyle w:val="IndentHang"/>
      </w:pPr>
      <w:r w:rsidRPr="00391B81">
        <w:rPr>
          <w:b/>
          <w:bCs/>
          <w:smallCaps/>
        </w:rPr>
        <w:t>Whereas,</w:t>
      </w:r>
      <w:r w:rsidRPr="001C43C8">
        <w:t xml:space="preserve"> </w:t>
      </w:r>
      <w:r>
        <w:t>A</w:t>
      </w:r>
      <w:r w:rsidRPr="000B0C2B">
        <w:t>ccording to one estimate, college-educated women working full time earn more than a half million dollars less than their male peers do over the course of a lifetime; and</w:t>
      </w:r>
    </w:p>
    <w:p w:rsidR="00D90371" w:rsidRDefault="00D90371" w:rsidP="00D90371">
      <w:pPr>
        <w:pStyle w:val="IndentHang"/>
      </w:pPr>
      <w:r w:rsidRPr="00391B81">
        <w:rPr>
          <w:b/>
          <w:bCs/>
          <w:smallCaps/>
        </w:rPr>
        <w:t>Whereas,</w:t>
      </w:r>
      <w:r w:rsidRPr="001C43C8">
        <w:t xml:space="preserve"> </w:t>
      </w:r>
      <w:r>
        <w:t>N</w:t>
      </w:r>
      <w:r w:rsidRPr="000B0C2B">
        <w:t>early four in 10 mothers are primary breadwinners in their households, and nearly two-thirds are primary or significant earners, making pay equity critical to families’ economic security; and</w:t>
      </w:r>
    </w:p>
    <w:p w:rsidR="00D90371" w:rsidRDefault="00D90371" w:rsidP="00D90371">
      <w:pPr>
        <w:pStyle w:val="IndentHang"/>
      </w:pPr>
      <w:r w:rsidRPr="00391B81">
        <w:rPr>
          <w:b/>
          <w:bCs/>
          <w:smallCaps/>
        </w:rPr>
        <w:t>Whereas,</w:t>
      </w:r>
      <w:r w:rsidRPr="001C43C8">
        <w:t xml:space="preserve"> </w:t>
      </w:r>
      <w:r>
        <w:t>A</w:t>
      </w:r>
      <w:r w:rsidRPr="000B0C2B">
        <w:t xml:space="preserve"> lifetime of lower pay means women have less income to save for retirement and less income counted in a Social Security or pension benefit formula; and</w:t>
      </w:r>
    </w:p>
    <w:p w:rsidR="00D90371" w:rsidRDefault="00D90371" w:rsidP="00D90371">
      <w:pPr>
        <w:pStyle w:val="IndentHang"/>
      </w:pPr>
      <w:r w:rsidRPr="00391B81">
        <w:rPr>
          <w:b/>
          <w:bCs/>
          <w:smallCaps/>
        </w:rPr>
        <w:t>Whereas,</w:t>
      </w:r>
      <w:r w:rsidRPr="001C43C8">
        <w:t xml:space="preserve"> </w:t>
      </w:r>
      <w:r>
        <w:t>F</w:t>
      </w:r>
      <w:r w:rsidRPr="000B0C2B">
        <w:t>air pay equity policies can be implemented simply and without undue costs or hardship in both the public and private sectors; and</w:t>
      </w:r>
    </w:p>
    <w:p w:rsidR="00D90371" w:rsidRDefault="00D90371" w:rsidP="00D90371">
      <w:pPr>
        <w:pStyle w:val="IndentHang"/>
      </w:pPr>
      <w:r w:rsidRPr="00391B81">
        <w:rPr>
          <w:b/>
          <w:bCs/>
          <w:smallCaps/>
        </w:rPr>
        <w:t>Whereas,</w:t>
      </w:r>
      <w:r w:rsidRPr="001C43C8">
        <w:t xml:space="preserve"> </w:t>
      </w:r>
      <w:r>
        <w:t>F</w:t>
      </w:r>
      <w:r w:rsidRPr="000B0C2B">
        <w:t>air pay strengthens the security of families today and eases future retirement costs while enhancing the American economy; and</w:t>
      </w:r>
    </w:p>
    <w:p w:rsidR="00D90371" w:rsidRDefault="00D90371" w:rsidP="00D90371">
      <w:pPr>
        <w:pStyle w:val="IndentHang"/>
      </w:pPr>
      <w:r w:rsidRPr="00391B81">
        <w:rPr>
          <w:b/>
          <w:bCs/>
          <w:smallCaps/>
        </w:rPr>
        <w:t>Whereas,</w:t>
      </w:r>
      <w:r w:rsidRPr="001C43C8">
        <w:t xml:space="preserve"> </w:t>
      </w:r>
      <w:r>
        <w:t xml:space="preserve">The second </w:t>
      </w:r>
      <w:r w:rsidRPr="000B0C2B">
        <w:t>Tuesday</w:t>
      </w:r>
      <w:r>
        <w:t xml:space="preserve"> in</w:t>
      </w:r>
      <w:r w:rsidRPr="000B0C2B">
        <w:t xml:space="preserve"> April </w:t>
      </w:r>
      <w:r>
        <w:t>represents the number of extra days a typical woman working full-time would have to work into the current year just to make the same amount of wages as a typical man did in the previous year; and</w:t>
      </w:r>
    </w:p>
    <w:p w:rsidR="00D90371" w:rsidRDefault="00D90371" w:rsidP="00D90371">
      <w:pPr>
        <w:pStyle w:val="IndentHang"/>
      </w:pPr>
      <w:r w:rsidRPr="00391B81">
        <w:rPr>
          <w:b/>
          <w:bCs/>
          <w:smallCaps/>
        </w:rPr>
        <w:t>Whereas,</w:t>
      </w:r>
      <w:r w:rsidRPr="001C43C8">
        <w:t xml:space="preserve"> </w:t>
      </w:r>
      <w:r>
        <w:t xml:space="preserve">Designating the second Tuesday in April of each year as “Equal Pay Day” will urge the citizens of New Jersey </w:t>
      </w:r>
      <w:r w:rsidRPr="00107D24">
        <w:t>to recognize the full value of women’s skills and significant contributions to the labor force</w:t>
      </w:r>
      <w:r>
        <w:t>,</w:t>
      </w:r>
      <w:r w:rsidRPr="00107D24">
        <w:t xml:space="preserve"> and </w:t>
      </w:r>
      <w:r>
        <w:t>encourage</w:t>
      </w:r>
      <w:r w:rsidRPr="00107D24">
        <w:t xml:space="preserve"> businesses to conduct an internal pay evaluation to ens</w:t>
      </w:r>
      <w:r>
        <w:t>ure that women are being paid fairly; now, therefore,</w:t>
      </w:r>
    </w:p>
    <w:p w:rsidR="00D90371" w:rsidRPr="00D71D68" w:rsidRDefault="00D90371" w:rsidP="00D90371"/>
    <w:p w:rsidR="00D90371" w:rsidRDefault="00D90371" w:rsidP="00D90371">
      <w:pPr>
        <w:rPr>
          <w:rStyle w:val="BillLanguage"/>
        </w:rPr>
      </w:pPr>
      <w:r>
        <w:tab/>
      </w:r>
      <w:r>
        <w:rPr>
          <w:rStyle w:val="BillHeading2"/>
        </w:rPr>
        <w:t xml:space="preserve">Be It Resolved </w:t>
      </w:r>
      <w:r>
        <w:rPr>
          <w:rStyle w:val="BillLanguage"/>
        </w:rPr>
        <w:t>by the Senate and General Assembly of the State of New Jersey:</w:t>
      </w:r>
    </w:p>
    <w:p w:rsidR="00D90371" w:rsidRPr="00AA7880" w:rsidRDefault="00D90371" w:rsidP="00D90371"/>
    <w:p w:rsidR="00D90371" w:rsidRDefault="00D90371" w:rsidP="00D90371">
      <w:r>
        <w:tab/>
        <w:t>1.</w:t>
      </w:r>
      <w:r>
        <w:tab/>
        <w:t xml:space="preserve">The second Tuesday in April of each year is designated as “Equal Pay Day” in order to urge the citizens of New Jersey </w:t>
      </w:r>
      <w:r w:rsidRPr="00107D24">
        <w:t xml:space="preserve">to </w:t>
      </w:r>
      <w:r w:rsidRPr="00107D24">
        <w:lastRenderedPageBreak/>
        <w:t xml:space="preserve">recognize the full value of women’s skills and significant contributions to the labor force and </w:t>
      </w:r>
      <w:r>
        <w:t>encourage</w:t>
      </w:r>
      <w:r w:rsidRPr="00107D24">
        <w:t xml:space="preserve"> businesses to conduct an internal pay evaluation to ens</w:t>
      </w:r>
      <w:r>
        <w:t>ure that women are being paid fairly.</w:t>
      </w:r>
    </w:p>
    <w:p w:rsidR="00D90371" w:rsidRDefault="00D90371" w:rsidP="00D90371">
      <w:bookmarkStart w:id="1" w:name="_GoBack"/>
      <w:bookmarkEnd w:id="1"/>
    </w:p>
    <w:p w:rsidR="00D90371" w:rsidRPr="00AA7880" w:rsidRDefault="00D90371" w:rsidP="00D90371">
      <w:r>
        <w:tab/>
        <w:t>2.</w:t>
      </w:r>
      <w:r>
        <w:tab/>
      </w:r>
      <w:r w:rsidRPr="00663E31">
        <w:t>The Governor may annually issue a proclamation calling</w:t>
      </w:r>
      <w:r>
        <w:t xml:space="preserve"> </w:t>
      </w:r>
      <w:r w:rsidRPr="00663E31">
        <w:t>upon public officials, private organizations, and all citizens and</w:t>
      </w:r>
      <w:r>
        <w:t xml:space="preserve"> </w:t>
      </w:r>
      <w:r w:rsidRPr="00663E31">
        <w:t>residen</w:t>
      </w:r>
      <w:r>
        <w:t>ts of this State to observe “Equal Pay Day”</w:t>
      </w:r>
      <w:r w:rsidRPr="00663E31">
        <w:t xml:space="preserve"> with appropriate</w:t>
      </w:r>
      <w:r>
        <w:t xml:space="preserve"> </w:t>
      </w:r>
      <w:r w:rsidRPr="00663E31">
        <w:t>activities and programs.</w:t>
      </w:r>
      <w:r>
        <w:t xml:space="preserve"> </w:t>
      </w:r>
    </w:p>
    <w:p w:rsidR="00D90371" w:rsidRPr="00D71D68" w:rsidRDefault="00D90371" w:rsidP="00D90371"/>
    <w:p w:rsidR="00D90371" w:rsidRPr="00AA7880" w:rsidRDefault="00D90371" w:rsidP="00D90371">
      <w:r>
        <w:tab/>
        <w:t>3.</w:t>
      </w:r>
      <w:r>
        <w:tab/>
        <w:t>This joint resolution shall take effect immediately.</w:t>
      </w:r>
    </w:p>
    <w:p w:rsidR="00D90371" w:rsidRDefault="00D90371" w:rsidP="00D90371"/>
    <w:p w:rsidR="00D90371" w:rsidRPr="00CE7BD8" w:rsidRDefault="00D90371" w:rsidP="00D90371"/>
    <w:p w:rsidR="00D90371" w:rsidRPr="00AA7880" w:rsidRDefault="00D90371" w:rsidP="00D90371">
      <w:pPr>
        <w:jc w:val="center"/>
      </w:pPr>
      <w:r w:rsidRPr="00D71D68">
        <w:t>STATEMENT</w:t>
      </w:r>
    </w:p>
    <w:p w:rsidR="00D90371" w:rsidRDefault="00D90371" w:rsidP="00D90371">
      <w:r>
        <w:t xml:space="preserve"> </w:t>
      </w:r>
    </w:p>
    <w:p w:rsidR="00957911" w:rsidRDefault="00D90371" w:rsidP="00957911">
      <w:r>
        <w:tab/>
      </w:r>
      <w:r w:rsidR="00957911">
        <w:t>This joint resolution designates the second Tuesday in April as “Equal Pay Day.”  More than 50 years after the passage of the Equal Pay Act of 1963, women, especially minority women, continue to suffer the consequences of unequal pay.  According to the U.S. Census Bureau, women working full-time, year-round in 2014 typically earned 79 percent of what men earned, indicating little change or progress in pay equity.</w:t>
      </w:r>
    </w:p>
    <w:p w:rsidR="00D90371" w:rsidRDefault="00957911">
      <w:r>
        <w:tab/>
        <w:t>Fair pay strengthens the security of families today and eases future retirement costs while enhancing the American economy.  The second Tuesday in April represents the number of extra days a typical woman working full-time would have to work into the current year just to make the same amount of wages as a typical man did in the previous year.  Designating the second Tuesday in April of each year as “Equal Pay Day” will urge the citizens of New Jersey to recognize the full value of women’s skills and significant contributions to the labor force and encourage businesses to conduct an internal pay evaluation to ensure that women are being paid fairly.</w:t>
      </w:r>
    </w:p>
    <w:sectPr w:rsidR="00D90371" w:rsidSect="00F813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C0C" w:rsidRDefault="00191C0C">
      <w:r>
        <w:separator/>
      </w:r>
    </w:p>
  </w:endnote>
  <w:endnote w:type="continuationSeparator" w:id="0">
    <w:p w:rsidR="00191C0C" w:rsidRDefault="0019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049" w:rsidRDefault="00A77049" w:rsidP="00A7704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C0C" w:rsidRDefault="00191C0C">
      <w:r>
        <w:separator/>
      </w:r>
    </w:p>
  </w:footnote>
  <w:footnote w:type="continuationSeparator" w:id="0">
    <w:p w:rsidR="00191C0C" w:rsidRDefault="00191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70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13F5" w:rsidRDefault="00F813F5" w:rsidP="00F813F5">
    <w:pPr>
      <w:pStyle w:val="bpuHeadSpon"/>
    </w:pPr>
    <w:r w:rsidRPr="00F813F5">
      <w:rPr>
        <w:rStyle w:val="bpuHeadSponChar"/>
      </w:rPr>
      <w:t>AJR70</w:t>
    </w:r>
    <w:r>
      <w:t xml:space="preserve"> DANCER</w:t>
    </w:r>
    <w:r w:rsidR="00A77049">
      <w:t xml:space="preserve">, </w:t>
    </w:r>
    <w:r w:rsidR="00A77049">
      <w:t>TIMBERLAKE</w:t>
    </w:r>
  </w:p>
  <w:p w:rsidR="00F813F5" w:rsidRDefault="00F813F5" w:rsidP="00F813F5">
    <w:pPr>
      <w:pStyle w:val="bpuHeadSpon"/>
    </w:pPr>
    <w:r>
      <w:fldChar w:fldCharType="begin"/>
    </w:r>
    <w:r>
      <w:instrText xml:space="preserve"> PAGE  \* MERGEFORMAT </w:instrText>
    </w:r>
    <w:r>
      <w:fldChar w:fldCharType="separate"/>
    </w:r>
    <w:r w:rsidR="0043700F">
      <w:rPr>
        <w:noProof/>
      </w:rPr>
      <w:t>3</w:t>
    </w:r>
    <w:r>
      <w:fldChar w:fldCharType="end"/>
    </w:r>
  </w:p>
  <w:p w:rsidR="00F813F5" w:rsidRDefault="00F813F5" w:rsidP="00F81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13F5" w:rsidRDefault="00F813F5" w:rsidP="00F813F5">
    <w:pPr>
      <w:pStyle w:val="bpuHeadSpon"/>
    </w:pPr>
    <w:r w:rsidRPr="00F813F5">
      <w:rPr>
        <w:rStyle w:val="bpuHeadSponChar"/>
      </w:rPr>
      <w:t>AJR70</w:t>
    </w:r>
    <w:r>
      <w:t xml:space="preserve"> DANCER</w:t>
    </w:r>
    <w:r w:rsidR="00A77049">
      <w:t xml:space="preserve">, </w:t>
    </w:r>
    <w:r w:rsidR="00A77049">
      <w:t>TIMBERLAKE</w:t>
    </w:r>
  </w:p>
  <w:p w:rsidR="00F813F5" w:rsidRDefault="00F813F5" w:rsidP="00F813F5">
    <w:pPr>
      <w:pStyle w:val="bpuHeadSpon"/>
    </w:pPr>
    <w:r>
      <w:fldChar w:fldCharType="begin"/>
    </w:r>
    <w:r>
      <w:instrText xml:space="preserve"> PAGE  \* MERGEFORMAT </w:instrText>
    </w:r>
    <w:r>
      <w:fldChar w:fldCharType="separate"/>
    </w:r>
    <w:r w:rsidR="0043700F">
      <w:rPr>
        <w:noProof/>
      </w:rPr>
      <w:t>2</w:t>
    </w:r>
    <w:r>
      <w:fldChar w:fldCharType="end"/>
    </w:r>
  </w:p>
  <w:p w:rsidR="00F813F5" w:rsidRDefault="00F813F5" w:rsidP="00F81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C0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C0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803"/>
    <w:rsid w:val="0026574A"/>
    <w:rsid w:val="002660BB"/>
    <w:rsid w:val="002720E8"/>
    <w:rsid w:val="00273DEE"/>
    <w:rsid w:val="00275293"/>
    <w:rsid w:val="002776B0"/>
    <w:rsid w:val="00286C7E"/>
    <w:rsid w:val="002A1029"/>
    <w:rsid w:val="002A3A1A"/>
    <w:rsid w:val="002A4692"/>
    <w:rsid w:val="002A51BA"/>
    <w:rsid w:val="002B2E26"/>
    <w:rsid w:val="002B3FE6"/>
    <w:rsid w:val="002C2D81"/>
    <w:rsid w:val="002C461E"/>
    <w:rsid w:val="002C6CEC"/>
    <w:rsid w:val="002E09CE"/>
    <w:rsid w:val="002E416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00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D4C"/>
    <w:rsid w:val="006B7897"/>
    <w:rsid w:val="006B7FA7"/>
    <w:rsid w:val="006C086A"/>
    <w:rsid w:val="006C21C1"/>
    <w:rsid w:val="006C7327"/>
    <w:rsid w:val="006D00E5"/>
    <w:rsid w:val="006D791B"/>
    <w:rsid w:val="006E2895"/>
    <w:rsid w:val="006F180D"/>
    <w:rsid w:val="006F4334"/>
    <w:rsid w:val="006F47AF"/>
    <w:rsid w:val="006F6B8A"/>
    <w:rsid w:val="00704A58"/>
    <w:rsid w:val="00707CD3"/>
    <w:rsid w:val="00716BB9"/>
    <w:rsid w:val="007256D1"/>
    <w:rsid w:val="007279FD"/>
    <w:rsid w:val="007502CB"/>
    <w:rsid w:val="00752D79"/>
    <w:rsid w:val="00752E20"/>
    <w:rsid w:val="00756EDE"/>
    <w:rsid w:val="007753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7A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91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04"/>
    <w:rsid w:val="00A017C0"/>
    <w:rsid w:val="00A11228"/>
    <w:rsid w:val="00A222C2"/>
    <w:rsid w:val="00A305D6"/>
    <w:rsid w:val="00A342C4"/>
    <w:rsid w:val="00A50F6B"/>
    <w:rsid w:val="00A52237"/>
    <w:rsid w:val="00A551D6"/>
    <w:rsid w:val="00A6251B"/>
    <w:rsid w:val="00A6754E"/>
    <w:rsid w:val="00A70F58"/>
    <w:rsid w:val="00A72987"/>
    <w:rsid w:val="00A7346B"/>
    <w:rsid w:val="00A7704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6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37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F5"/>
    <w:rsid w:val="00FA0AFC"/>
    <w:rsid w:val="00FA1C82"/>
    <w:rsid w:val="00FA2ED1"/>
    <w:rsid w:val="00FA4A52"/>
    <w:rsid w:val="00FB4045"/>
    <w:rsid w:val="00FB4D8E"/>
    <w:rsid w:val="00FC0D0A"/>
    <w:rsid w:val="00FC1B0B"/>
    <w:rsid w:val="00FD2F97"/>
    <w:rsid w:val="00FE000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3ACA4E"/>
  <w15:docId w15:val="{F0427626-0534-49F5-A6EC-098E2E1B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03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813F5"/>
  </w:style>
  <w:style w:type="paragraph" w:styleId="BalloonText">
    <w:name w:val="Balloon Text"/>
    <w:basedOn w:val="Normal"/>
    <w:link w:val="BalloonTextChar"/>
    <w:semiHidden/>
    <w:unhideWhenUsed/>
    <w:rsid w:val="009F53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53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3665</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AJR70</vt:lpstr>
    </vt:vector>
  </TitlesOfParts>
  <Manager>R230</Manager>
  <Company>NJ Office of Legislative Services</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AJR70</dc:title>
  <dc:subject>Reintro of AJR52/SJR37</dc:subject>
  <dc:creator>Assemblyman  DANCER</dc:creator>
  <cp:keywords>AJR70|3|CL |289|0|289|N|0|</cp:keywords>
  <dc:description>INTRODUCED FEBRUARY 3, 2020</dc:description>
  <cp:lastModifiedBy>Todaro, Vivian</cp:lastModifiedBy>
  <cp:revision>2</cp:revision>
  <cp:lastPrinted>2020-02-20T18:57:00Z</cp:lastPrinted>
  <dcterms:created xsi:type="dcterms:W3CDTF">2020-02-20T18:57:00Z</dcterms:created>
  <dcterms:modified xsi:type="dcterms:W3CDTF">2020-02-20T18:57:00Z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