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4B0" w:rsidRDefault="009D24B0" w:rsidP="009D24B0">
      <w:pPr>
        <w:pStyle w:val="bpuBill"/>
      </w:pPr>
      <w:bookmarkStart w:id="0" w:name="bpuFrontPg"/>
      <w:bookmarkEnd w:id="0"/>
      <w:r>
        <w:t xml:space="preserve">ASSEMBLY JOINT RESOLUTION </w:t>
      </w:r>
    </w:p>
    <w:p w:rsidR="009D24B0" w:rsidRDefault="009D24B0" w:rsidP="009D24B0">
      <w:pPr>
        <w:pStyle w:val="bpuBill"/>
      </w:pPr>
      <w:r>
        <w:t xml:space="preserve">No. 94 </w:t>
      </w:r>
    </w:p>
    <w:p w:rsidR="009D24B0" w:rsidRPr="009D38FF" w:rsidRDefault="009D24B0" w:rsidP="009D24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3788000" r:id="rId8"/>
        </w:object>
      </w:r>
    </w:p>
    <w:p w:rsidR="009D24B0" w:rsidRDefault="009D24B0" w:rsidP="009D24B0">
      <w:pPr>
        <w:pStyle w:val="bpuState"/>
      </w:pPr>
      <w:r>
        <w:t>STATE OF NEW JERSEY</w:t>
      </w:r>
    </w:p>
    <w:p w:rsidR="009D24B0" w:rsidRDefault="009D24B0" w:rsidP="009D24B0">
      <w:pPr>
        <w:pStyle w:val="bpuLegislature"/>
      </w:pPr>
      <w:r>
        <w:t>219th LEGISLATURE</w:t>
      </w:r>
    </w:p>
    <w:p w:rsidR="009D24B0" w:rsidRDefault="009D24B0" w:rsidP="009D24B0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3788001" r:id="rId9"/>
        </w:object>
      </w:r>
      <w:r>
        <w:t xml:space="preserve">  </w:t>
      </w:r>
    </w:p>
    <w:p w:rsidR="009D24B0" w:rsidRDefault="009D24B0" w:rsidP="009D24B0">
      <w:pPr>
        <w:pStyle w:val="bpuIntro"/>
      </w:pPr>
      <w:r>
        <w:t>INTRODUCED FEBRUARY 20, 2020</w:t>
      </w:r>
    </w:p>
    <w:p w:rsidR="009D24B0" w:rsidRDefault="009D24B0" w:rsidP="009D24B0">
      <w:pPr>
        <w:pStyle w:val="bpuIntro"/>
      </w:pPr>
    </w:p>
    <w:p w:rsidR="009D24B0" w:rsidRDefault="009D24B0" w:rsidP="009D24B0">
      <w:pPr>
        <w:pStyle w:val="bpuIntro"/>
        <w:sectPr w:rsidR="009D24B0" w:rsidSect="00C222E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D24B0" w:rsidRDefault="009D24B0" w:rsidP="009D24B0">
      <w:pPr>
        <w:pStyle w:val="bpuIntro"/>
      </w:pPr>
    </w:p>
    <w:p w:rsidR="009D24B0" w:rsidRDefault="009D24B0" w:rsidP="009D24B0">
      <w:pPr>
        <w:pStyle w:val="bpuSponsor"/>
      </w:pPr>
      <w:r>
        <w:t>Sponsored by:</w:t>
      </w:r>
    </w:p>
    <w:p w:rsidR="009D24B0" w:rsidRDefault="009D24B0" w:rsidP="009D24B0">
      <w:pPr>
        <w:pStyle w:val="bpuSponsor"/>
      </w:pPr>
      <w:r>
        <w:t>Assemblyman  WILLIAM F. MOEN, JR.</w:t>
      </w:r>
    </w:p>
    <w:p w:rsidR="009D24B0" w:rsidRDefault="009D24B0" w:rsidP="009D24B0">
      <w:pPr>
        <w:pStyle w:val="bpuSponsor"/>
      </w:pPr>
      <w:r>
        <w:t>District 5 (Camden and Gloucester)</w:t>
      </w:r>
    </w:p>
    <w:p w:rsidR="009D24B0" w:rsidRDefault="00C222EF" w:rsidP="00C222EF">
      <w:pPr>
        <w:pStyle w:val="bpuSponsor"/>
      </w:pPr>
      <w:r>
        <w:t>Assemblywoman  ANNETTE CHAPARRO</w:t>
      </w:r>
    </w:p>
    <w:p w:rsidR="00C222EF" w:rsidRDefault="00C222EF" w:rsidP="00C222EF">
      <w:pPr>
        <w:pStyle w:val="bpuSponsor"/>
      </w:pPr>
      <w:r>
        <w:t>District 33 (Hudson)</w:t>
      </w:r>
    </w:p>
    <w:p w:rsidR="00C222EF" w:rsidRDefault="00443FE4" w:rsidP="00443FE4">
      <w:pPr>
        <w:pStyle w:val="bpuSponsor"/>
      </w:pPr>
      <w:r>
        <w:t>Assemblyman  RAJ MUKHERJI</w:t>
      </w:r>
    </w:p>
    <w:p w:rsidR="00443FE4" w:rsidRDefault="00443FE4" w:rsidP="00443FE4">
      <w:pPr>
        <w:pStyle w:val="bpuSponsor"/>
      </w:pPr>
      <w:r>
        <w:t>District 33 (Hudson)</w:t>
      </w:r>
    </w:p>
    <w:p w:rsidR="00443FE4" w:rsidRPr="00443FE4" w:rsidRDefault="00443FE4" w:rsidP="00443FE4">
      <w:pPr>
        <w:pStyle w:val="bpuSponsor"/>
      </w:pPr>
      <w:bookmarkStart w:id="1" w:name="_GoBack"/>
      <w:bookmarkEnd w:id="1"/>
    </w:p>
    <w:p w:rsidR="009D24B0" w:rsidRDefault="009D24B0" w:rsidP="009D24B0">
      <w:pPr>
        <w:pStyle w:val="bpuSponsor"/>
      </w:pPr>
    </w:p>
    <w:p w:rsidR="009D24B0" w:rsidRDefault="009D24B0" w:rsidP="009D24B0">
      <w:pPr>
        <w:pStyle w:val="bpuSponsor"/>
      </w:pPr>
    </w:p>
    <w:p w:rsidR="009D24B0" w:rsidRDefault="009D24B0" w:rsidP="009D24B0">
      <w:pPr>
        <w:pStyle w:val="bpuSponsor"/>
      </w:pPr>
    </w:p>
    <w:p w:rsidR="009D24B0" w:rsidRDefault="009D24B0" w:rsidP="009D24B0">
      <w:pPr>
        <w:pStyle w:val="bpuSponsor"/>
      </w:pPr>
      <w:r>
        <w:t>SYNOPSIS</w:t>
      </w:r>
    </w:p>
    <w:p w:rsidR="009D24B0" w:rsidRDefault="009D24B0" w:rsidP="009D24B0">
      <w:pPr>
        <w:pStyle w:val="bpuNormText"/>
      </w:pPr>
      <w:r>
        <w:tab/>
        <w:t xml:space="preserve">Designates December 12 of each year as “Frank Sinatra Day” in New Jersey. </w:t>
      </w:r>
    </w:p>
    <w:p w:rsidR="009D24B0" w:rsidRDefault="009D24B0" w:rsidP="009D24B0">
      <w:pPr>
        <w:pStyle w:val="bpuNormText"/>
      </w:pPr>
    </w:p>
    <w:p w:rsidR="009D24B0" w:rsidRDefault="009D24B0" w:rsidP="009D24B0">
      <w:pPr>
        <w:pStyle w:val="bpuSponsor"/>
      </w:pPr>
      <w:r>
        <w:t xml:space="preserve">CURRENT VERSION OF TEXT </w:t>
      </w:r>
    </w:p>
    <w:p w:rsidR="009D24B0" w:rsidRDefault="009D24B0" w:rsidP="009D24B0">
      <w:pPr>
        <w:pStyle w:val="bpuNormText"/>
      </w:pPr>
      <w:r>
        <w:tab/>
        <w:t>As introduced.</w:t>
      </w:r>
    </w:p>
    <w:p w:rsidR="009D24B0" w:rsidRDefault="009D24B0" w:rsidP="009D24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D24B0" w:rsidRDefault="009D24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D24B0" w:rsidSect="009D24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E66E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 xml:space="preserve">An </w:t>
      </w:r>
      <w:r w:rsidR="00C65118" w:rsidRPr="00C65118">
        <w:rPr>
          <w:b/>
          <w:smallCaps/>
          <w:szCs w:val="20"/>
        </w:rPr>
        <w:t xml:space="preserve">Assembly Joint Resolution </w:t>
      </w:r>
      <w:r w:rsidR="00C65118" w:rsidRPr="00C65118">
        <w:t xml:space="preserve">designating December 12 of each year as “Frank Sinatra Day” in New Jersey.  </w:t>
      </w:r>
    </w:p>
    <w:p w:rsidR="000B1054" w:rsidRDefault="000B1054" w:rsidP="000B1054"/>
    <w:p w:rsidR="00E00836" w:rsidRDefault="00C8280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B1EFA">
        <w:t>Francis Albert Sinatra</w:t>
      </w:r>
      <w:r w:rsidR="00214691">
        <w:t xml:space="preserve"> </w:t>
      </w:r>
      <w:r w:rsidR="00E00836">
        <w:t xml:space="preserve">was born on December 12, 1915 in Hoboken, New Jersey; and </w:t>
      </w:r>
    </w:p>
    <w:p w:rsidR="00C82803" w:rsidRPr="001C43C8" w:rsidRDefault="00E0083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37818">
        <w:t>He</w:t>
      </w:r>
      <w:r w:rsidR="00D85324">
        <w:t xml:space="preserve"> h</w:t>
      </w:r>
      <w:r w:rsidR="00214691">
        <w:t>ad a distinguished career as a singer, actor</w:t>
      </w:r>
      <w:r w:rsidR="00D85324">
        <w:t>,</w:t>
      </w:r>
      <w:r w:rsidR="00214691">
        <w:t xml:space="preserve"> entertainer</w:t>
      </w:r>
      <w:r w:rsidR="00D85324">
        <w:t>, and humanitarian</w:t>
      </w:r>
      <w:r w:rsidR="00214691">
        <w:t>; and</w:t>
      </w:r>
    </w:p>
    <w:p w:rsidR="00214691" w:rsidRPr="001C43C8" w:rsidRDefault="0021469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He will always be remembered for his song styling and the depth and emotion he brought to the lyrics; and</w:t>
      </w:r>
    </w:p>
    <w:p w:rsidR="00304FF5" w:rsidRPr="001C43C8" w:rsidRDefault="00304FF5" w:rsidP="00304FF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He signed his first recording contract with RCA Studios located in Camden, New Jersey; and </w:t>
      </w:r>
    </w:p>
    <w:p w:rsidR="009E5758" w:rsidRDefault="00D8532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E5758">
        <w:t xml:space="preserve">His musical awards and honors include </w:t>
      </w:r>
      <w:r>
        <w:t>s</w:t>
      </w:r>
      <w:r w:rsidR="009E5758">
        <w:t>elling</w:t>
      </w:r>
      <w:r>
        <w:t xml:space="preserve"> over 250 million records worldwide, achiev</w:t>
      </w:r>
      <w:r w:rsidR="009E5758">
        <w:t>ing</w:t>
      </w:r>
      <w:r>
        <w:t xml:space="preserve"> more than 34 gold albums, </w:t>
      </w:r>
      <w:r w:rsidR="008A0593">
        <w:t xml:space="preserve">and </w:t>
      </w:r>
      <w:r w:rsidR="009E5758">
        <w:t>winning 11 Grammy Awards; and</w:t>
      </w:r>
    </w:p>
    <w:p w:rsidR="00D85324" w:rsidRPr="001C43C8" w:rsidRDefault="009E57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He </w:t>
      </w:r>
      <w:r w:rsidR="00D85324">
        <w:t xml:space="preserve">was inducted into the Big Band and Jazz Hall of Fame, </w:t>
      </w:r>
      <w:r w:rsidR="00D85324" w:rsidRPr="00D85324">
        <w:t>was named Entertainer of the Century</w:t>
      </w:r>
      <w:r w:rsidR="00D85324">
        <w:t xml:space="preserve">, and was </w:t>
      </w:r>
      <w:r>
        <w:t xml:space="preserve">later </w:t>
      </w:r>
      <w:r w:rsidR="00D85324">
        <w:t xml:space="preserve">inducted into the New Jersey Hall of Fame; and </w:t>
      </w:r>
    </w:p>
    <w:p w:rsidR="006A4EAD" w:rsidRDefault="006A4EA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Frank Sinatra was not only a great singer, but also a great actor, appearing in such movie classics as "From Here To Eternity" and "The Manchurian Candidate"</w:t>
      </w:r>
      <w:r w:rsidR="00164EB0">
        <w:t>;</w:t>
      </w:r>
      <w:r>
        <w:t xml:space="preserve"> and</w:t>
      </w:r>
    </w:p>
    <w:p w:rsidR="00D85324" w:rsidRPr="001C43C8" w:rsidRDefault="00D8532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</w:t>
      </w:r>
      <w:r w:rsidR="008A0593">
        <w:t>is</w:t>
      </w:r>
      <w:r>
        <w:t xml:space="preserve"> </w:t>
      </w:r>
      <w:r w:rsidR="009E5758">
        <w:t xml:space="preserve">film honors include </w:t>
      </w:r>
      <w:r>
        <w:t>w</w:t>
      </w:r>
      <w:r w:rsidR="009E5758">
        <w:t>i</w:t>
      </w:r>
      <w:r>
        <w:t>n</w:t>
      </w:r>
      <w:r w:rsidR="009E5758">
        <w:t>ning</w:t>
      </w:r>
      <w:r>
        <w:t xml:space="preserve"> Academy Award</w:t>
      </w:r>
      <w:r w:rsidR="009E5758">
        <w:t>s</w:t>
      </w:r>
      <w:r>
        <w:t>, Gold</w:t>
      </w:r>
      <w:r w:rsidR="000528B8">
        <w:t>en</w:t>
      </w:r>
      <w:r>
        <w:t xml:space="preserve"> Globe Award</w:t>
      </w:r>
      <w:r w:rsidR="009E5758">
        <w:t>s</w:t>
      </w:r>
      <w:r>
        <w:t xml:space="preserve">, </w:t>
      </w:r>
      <w:r w:rsidR="009E5758">
        <w:t>the</w:t>
      </w:r>
      <w:r>
        <w:t xml:space="preserve"> Cecil B. DeMille Award</w:t>
      </w:r>
      <w:r w:rsidR="009E5758">
        <w:t>, and a Screen Actor</w:t>
      </w:r>
      <w:r w:rsidR="00775B1E">
        <w:t>s</w:t>
      </w:r>
      <w:r w:rsidR="009E5758">
        <w:t xml:space="preserve"> Guild Award</w:t>
      </w:r>
      <w:r>
        <w:t xml:space="preserve">; and </w:t>
      </w:r>
    </w:p>
    <w:p w:rsidR="004945D8" w:rsidRPr="004945D8" w:rsidRDefault="004945D8" w:rsidP="004945D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75B1E">
        <w:t xml:space="preserve">In addition to being an entertainer, </w:t>
      </w:r>
      <w:r>
        <w:t xml:space="preserve">Frank Sinatra was </w:t>
      </w:r>
      <w:r w:rsidR="00D62316">
        <w:t xml:space="preserve">also a humanitarian, </w:t>
      </w:r>
      <w:r>
        <w:t>outspoken against racism</w:t>
      </w:r>
      <w:r w:rsidR="00164EB0">
        <w:t>,</w:t>
      </w:r>
      <w:r>
        <w:t xml:space="preserve"> and concerned about poor people; and </w:t>
      </w:r>
    </w:p>
    <w:p w:rsidR="004945D8" w:rsidRPr="001C43C8" w:rsidRDefault="004945D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He worked publicly and privately to help the struggle for equal rights, </w:t>
      </w:r>
      <w:r w:rsidR="00775B1E">
        <w:t xml:space="preserve">including </w:t>
      </w:r>
      <w:r>
        <w:t xml:space="preserve">playing a significant role in the desegregation of Nevada hotels and casinos; and </w:t>
      </w:r>
    </w:p>
    <w:p w:rsidR="004945D8" w:rsidRPr="001C43C8" w:rsidRDefault="004945D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E5758">
        <w:t xml:space="preserve">His many awards and recognitions include the Presidential Medal of Freedom, the NAACP Lifetime Achievement Award, </w:t>
      </w:r>
      <w:r>
        <w:t xml:space="preserve">and the Congressional Gold Medal; and </w:t>
      </w:r>
    </w:p>
    <w:p w:rsidR="009E5758" w:rsidRPr="001C43C8" w:rsidRDefault="009E57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Frank Sinatra has three stars on the Hollywood Walk of Fame, one for motion pictures, one for recordings, and one for television; and </w:t>
      </w:r>
    </w:p>
    <w:p w:rsidR="000742D2" w:rsidRPr="001C43C8" w:rsidRDefault="000742D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37818">
        <w:t xml:space="preserve">He has a park named in </w:t>
      </w:r>
      <w:r w:rsidR="00696F5C">
        <w:t xml:space="preserve">his </w:t>
      </w:r>
      <w:r w:rsidR="00537818">
        <w:t xml:space="preserve">honor, </w:t>
      </w:r>
      <w:r>
        <w:t xml:space="preserve">Frank Sinatra Park, on Sinatra Drive, in Hoboken, New Jersey; and </w:t>
      </w:r>
    </w:p>
    <w:p w:rsidR="006A4EAD" w:rsidRDefault="006A4EA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Hoboken's "Old Blue Eyes" entertained generations of people worldwide with his extraordinary music and artistry</w:t>
      </w:r>
      <w:r w:rsidR="00537818">
        <w:t xml:space="preserve">, and </w:t>
      </w:r>
      <w:r>
        <w:t>bec</w:t>
      </w:r>
      <w:r w:rsidR="00537818">
        <w:t>a</w:t>
      </w:r>
      <w:r>
        <w:t>me one of the most popular and important ent</w:t>
      </w:r>
      <w:r w:rsidR="009E5758">
        <w:t xml:space="preserve">ertainers of the 20th century; </w:t>
      </w:r>
      <w:r>
        <w:t>and</w:t>
      </w:r>
    </w:p>
    <w:p w:rsidR="006A4EAD" w:rsidRDefault="006A4EAD" w:rsidP="006A4EAD">
      <w:pPr>
        <w:tabs>
          <w:tab w:val="left" w:pos="-1440"/>
          <w:tab w:val="left" w:pos="-720"/>
          <w:tab w:val="left" w:pos="0"/>
        </w:tabs>
        <w:spacing w:line="287" w:lineRule="auto"/>
        <w:ind w:left="288" w:hanging="288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Given Frank Sinatra's significance, it is appropriate for the </w:t>
      </w:r>
      <w:r w:rsidR="009E68B7">
        <w:t xml:space="preserve">State of New Jersey to </w:t>
      </w:r>
      <w:r>
        <w:t>honor this</w:t>
      </w:r>
      <w:r w:rsidR="00355E04">
        <w:t xml:space="preserve"> great American entertainer </w:t>
      </w:r>
      <w:r w:rsidR="00537818">
        <w:t xml:space="preserve">and humanitarian, </w:t>
      </w:r>
      <w:r w:rsidR="00355E04">
        <w:t>and</w:t>
      </w:r>
      <w:r>
        <w:t xml:space="preserve"> </w:t>
      </w:r>
      <w:r w:rsidR="009E68B7">
        <w:t>designate</w:t>
      </w:r>
      <w:r>
        <w:t xml:space="preserve"> </w:t>
      </w:r>
      <w:r w:rsidR="00E00836">
        <w:t xml:space="preserve">December 12 of each year as “Frank Sinatra Day” in New Jersey; </w:t>
      </w:r>
      <w:r>
        <w:t>now, therefore,</w:t>
      </w:r>
    </w:p>
    <w:p w:rsidR="00C82803" w:rsidRPr="00D71D68" w:rsidRDefault="00C82803" w:rsidP="000B1054"/>
    <w:p w:rsidR="00F86FFF" w:rsidRDefault="00686AEB" w:rsidP="00F86FFF">
      <w:pPr>
        <w:rPr>
          <w:rStyle w:val="BillLanguage"/>
        </w:rPr>
      </w:pPr>
      <w:r>
        <w:tab/>
      </w:r>
      <w:r w:rsidR="004E66EE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E66EE">
        <w:rPr>
          <w:rStyle w:val="BillLanguage"/>
        </w:rPr>
        <w:t xml:space="preserve">by the </w:t>
      </w:r>
      <w:r w:rsidR="00C16F1E">
        <w:rPr>
          <w:rStyle w:val="BillLanguage"/>
        </w:rPr>
        <w:t xml:space="preserve">Senate and </w:t>
      </w:r>
      <w:r w:rsidR="004E66EE">
        <w:rPr>
          <w:rStyle w:val="BillLanguage"/>
        </w:rPr>
        <w:t>General Assembly of the State of New Jersey:</w:t>
      </w:r>
      <w:r w:rsidR="00F86FFF">
        <w:rPr>
          <w:rStyle w:val="BillLanguage"/>
        </w:rPr>
        <w:br w:type="page"/>
      </w:r>
    </w:p>
    <w:p w:rsidR="006A4EAD" w:rsidRDefault="00F86FFF" w:rsidP="00F86FFF">
      <w:r>
        <w:tab/>
        <w:t>1.</w:t>
      </w:r>
      <w:r>
        <w:tab/>
      </w:r>
      <w:r w:rsidR="000B5CB7">
        <w:t xml:space="preserve">a.  </w:t>
      </w:r>
      <w:r w:rsidR="007A2F8B">
        <w:t>December 12 of each year is designated as “Frank Sinatra Day” in New Jersey</w:t>
      </w:r>
      <w:r w:rsidR="000B5CB7">
        <w:t xml:space="preserve"> </w:t>
      </w:r>
      <w:r w:rsidR="000B5CB7" w:rsidRPr="000B5CB7">
        <w:t xml:space="preserve">to recognize and commemorate the many contributions </w:t>
      </w:r>
      <w:r w:rsidR="000B5CB7">
        <w:t xml:space="preserve">Frank Sinatra </w:t>
      </w:r>
      <w:r w:rsidR="000B5CB7" w:rsidRPr="000B5CB7">
        <w:t xml:space="preserve">made </w:t>
      </w:r>
      <w:r w:rsidR="000B5CB7">
        <w:t>to music</w:t>
      </w:r>
      <w:r w:rsidR="000528B8">
        <w:t xml:space="preserve"> and movies</w:t>
      </w:r>
      <w:r w:rsidR="00355E04">
        <w:t>, and as a humanitarian</w:t>
      </w:r>
      <w:r w:rsidR="000B5CB7">
        <w:t xml:space="preserve">.  </w:t>
      </w:r>
    </w:p>
    <w:p w:rsidR="000B5CB7" w:rsidRDefault="00F86FFF" w:rsidP="00F86FFF">
      <w:r>
        <w:tab/>
        <w:t>b.</w:t>
      </w:r>
      <w:r>
        <w:tab/>
      </w:r>
      <w:r w:rsidR="000B5CB7" w:rsidRPr="000B5CB7">
        <w:t xml:space="preserve">The Governor is requested to annually issue a proclamation </w:t>
      </w:r>
      <w:r w:rsidR="004A18D0">
        <w:t xml:space="preserve">and </w:t>
      </w:r>
      <w:r w:rsidR="000B5CB7">
        <w:t xml:space="preserve">call upon </w:t>
      </w:r>
      <w:r w:rsidR="000B5CB7" w:rsidRPr="000B5CB7">
        <w:t xml:space="preserve">public officials and the citizens of the State to observe </w:t>
      </w:r>
      <w:r w:rsidR="000B5CB7">
        <w:t xml:space="preserve">the day </w:t>
      </w:r>
      <w:r w:rsidR="000B5CB7" w:rsidRPr="000B5CB7">
        <w:t xml:space="preserve">with appropriate activities and programs.  </w:t>
      </w:r>
    </w:p>
    <w:p w:rsidR="000B5CB7" w:rsidRDefault="000B5CB7" w:rsidP="000B5CB7">
      <w:pPr>
        <w:tabs>
          <w:tab w:val="left" w:pos="-1440"/>
          <w:tab w:val="left" w:pos="-720"/>
          <w:tab w:val="left" w:pos="0"/>
        </w:tabs>
        <w:spacing w:line="287" w:lineRule="auto"/>
        <w:ind w:firstLine="288"/>
      </w:pPr>
    </w:p>
    <w:p w:rsidR="007A2F8B" w:rsidRDefault="00F86FFF" w:rsidP="00F86FFF">
      <w:r>
        <w:tab/>
        <w:t>2.</w:t>
      </w:r>
      <w:r>
        <w:tab/>
      </w:r>
      <w:r w:rsidR="007A2F8B">
        <w:t xml:space="preserve">This joint resolution shall take effect immediately.  </w:t>
      </w:r>
    </w:p>
    <w:p w:rsidR="00686AEB" w:rsidRDefault="00686AEB" w:rsidP="00686AEB"/>
    <w:p w:rsidR="009E68B7" w:rsidRDefault="009E68B7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74BB6" w:rsidRDefault="006A4EAD" w:rsidP="00074BB6">
      <w:r>
        <w:tab/>
        <w:t xml:space="preserve">This </w:t>
      </w:r>
      <w:r w:rsidR="00640F1C">
        <w:t xml:space="preserve">joint </w:t>
      </w:r>
      <w:r>
        <w:t xml:space="preserve">resolution </w:t>
      </w:r>
      <w:r w:rsidR="00640F1C">
        <w:t xml:space="preserve">designates December 12 of each year as “Frank Sinatra Day” in New Jersey.  </w:t>
      </w:r>
      <w:r w:rsidR="00074BB6">
        <w:t>Francis Albert Sinatra</w:t>
      </w:r>
      <w:r w:rsidR="000528B8">
        <w:t xml:space="preserve"> </w:t>
      </w:r>
      <w:r w:rsidR="00074BB6">
        <w:t xml:space="preserve">was born on December 12, 1915 in Hoboken, New Jersey.  He had a distinguished career as a singer, actor, entertainer, and humanitarian.  </w:t>
      </w:r>
      <w:r w:rsidR="00875564">
        <w:t>He became one of the most popular and important entertainers of the 20th century</w:t>
      </w:r>
    </w:p>
    <w:p w:rsidR="00074BB6" w:rsidRDefault="00074BB6" w:rsidP="00074BB6">
      <w:r>
        <w:tab/>
        <w:t xml:space="preserve">He will always be remembered for his song styling and the depth and emotion he brought to the lyrics.  </w:t>
      </w:r>
      <w:r w:rsidR="00E14E9D">
        <w:t xml:space="preserve">He signed his first recording contract with RCA Studios, located in Camden, New Jersey.  </w:t>
      </w:r>
      <w:r w:rsidR="008A0593" w:rsidRPr="008A0593">
        <w:t xml:space="preserve">His musical awards and honors include selling over 250 million records worldwide, achieving more than 34 gold albums, </w:t>
      </w:r>
      <w:r w:rsidR="008A0593">
        <w:t xml:space="preserve">and </w:t>
      </w:r>
      <w:r w:rsidR="008A0593" w:rsidRPr="008A0593">
        <w:t>winning 11 Grammy Awards</w:t>
      </w:r>
      <w:r>
        <w:t xml:space="preserve">.  </w:t>
      </w:r>
    </w:p>
    <w:p w:rsidR="00074BB6" w:rsidRDefault="00012295" w:rsidP="00074BB6">
      <w:r>
        <w:tab/>
      </w:r>
      <w:r w:rsidR="00074BB6">
        <w:t xml:space="preserve">Frank Sinatra was also a great actor, </w:t>
      </w:r>
      <w:r w:rsidR="00AB3E49" w:rsidRPr="00AB3E49">
        <w:t>appearing in such movie classics as "From Here To Eternity" and "The Manchurian Candidate</w:t>
      </w:r>
      <w:r w:rsidR="00AB3E49">
        <w:t xml:space="preserve">.”  </w:t>
      </w:r>
      <w:r w:rsidR="008A0593" w:rsidRPr="008A0593">
        <w:t>His film honors include winning Academy Awards, Golden Globe Awards, the Cecil B. DeMille Award, and a Screen Actor</w:t>
      </w:r>
      <w:r w:rsidR="00B84799">
        <w:t>s</w:t>
      </w:r>
      <w:r w:rsidR="008A0593" w:rsidRPr="008A0593">
        <w:t xml:space="preserve"> Guild Award</w:t>
      </w:r>
      <w:r>
        <w:t>.</w:t>
      </w:r>
    </w:p>
    <w:p w:rsidR="00074BB6" w:rsidRDefault="00012295" w:rsidP="00074BB6">
      <w:r>
        <w:tab/>
      </w:r>
      <w:r w:rsidR="00074BB6">
        <w:t>Frank Sinatra was</w:t>
      </w:r>
      <w:r w:rsidR="008762D0">
        <w:t xml:space="preserve"> also a humanitarian, </w:t>
      </w:r>
      <w:r w:rsidR="00074BB6">
        <w:t>outspoken against racism</w:t>
      </w:r>
      <w:r w:rsidR="00164EB0">
        <w:t>,</w:t>
      </w:r>
      <w:r w:rsidR="00074BB6">
        <w:t xml:space="preserve"> and concerned about poor people</w:t>
      </w:r>
      <w:r>
        <w:t xml:space="preserve">.  </w:t>
      </w:r>
      <w:r w:rsidR="00074BB6">
        <w:t xml:space="preserve">He worked publicly and privately to help the struggle for equal rights, </w:t>
      </w:r>
      <w:r w:rsidR="00775B1E">
        <w:t xml:space="preserve">including </w:t>
      </w:r>
      <w:r w:rsidR="00074BB6">
        <w:t>playing a significant role in the desegregation of Nevada hotels and casinos</w:t>
      </w:r>
      <w:r>
        <w:t xml:space="preserve">.  </w:t>
      </w:r>
      <w:r w:rsidR="008A0593" w:rsidRPr="008A0593">
        <w:t>His many awards and recognitions include the Presidential Medal of Freedom, the NAACP Lifetime Achievement Award, and the Congressional Gold Medal</w:t>
      </w:r>
      <w:r>
        <w:t xml:space="preserve">.  </w:t>
      </w:r>
    </w:p>
    <w:p w:rsidR="005046D8" w:rsidRDefault="005046D8" w:rsidP="005046D8">
      <w:r>
        <w:tab/>
        <w:t xml:space="preserve">He has three stars on the Hollywood Walk of Fame, one for motion pictures, one for recordings, and one for television, and a park named in his honor in Hoboken, New Jersey. </w:t>
      </w:r>
    </w:p>
    <w:p w:rsidR="006A4EAD" w:rsidRDefault="00012295" w:rsidP="00074BB6">
      <w:r>
        <w:tab/>
      </w:r>
      <w:r w:rsidR="00074BB6">
        <w:t xml:space="preserve">Given Frank Sinatra's significance, it is appropriate for the State of New Jersey to honor this great American entertainer </w:t>
      </w:r>
      <w:r w:rsidR="0001526C">
        <w:t xml:space="preserve">and humanitarian, </w:t>
      </w:r>
      <w:r w:rsidR="00074BB6">
        <w:t>and designate December 12 of each year as “Frank Sinatra Day” in New Jersey</w:t>
      </w:r>
      <w:r>
        <w:t xml:space="preserve">.  </w:t>
      </w:r>
    </w:p>
    <w:sectPr w:rsidR="006A4EAD" w:rsidSect="009D24B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612" w:rsidRDefault="00DF1612">
      <w:r>
        <w:separator/>
      </w:r>
    </w:p>
  </w:endnote>
  <w:endnote w:type="continuationSeparator" w:id="0">
    <w:p w:rsidR="00DF1612" w:rsidRDefault="00DF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2EF" w:rsidRDefault="00C222EF" w:rsidP="00C222EF">
    <w:pPr>
      <w:pStyle w:val="sponUdate"/>
    </w:pPr>
    <w:r>
      <w:t>(Sponsorship Updated As Of: 2/20/2020)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612" w:rsidRDefault="00DF1612">
      <w:r>
        <w:separator/>
      </w:r>
    </w:p>
  </w:footnote>
  <w:footnote w:type="continuationSeparator" w:id="0">
    <w:p w:rsidR="00DF1612" w:rsidRDefault="00DF1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C06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222EF" w:rsidRDefault="00C222EF" w:rsidP="00C222EF">
    <w:pPr>
      <w:pStyle w:val="bpuHeadSpon"/>
    </w:pPr>
    <w:r w:rsidRPr="009D24B0">
      <w:rPr>
        <w:rStyle w:val="bpuHeadSponChar"/>
      </w:rPr>
      <w:t>AJR94</w:t>
    </w:r>
    <w:r>
      <w:t xml:space="preserve"> MOEN, CHAPARRO</w:t>
    </w:r>
  </w:p>
  <w:p w:rsidR="009D24B0" w:rsidRDefault="009D24B0" w:rsidP="009D24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44D1">
      <w:rPr>
        <w:noProof/>
      </w:rPr>
      <w:t>3</w:t>
    </w:r>
    <w:r>
      <w:fldChar w:fldCharType="end"/>
    </w:r>
  </w:p>
  <w:p w:rsidR="009D24B0" w:rsidRDefault="009D24B0" w:rsidP="009D24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D24B0" w:rsidRDefault="009D24B0" w:rsidP="009D24B0">
    <w:pPr>
      <w:pStyle w:val="bpuHeadSpon"/>
    </w:pPr>
    <w:r w:rsidRPr="009D24B0">
      <w:rPr>
        <w:rStyle w:val="bpuHeadSponChar"/>
      </w:rPr>
      <w:t>AJR94</w:t>
    </w:r>
    <w:r>
      <w:t xml:space="preserve"> MOEN</w:t>
    </w:r>
    <w:r w:rsidR="00C222EF">
      <w:t xml:space="preserve">, </w:t>
    </w:r>
    <w:r w:rsidR="00C222EF">
      <w:t>CHAPARRO</w:t>
    </w:r>
  </w:p>
  <w:p w:rsidR="009D24B0" w:rsidRDefault="009D24B0" w:rsidP="009D24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44D1">
      <w:rPr>
        <w:noProof/>
      </w:rPr>
      <w:t>2</w:t>
    </w:r>
    <w:r>
      <w:fldChar w:fldCharType="end"/>
    </w:r>
  </w:p>
  <w:p w:rsidR="009D24B0" w:rsidRDefault="009D24B0" w:rsidP="009D24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12"/>
    <w:rsid w:val="000051BD"/>
    <w:rsid w:val="00012295"/>
    <w:rsid w:val="0001526C"/>
    <w:rsid w:val="000160A5"/>
    <w:rsid w:val="0002335B"/>
    <w:rsid w:val="0003549A"/>
    <w:rsid w:val="000367AE"/>
    <w:rsid w:val="00043B22"/>
    <w:rsid w:val="000528B8"/>
    <w:rsid w:val="00054975"/>
    <w:rsid w:val="00057D20"/>
    <w:rsid w:val="0006197C"/>
    <w:rsid w:val="0006281F"/>
    <w:rsid w:val="000742D2"/>
    <w:rsid w:val="00074BB6"/>
    <w:rsid w:val="0008141C"/>
    <w:rsid w:val="00092187"/>
    <w:rsid w:val="00094A55"/>
    <w:rsid w:val="000A44A7"/>
    <w:rsid w:val="000B1054"/>
    <w:rsid w:val="000B3411"/>
    <w:rsid w:val="000B5CB7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64EB0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EFA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691"/>
    <w:rsid w:val="00222983"/>
    <w:rsid w:val="002370D0"/>
    <w:rsid w:val="0025418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5B2"/>
    <w:rsid w:val="002B3FE6"/>
    <w:rsid w:val="002B7CDC"/>
    <w:rsid w:val="002C2D81"/>
    <w:rsid w:val="002C461E"/>
    <w:rsid w:val="002C6CEC"/>
    <w:rsid w:val="002E09CE"/>
    <w:rsid w:val="002E69D1"/>
    <w:rsid w:val="002F3BA6"/>
    <w:rsid w:val="00304FF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E0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FE4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4FC"/>
    <w:rsid w:val="00492076"/>
    <w:rsid w:val="00493B1D"/>
    <w:rsid w:val="004945D8"/>
    <w:rsid w:val="00497037"/>
    <w:rsid w:val="004A18D0"/>
    <w:rsid w:val="004A3009"/>
    <w:rsid w:val="004A6940"/>
    <w:rsid w:val="004A77A4"/>
    <w:rsid w:val="004C742C"/>
    <w:rsid w:val="004E1F3E"/>
    <w:rsid w:val="004E66EE"/>
    <w:rsid w:val="004F21BD"/>
    <w:rsid w:val="004F4F1D"/>
    <w:rsid w:val="004F74DD"/>
    <w:rsid w:val="00501317"/>
    <w:rsid w:val="005046D8"/>
    <w:rsid w:val="0050495C"/>
    <w:rsid w:val="00505DC9"/>
    <w:rsid w:val="00506E1E"/>
    <w:rsid w:val="005077C6"/>
    <w:rsid w:val="00513C81"/>
    <w:rsid w:val="00527BFB"/>
    <w:rsid w:val="00532A32"/>
    <w:rsid w:val="00537818"/>
    <w:rsid w:val="00540B0B"/>
    <w:rsid w:val="0054460F"/>
    <w:rsid w:val="005536CD"/>
    <w:rsid w:val="00554051"/>
    <w:rsid w:val="00557240"/>
    <w:rsid w:val="005607FE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0F1C"/>
    <w:rsid w:val="00645E6A"/>
    <w:rsid w:val="00665CBC"/>
    <w:rsid w:val="00667A5C"/>
    <w:rsid w:val="00677316"/>
    <w:rsid w:val="00686AEB"/>
    <w:rsid w:val="00696F5C"/>
    <w:rsid w:val="006A4EA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3D62"/>
    <w:rsid w:val="00771CE4"/>
    <w:rsid w:val="00775B1E"/>
    <w:rsid w:val="00781B4D"/>
    <w:rsid w:val="007824BF"/>
    <w:rsid w:val="00783B8D"/>
    <w:rsid w:val="00794B94"/>
    <w:rsid w:val="00794BD4"/>
    <w:rsid w:val="007A2F73"/>
    <w:rsid w:val="007A2F8B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5564"/>
    <w:rsid w:val="008762D0"/>
    <w:rsid w:val="00884D51"/>
    <w:rsid w:val="008916EC"/>
    <w:rsid w:val="00891E4F"/>
    <w:rsid w:val="008A0593"/>
    <w:rsid w:val="008A31C5"/>
    <w:rsid w:val="008A3BE7"/>
    <w:rsid w:val="008A4F9A"/>
    <w:rsid w:val="008B2850"/>
    <w:rsid w:val="008C79B3"/>
    <w:rsid w:val="008D101B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916"/>
    <w:rsid w:val="009545D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4B0"/>
    <w:rsid w:val="009D44D1"/>
    <w:rsid w:val="009D7934"/>
    <w:rsid w:val="009D7CCF"/>
    <w:rsid w:val="009E5758"/>
    <w:rsid w:val="009E5961"/>
    <w:rsid w:val="009E68B7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F36"/>
    <w:rsid w:val="00AB3E49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843"/>
    <w:rsid w:val="00AF199A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782"/>
    <w:rsid w:val="00B61D86"/>
    <w:rsid w:val="00B6342D"/>
    <w:rsid w:val="00B726BD"/>
    <w:rsid w:val="00B732BC"/>
    <w:rsid w:val="00B8479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F1E"/>
    <w:rsid w:val="00C222EF"/>
    <w:rsid w:val="00C23F09"/>
    <w:rsid w:val="00C25356"/>
    <w:rsid w:val="00C328D0"/>
    <w:rsid w:val="00C46BC1"/>
    <w:rsid w:val="00C5235F"/>
    <w:rsid w:val="00C54CE2"/>
    <w:rsid w:val="00C65118"/>
    <w:rsid w:val="00C66BF3"/>
    <w:rsid w:val="00C70140"/>
    <w:rsid w:val="00C73CA7"/>
    <w:rsid w:val="00C822F6"/>
    <w:rsid w:val="00C82803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49A"/>
    <w:rsid w:val="00D6090A"/>
    <w:rsid w:val="00D62316"/>
    <w:rsid w:val="00D62FA3"/>
    <w:rsid w:val="00D63B6F"/>
    <w:rsid w:val="00D64A90"/>
    <w:rsid w:val="00D85324"/>
    <w:rsid w:val="00D9410B"/>
    <w:rsid w:val="00D9695B"/>
    <w:rsid w:val="00DA2417"/>
    <w:rsid w:val="00DA5585"/>
    <w:rsid w:val="00DB02AC"/>
    <w:rsid w:val="00DB6AA2"/>
    <w:rsid w:val="00DE10D1"/>
    <w:rsid w:val="00DE2514"/>
    <w:rsid w:val="00DE55E7"/>
    <w:rsid w:val="00DE6851"/>
    <w:rsid w:val="00DF03EE"/>
    <w:rsid w:val="00DF1612"/>
    <w:rsid w:val="00E00836"/>
    <w:rsid w:val="00E01B71"/>
    <w:rsid w:val="00E05CC9"/>
    <w:rsid w:val="00E14E9D"/>
    <w:rsid w:val="00E15573"/>
    <w:rsid w:val="00E25A5B"/>
    <w:rsid w:val="00E373C7"/>
    <w:rsid w:val="00E40D42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037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6FF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E256A5"/>
  <w15:docId w15:val="{29E5F9D0-D151-48DB-B733-2E75CFD0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C8280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1B1E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1EF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D2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6E851-4C26-4C25-A790-070CDCABF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803</Words>
  <Characters>4184</Characters>
  <Application>Microsoft Office Word</Application>
  <DocSecurity>0</DocSecurity>
  <Lines>121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AJR94</vt:lpstr>
    </vt:vector>
  </TitlesOfParts>
  <Manager>R225</Manager>
  <Company>NJ Office of Legislative Services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AJR94</dc:title>
  <dc:subject/>
  <dc:creator>Assemblyman  MOEN</dc:creator>
  <cp:keywords>AJR94|3|SG |216|305|240|N|0|</cp:keywords>
  <dc:description>INTRODUCED FEBRUARY 20, 2020</dc:description>
  <cp:lastModifiedBy>Puleo, Roseanne</cp:lastModifiedBy>
  <cp:revision>2</cp:revision>
  <cp:lastPrinted>2020-02-21T16:00:00Z</cp:lastPrinted>
  <dcterms:created xsi:type="dcterms:W3CDTF">2020-02-21T16:00:00Z</dcterms:created>
  <dcterms:modified xsi:type="dcterms:W3CDTF">2020-02-21T16:00:00Z</dcterms:modified>
  <cp:category>§1 – C.36:2-377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