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B70B6" w14:textId="77777777" w:rsidR="005965B3" w:rsidRDefault="005965B3" w:rsidP="005965B3">
      <w:pPr>
        <w:pStyle w:val="HangingAnAct"/>
        <w:suppressLineNumbers/>
        <w:rPr>
          <w:rStyle w:val="BillHead"/>
        </w:rPr>
        <w:sectPr w:rsidR="005965B3" w:rsidSect="000A7608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2ECB2043" w14:textId="026B3F21" w:rsidR="005965B3" w:rsidRDefault="005965B3" w:rsidP="005965B3">
      <w:pPr>
        <w:ind w:left="6048"/>
      </w:pPr>
      <w:r>
        <w:t>Approp.</w:t>
      </w:r>
    </w:p>
    <w:p w14:paraId="676176DB" w14:textId="7EFFA7AB" w:rsidR="005965B3" w:rsidRDefault="005965B3" w:rsidP="005965B3">
      <w:pPr>
        <w:ind w:left="6048"/>
      </w:pPr>
    </w:p>
    <w:p w14:paraId="79B99DCD" w14:textId="77777777" w:rsidR="005965B3" w:rsidRDefault="005965B3" w:rsidP="005965B3">
      <w:pPr>
        <w:sectPr w:rsidR="005965B3" w:rsidSect="005965B3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30D059B6" w14:textId="69A97B29" w:rsidR="005965B3" w:rsidRDefault="005965B3" w:rsidP="005965B3">
      <w:pPr>
        <w:jc w:val="center"/>
      </w:pPr>
      <w:bookmarkStart w:id="0" w:name="LCPL"/>
      <w:bookmarkEnd w:id="0"/>
      <w:r>
        <w:t>P.L. 2020, CHAPTER 123,</w:t>
      </w:r>
      <w:r>
        <w:rPr>
          <w:b/>
          <w:i/>
        </w:rPr>
        <w:t xml:space="preserve"> approved November 18, 2020</w:t>
      </w:r>
    </w:p>
    <w:p w14:paraId="25E6C629" w14:textId="54752551" w:rsidR="005965B3" w:rsidRPr="005965B3" w:rsidRDefault="005965B3" w:rsidP="005965B3">
      <w:pPr>
        <w:jc w:val="center"/>
        <w:rPr>
          <w:b/>
          <w:i/>
        </w:rPr>
      </w:pPr>
      <w:r>
        <w:t>Senate</w:t>
      </w:r>
      <w:r w:rsidR="0012225B">
        <w:t>,</w:t>
      </w:r>
      <w:r>
        <w:t xml:space="preserve"> No. 2362 </w:t>
      </w:r>
      <w:r w:rsidRPr="005965B3">
        <w:rPr>
          <w:b/>
          <w:i/>
        </w:rPr>
        <w:t>(Second Reprint)</w:t>
      </w:r>
    </w:p>
    <w:p w14:paraId="0AA7ADFA" w14:textId="5A3A36E7" w:rsidR="005965B3" w:rsidRDefault="005965B3" w:rsidP="005965B3">
      <w:pPr>
        <w:jc w:val="center"/>
      </w:pPr>
    </w:p>
    <w:p w14:paraId="06591636" w14:textId="77777777" w:rsidR="005965B3" w:rsidRPr="005965B3" w:rsidRDefault="005965B3" w:rsidP="005965B3">
      <w:pPr>
        <w:jc w:val="center"/>
      </w:pPr>
    </w:p>
    <w:p w14:paraId="46EEE53D" w14:textId="77777777" w:rsidR="005965B3" w:rsidRPr="005965B3" w:rsidRDefault="005965B3" w:rsidP="005965B3">
      <w:pPr>
        <w:sectPr w:rsidR="005965B3" w:rsidRPr="005965B3" w:rsidSect="005965B3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2621B1F0" w14:textId="51CFDFD7" w:rsidR="00E35CC5" w:rsidRPr="00677316" w:rsidRDefault="00E35CC5" w:rsidP="00E35CC5">
      <w:pPr>
        <w:pStyle w:val="HangingAnAct"/>
        <w:rPr>
          <w:rStyle w:val="HangingAnActChar"/>
        </w:rPr>
      </w:pPr>
      <w:r>
        <w:rPr>
          <w:rStyle w:val="BillHead"/>
        </w:rPr>
        <w:t>A Supplement</w:t>
      </w:r>
      <w:r w:rsidRPr="006B7FA7">
        <w:rPr>
          <w:rStyle w:val="HangingAnActChar"/>
        </w:rPr>
        <w:t xml:space="preserve"> </w:t>
      </w:r>
      <w:bookmarkStart w:id="1" w:name="_Hlk36130233"/>
      <w:r>
        <w:rPr>
          <w:rStyle w:val="HangingAnActChar"/>
        </w:rPr>
        <w:t xml:space="preserve">to "An Act making appropriations for the support of the State Government and the several public purposes for the fiscal year ending June 30, 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 w:rsidRPr="0004751D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2020</w:t>
      </w:r>
      <w:r w:rsidRPr="0004751D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>
        <w:rPr>
          <w:rStyle w:val="HangingAnActChar"/>
          <w:u w:val="single"/>
        </w:rPr>
        <w:t>2021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>
        <w:rPr>
          <w:rStyle w:val="HangingAnActChar"/>
        </w:rPr>
        <w:t xml:space="preserve"> and regulating the disbursement thereof," approved </w:t>
      </w:r>
      <w:r>
        <w:rPr>
          <w:rStyle w:val="HangingAnActChar"/>
          <w:rFonts w:ascii="Albertus Extra Bold" w:hAnsi="Albertus Extra Bold"/>
          <w:b/>
          <w:vertAlign w:val="superscript"/>
        </w:rPr>
        <w:t>2</w:t>
      </w:r>
      <w:r w:rsidRPr="0004751D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June 30, 2019 (P.L.2019, c.150)</w:t>
      </w:r>
      <w:r w:rsidRPr="0004751D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</w:rPr>
        <w:t xml:space="preserve"> </w:t>
      </w:r>
      <w:r w:rsidRPr="0004751D">
        <w:rPr>
          <w:rStyle w:val="HangingAnActChar"/>
          <w:u w:val="single"/>
        </w:rPr>
        <w:t>September 29, 2020 (P.L.2020, c.97)</w:t>
      </w:r>
      <w:r w:rsidRPr="00805AB0">
        <w:rPr>
          <w:rStyle w:val="HangingAnActChar"/>
          <w:rFonts w:ascii="Albertus Extra Bold" w:hAnsi="Albertus Extra Bold"/>
          <w:b/>
          <w:vertAlign w:val="superscript"/>
        </w:rPr>
        <w:t>2</w:t>
      </w:r>
      <w:r>
        <w:rPr>
          <w:rStyle w:val="HangingAnActChar"/>
        </w:rPr>
        <w:t>.</w:t>
      </w:r>
      <w:bookmarkEnd w:id="1"/>
    </w:p>
    <w:p w14:paraId="5112C07B" w14:textId="77777777" w:rsidR="000B1054" w:rsidRPr="00D71D68" w:rsidRDefault="000B1054" w:rsidP="000B1054"/>
    <w:p w14:paraId="576F0453" w14:textId="77777777" w:rsidR="00686AEB" w:rsidRPr="00AA7880" w:rsidRDefault="00686AEB" w:rsidP="00686AEB">
      <w:r>
        <w:tab/>
      </w:r>
      <w:r w:rsidR="00D86CF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6CFA">
        <w:rPr>
          <w:rStyle w:val="BillLanguage"/>
        </w:rPr>
        <w:t>by the Senate and the General Assembly of the State of New Jersey:</w:t>
      </w:r>
    </w:p>
    <w:p w14:paraId="5905D598" w14:textId="77777777" w:rsidR="00686AEB" w:rsidRPr="00D71D68" w:rsidRDefault="00686AEB" w:rsidP="00686AEB"/>
    <w:p w14:paraId="269C34F9" w14:textId="77777777" w:rsidR="00E35CC5" w:rsidRDefault="00E35CC5" w:rsidP="00E35CC5">
      <w:r>
        <w:tab/>
        <w:t>1.</w:t>
      </w:r>
      <w:r>
        <w:tab/>
        <w:t xml:space="preserve">In addition to the amounts appropriated under </w:t>
      </w:r>
      <w:r>
        <w:rPr>
          <w:rFonts w:ascii="Albertus Extra Bold" w:hAnsi="Albertus Extra Bold"/>
          <w:b/>
          <w:vertAlign w:val="superscript"/>
        </w:rPr>
        <w:t>2</w:t>
      </w:r>
      <w:r w:rsidRPr="0004751D">
        <w:rPr>
          <w:rFonts w:ascii="Albertus Extra Bold" w:hAnsi="Albertus Extra Bold"/>
          <w:b/>
        </w:rPr>
        <w:t>[</w:t>
      </w:r>
      <w:r>
        <w:t xml:space="preserve">P.L.2019, c.150,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notwithstanding any provision of section 2 of P.L.2020, c.43 to the contrary,</w:t>
      </w:r>
      <w:r>
        <w:rPr>
          <w:rFonts w:ascii="Albertus Extra Bold" w:hAnsi="Albertus Extra Bold"/>
          <w:b/>
          <w:vertAlign w:val="superscript"/>
        </w:rPr>
        <w:t>1</w:t>
      </w:r>
      <w:r w:rsidRPr="000475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P.L.2020, c.97,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there is appropriated out of the General Fund the following sum for the purpose specified:</w:t>
      </w:r>
    </w:p>
    <w:p w14:paraId="51A8F665" w14:textId="77777777" w:rsidR="00E35CC5" w:rsidRDefault="00E35CC5" w:rsidP="00E35CC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E35CC5" w14:paraId="6998AFD8" w14:textId="77777777" w:rsidTr="008E0CEC">
        <w:trPr>
          <w:trHeight w:val="900"/>
        </w:trPr>
        <w:tc>
          <w:tcPr>
            <w:tcW w:w="8136" w:type="dxa"/>
            <w:gridSpan w:val="3"/>
            <w:vAlign w:val="center"/>
          </w:tcPr>
          <w:p w14:paraId="5A015489" w14:textId="77777777" w:rsidR="00E35CC5" w:rsidRPr="0089297C" w:rsidRDefault="00E35CC5" w:rsidP="008E0CE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COMMUNITY AFFAIRS</w:t>
            </w:r>
          </w:p>
          <w:p w14:paraId="0014EF6E" w14:textId="77777777" w:rsidR="00E35CC5" w:rsidRDefault="00E35CC5" w:rsidP="008E0CE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50 Economic Planning, Development, and Security </w:t>
            </w:r>
          </w:p>
          <w:p w14:paraId="3E31F267" w14:textId="77777777" w:rsidR="00E35CC5" w:rsidRPr="0089297C" w:rsidRDefault="00E35CC5" w:rsidP="008E0CE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55 Social Services Programs</w:t>
            </w:r>
          </w:p>
          <w:p w14:paraId="1D2D300A" w14:textId="77777777" w:rsidR="00E35CC5" w:rsidRPr="00647E32" w:rsidRDefault="00E35CC5" w:rsidP="008E0CE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E35CC5" w14:paraId="16578D9F" w14:textId="77777777" w:rsidTr="008E0CEC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219EE4DC" w14:textId="77777777" w:rsidR="00E35CC5" w:rsidRPr="00B94C83" w:rsidRDefault="00E35CC5" w:rsidP="008E0CE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05-8050 Community Resources  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67BE9B45" w14:textId="77777777" w:rsidR="00E35CC5" w:rsidRDefault="00E35CC5" w:rsidP="008E0CEC">
            <w:pPr>
              <w:spacing w:line="240" w:lineRule="auto"/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 w:rsidRPr="00433116">
              <w:rPr>
                <w:sz w:val="22"/>
              </w:rPr>
              <w:t>$</w:t>
            </w:r>
            <w:r>
              <w:rPr>
                <w:sz w:val="22"/>
                <w:szCs w:val="22"/>
              </w:rPr>
              <w:t>10,000,000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$5,000,000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35CC5" w14:paraId="4995503D" w14:textId="77777777" w:rsidTr="008E0CEC">
        <w:trPr>
          <w:trHeight w:val="457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37E0C14A" w14:textId="77777777" w:rsidR="00E35CC5" w:rsidRPr="0089297C" w:rsidRDefault="00E35CC5" w:rsidP="008E0CE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Pr="00BF5FDA"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4463F406" w14:textId="77777777" w:rsidR="00E35CC5" w:rsidRDefault="00E35CC5" w:rsidP="008E0CEC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 w:rsidRPr="00433116">
              <w:rPr>
                <w:sz w:val="22"/>
              </w:rPr>
              <w:t>$</w:t>
            </w:r>
            <w:r>
              <w:rPr>
                <w:sz w:val="22"/>
                <w:szCs w:val="22"/>
              </w:rPr>
              <w:t>10,000,000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$5,000,000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</w:p>
        </w:tc>
      </w:tr>
      <w:tr w:rsidR="00E35CC5" w14:paraId="41A8622B" w14:textId="77777777" w:rsidTr="008E0CEC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003407A2" w14:textId="77777777" w:rsidR="00E35CC5" w:rsidRPr="0089297C" w:rsidRDefault="00E35CC5" w:rsidP="008E0CE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Social Services Programs 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671592AA" w14:textId="77777777" w:rsidR="00E35CC5" w:rsidRDefault="00E35CC5" w:rsidP="008E0CEC">
            <w:pPr>
              <w:jc w:val="right"/>
            </w:pPr>
          </w:p>
        </w:tc>
      </w:tr>
      <w:tr w:rsidR="00E35CC5" w14:paraId="5DA67FCA" w14:textId="77777777" w:rsidTr="008E0CE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73CAEEC0" w14:textId="77777777" w:rsidR="00E35CC5" w:rsidRPr="00647E32" w:rsidRDefault="00E35CC5" w:rsidP="008E0CE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14:paraId="4B362181" w14:textId="77777777" w:rsidR="00E35CC5" w:rsidRDefault="00E35CC5" w:rsidP="008E0CEC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76B01F1D" w14:textId="77777777" w:rsidR="00E35CC5" w:rsidRDefault="00E35CC5" w:rsidP="008E0CEC"/>
        </w:tc>
      </w:tr>
      <w:tr w:rsidR="00E35CC5" w14:paraId="0A6152C6" w14:textId="77777777" w:rsidTr="008E0CEC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578143B8" w14:textId="77777777" w:rsidR="00E35CC5" w:rsidRPr="00C42505" w:rsidRDefault="00E35CC5" w:rsidP="008E0CE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05 </w:t>
            </w:r>
            <w:bookmarkStart w:id="2" w:name="_Hlk36133635"/>
            <w:r w:rsidRPr="000E1C5B">
              <w:rPr>
                <w:sz w:val="22"/>
                <w:szCs w:val="22"/>
              </w:rPr>
              <w:t>NJSHARES</w:t>
            </w:r>
            <w:r>
              <w:rPr>
                <w:sz w:val="22"/>
                <w:szCs w:val="22"/>
              </w:rPr>
              <w:t xml:space="preserve"> </w:t>
            </w:r>
            <w:r w:rsidRPr="000E1C5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E1C5B">
              <w:rPr>
                <w:sz w:val="22"/>
                <w:szCs w:val="22"/>
              </w:rPr>
              <w:t>S.M.A.R.T. Program</w:t>
            </w:r>
            <w:r>
              <w:rPr>
                <w:sz w:val="22"/>
                <w:szCs w:val="22"/>
              </w:rPr>
              <w:t xml:space="preserve">  </w:t>
            </w:r>
            <w:r w:rsidRPr="0089297C">
              <w:rPr>
                <w:sz w:val="22"/>
                <w:szCs w:val="22"/>
              </w:rPr>
              <w:t xml:space="preserve"> </w:t>
            </w:r>
            <w:bookmarkEnd w:id="2"/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1647" w:type="dxa"/>
            <w:vAlign w:val="center"/>
          </w:tcPr>
          <w:p w14:paraId="150FD3CC" w14:textId="77777777" w:rsidR="00E35CC5" w:rsidRDefault="00E35CC5" w:rsidP="008E0CEC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433116">
              <w:rPr>
                <w:rFonts w:ascii="Albertus Extra Bold" w:hAnsi="Albertus Extra Bold"/>
                <w:b/>
                <w:szCs w:val="22"/>
              </w:rPr>
              <w:t>[</w:t>
            </w:r>
            <w:r>
              <w:rPr>
                <w:sz w:val="22"/>
              </w:rPr>
              <w:t>($</w:t>
            </w:r>
            <w:r>
              <w:rPr>
                <w:sz w:val="22"/>
                <w:szCs w:val="22"/>
              </w:rPr>
              <w:t>10,000,000)</w:t>
            </w:r>
            <w:r w:rsidRPr="00433116">
              <w:rPr>
                <w:rFonts w:ascii="Albertus Extra Bold" w:hAnsi="Albertus Extra Bold"/>
                <w:b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($5,000,000)</w:t>
            </w: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20" w:type="dxa"/>
            <w:vAlign w:val="center"/>
          </w:tcPr>
          <w:p w14:paraId="1B3CE672" w14:textId="77777777" w:rsidR="00E35CC5" w:rsidRDefault="00E35CC5" w:rsidP="008E0CEC"/>
        </w:tc>
      </w:tr>
    </w:tbl>
    <w:p w14:paraId="52B1219D" w14:textId="77777777" w:rsidR="00E35CC5" w:rsidRDefault="00E35CC5" w:rsidP="00E35CC5">
      <w:pPr>
        <w:ind w:left="360" w:hanging="360"/>
      </w:pPr>
    </w:p>
    <w:p w14:paraId="706359E6" w14:textId="77777777" w:rsidR="00E35CC5" w:rsidRPr="00CD0EB5" w:rsidRDefault="00E35CC5" w:rsidP="00E35CC5">
      <w:pPr>
        <w:rPr>
          <w:rFonts w:ascii="Albertus Extra Bold" w:hAnsi="Albertus Extra Bold"/>
          <w:b/>
          <w:vertAlign w:val="superscript"/>
        </w:rPr>
      </w:pPr>
      <w:bookmarkStart w:id="3" w:name="_Hlk36202371"/>
      <w:r>
        <w:t xml:space="preserve">The amounts hereinabove appropriated for the </w:t>
      </w:r>
      <w:bookmarkStart w:id="4" w:name="_Hlk36824701"/>
      <w:r w:rsidRPr="00B85C41">
        <w:t xml:space="preserve">NJSHARES - S.M.A.R.T. Program </w:t>
      </w:r>
      <w:bookmarkEnd w:id="4"/>
      <w:r>
        <w:t xml:space="preserve">shall be awarded by the Commissioner of Community Affairs to </w:t>
      </w:r>
      <w:bookmarkStart w:id="5" w:name="_Hlk36824205"/>
      <w:r>
        <w:t xml:space="preserve">homeowners and </w:t>
      </w:r>
      <w:bookmarkEnd w:id="5"/>
      <w:r>
        <w:t xml:space="preserve">tenants of residential property throughout the State who suffered financial loss during the pendency of the Governor’s declaration of a Public Health Emergency under the “Emergency Health Powers Act,” P.L.2005, c.222 (C.26:13-1 et seq.), and of a State of Emergency under P.L.1942, c. 251 (C.App.A.9-33 et seq.), in relation to the coronavirus disease 2019.  </w:t>
      </w:r>
      <w:bookmarkStart w:id="6" w:name="_Hlk36826005"/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>
        <w:t>Of the amounts</w:t>
      </w:r>
      <w:r w:rsidRPr="002115E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$5 million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appropriated herein </w:t>
      </w:r>
      <w:r>
        <w:rPr>
          <w:rFonts w:ascii="Albertus Extra Bold" w:hAnsi="Albertus Extra Bold"/>
          <w:b/>
          <w:vertAlign w:val="superscript"/>
        </w:rPr>
        <w:t>1</w:t>
      </w:r>
      <w:r w:rsidRPr="00771F29">
        <w:rPr>
          <w:rFonts w:ascii="Albertus Extra Bold" w:hAnsi="Albertus Extra Bold"/>
          <w:b/>
        </w:rPr>
        <w:t>[</w:t>
      </w:r>
      <w:r>
        <w:t>, $</w:t>
      </w:r>
      <w:r w:rsidRPr="001059E3">
        <w:t>5 million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059E3">
        <w:t xml:space="preserve"> </w:t>
      </w:r>
      <w:bookmarkStart w:id="7" w:name="_Hlk36825760"/>
      <w:r>
        <w:t xml:space="preserve">shall be appropriated </w:t>
      </w:r>
      <w:bookmarkEnd w:id="7"/>
      <w:r w:rsidRPr="001059E3">
        <w:t xml:space="preserve">from the </w:t>
      </w:r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 w:rsidRPr="001059E3">
        <w:t xml:space="preserve">Affordable Housing Trust </w:t>
      </w:r>
      <w:r>
        <w:t xml:space="preserve">Fund </w:t>
      </w:r>
      <w:r w:rsidRPr="001059E3">
        <w:t>fo</w:t>
      </w:r>
      <w:r>
        <w:t>r</w:t>
      </w:r>
      <w:r w:rsidRPr="001059E3">
        <w:t xml:space="preserve"> rent and mortgage assistance </w:t>
      </w:r>
      <w:r w:rsidRPr="001059E3">
        <w:lastRenderedPageBreak/>
        <w:t>and $5 million shall be appropriated from the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1059E3">
        <w:t xml:space="preserve"> Universal Service Fund for utility payment assistance. </w:t>
      </w:r>
      <w:bookmarkStart w:id="8" w:name="_Hlk37253376"/>
      <w:bookmarkEnd w:id="6"/>
      <w:r>
        <w:t xml:space="preserve">The </w:t>
      </w:r>
      <w:bookmarkStart w:id="9" w:name="_Hlk36827805"/>
      <w:r>
        <w:t xml:space="preserve">Commissioner of Community Affairs </w:t>
      </w:r>
      <w:bookmarkEnd w:id="8"/>
      <w:bookmarkEnd w:id="9"/>
      <w:r>
        <w:t xml:space="preserve">shall design and establish program criteria and guidelines consistent with this act which the </w:t>
      </w:r>
      <w:r w:rsidRPr="005F35E8">
        <w:t>Commissioner of Community Affairs</w:t>
      </w:r>
      <w:r>
        <w:t xml:space="preserve"> deems necessary and appropriate to award grants to </w:t>
      </w:r>
      <w:bookmarkStart w:id="10" w:name="_Hlk36825132"/>
      <w:r>
        <w:t xml:space="preserve">eligible </w:t>
      </w:r>
      <w:r w:rsidRPr="00B85C41">
        <w:t xml:space="preserve">homeowners and </w:t>
      </w:r>
      <w:r>
        <w:t xml:space="preserve">tenants in an expeditious manner so to enable eligible </w:t>
      </w:r>
      <w:r w:rsidRPr="00B85C41">
        <w:t xml:space="preserve">homeowners and </w:t>
      </w:r>
      <w:r>
        <w:t xml:space="preserve">tenants to comply with their </w:t>
      </w:r>
      <w:r>
        <w:rPr>
          <w:rFonts w:ascii="Albertus Extra Bold" w:hAnsi="Albertus Extra Bold"/>
          <w:b/>
          <w:vertAlign w:val="superscript"/>
        </w:rPr>
        <w:t>1</w:t>
      </w:r>
      <w:r w:rsidRPr="002115E7">
        <w:rPr>
          <w:rFonts w:ascii="Albertus Extra Bold" w:hAnsi="Albertus Extra Bold"/>
          <w:b/>
        </w:rPr>
        <w:t>[</w:t>
      </w:r>
      <w:r>
        <w:t>rent, mortgage, and</w:t>
      </w:r>
      <w:r w:rsidRPr="002115E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utilities obligations. </w:t>
      </w:r>
      <w:r w:rsidRPr="00883078">
        <w:t>The Commissioner of Community Affairs</w:t>
      </w:r>
      <w:r>
        <w:t xml:space="preserve"> may implement</w:t>
      </w:r>
      <w:bookmarkEnd w:id="10"/>
      <w:r>
        <w:t xml:space="preserve"> this program through the award of contracts, or through the delegation of its authority to award grants, to p</w:t>
      </w:r>
      <w:r w:rsidRPr="009472D5">
        <w:t>rivate nonprofit organizations</w:t>
      </w:r>
      <w:r>
        <w:t>, p</w:t>
      </w:r>
      <w:r w:rsidRPr="009472D5">
        <w:t>ublic agencies</w:t>
      </w:r>
      <w:r>
        <w:t>, or both.  T</w:t>
      </w:r>
      <w:r w:rsidRPr="00E54105">
        <w:t xml:space="preserve">o be eligible for a grant under this program, a </w:t>
      </w:r>
      <w:r>
        <w:t xml:space="preserve">homeowner or </w:t>
      </w:r>
      <w:r w:rsidRPr="00E54105">
        <w:t xml:space="preserve">tenant shall </w:t>
      </w:r>
      <w:r>
        <w:t xml:space="preserve">not be eligible for, or a recipient of funding from, private insurance or from any other available funding opportunity </w:t>
      </w:r>
      <w:bookmarkEnd w:id="3"/>
      <w:r>
        <w:t>which may be considered a duplication of benefits.</w:t>
      </w:r>
    </w:p>
    <w:p w14:paraId="774D2056" w14:textId="77777777" w:rsidR="00030F37" w:rsidRDefault="00030F37" w:rsidP="00030F37"/>
    <w:p w14:paraId="2C0EEA1E" w14:textId="53D02C35" w:rsidR="00030F37" w:rsidRDefault="00D46F2D" w:rsidP="00030F37">
      <w:r>
        <w:tab/>
        <w:t>2.</w:t>
      </w:r>
      <w:r>
        <w:tab/>
      </w:r>
      <w:r w:rsidR="00030F37">
        <w:t>This act shall take effect immediately.</w:t>
      </w:r>
    </w:p>
    <w:p w14:paraId="743CDBB2" w14:textId="1677D514" w:rsidR="005965B3" w:rsidRDefault="005965B3" w:rsidP="00030F37"/>
    <w:p w14:paraId="0E361F22" w14:textId="010B0816" w:rsidR="005965B3" w:rsidRDefault="005965B3" w:rsidP="00030F37"/>
    <w:p w14:paraId="1F41E513" w14:textId="3CC3C3B8" w:rsidR="005965B3" w:rsidRDefault="005965B3" w:rsidP="005965B3">
      <w:pPr>
        <w:jc w:val="center"/>
      </w:pPr>
      <w:r>
        <w:rPr>
          <w:u w:val="single"/>
        </w:rPr>
        <w:t>                                </w:t>
      </w:r>
    </w:p>
    <w:p w14:paraId="3D384CAD" w14:textId="0BEBB53A" w:rsidR="005965B3" w:rsidRDefault="005965B3" w:rsidP="005965B3">
      <w:pPr>
        <w:jc w:val="center"/>
      </w:pPr>
    </w:p>
    <w:p w14:paraId="6C94222C" w14:textId="18308591" w:rsidR="005965B3" w:rsidRPr="005965B3" w:rsidRDefault="005965B3" w:rsidP="00012388">
      <w:bookmarkStart w:id="11" w:name="_GoBack"/>
      <w:bookmarkEnd w:id="11"/>
      <w:r>
        <w:tab/>
        <w:t>Makes FY 2021 supplemental Grants-in-Aid appropriation of $5 million to DCA for NJSHARES - S.M.A.R.T.  Program.</w:t>
      </w:r>
    </w:p>
    <w:sectPr w:rsidR="005965B3" w:rsidRPr="005965B3" w:rsidSect="005965B3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7931" w14:textId="77777777" w:rsidR="00DB2509" w:rsidRDefault="00DB2509">
      <w:r>
        <w:separator/>
      </w:r>
    </w:p>
  </w:endnote>
  <w:endnote w:type="continuationSeparator" w:id="0">
    <w:p w14:paraId="36FEE253" w14:textId="77777777" w:rsidR="00DB2509" w:rsidRDefault="00DB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D4CF9" w14:textId="77777777" w:rsidR="00AC7CD8" w:rsidRPr="00921C91" w:rsidRDefault="00AC7C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2EEA062" w14:textId="77777777" w:rsidR="00AC7CD8" w:rsidRPr="00921C91" w:rsidRDefault="00AC7CD8">
    <w:pPr>
      <w:pStyle w:val="Footer"/>
      <w:rPr>
        <w:szCs w:val="18"/>
      </w:rPr>
    </w:pPr>
  </w:p>
  <w:p w14:paraId="078BA4B9" w14:textId="77777777" w:rsidR="00AC7CD8" w:rsidRPr="00921C91" w:rsidRDefault="00AC7CD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ABDA75B" w14:textId="4143D284" w:rsidR="00AC7CD8" w:rsidRDefault="00AC7CD8" w:rsidP="00686AEB">
    <w:pPr>
      <w:pStyle w:val="Footer"/>
    </w:pPr>
    <w:r>
      <w:tab/>
      <w:t>Matter enclosed in superscript numerals has been adopted as follows:</w:t>
    </w:r>
  </w:p>
  <w:p w14:paraId="61EFFB27" w14:textId="76D6850B" w:rsidR="00AC7CD8" w:rsidRDefault="00AC7CD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AHO committee amendments adopted August 13, 2020.</w:t>
    </w:r>
  </w:p>
  <w:p w14:paraId="5C111BED" w14:textId="77777777" w:rsidR="00E35CC5" w:rsidRDefault="00E35CC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amendments adopted in accordance with Governor's</w:t>
    </w:r>
  </w:p>
  <w:p w14:paraId="1EBAFBB2" w14:textId="446FBC6D" w:rsidR="00AC7CD8" w:rsidRDefault="00E35CC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November 16, 2020.</w:t>
    </w:r>
  </w:p>
  <w:p w14:paraId="1D7C7CF0" w14:textId="77777777" w:rsidR="00E35CC5" w:rsidRPr="00E35CC5" w:rsidRDefault="00E35CC5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1C470" w14:textId="77777777" w:rsidR="005965B3" w:rsidRDefault="005965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5573C" w14:textId="77777777" w:rsidR="00DB2509" w:rsidRDefault="00DB2509">
      <w:r>
        <w:separator/>
      </w:r>
    </w:p>
  </w:footnote>
  <w:footnote w:type="continuationSeparator" w:id="0">
    <w:p w14:paraId="1230E0C2" w14:textId="77777777" w:rsidR="00DB2509" w:rsidRDefault="00DB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56274" w14:textId="73C36C88" w:rsidR="00665CBC" w:rsidRDefault="00665CBC" w:rsidP="00686AEB">
    <w:pPr>
      <w:pStyle w:val="Header"/>
      <w:jc w:val="center"/>
      <w:rPr>
        <w:rStyle w:val="PageNumber"/>
      </w:rPr>
    </w:pPr>
  </w:p>
  <w:p w14:paraId="2B27814A" w14:textId="423A05C9" w:rsidR="000A7608" w:rsidRDefault="000A7608" w:rsidP="000A7608">
    <w:pPr>
      <w:pStyle w:val="bpuHeadSpon"/>
    </w:pPr>
    <w:r w:rsidRPr="000A7608">
      <w:rPr>
        <w:rStyle w:val="bpuHeadSponChar"/>
      </w:rPr>
      <w:t>S2362</w:t>
    </w:r>
    <w:r>
      <w:t xml:space="preserve"> </w:t>
    </w:r>
    <w:r w:rsidR="00E35CC5">
      <w:t>[2R]</w:t>
    </w:r>
    <w:r w:rsidR="00AC7CD8">
      <w:t xml:space="preserve"> </w:t>
    </w:r>
    <w:r>
      <w:t>SINGLETON</w:t>
    </w:r>
    <w:r w:rsidR="00DF27CE">
      <w:t>, ADDIEGO</w:t>
    </w:r>
  </w:p>
  <w:p w14:paraId="0F336DF8" w14:textId="2137EC74" w:rsidR="000A7608" w:rsidRDefault="000A7608" w:rsidP="000A76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65B3">
      <w:rPr>
        <w:noProof/>
      </w:rPr>
      <w:t>2</w:t>
    </w:r>
    <w:r>
      <w:fldChar w:fldCharType="end"/>
    </w:r>
  </w:p>
  <w:p w14:paraId="2D149D6E" w14:textId="77777777" w:rsidR="000A7608" w:rsidRDefault="000A7608" w:rsidP="000A7608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9B03E" w14:textId="77777777" w:rsidR="005965B3" w:rsidRDefault="005965B3" w:rsidP="00686AEB">
    <w:pPr>
      <w:pStyle w:val="Header"/>
      <w:jc w:val="center"/>
      <w:rPr>
        <w:rStyle w:val="PageNumber"/>
      </w:rPr>
    </w:pPr>
  </w:p>
  <w:p w14:paraId="0BDB1B1C" w14:textId="6A72A4A6" w:rsidR="005965B3" w:rsidRDefault="005965B3" w:rsidP="000A7608">
    <w:pPr>
      <w:pStyle w:val="bpuHeadSpon"/>
    </w:pPr>
    <w:r w:rsidRPr="000A7608">
      <w:rPr>
        <w:rStyle w:val="bpuHeadSponChar"/>
      </w:rPr>
      <w:t>S2362</w:t>
    </w:r>
    <w:r>
      <w:t xml:space="preserve"> [2R]</w:t>
    </w:r>
  </w:p>
  <w:p w14:paraId="6FABB9D1" w14:textId="5C300C60" w:rsidR="005965B3" w:rsidRDefault="005965B3" w:rsidP="000A76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5CB7">
      <w:rPr>
        <w:noProof/>
      </w:rPr>
      <w:t>2</w:t>
    </w:r>
    <w:r>
      <w:fldChar w:fldCharType="end"/>
    </w:r>
  </w:p>
  <w:p w14:paraId="2A046D0E" w14:textId="77777777" w:rsidR="005965B3" w:rsidRDefault="005965B3" w:rsidP="000A76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93"/>
    <w:rsid w:val="000051BD"/>
    <w:rsid w:val="00012388"/>
    <w:rsid w:val="000160A5"/>
    <w:rsid w:val="0002335B"/>
    <w:rsid w:val="00030F37"/>
    <w:rsid w:val="0003549A"/>
    <w:rsid w:val="000367AE"/>
    <w:rsid w:val="00043B22"/>
    <w:rsid w:val="00054975"/>
    <w:rsid w:val="00057D20"/>
    <w:rsid w:val="0006197C"/>
    <w:rsid w:val="0006281F"/>
    <w:rsid w:val="000658EB"/>
    <w:rsid w:val="00074E19"/>
    <w:rsid w:val="0008141C"/>
    <w:rsid w:val="00094A55"/>
    <w:rsid w:val="000A0FE2"/>
    <w:rsid w:val="000A44A7"/>
    <w:rsid w:val="000A7608"/>
    <w:rsid w:val="000B1054"/>
    <w:rsid w:val="000B3411"/>
    <w:rsid w:val="000C054C"/>
    <w:rsid w:val="000C12C2"/>
    <w:rsid w:val="000D11AF"/>
    <w:rsid w:val="000D4F16"/>
    <w:rsid w:val="000D6255"/>
    <w:rsid w:val="000D6262"/>
    <w:rsid w:val="000D7B4A"/>
    <w:rsid w:val="000E1C5B"/>
    <w:rsid w:val="000E4006"/>
    <w:rsid w:val="000F3DA2"/>
    <w:rsid w:val="000F5FDE"/>
    <w:rsid w:val="000F7466"/>
    <w:rsid w:val="001059E3"/>
    <w:rsid w:val="0012225B"/>
    <w:rsid w:val="0013000E"/>
    <w:rsid w:val="00133F81"/>
    <w:rsid w:val="00135943"/>
    <w:rsid w:val="00146493"/>
    <w:rsid w:val="00156DEE"/>
    <w:rsid w:val="001645FB"/>
    <w:rsid w:val="00173D2B"/>
    <w:rsid w:val="00173DB4"/>
    <w:rsid w:val="00181676"/>
    <w:rsid w:val="001818FB"/>
    <w:rsid w:val="00183603"/>
    <w:rsid w:val="00194E78"/>
    <w:rsid w:val="001955BA"/>
    <w:rsid w:val="0019707B"/>
    <w:rsid w:val="00197E8B"/>
    <w:rsid w:val="00197FA4"/>
    <w:rsid w:val="001A161A"/>
    <w:rsid w:val="001A3B79"/>
    <w:rsid w:val="001A66B6"/>
    <w:rsid w:val="001B4716"/>
    <w:rsid w:val="001B4EA4"/>
    <w:rsid w:val="001B5B9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9DD"/>
    <w:rsid w:val="00315320"/>
    <w:rsid w:val="003229E5"/>
    <w:rsid w:val="0032451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6968"/>
    <w:rsid w:val="003702CA"/>
    <w:rsid w:val="00370617"/>
    <w:rsid w:val="00376E91"/>
    <w:rsid w:val="003808FD"/>
    <w:rsid w:val="00382F1F"/>
    <w:rsid w:val="00385A9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7A7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2A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2C6"/>
    <w:rsid w:val="004E1F3E"/>
    <w:rsid w:val="004F21BD"/>
    <w:rsid w:val="004F4F1D"/>
    <w:rsid w:val="004F74DD"/>
    <w:rsid w:val="00501317"/>
    <w:rsid w:val="0050495C"/>
    <w:rsid w:val="00505DC9"/>
    <w:rsid w:val="00506E1E"/>
    <w:rsid w:val="005118D7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3B3"/>
    <w:rsid w:val="00577A15"/>
    <w:rsid w:val="00580533"/>
    <w:rsid w:val="00585752"/>
    <w:rsid w:val="00587D57"/>
    <w:rsid w:val="0059131D"/>
    <w:rsid w:val="005965B3"/>
    <w:rsid w:val="005B3F92"/>
    <w:rsid w:val="005B479C"/>
    <w:rsid w:val="005B561E"/>
    <w:rsid w:val="005C07E4"/>
    <w:rsid w:val="005C2124"/>
    <w:rsid w:val="005C336F"/>
    <w:rsid w:val="005C7F3C"/>
    <w:rsid w:val="005D5330"/>
    <w:rsid w:val="005E017C"/>
    <w:rsid w:val="005E50C6"/>
    <w:rsid w:val="005F2A97"/>
    <w:rsid w:val="005F35E8"/>
    <w:rsid w:val="005F399B"/>
    <w:rsid w:val="006019F8"/>
    <w:rsid w:val="006047B9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9BE"/>
    <w:rsid w:val="00665CBC"/>
    <w:rsid w:val="00666BEF"/>
    <w:rsid w:val="00667A5C"/>
    <w:rsid w:val="00677316"/>
    <w:rsid w:val="00686AEB"/>
    <w:rsid w:val="006A74E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3BA"/>
    <w:rsid w:val="00736E3B"/>
    <w:rsid w:val="007502CB"/>
    <w:rsid w:val="00752607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AA3"/>
    <w:rsid w:val="007B5CB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709"/>
    <w:rsid w:val="00866563"/>
    <w:rsid w:val="00867AC2"/>
    <w:rsid w:val="0087056E"/>
    <w:rsid w:val="00875402"/>
    <w:rsid w:val="00883078"/>
    <w:rsid w:val="00884D51"/>
    <w:rsid w:val="008916EC"/>
    <w:rsid w:val="008918A5"/>
    <w:rsid w:val="00891E4F"/>
    <w:rsid w:val="008A31C5"/>
    <w:rsid w:val="008A4F9A"/>
    <w:rsid w:val="008A57C5"/>
    <w:rsid w:val="008B2850"/>
    <w:rsid w:val="008C1B70"/>
    <w:rsid w:val="008C79B3"/>
    <w:rsid w:val="008D77BD"/>
    <w:rsid w:val="008E05AD"/>
    <w:rsid w:val="008E454C"/>
    <w:rsid w:val="008F1E5A"/>
    <w:rsid w:val="00901BDA"/>
    <w:rsid w:val="009121D8"/>
    <w:rsid w:val="009131A8"/>
    <w:rsid w:val="0091479E"/>
    <w:rsid w:val="00916F7A"/>
    <w:rsid w:val="00917AE2"/>
    <w:rsid w:val="00917FE3"/>
    <w:rsid w:val="00931546"/>
    <w:rsid w:val="009318C7"/>
    <w:rsid w:val="00931C09"/>
    <w:rsid w:val="009348C2"/>
    <w:rsid w:val="00941DA6"/>
    <w:rsid w:val="009440D0"/>
    <w:rsid w:val="009472D5"/>
    <w:rsid w:val="009508F6"/>
    <w:rsid w:val="009523A3"/>
    <w:rsid w:val="00960958"/>
    <w:rsid w:val="00961AB6"/>
    <w:rsid w:val="00963A46"/>
    <w:rsid w:val="00963A59"/>
    <w:rsid w:val="00966A3E"/>
    <w:rsid w:val="00971493"/>
    <w:rsid w:val="00971AD9"/>
    <w:rsid w:val="0097251E"/>
    <w:rsid w:val="00973069"/>
    <w:rsid w:val="00973523"/>
    <w:rsid w:val="00980766"/>
    <w:rsid w:val="009835D4"/>
    <w:rsid w:val="009865D4"/>
    <w:rsid w:val="0099085F"/>
    <w:rsid w:val="0099510C"/>
    <w:rsid w:val="00997152"/>
    <w:rsid w:val="009972CD"/>
    <w:rsid w:val="009A0E9C"/>
    <w:rsid w:val="009A45DA"/>
    <w:rsid w:val="009B06D2"/>
    <w:rsid w:val="009B2E67"/>
    <w:rsid w:val="009B34EC"/>
    <w:rsid w:val="009B40BB"/>
    <w:rsid w:val="009B5D67"/>
    <w:rsid w:val="009B6176"/>
    <w:rsid w:val="009C0D22"/>
    <w:rsid w:val="009C2DD9"/>
    <w:rsid w:val="009C3E09"/>
    <w:rsid w:val="009C5630"/>
    <w:rsid w:val="009D0E5D"/>
    <w:rsid w:val="009D0F63"/>
    <w:rsid w:val="009D3B7F"/>
    <w:rsid w:val="009D7934"/>
    <w:rsid w:val="009D7CCF"/>
    <w:rsid w:val="009E5961"/>
    <w:rsid w:val="009F4FAC"/>
    <w:rsid w:val="00A017C0"/>
    <w:rsid w:val="00A11228"/>
    <w:rsid w:val="00A1596E"/>
    <w:rsid w:val="00A21F31"/>
    <w:rsid w:val="00A222C2"/>
    <w:rsid w:val="00A25A0F"/>
    <w:rsid w:val="00A305D6"/>
    <w:rsid w:val="00A342C4"/>
    <w:rsid w:val="00A50F6B"/>
    <w:rsid w:val="00A52237"/>
    <w:rsid w:val="00A551D6"/>
    <w:rsid w:val="00A560AE"/>
    <w:rsid w:val="00A6251B"/>
    <w:rsid w:val="00A6754E"/>
    <w:rsid w:val="00A70F58"/>
    <w:rsid w:val="00A72987"/>
    <w:rsid w:val="00A7346B"/>
    <w:rsid w:val="00A84C4F"/>
    <w:rsid w:val="00A8710D"/>
    <w:rsid w:val="00A932A1"/>
    <w:rsid w:val="00A937B2"/>
    <w:rsid w:val="00A96E06"/>
    <w:rsid w:val="00AA1EDC"/>
    <w:rsid w:val="00AA6197"/>
    <w:rsid w:val="00AA6C70"/>
    <w:rsid w:val="00AB16FD"/>
    <w:rsid w:val="00AB4813"/>
    <w:rsid w:val="00AC6466"/>
    <w:rsid w:val="00AC7639"/>
    <w:rsid w:val="00AC7CD8"/>
    <w:rsid w:val="00AD08BB"/>
    <w:rsid w:val="00AD0EC0"/>
    <w:rsid w:val="00AD1D1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167"/>
    <w:rsid w:val="00B2574A"/>
    <w:rsid w:val="00B35D8A"/>
    <w:rsid w:val="00B45B34"/>
    <w:rsid w:val="00B464FB"/>
    <w:rsid w:val="00B534CE"/>
    <w:rsid w:val="00B57047"/>
    <w:rsid w:val="00B6125B"/>
    <w:rsid w:val="00B61D86"/>
    <w:rsid w:val="00B6342D"/>
    <w:rsid w:val="00B64E04"/>
    <w:rsid w:val="00B726BD"/>
    <w:rsid w:val="00B732BC"/>
    <w:rsid w:val="00B85C41"/>
    <w:rsid w:val="00B90E33"/>
    <w:rsid w:val="00B945BD"/>
    <w:rsid w:val="00B9676B"/>
    <w:rsid w:val="00BA2EA5"/>
    <w:rsid w:val="00BA364B"/>
    <w:rsid w:val="00BA7F42"/>
    <w:rsid w:val="00BB1190"/>
    <w:rsid w:val="00BB31D0"/>
    <w:rsid w:val="00BB3A11"/>
    <w:rsid w:val="00BB4DDB"/>
    <w:rsid w:val="00BB561F"/>
    <w:rsid w:val="00BB5D79"/>
    <w:rsid w:val="00BB5F02"/>
    <w:rsid w:val="00BC7892"/>
    <w:rsid w:val="00BE24D6"/>
    <w:rsid w:val="00BE7052"/>
    <w:rsid w:val="00BE7EFA"/>
    <w:rsid w:val="00BF06AD"/>
    <w:rsid w:val="00BF2C67"/>
    <w:rsid w:val="00BF5FDA"/>
    <w:rsid w:val="00C04F4D"/>
    <w:rsid w:val="00C061DA"/>
    <w:rsid w:val="00C12E48"/>
    <w:rsid w:val="00C13D14"/>
    <w:rsid w:val="00C15F53"/>
    <w:rsid w:val="00C23F09"/>
    <w:rsid w:val="00C25356"/>
    <w:rsid w:val="00C328D0"/>
    <w:rsid w:val="00C44926"/>
    <w:rsid w:val="00C46BC1"/>
    <w:rsid w:val="00C5235F"/>
    <w:rsid w:val="00C54CE2"/>
    <w:rsid w:val="00C66BF3"/>
    <w:rsid w:val="00C70140"/>
    <w:rsid w:val="00C73CA7"/>
    <w:rsid w:val="00C73F23"/>
    <w:rsid w:val="00C81B0D"/>
    <w:rsid w:val="00C822F6"/>
    <w:rsid w:val="00C82AC2"/>
    <w:rsid w:val="00C8456C"/>
    <w:rsid w:val="00C84618"/>
    <w:rsid w:val="00C8712F"/>
    <w:rsid w:val="00C909E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2C6"/>
    <w:rsid w:val="00CC5171"/>
    <w:rsid w:val="00CD0F93"/>
    <w:rsid w:val="00CD1BD1"/>
    <w:rsid w:val="00CD528D"/>
    <w:rsid w:val="00CD724D"/>
    <w:rsid w:val="00CE550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985"/>
    <w:rsid w:val="00D3664D"/>
    <w:rsid w:val="00D46F2D"/>
    <w:rsid w:val="00D500E9"/>
    <w:rsid w:val="00D507BC"/>
    <w:rsid w:val="00D6090A"/>
    <w:rsid w:val="00D62FA3"/>
    <w:rsid w:val="00D63B6F"/>
    <w:rsid w:val="00D64A90"/>
    <w:rsid w:val="00D86CFA"/>
    <w:rsid w:val="00D9410B"/>
    <w:rsid w:val="00D9695B"/>
    <w:rsid w:val="00DA2417"/>
    <w:rsid w:val="00DA5585"/>
    <w:rsid w:val="00DB02AC"/>
    <w:rsid w:val="00DB2509"/>
    <w:rsid w:val="00DB6AA2"/>
    <w:rsid w:val="00DC6C50"/>
    <w:rsid w:val="00DE10D1"/>
    <w:rsid w:val="00DE2514"/>
    <w:rsid w:val="00DE6851"/>
    <w:rsid w:val="00DF03EE"/>
    <w:rsid w:val="00DF27CE"/>
    <w:rsid w:val="00E01B71"/>
    <w:rsid w:val="00E05CC9"/>
    <w:rsid w:val="00E15573"/>
    <w:rsid w:val="00E25A5B"/>
    <w:rsid w:val="00E32022"/>
    <w:rsid w:val="00E35CC5"/>
    <w:rsid w:val="00E373C7"/>
    <w:rsid w:val="00E4267B"/>
    <w:rsid w:val="00E42F13"/>
    <w:rsid w:val="00E452DF"/>
    <w:rsid w:val="00E54105"/>
    <w:rsid w:val="00E543CF"/>
    <w:rsid w:val="00E546FD"/>
    <w:rsid w:val="00E608F1"/>
    <w:rsid w:val="00E611B9"/>
    <w:rsid w:val="00E6735A"/>
    <w:rsid w:val="00E7144F"/>
    <w:rsid w:val="00E73D74"/>
    <w:rsid w:val="00E76A79"/>
    <w:rsid w:val="00E80692"/>
    <w:rsid w:val="00E80C24"/>
    <w:rsid w:val="00E81DE9"/>
    <w:rsid w:val="00E93836"/>
    <w:rsid w:val="00EA7C16"/>
    <w:rsid w:val="00EC5281"/>
    <w:rsid w:val="00EC791D"/>
    <w:rsid w:val="00EC7CA6"/>
    <w:rsid w:val="00ED250C"/>
    <w:rsid w:val="00ED3C5D"/>
    <w:rsid w:val="00ED4553"/>
    <w:rsid w:val="00F00D08"/>
    <w:rsid w:val="00F039B9"/>
    <w:rsid w:val="00F1095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06DF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1B7"/>
    <w:rsid w:val="00FD2F97"/>
    <w:rsid w:val="00FD624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93CBF8D"/>
  <w15:docId w15:val="{CEF71296-54F7-4320-94FB-915DCA06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Hyperlink">
    <w:name w:val="Hyperlink"/>
    <w:basedOn w:val="DefaultParagraphFont"/>
    <w:unhideWhenUsed/>
    <w:rsid w:val="00C8712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71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55B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422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22A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A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67EA7-D421-48EB-BBBC-B415C511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421</Words>
  <Characters>2514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c.123</vt:lpstr>
    </vt:vector>
  </TitlesOfParts>
  <Manager>Carol Yuhas</Manager>
  <Company>NJ Office of Legislative Services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c.123 (S2362 2R)</dc:title>
  <dc:subject/>
  <dc:creator>Senate No. 2362 (Second Reprint)</dc:creator>
  <cp:keywords>S2362|2| ||0|0|!|0|</cp:keywords>
  <dc:description>INTRODUCED APRIL 13, 2020_x000d_
Amended 8/13/20_x000d_
Amended by CV 11/16/20</dc:description>
  <cp:lastModifiedBy>Todaro, Vivian</cp:lastModifiedBy>
  <cp:revision>2</cp:revision>
  <cp:lastPrinted>2020-12-21T17:18:00Z</cp:lastPrinted>
  <dcterms:created xsi:type="dcterms:W3CDTF">2020-12-21T17:18:00Z</dcterms:created>
  <dcterms:modified xsi:type="dcterms:W3CDTF">2020-12-21T17:18:00Z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c.123</vt:lpwstr>
  </property>
</Properties>
</file>