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394" w:rsidRDefault="005A1394" w:rsidP="005A1394">
      <w:pPr>
        <w:pStyle w:val="HangingAnAct"/>
        <w:suppressLineNumbers/>
        <w:rPr>
          <w:rStyle w:val="BillHead"/>
        </w:rPr>
        <w:sectPr w:rsidR="005A1394" w:rsidSect="00D97913">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5A1394" w:rsidRDefault="005A1394" w:rsidP="005A1394"/>
    <w:p w:rsidR="005A1394" w:rsidRDefault="005A1394" w:rsidP="005A1394"/>
    <w:p w:rsidR="005A1394" w:rsidRDefault="005A1394" w:rsidP="005A1394">
      <w:pPr>
        <w:sectPr w:rsidR="005A1394" w:rsidSect="005A1394">
          <w:type w:val="continuous"/>
          <w:pgSz w:w="12240" w:h="20160" w:code="5"/>
          <w:pgMar w:top="1440" w:right="1440" w:bottom="1872" w:left="2880" w:header="72" w:footer="720" w:gutter="0"/>
          <w:cols w:space="720"/>
          <w:titlePg/>
          <w:docGrid w:linePitch="360"/>
        </w:sectPr>
      </w:pPr>
    </w:p>
    <w:p w:rsidR="005A1394" w:rsidRDefault="005A1394" w:rsidP="005A1394">
      <w:pPr>
        <w:jc w:val="center"/>
      </w:pPr>
      <w:bookmarkStart w:id="1" w:name="LCPL"/>
      <w:bookmarkEnd w:id="1"/>
      <w:r>
        <w:t>P.L. 2020, CHAPTER 17,</w:t>
      </w:r>
      <w:r>
        <w:rPr>
          <w:b/>
          <w:i/>
        </w:rPr>
        <w:t xml:space="preserve"> approved March 25, 2020</w:t>
      </w:r>
    </w:p>
    <w:p w:rsidR="005A1394" w:rsidRDefault="005A1394" w:rsidP="005A1394">
      <w:pPr>
        <w:jc w:val="center"/>
      </w:pPr>
      <w:r>
        <w:t>Senate</w:t>
      </w:r>
      <w:r w:rsidR="004D61DD">
        <w:t>,</w:t>
      </w:r>
      <w:r>
        <w:t xml:space="preserve"> No. 2304</w:t>
      </w:r>
    </w:p>
    <w:p w:rsidR="005A1394" w:rsidRDefault="005A1394" w:rsidP="005A1394">
      <w:pPr>
        <w:jc w:val="center"/>
      </w:pPr>
    </w:p>
    <w:p w:rsidR="005A1394" w:rsidRPr="005A1394" w:rsidRDefault="005A1394" w:rsidP="005A1394">
      <w:pPr>
        <w:jc w:val="center"/>
        <w:sectPr w:rsidR="005A1394" w:rsidRPr="005A1394" w:rsidSect="005A1394">
          <w:type w:val="continuous"/>
          <w:pgSz w:w="12240" w:h="20160" w:code="5"/>
          <w:pgMar w:top="2880" w:right="1440" w:bottom="1872" w:left="1440" w:header="72" w:footer="720" w:gutter="0"/>
          <w:cols w:space="720"/>
          <w:docGrid w:linePitch="360"/>
        </w:sectPr>
      </w:pPr>
    </w:p>
    <w:p w:rsidR="00686AEB" w:rsidRPr="00677316" w:rsidRDefault="00CE7099" w:rsidP="003E47BA">
      <w:pPr>
        <w:pStyle w:val="HangingAnAct"/>
        <w:rPr>
          <w:rStyle w:val="HangingAnActChar"/>
        </w:rPr>
      </w:pPr>
      <w:r>
        <w:rPr>
          <w:rStyle w:val="BillHead"/>
        </w:rPr>
        <w:t>An Act</w:t>
      </w:r>
      <w:r w:rsidR="00686AEB" w:rsidRPr="006B7FA7">
        <w:rPr>
          <w:rStyle w:val="HangingAnActChar"/>
        </w:rPr>
        <w:t xml:space="preserve"> </w:t>
      </w:r>
      <w:r w:rsidR="00AC087D">
        <w:rPr>
          <w:rStyle w:val="HangingAnActChar"/>
        </w:rPr>
        <w:t xml:space="preserve">concerning </w:t>
      </w:r>
      <w:r w:rsidR="00E5335A" w:rsidRPr="00E5335A">
        <w:t>family leave and disability benefits</w:t>
      </w:r>
      <w:r w:rsidR="00E5335A">
        <w:t xml:space="preserve"> and amending various parts of the statutory law.</w:t>
      </w:r>
    </w:p>
    <w:p w:rsidR="000B1054" w:rsidRPr="00D71D68" w:rsidRDefault="000B1054" w:rsidP="000B1054"/>
    <w:p w:rsidR="00686AEB" w:rsidRPr="00AA7880" w:rsidRDefault="00686AEB" w:rsidP="00686AEB">
      <w:r>
        <w:tab/>
      </w:r>
      <w:r w:rsidR="00CE7099">
        <w:rPr>
          <w:rStyle w:val="BillHeading2"/>
        </w:rPr>
        <w:t>Be It Enacted</w:t>
      </w:r>
      <w:r>
        <w:rPr>
          <w:rStyle w:val="BillHeading2"/>
        </w:rPr>
        <w:t xml:space="preserve"> </w:t>
      </w:r>
      <w:r w:rsidR="00CE7099">
        <w:rPr>
          <w:rStyle w:val="BillLanguage"/>
        </w:rPr>
        <w:t>by the Senate and General Assembly of the State of New Jersey:</w:t>
      </w:r>
    </w:p>
    <w:p w:rsidR="00686AEB" w:rsidRPr="00D71D68" w:rsidRDefault="00686AEB" w:rsidP="00686AEB"/>
    <w:p w:rsidR="006F00A1" w:rsidRDefault="006F00A1" w:rsidP="006F00A1">
      <w:r>
        <w:tab/>
        <w:t>1.</w:t>
      </w:r>
      <w:r>
        <w:tab/>
        <w:t>Section 3 of P.L.</w:t>
      </w:r>
      <w:r w:rsidR="00B73115">
        <w:t>2018</w:t>
      </w:r>
      <w:r>
        <w:t>, c.</w:t>
      </w:r>
      <w:r w:rsidR="00AC087D">
        <w:t>10</w:t>
      </w:r>
      <w:r>
        <w:t xml:space="preserve"> (C.34:11D-3) is amended to read as follows:</w:t>
      </w:r>
    </w:p>
    <w:p w:rsidR="006F00A1" w:rsidRDefault="006F00A1" w:rsidP="006F00A1">
      <w:r>
        <w:tab/>
        <w:t>3.</w:t>
      </w:r>
      <w:r>
        <w:tab/>
        <w:t xml:space="preserve">a. </w:t>
      </w:r>
      <w:r w:rsidR="001D3457">
        <w:t xml:space="preserve"> </w:t>
      </w:r>
      <w:r>
        <w:t>An employer shall permit an employee to use the earned sick leave accrued pursuant to this act for any of the following:</w:t>
      </w:r>
    </w:p>
    <w:p w:rsidR="006F00A1" w:rsidRDefault="006F00A1" w:rsidP="006F00A1">
      <w:r>
        <w:tab/>
        <w:t>(1)</w:t>
      </w:r>
      <w:r>
        <w:tab/>
        <w:t>time needed for diagnosis, care, or treatment of, or recovery from, an employee's mental or physical illness, injury or other adverse health condition, or for preventive medical care for the employee;</w:t>
      </w:r>
    </w:p>
    <w:p w:rsidR="006F00A1" w:rsidRDefault="006F00A1" w:rsidP="006F00A1">
      <w:r>
        <w:tab/>
        <w:t>(2)</w:t>
      </w:r>
      <w:r>
        <w:tab/>
        <w:t>time needed for the employee to aid or care for a family member of the employee during diagnosis, care, or treatment of, or recovery from, the family member's mental or physical illness, injury or other adverse health condition, or during preventive medical care for the family member;</w:t>
      </w:r>
    </w:p>
    <w:p w:rsidR="006F00A1" w:rsidRDefault="006F00A1" w:rsidP="006F00A1">
      <w:r>
        <w:tab/>
        <w:t>(3)</w:t>
      </w:r>
      <w:r>
        <w:tab/>
        <w:t>absence necessary due to circumstances resulting from the employee, or a family member of the employee, being a victim of domestic or sexual violence, if the leave is to allow the employee to obtain for the employee or the family member: medical attention needed to recover from physical or psychological injury or disability caused by domestic or sexual violence; services from a designated domestic violence agency or other victim services organization; psychological or other counseling; relocation; or legal services, including obtaining a restraining order or preparing for, or participating in, any civil or criminal legal proceeding related to the domestic or sexual violence;</w:t>
      </w:r>
    </w:p>
    <w:p w:rsidR="00B73115" w:rsidRDefault="006F00A1" w:rsidP="006F00A1">
      <w:r>
        <w:tab/>
        <w:t>(4)</w:t>
      </w:r>
      <w:r>
        <w:tab/>
        <w:t>time during which the employee is not able to work because of</w:t>
      </w:r>
      <w:r w:rsidR="00B73115" w:rsidRPr="00B73115">
        <w:rPr>
          <w:u w:val="single"/>
        </w:rPr>
        <w:t>:</w:t>
      </w:r>
    </w:p>
    <w:p w:rsidR="001D3457" w:rsidRDefault="00B73115" w:rsidP="006F00A1">
      <w:r>
        <w:tab/>
      </w:r>
      <w:r w:rsidRPr="00B73115">
        <w:rPr>
          <w:u w:val="single"/>
        </w:rPr>
        <w:t>(a)</w:t>
      </w:r>
      <w:r>
        <w:tab/>
      </w:r>
      <w:r w:rsidR="006F00A1">
        <w:t>a closure of the employee's workplace, or the school or place</w:t>
      </w:r>
      <w:r w:rsidR="00076FF9">
        <w:t xml:space="preserve"> </w:t>
      </w:r>
      <w:r w:rsidR="006F00A1">
        <w:t>of care of a child of the employee</w:t>
      </w:r>
      <w:r w:rsidR="00076FF9">
        <w:t xml:space="preserve"> </w:t>
      </w:r>
      <w:r w:rsidR="006F00A1">
        <w:t>by order of a public officia</w:t>
      </w:r>
      <w:r w:rsidR="006F00A1" w:rsidRPr="00076FF9">
        <w:t>l</w:t>
      </w:r>
      <w:r w:rsidR="00076FF9" w:rsidRPr="00076FF9">
        <w:t xml:space="preserve"> </w:t>
      </w:r>
      <w:r w:rsidR="00076FF9">
        <w:rPr>
          <w:u w:val="single"/>
        </w:rPr>
        <w:t>or because of a stat</w:t>
      </w:r>
      <w:r w:rsidR="006C0F7B">
        <w:rPr>
          <w:u w:val="single"/>
        </w:rPr>
        <w:t>e of emergency declared by the G</w:t>
      </w:r>
      <w:r w:rsidR="00076FF9">
        <w:rPr>
          <w:u w:val="single"/>
        </w:rPr>
        <w:t>overnor</w:t>
      </w:r>
      <w:r w:rsidR="00376587">
        <w:t xml:space="preserve">, </w:t>
      </w:r>
      <w:r w:rsidR="006F00A1">
        <w:t xml:space="preserve">due to an epidemic or other public health </w:t>
      </w:r>
      <w:r>
        <w:t xml:space="preserve">emergency </w:t>
      </w:r>
      <w:r w:rsidRPr="00B73115">
        <w:rPr>
          <w:rFonts w:ascii="Albertus Extra Bold" w:hAnsi="Albertus Extra Bold"/>
          <w:b/>
        </w:rPr>
        <w:t>[</w:t>
      </w:r>
      <w:r w:rsidR="006F00A1">
        <w:t>, or because of</w:t>
      </w:r>
      <w:r w:rsidRPr="00B73115">
        <w:rPr>
          <w:rFonts w:ascii="Albertus Extra Bold" w:hAnsi="Albertus Extra Bold"/>
          <w:b/>
        </w:rPr>
        <w:t>]</w:t>
      </w:r>
      <w:r w:rsidRPr="00B73115">
        <w:rPr>
          <w:u w:val="single"/>
        </w:rPr>
        <w:t>;</w:t>
      </w:r>
      <w:r>
        <w:t xml:space="preserve"> </w:t>
      </w:r>
    </w:p>
    <w:p w:rsidR="006F00A1" w:rsidRDefault="00B73115" w:rsidP="006F00A1">
      <w:r>
        <w:tab/>
      </w:r>
      <w:r w:rsidRPr="00B73115">
        <w:rPr>
          <w:u w:val="single"/>
        </w:rPr>
        <w:t>(b)</w:t>
      </w:r>
      <w:r>
        <w:tab/>
        <w:t>t</w:t>
      </w:r>
      <w:r w:rsidR="006F00A1">
        <w:t xml:space="preserve">he </w:t>
      </w:r>
      <w:r w:rsidR="00376587">
        <w:rPr>
          <w:u w:val="single"/>
        </w:rPr>
        <w:t>declaration of a state of emergency by the Governor, or the</w:t>
      </w:r>
      <w:r w:rsidR="00376587">
        <w:t xml:space="preserve"> </w:t>
      </w:r>
      <w:r w:rsidR="006F00A1">
        <w:t xml:space="preserve">issuance by a </w:t>
      </w:r>
      <w:r w:rsidR="00E23437">
        <w:t xml:space="preserve"> </w:t>
      </w:r>
      <w:r w:rsidR="00E23437">
        <w:rPr>
          <w:u w:val="single"/>
        </w:rPr>
        <w:t>h</w:t>
      </w:r>
      <w:r w:rsidR="001D1712">
        <w:rPr>
          <w:u w:val="single"/>
        </w:rPr>
        <w:t>e</w:t>
      </w:r>
      <w:r w:rsidR="00E23437">
        <w:rPr>
          <w:u w:val="single"/>
        </w:rPr>
        <w:t xml:space="preserve">alth care provider or the </w:t>
      </w:r>
      <w:r w:rsidR="001D1712">
        <w:rPr>
          <w:u w:val="single"/>
        </w:rPr>
        <w:t xml:space="preserve"> Commissioner of Health or other</w:t>
      </w:r>
      <w:r w:rsidR="001D1712">
        <w:t xml:space="preserve"> </w:t>
      </w:r>
      <w:r w:rsidR="006F00A1">
        <w:t>public health authority</w:t>
      </w:r>
      <w:r w:rsidR="00376587">
        <w:t xml:space="preserve"> </w:t>
      </w:r>
      <w:r w:rsidR="006F00A1">
        <w:t>of a determination</w:t>
      </w:r>
      <w:r>
        <w:t xml:space="preserve"> </w:t>
      </w:r>
      <w:r w:rsidR="006F00A1">
        <w:t xml:space="preserve">that the presence in the community of the employee, or a member of the employee's family in need of care by the employee, would jeopardize the health of others; </w:t>
      </w:r>
      <w:r w:rsidR="00266048" w:rsidRPr="00266048">
        <w:rPr>
          <w:rFonts w:ascii="Albertus Extra Bold" w:hAnsi="Albertus Extra Bold"/>
          <w:b/>
        </w:rPr>
        <w:t>[</w:t>
      </w:r>
      <w:r w:rsidR="006F00A1">
        <w:t>or</w:t>
      </w:r>
      <w:r w:rsidR="00266048" w:rsidRPr="00266048">
        <w:rPr>
          <w:rFonts w:ascii="Albertus Extra Bold" w:hAnsi="Albertus Extra Bold"/>
          <w:b/>
        </w:rPr>
        <w:t>]</w:t>
      </w:r>
    </w:p>
    <w:p w:rsidR="00B73115" w:rsidRPr="006D1A16" w:rsidRDefault="00B73115" w:rsidP="00B73115">
      <w:pPr>
        <w:rPr>
          <w:u w:val="single"/>
        </w:rPr>
      </w:pPr>
      <w:r>
        <w:lastRenderedPageBreak/>
        <w:tab/>
      </w:r>
      <w:r>
        <w:rPr>
          <w:u w:val="single"/>
        </w:rPr>
        <w:t>(c)</w:t>
      </w:r>
      <w:r>
        <w:rPr>
          <w:u w:val="single"/>
        </w:rPr>
        <w:tab/>
        <w:t>during a state of emergency declared by the Governor,</w:t>
      </w:r>
      <w:r w:rsidR="001E1B38">
        <w:rPr>
          <w:u w:val="single"/>
        </w:rPr>
        <w:t xml:space="preserve"> </w:t>
      </w:r>
      <w:r w:rsidR="00076FF9">
        <w:rPr>
          <w:u w:val="single"/>
        </w:rPr>
        <w:t xml:space="preserve">or upon </w:t>
      </w:r>
      <w:r>
        <w:rPr>
          <w:u w:val="single"/>
        </w:rPr>
        <w:t>the recommendation</w:t>
      </w:r>
      <w:r w:rsidR="00266048">
        <w:rPr>
          <w:u w:val="single"/>
        </w:rPr>
        <w:t>, direction, or order</w:t>
      </w:r>
      <w:r>
        <w:rPr>
          <w:u w:val="single"/>
        </w:rPr>
        <w:t xml:space="preserve"> of a </w:t>
      </w:r>
      <w:r w:rsidR="0062772A">
        <w:rPr>
          <w:u w:val="single"/>
        </w:rPr>
        <w:t>healthcare provider</w:t>
      </w:r>
      <w:r>
        <w:rPr>
          <w:u w:val="single"/>
        </w:rPr>
        <w:t xml:space="preserve"> or </w:t>
      </w:r>
      <w:r w:rsidR="00076FF9" w:rsidRPr="00943B27">
        <w:rPr>
          <w:u w:val="single"/>
        </w:rPr>
        <w:t>the Commissioner of Health or other authorized public official</w:t>
      </w:r>
      <w:r w:rsidR="00076FF9">
        <w:rPr>
          <w:u w:val="single"/>
        </w:rPr>
        <w:t>,</w:t>
      </w:r>
      <w:r>
        <w:rPr>
          <w:u w:val="single"/>
        </w:rPr>
        <w:t xml:space="preserve"> the employee</w:t>
      </w:r>
      <w:r w:rsidR="00E23437">
        <w:rPr>
          <w:u w:val="single"/>
        </w:rPr>
        <w:t xml:space="preserve"> </w:t>
      </w:r>
      <w:r>
        <w:rPr>
          <w:u w:val="single"/>
        </w:rPr>
        <w:t>undergo</w:t>
      </w:r>
      <w:r w:rsidR="0020763B">
        <w:rPr>
          <w:u w:val="single"/>
        </w:rPr>
        <w:t>e</w:t>
      </w:r>
      <w:r w:rsidR="003D1BC1">
        <w:rPr>
          <w:u w:val="single"/>
        </w:rPr>
        <w:t>s</w:t>
      </w:r>
      <w:r>
        <w:rPr>
          <w:u w:val="single"/>
        </w:rPr>
        <w:t xml:space="preserve"> isolation or quarantine</w:t>
      </w:r>
      <w:r w:rsidR="00076FF9">
        <w:rPr>
          <w:u w:val="single"/>
        </w:rPr>
        <w:t>, or cares for a family member in quarantine,</w:t>
      </w:r>
      <w:r>
        <w:rPr>
          <w:u w:val="single"/>
        </w:rPr>
        <w:t xml:space="preserve"> as a result of suspected exposure to a communicable disease </w:t>
      </w:r>
      <w:r w:rsidR="00266048">
        <w:rPr>
          <w:u w:val="single"/>
        </w:rPr>
        <w:t xml:space="preserve">and a finding by the provider or authority that the </w:t>
      </w:r>
      <w:r w:rsidRPr="003D657E">
        <w:rPr>
          <w:u w:val="single"/>
        </w:rPr>
        <w:t>presence in the community of the employee</w:t>
      </w:r>
      <w:r w:rsidR="00076FF9">
        <w:rPr>
          <w:u w:val="single"/>
        </w:rPr>
        <w:t xml:space="preserve"> or family member</w:t>
      </w:r>
      <w:r w:rsidRPr="003D657E">
        <w:rPr>
          <w:u w:val="single"/>
        </w:rPr>
        <w:t xml:space="preserve"> would jeopardize the health of others</w:t>
      </w:r>
      <w:r>
        <w:rPr>
          <w:u w:val="single"/>
        </w:rPr>
        <w:t>; or</w:t>
      </w:r>
    </w:p>
    <w:p w:rsidR="006F00A1" w:rsidRDefault="006F00A1" w:rsidP="006F00A1">
      <w:r>
        <w:tab/>
        <w:t>(5)</w:t>
      </w:r>
      <w:r>
        <w:tab/>
        <w:t>time needed by the employee in connection with a child of the employee to attend a school-related conference, meeting, function or other event requested or required by a school administrator, teacher, or other professional staff member responsible for the child's education, or to attend a meeting regarding care provided to the child in connection with the child's health conditions or disability.</w:t>
      </w:r>
    </w:p>
    <w:p w:rsidR="006F00A1" w:rsidRDefault="006F00A1" w:rsidP="006F00A1">
      <w:r>
        <w:tab/>
        <w:t>b.</w:t>
      </w:r>
      <w:r>
        <w:tab/>
        <w:t xml:space="preserve">If an employee's need to use earned sick leave is foreseeable, an employer may require advance notice, not to exceed seven calendar days prior to the date the leave is to begin, of the intention to use the leave and its expected duration, and shall make a reasonable effort to schedule the use of earned sick leave in a manner that does not unduly disrupt the operations of the employer. If the reason for the leave is not foreseeable, an employer may require an employee to give notice of the intention as soon as practicable, if the employer has notified the employee of this requirement.  Employers may prohibit employees from using foreseeable earned sick leave on certain dates, and require reasonable documentation if sick leave that is not foreseeable is used during those dates.  For earned sick leave of three or more consecutive days, an employer may require reasonable documentation that the leave is being taken for the purpose permitted under subsection a. of this section. If the leave is permitted under paragraph (1) or (2) of subsection a. of this section, documentation signed by a health care professional who is treating the employee or the family member of the employee indicating the need for the leave and, if possible, number of days of leave, shall be considered reasonable documentation.  If the leave is permitted under paragraph (3) of subsection a. of this section because of domestic or sexual violence, any of the following shall be considered reasonable documentation of the domestic or sexual violence: medical documentation; a law enforcement agency record or report; a court order; documentation that the perpetrator of the domestic or sexual violence has been convicted of a domestic or sexual violence offense; certification from a certified Domestic Violence Specialist or a representative of a designated domestic violence agency or other victim services organization; or other documentation or certification provided by a social worker, counselor, member of the clergy, shelter worker, health care professional, attorney, or other professional who has assisted the </w:t>
      </w:r>
      <w:r>
        <w:lastRenderedPageBreak/>
        <w:t xml:space="preserve">employee or family member in dealing with the domestic or sexual violence.  If the leave is permitted under paragraph (4) of subsection a. of this section, a copy of the order of the public official or the determination by the health authority shall be considered reasonable documentation. </w:t>
      </w:r>
    </w:p>
    <w:p w:rsidR="006F00A1" w:rsidRDefault="006F00A1" w:rsidP="006F00A1">
      <w:r>
        <w:tab/>
        <w:t>c.</w:t>
      </w:r>
      <w:r>
        <w:tab/>
        <w:t>Nothing in this act shall be deemed to require an employer to provide earned sick leave for an employee's leave for purposes other than those identified in this section, or prohibit the employer from taking disciplinary action against an employee who uses earned sick leave for purposes other than those identified in this section. An employer may provide an offer to an employee for a payment of unused earned sick leave in the final month of the employer's benefit year.  The employee shall choose, no later than 10 calendar days from the date of the employer's offer, whether to accept a payment or decline a payment.  If the employee agrees to receive a payment, the employee shall choose a payment for the full amount of unused earned sick leave or for 50 percent of the amount of unused earned sick leave. The payment amount shall be based on the same rate of pay that the employee earns at the time of the payment.  If the employee declines a payment for unused earned sick leave, or agrees to a payment for 50 percent of the amount of unused sick leave, the employee shall be entitled to carry forward any unused or unpaid earned sick leave to the proceeding benefit year as provided pursuant to subsection a. of section 2 of this act.  If the employee agrees to a payment for the full amount of unused earned sick leave, the employee shall not be entitled to carry forward any earned sick leave to the proceeding benefit year pursuant to subsection a. of section 2 of this act.</w:t>
      </w:r>
    </w:p>
    <w:p w:rsidR="006F00A1" w:rsidRDefault="006F00A1" w:rsidP="006F00A1">
      <w:r>
        <w:tab/>
        <w:t>d.</w:t>
      </w:r>
      <w:r>
        <w:tab/>
        <w:t xml:space="preserve">If an employer foregoes the accrual process for earned sick leave hours pursuant to subsection a. of section 2 of this act and provides an employee with the full complement of earned sick leave for a benefit year on the first day of each benefit year, then the employer shall either provide to the employee a payment for the full amount of unused earned sick leave in the final month of the employer's benefit year or carry forward any unused sick leave to the next benefit year.  The employer may pay the employee the full amount of unused earned sick leave in the final month of a benefit year pursuant to this subsection only if the employer forgoes, with respect to that employee, the accrual process for earned sick leave during the next benefit year.  Unless an employer policy or collective bargaining agreement provides for the payment of accrued earned sick leave upon termination, resignation, retirement or other separation from employment, an employee shall not be entitled under this section to payment of unused earned sick leave upon the separation from employment. </w:t>
      </w:r>
    </w:p>
    <w:p w:rsidR="006F00A1" w:rsidRDefault="006F00A1" w:rsidP="006F00A1">
      <w:r>
        <w:tab/>
        <w:t>e.</w:t>
      </w:r>
      <w:r>
        <w:tab/>
        <w:t xml:space="preserve">Any information an employer possesses regarding the health of an employee or any family member of the employee or domestic or sexual violence affecting an employee or employee's family </w:t>
      </w:r>
      <w:r>
        <w:lastRenderedPageBreak/>
        <w:t>member shall be treated as confidential and not disclosed except to the affected employee or with the written permission of the affected employee.</w:t>
      </w:r>
    </w:p>
    <w:p w:rsidR="006F00A1" w:rsidRDefault="006F00A1" w:rsidP="006F00A1">
      <w:r>
        <w:t>(</w:t>
      </w:r>
      <w:proofErr w:type="spellStart"/>
      <w:r>
        <w:t>cf</w:t>
      </w:r>
      <w:proofErr w:type="spellEnd"/>
      <w:r>
        <w:t>: P.L.2018, c.10, s.3)</w:t>
      </w:r>
    </w:p>
    <w:p w:rsidR="006F00A1" w:rsidRDefault="006F00A1" w:rsidP="004F3D4E"/>
    <w:p w:rsidR="004F3D4E" w:rsidRDefault="00195AA5" w:rsidP="004F3D4E">
      <w:r>
        <w:tab/>
      </w:r>
      <w:r w:rsidR="006F00A1">
        <w:t>2</w:t>
      </w:r>
      <w:r>
        <w:t>.</w:t>
      </w:r>
      <w:r>
        <w:tab/>
        <w:t xml:space="preserve">Section 3 </w:t>
      </w:r>
      <w:r w:rsidR="006F00A1">
        <w:t>o</w:t>
      </w:r>
      <w:r>
        <w:t>f P.L.</w:t>
      </w:r>
      <w:r w:rsidR="00B85767">
        <w:t>1989, c.261</w:t>
      </w:r>
      <w:r>
        <w:t xml:space="preserve"> (C.</w:t>
      </w:r>
      <w:r w:rsidR="004F3D4E">
        <w:t>34:11B-3</w:t>
      </w:r>
      <w:r>
        <w:t>) is amended to read as follows:</w:t>
      </w:r>
    </w:p>
    <w:p w:rsidR="004F3D4E" w:rsidRDefault="004F3D4E" w:rsidP="004F3D4E">
      <w:r>
        <w:tab/>
        <w:t>3.</w:t>
      </w:r>
      <w:r>
        <w:tab/>
        <w:t>As used in this act:</w:t>
      </w:r>
    </w:p>
    <w:p w:rsidR="004F3D4E" w:rsidRDefault="004F3D4E" w:rsidP="004F3D4E">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4F3D4E" w:rsidRDefault="004F3D4E" w:rsidP="004F3D4E">
      <w:r>
        <w:tab/>
        <w:t>b.</w:t>
      </w:r>
      <w:r>
        <w:tab/>
        <w:t>"Director" means the Director of the Division on Civil Rights.</w:t>
      </w:r>
    </w:p>
    <w:p w:rsidR="004F3D4E" w:rsidRDefault="004F3D4E" w:rsidP="004F3D4E">
      <w:r>
        <w:tab/>
        <w:t>c.</w:t>
      </w:r>
      <w:r>
        <w:tab/>
        <w:t>"Division" means the Division on Civil Rights in the Department of Law and Public Safety.</w:t>
      </w:r>
    </w:p>
    <w:p w:rsidR="004F3D4E" w:rsidRDefault="004F3D4E" w:rsidP="004F3D4E">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4F3D4E" w:rsidRDefault="004F3D4E" w:rsidP="004F3D4E">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4F3D4E" w:rsidRDefault="004F3D4E" w:rsidP="004F3D4E">
      <w:r>
        <w:tab/>
        <w:t>f.</w:t>
      </w:r>
      <w:r>
        <w:tab/>
        <w:t>"Employer" means a person or corporation, partnership, individual proprietorship, joint venture, firm or company or other similar legal entity which engages the services of an employee and which:</w:t>
      </w:r>
    </w:p>
    <w:p w:rsidR="004F3D4E" w:rsidRDefault="004F3D4E" w:rsidP="004F3D4E">
      <w:r>
        <w:tab/>
        <w:t>(1) (Deleted by amendment, P.L.2019, c.37);</w:t>
      </w:r>
    </w:p>
    <w:p w:rsidR="004F3D4E" w:rsidRDefault="004F3D4E" w:rsidP="004F3D4E">
      <w:r>
        <w:tab/>
        <w:t>(2)</w:t>
      </w:r>
      <w:r>
        <w:tab/>
        <w:t xml:space="preserve">(Deleted by amendment, P.L.2019, c.37); </w:t>
      </w:r>
    </w:p>
    <w:p w:rsidR="004F3D4E" w:rsidRDefault="004F3D4E" w:rsidP="004F3D4E">
      <w:r>
        <w:tab/>
        <w:t>(3)</w:t>
      </w:r>
      <w:r>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4F3D4E" w:rsidRDefault="004F3D4E" w:rsidP="004F3D4E">
      <w:r>
        <w:tab/>
        <w:t>(4)</w:t>
      </w:r>
      <w:r>
        <w:tab/>
        <w:t xml:space="preserve">With respect to any period of time on or after June 30, 2019, employs 30 or more employees for each working day during each of </w:t>
      </w:r>
      <w:r>
        <w:lastRenderedPageBreak/>
        <w:t>20 or more calendar workweeks in the then current or immediately preceding calendar year.</w:t>
      </w:r>
    </w:p>
    <w:p w:rsidR="004F3D4E" w:rsidRDefault="004F3D4E" w:rsidP="004F3D4E">
      <w:r>
        <w:tab/>
        <w:t>"Employer" includes the State, any political subdivision thereof, and all public offices, agencies, boards or bodies.</w:t>
      </w:r>
    </w:p>
    <w:p w:rsidR="004F3D4E" w:rsidRDefault="004F3D4E" w:rsidP="004F3D4E">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4F3D4E" w:rsidRDefault="004F3D4E" w:rsidP="004F3D4E">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4F3D4E" w:rsidRDefault="004F3D4E" w:rsidP="004F3D4E">
      <w:r>
        <w:tab/>
      </w:r>
      <w:proofErr w:type="spellStart"/>
      <w:r>
        <w:t>i</w:t>
      </w:r>
      <w:proofErr w:type="spellEnd"/>
      <w:r>
        <w:t>.</w:t>
      </w:r>
      <w:r>
        <w:tab/>
        <w:t>"Family leave" means leave from employment so that the employee may provide care made necessary by reason of:</w:t>
      </w:r>
    </w:p>
    <w:p w:rsidR="004F3D4E" w:rsidRDefault="004F3D4E" w:rsidP="004F3D4E">
      <w:r>
        <w:tab/>
        <w:t>(1)</w:t>
      </w:r>
      <w:r>
        <w:tab/>
        <w:t>the birth of a child of the employee, including a child born pursuant to a valid written agreement between the employee and a gestational carrier;</w:t>
      </w:r>
    </w:p>
    <w:p w:rsidR="004F3D4E" w:rsidRDefault="004F3D4E" w:rsidP="004F3D4E">
      <w:r>
        <w:tab/>
        <w:t>(2)</w:t>
      </w:r>
      <w:r>
        <w:tab/>
        <w:t>the placement of a child into foster care with the employee or in connection with adoption of such child by the employee; or</w:t>
      </w:r>
    </w:p>
    <w:p w:rsidR="004F3D4E" w:rsidRDefault="004F3D4E" w:rsidP="004F3D4E">
      <w:r>
        <w:tab/>
        <w:t>(3)</w:t>
      </w:r>
      <w:r>
        <w:tab/>
        <w:t>the serious health condition of a family member of the employee.</w:t>
      </w:r>
    </w:p>
    <w:p w:rsidR="004F3D4E" w:rsidRDefault="004F3D4E" w:rsidP="004F3D4E">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4F3D4E" w:rsidRDefault="004F3D4E" w:rsidP="004F3D4E">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4F3D4E" w:rsidRDefault="004F3D4E" w:rsidP="004F3D4E">
      <w:r>
        <w:tab/>
        <w:t>l.</w:t>
      </w:r>
      <w:r>
        <w:tab/>
        <w:t>"Serious health condition" means an illness, injury, impairment, or physical or mental condition which requires:</w:t>
      </w:r>
    </w:p>
    <w:p w:rsidR="004F3D4E" w:rsidRDefault="004F3D4E" w:rsidP="004F3D4E">
      <w:r>
        <w:tab/>
        <w:t>(1)</w:t>
      </w:r>
      <w:r>
        <w:tab/>
        <w:t>inpatient care in a hospital, hospice, or residential medical care facility; or</w:t>
      </w:r>
    </w:p>
    <w:p w:rsidR="004F3D4E" w:rsidRDefault="004F3D4E" w:rsidP="004F3D4E">
      <w:r>
        <w:tab/>
        <w:t>(2)</w:t>
      </w:r>
      <w:r>
        <w:tab/>
        <w:t>continuing medical treatment or continuing supervision by a health care provider.</w:t>
      </w:r>
    </w:p>
    <w:p w:rsidR="00934439" w:rsidRDefault="00934439" w:rsidP="00934439">
      <w:pPr>
        <w:rPr>
          <w:u w:val="single"/>
        </w:rPr>
      </w:pPr>
      <w:r>
        <w:tab/>
      </w:r>
      <w:r>
        <w:rPr>
          <w:u w:val="single"/>
        </w:rPr>
        <w:t xml:space="preserve">During a state of emergency declared by the Governor, </w:t>
      </w:r>
      <w:r w:rsidRPr="00943B27">
        <w:rPr>
          <w:u w:val="single"/>
        </w:rPr>
        <w:t xml:space="preserve">or </w:t>
      </w:r>
      <w:r>
        <w:rPr>
          <w:u w:val="single"/>
        </w:rPr>
        <w:t xml:space="preserve">when indicated </w:t>
      </w:r>
      <w:r w:rsidRPr="00943B27">
        <w:rPr>
          <w:u w:val="single"/>
        </w:rPr>
        <w:t xml:space="preserve">to be needed by the Commissioner of Health or other public </w:t>
      </w:r>
      <w:r>
        <w:rPr>
          <w:u w:val="single"/>
        </w:rPr>
        <w:t>health authority</w:t>
      </w:r>
      <w:r w:rsidRPr="00943B27">
        <w:rPr>
          <w:u w:val="single"/>
        </w:rPr>
        <w:t>,</w:t>
      </w:r>
      <w:r>
        <w:rPr>
          <w:u w:val="single"/>
        </w:rPr>
        <w:t xml:space="preserve"> </w:t>
      </w:r>
      <w:r w:rsidRPr="00943B27">
        <w:rPr>
          <w:u w:val="single"/>
        </w:rPr>
        <w:t xml:space="preserve">“serious health condition" </w:t>
      </w:r>
      <w:r>
        <w:rPr>
          <w:u w:val="single"/>
        </w:rPr>
        <w:t xml:space="preserve">shall </w:t>
      </w:r>
      <w:r w:rsidR="0020763B">
        <w:rPr>
          <w:u w:val="single"/>
        </w:rPr>
        <w:t xml:space="preserve">also </w:t>
      </w:r>
      <w:r>
        <w:rPr>
          <w:u w:val="single"/>
        </w:rPr>
        <w:t>include an illness caused by an epidemic of a communicable disease,</w:t>
      </w:r>
      <w:r w:rsidRPr="00F316B2">
        <w:rPr>
          <w:u w:val="single"/>
        </w:rPr>
        <w:t xml:space="preserve"> </w:t>
      </w:r>
      <w:r>
        <w:rPr>
          <w:u w:val="single"/>
        </w:rPr>
        <w:t xml:space="preserve">a </w:t>
      </w:r>
      <w:r w:rsidRPr="00F316B2">
        <w:rPr>
          <w:u w:val="single"/>
        </w:rPr>
        <w:t xml:space="preserve">known or suspected exposure to </w:t>
      </w:r>
      <w:r>
        <w:rPr>
          <w:u w:val="single"/>
        </w:rPr>
        <w:t>a</w:t>
      </w:r>
      <w:r w:rsidRPr="00F316B2">
        <w:rPr>
          <w:u w:val="single"/>
        </w:rPr>
        <w:t xml:space="preserve"> communicable disease</w:t>
      </w:r>
      <w:r>
        <w:rPr>
          <w:u w:val="single"/>
        </w:rPr>
        <w:t xml:space="preserve">, or efforts to prevent spread of a communicable disease, which requires </w:t>
      </w:r>
      <w:r w:rsidRPr="008A2EA4">
        <w:rPr>
          <w:u w:val="single"/>
        </w:rPr>
        <w:t>in-home care or treatment</w:t>
      </w:r>
      <w:r>
        <w:rPr>
          <w:u w:val="single"/>
        </w:rPr>
        <w:t xml:space="preserve"> of </w:t>
      </w:r>
      <w:r w:rsidR="00900636">
        <w:rPr>
          <w:u w:val="single"/>
        </w:rPr>
        <w:t>a</w:t>
      </w:r>
      <w:r>
        <w:rPr>
          <w:u w:val="single"/>
        </w:rPr>
        <w:t xml:space="preserve"> family member of the employee</w:t>
      </w:r>
      <w:r w:rsidRPr="008A2EA4">
        <w:rPr>
          <w:u w:val="single"/>
        </w:rPr>
        <w:t xml:space="preserve"> due to</w:t>
      </w:r>
      <w:r>
        <w:rPr>
          <w:u w:val="single"/>
        </w:rPr>
        <w:t>:</w:t>
      </w:r>
    </w:p>
    <w:p w:rsidR="00934439" w:rsidRDefault="00934439" w:rsidP="00934439">
      <w:pPr>
        <w:rPr>
          <w:u w:val="single"/>
        </w:rPr>
      </w:pPr>
      <w:r w:rsidRPr="00666255">
        <w:lastRenderedPageBreak/>
        <w:tab/>
      </w:r>
      <w:r>
        <w:rPr>
          <w:u w:val="single"/>
        </w:rPr>
        <w:t>(</w:t>
      </w:r>
      <w:r w:rsidR="00B72A44">
        <w:rPr>
          <w:u w:val="single"/>
        </w:rPr>
        <w:t>1</w:t>
      </w:r>
      <w:r>
        <w:rPr>
          <w:u w:val="single"/>
        </w:rPr>
        <w:t>)</w:t>
      </w:r>
      <w:r>
        <w:rPr>
          <w:u w:val="single"/>
        </w:rPr>
        <w:tab/>
        <w:t xml:space="preserve">the issuance by </w:t>
      </w:r>
      <w:r w:rsidRPr="008A2EA4">
        <w:rPr>
          <w:u w:val="single"/>
        </w:rPr>
        <w:t xml:space="preserve">a </w:t>
      </w:r>
      <w:r>
        <w:rPr>
          <w:u w:val="single"/>
        </w:rPr>
        <w:t>healthcare provider</w:t>
      </w:r>
      <w:r w:rsidRPr="008A2EA4">
        <w:rPr>
          <w:u w:val="single"/>
        </w:rPr>
        <w:t xml:space="preserve"> or </w:t>
      </w:r>
      <w:r>
        <w:rPr>
          <w:u w:val="single"/>
        </w:rPr>
        <w:t xml:space="preserve">the commissioner or other </w:t>
      </w:r>
      <w:r w:rsidRPr="008A2EA4">
        <w:rPr>
          <w:u w:val="single"/>
        </w:rPr>
        <w:t>public health authority</w:t>
      </w:r>
      <w:r>
        <w:rPr>
          <w:u w:val="single"/>
        </w:rPr>
        <w:t xml:space="preserve"> of a determination that the presence in the community of </w:t>
      </w:r>
      <w:r w:rsidR="00B72A44">
        <w:rPr>
          <w:u w:val="single"/>
        </w:rPr>
        <w:t>a</w:t>
      </w:r>
      <w:r w:rsidR="00367FF5">
        <w:rPr>
          <w:u w:val="single"/>
        </w:rPr>
        <w:t xml:space="preserve"> </w:t>
      </w:r>
      <w:r>
        <w:rPr>
          <w:u w:val="single"/>
        </w:rPr>
        <w:t>family member may jeopardize the health of others; and</w:t>
      </w:r>
    </w:p>
    <w:p w:rsidR="00934439" w:rsidRPr="00F316B2" w:rsidRDefault="00934439" w:rsidP="00934439">
      <w:pPr>
        <w:rPr>
          <w:u w:val="single"/>
        </w:rPr>
      </w:pPr>
      <w:r w:rsidRPr="00666255">
        <w:tab/>
      </w:r>
      <w:r>
        <w:rPr>
          <w:u w:val="single"/>
        </w:rPr>
        <w:t>(</w:t>
      </w:r>
      <w:r w:rsidR="00B72A44">
        <w:rPr>
          <w:u w:val="single"/>
        </w:rPr>
        <w:t>2</w:t>
      </w:r>
      <w:r>
        <w:rPr>
          <w:u w:val="single"/>
        </w:rPr>
        <w:t>)</w:t>
      </w:r>
      <w:r>
        <w:rPr>
          <w:u w:val="single"/>
        </w:rPr>
        <w:tab/>
      </w:r>
      <w:r w:rsidRPr="008A2EA4">
        <w:rPr>
          <w:u w:val="single"/>
        </w:rPr>
        <w:t>the recommendation</w:t>
      </w:r>
      <w:r>
        <w:rPr>
          <w:u w:val="single"/>
        </w:rPr>
        <w:t>, direction, or order</w:t>
      </w:r>
      <w:r w:rsidRPr="008A2EA4">
        <w:rPr>
          <w:u w:val="single"/>
        </w:rPr>
        <w:t xml:space="preserve"> of </w:t>
      </w:r>
      <w:r>
        <w:rPr>
          <w:u w:val="single"/>
        </w:rPr>
        <w:t>the provider</w:t>
      </w:r>
      <w:r w:rsidRPr="008A2EA4">
        <w:rPr>
          <w:u w:val="single"/>
        </w:rPr>
        <w:t xml:space="preserve"> or authority that </w:t>
      </w:r>
      <w:r>
        <w:rPr>
          <w:u w:val="single"/>
        </w:rPr>
        <w:t xml:space="preserve">the family </w:t>
      </w:r>
      <w:r w:rsidRPr="008A2EA4">
        <w:rPr>
          <w:u w:val="single"/>
        </w:rPr>
        <w:t xml:space="preserve">member </w:t>
      </w:r>
      <w:r>
        <w:rPr>
          <w:u w:val="single"/>
        </w:rPr>
        <w:t xml:space="preserve">be isolated or </w:t>
      </w:r>
      <w:r w:rsidRPr="008A2EA4">
        <w:rPr>
          <w:u w:val="single"/>
        </w:rPr>
        <w:t>quarantine</w:t>
      </w:r>
      <w:r>
        <w:rPr>
          <w:u w:val="single"/>
        </w:rPr>
        <w:t>d</w:t>
      </w:r>
      <w:r w:rsidRPr="008A2EA4">
        <w:rPr>
          <w:u w:val="single"/>
        </w:rPr>
        <w:t xml:space="preserve"> </w:t>
      </w:r>
      <w:r w:rsidR="00DB3AF4">
        <w:rPr>
          <w:u w:val="single"/>
        </w:rPr>
        <w:t>because</w:t>
      </w:r>
      <w:r w:rsidRPr="008A2EA4">
        <w:rPr>
          <w:u w:val="single"/>
        </w:rPr>
        <w:t xml:space="preserve"> of suspected exposure to </w:t>
      </w:r>
      <w:r w:rsidR="00367FF5">
        <w:rPr>
          <w:u w:val="single"/>
        </w:rPr>
        <w:t>the</w:t>
      </w:r>
      <w:r w:rsidRPr="008A2EA4">
        <w:rPr>
          <w:u w:val="single"/>
        </w:rPr>
        <w:t xml:space="preserve"> communicable disease</w:t>
      </w:r>
      <w:r w:rsidRPr="00F316B2">
        <w:rPr>
          <w:u w:val="single"/>
        </w:rPr>
        <w:t>.</w:t>
      </w:r>
    </w:p>
    <w:p w:rsidR="004F3D4E" w:rsidRDefault="004F3D4E" w:rsidP="004F3D4E">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4F3D4E" w:rsidRDefault="00195AA5" w:rsidP="004F3D4E">
      <w:r>
        <w:t>(</w:t>
      </w:r>
      <w:proofErr w:type="spellStart"/>
      <w:r>
        <w:t>cf</w:t>
      </w:r>
      <w:proofErr w:type="spellEnd"/>
      <w:r>
        <w:t>: P.L.</w:t>
      </w:r>
      <w:r w:rsidR="004F3D4E">
        <w:t>2019, c.37, s.1</w:t>
      </w:r>
      <w:r>
        <w:t>)</w:t>
      </w:r>
    </w:p>
    <w:p w:rsidR="004F3D4E" w:rsidRDefault="004F3D4E" w:rsidP="004F3D4E"/>
    <w:p w:rsidR="00195AA5" w:rsidRDefault="00195AA5" w:rsidP="004F3D4E">
      <w:r>
        <w:tab/>
        <w:t>3.</w:t>
      </w:r>
      <w:r>
        <w:tab/>
        <w:t>Section 4 of P.L.1989, c.261 (C.</w:t>
      </w:r>
      <w:r w:rsidR="004F3D4E">
        <w:t>34:11B-4</w:t>
      </w:r>
      <w:r>
        <w:t>) is amended to read as follows:</w:t>
      </w:r>
    </w:p>
    <w:p w:rsidR="004F3D4E" w:rsidRDefault="004F3D4E" w:rsidP="004F3D4E">
      <w:r>
        <w:tab/>
        <w:t>4.</w:t>
      </w:r>
      <w:r>
        <w:tab/>
        <w:t>An employee of an employer in this State subject to the provisions of this act shall be entitled to a family leave of 12 weeks in any 24-month period upon advance notice to the employer in the manner specified by the provisions of sections 11 and 12 of P.L.2008, c.17 (C.43:21-39.2 and 43:21-39.3), unless the employer denies family leave to the employee pursuant to subsection h. of this section.</w:t>
      </w:r>
    </w:p>
    <w:p w:rsidR="004F3D4E" w:rsidRDefault="004F3D4E" w:rsidP="004F3D4E">
      <w:r>
        <w:tab/>
        <w:t>a.</w:t>
      </w:r>
      <w:r>
        <w:tab/>
        <w:t>In the case of a family member who has a serious health condition, the leave may be taken intermittently when medically necessary, in the manner specified by the provisions of section 11 of P.L.2008, c.17 (C.43:21-39.2).</w:t>
      </w:r>
    </w:p>
    <w:p w:rsidR="004F3D4E" w:rsidRDefault="004F3D4E" w:rsidP="004F3D4E">
      <w:r>
        <w:tab/>
        <w:t>b.</w:t>
      </w:r>
      <w:r>
        <w:tab/>
        <w:t>In the case of the foster care placement, birth or adoption of a healthy child, the leave may be taken intermittently in the manner specified by the provisions of paragraph (2) of subsection a. of section 12 of P.L.2008, c.17 (C.43:21-39.3).</w:t>
      </w:r>
    </w:p>
    <w:p w:rsidR="004F3D4E" w:rsidRDefault="004F3D4E" w:rsidP="004F3D4E">
      <w:r>
        <w:tab/>
        <w:t>c.</w:t>
      </w:r>
      <w:r>
        <w:tab/>
        <w:t>Leave taken because of the birth or placement for adoption of a child may commence at any time within a year after the date of the foster care placement, birth or placement for adoption.</w:t>
      </w:r>
    </w:p>
    <w:p w:rsidR="004F3D4E" w:rsidRDefault="004F3D4E" w:rsidP="004F3D4E">
      <w:r>
        <w:tab/>
        <w:t>d.</w:t>
      </w:r>
      <w:r>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4F3D4E" w:rsidRDefault="004F3D4E" w:rsidP="004F3D4E">
      <w:r>
        <w:tab/>
        <w:t>e.</w:t>
      </w:r>
      <w:r>
        <w:tab/>
        <w:t xml:space="preserve">An employer may require that any period of family leave be supported by certification issued by a duly licensed health care provider or any other health care provider determined by the director to be capable of providing adequate certification.  </w:t>
      </w:r>
    </w:p>
    <w:p w:rsidR="004F3D4E" w:rsidRDefault="004F3D4E" w:rsidP="004F3D4E">
      <w:r>
        <w:tab/>
        <w:t>(1)</w:t>
      </w:r>
      <w:r>
        <w:tab/>
        <w:t xml:space="preserve">Where the certification is for the serious health condition of a family member of the employee, the certification shall be sufficient if it states: (a) the date on which the serious health condition commenced; (b) the probable duration of the condition; </w:t>
      </w:r>
      <w:r>
        <w:lastRenderedPageBreak/>
        <w:t xml:space="preserve">and (c) the medical facts within the provider's knowledge regarding the condition;  </w:t>
      </w:r>
    </w:p>
    <w:p w:rsidR="004F3D4E" w:rsidRDefault="004F3D4E" w:rsidP="004F3D4E">
      <w:r>
        <w:tab/>
        <w:t>(2)</w:t>
      </w:r>
      <w:r>
        <w:tab/>
        <w:t xml:space="preserve">Where the certification is for the birth or placement of the child, the certification need only state the date of birth or date of placement, whichever is appropriate.  </w:t>
      </w:r>
    </w:p>
    <w:p w:rsidR="004F3D4E" w:rsidRDefault="004F3D4E" w:rsidP="004F3D4E">
      <w:r>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4F3D4E" w:rsidRDefault="004F3D4E" w:rsidP="004F3D4E">
      <w:r>
        <w:tab/>
        <w:t>f.</w:t>
      </w:r>
      <w:r>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4F3D4E" w:rsidRDefault="004F3D4E" w:rsidP="004F3D4E">
      <w:r>
        <w:tab/>
        <w:t>g.</w:t>
      </w:r>
      <w:r>
        <w:tab/>
        <w:t xml:space="preserve">No employee shall, during any period of leave taken pursuant to this section, perform services on a full-time basis for any person for whom the employee did not provide those services immediately prior to commencement of the leave.  </w:t>
      </w:r>
    </w:p>
    <w:p w:rsidR="004F3D4E" w:rsidRDefault="004F3D4E" w:rsidP="004F3D4E">
      <w:r>
        <w:tab/>
        <w:t>h.</w:t>
      </w:r>
      <w:r>
        <w:tab/>
        <w:t>An employer may deny family leave to the employee if:</w:t>
      </w:r>
    </w:p>
    <w:p w:rsidR="004F3D4E" w:rsidRDefault="004F3D4E" w:rsidP="004F3D4E">
      <w:r>
        <w:tab/>
        <w:t>(1)</w:t>
      </w:r>
      <w:r>
        <w:tab/>
        <w:t>The employee is a salaried employee who is among the highest paid 5% of the employer's employees or the seven highest paid employees of the employer, whichever is greater;</w:t>
      </w:r>
    </w:p>
    <w:p w:rsidR="004F3D4E" w:rsidRDefault="004F3D4E" w:rsidP="004F3D4E">
      <w:r>
        <w:tab/>
        <w:t>(2)</w:t>
      </w:r>
      <w:r>
        <w:tab/>
        <w:t>The denial is necessary to prevent substantial and grievous economic injury to the employer's operations; and</w:t>
      </w:r>
    </w:p>
    <w:p w:rsidR="004F3D4E" w:rsidRDefault="004F3D4E" w:rsidP="004F3D4E">
      <w:r>
        <w:tab/>
        <w:t>(3)</w:t>
      </w:r>
      <w:r>
        <w:tab/>
        <w:t>The employer notifies the employee of its intent to deny the leave at the time the employer determines that the denial is necessary.</w:t>
      </w:r>
    </w:p>
    <w:p w:rsidR="0092797E" w:rsidRDefault="0092797E" w:rsidP="004F3D4E">
      <w:pPr>
        <w:rPr>
          <w:u w:val="single"/>
        </w:rPr>
      </w:pPr>
      <w:r>
        <w:tab/>
      </w:r>
      <w:r w:rsidRPr="006A7EB8">
        <w:rPr>
          <w:u w:val="single"/>
        </w:rPr>
        <w:t>The provisions of this subse</w:t>
      </w:r>
      <w:r>
        <w:rPr>
          <w:u w:val="single"/>
        </w:rPr>
        <w:t>c</w:t>
      </w:r>
      <w:r w:rsidRPr="006A7EB8">
        <w:rPr>
          <w:u w:val="single"/>
        </w:rPr>
        <w:t xml:space="preserve">tion shall not apply when the family leave is due to </w:t>
      </w:r>
      <w:r w:rsidR="00EA0DA2">
        <w:rPr>
          <w:u w:val="single"/>
        </w:rPr>
        <w:t xml:space="preserve">a </w:t>
      </w:r>
      <w:r w:rsidR="00EA0DA2" w:rsidRPr="006A7EB8">
        <w:rPr>
          <w:u w:val="single"/>
        </w:rPr>
        <w:t>health care provider</w:t>
      </w:r>
      <w:r w:rsidR="00EA0DA2">
        <w:rPr>
          <w:u w:val="single"/>
        </w:rPr>
        <w:t xml:space="preserve">, </w:t>
      </w:r>
      <w:r w:rsidRPr="006A7EB8">
        <w:rPr>
          <w:u w:val="single"/>
        </w:rPr>
        <w:t>the Commissioner of Health or other authorized public official having ordered</w:t>
      </w:r>
      <w:r w:rsidR="00EA0DA2">
        <w:rPr>
          <w:u w:val="single"/>
        </w:rPr>
        <w:t>,</w:t>
      </w:r>
      <w:r w:rsidRPr="006A7EB8">
        <w:rPr>
          <w:u w:val="single"/>
        </w:rPr>
        <w:t xml:space="preserve"> directed</w:t>
      </w:r>
      <w:r w:rsidR="00EA0DA2">
        <w:rPr>
          <w:u w:val="single"/>
        </w:rPr>
        <w:t>, or recommended</w:t>
      </w:r>
      <w:r w:rsidRPr="006A7EB8">
        <w:rPr>
          <w:u w:val="single"/>
        </w:rPr>
        <w:t xml:space="preserve"> that a family member of the employee</w:t>
      </w:r>
      <w:r w:rsidR="00160EC4">
        <w:rPr>
          <w:u w:val="single"/>
        </w:rPr>
        <w:t xml:space="preserve"> in need of care by the employee</w:t>
      </w:r>
      <w:r w:rsidRPr="006A7EB8">
        <w:rPr>
          <w:u w:val="single"/>
        </w:rPr>
        <w:t xml:space="preserve"> be isolated or quarantined, or </w:t>
      </w:r>
      <w:r w:rsidR="00AB4E61">
        <w:rPr>
          <w:u w:val="single"/>
        </w:rPr>
        <w:t xml:space="preserve">is due to </w:t>
      </w:r>
      <w:r w:rsidR="00160EC4">
        <w:rPr>
          <w:u w:val="single"/>
        </w:rPr>
        <w:t>a</w:t>
      </w:r>
      <w:r w:rsidR="00E23437">
        <w:rPr>
          <w:u w:val="single"/>
        </w:rPr>
        <w:t xml:space="preserve"> </w:t>
      </w:r>
      <w:r w:rsidRPr="006A7EB8">
        <w:rPr>
          <w:u w:val="single"/>
        </w:rPr>
        <w:t>place of care</w:t>
      </w:r>
      <w:r w:rsidR="00E23437">
        <w:rPr>
          <w:u w:val="single"/>
        </w:rPr>
        <w:t xml:space="preserve"> </w:t>
      </w:r>
      <w:r w:rsidR="00160EC4">
        <w:rPr>
          <w:u w:val="single"/>
        </w:rPr>
        <w:t xml:space="preserve">of </w:t>
      </w:r>
      <w:r w:rsidR="00E23437">
        <w:rPr>
          <w:u w:val="single"/>
        </w:rPr>
        <w:t xml:space="preserve">a member of the </w:t>
      </w:r>
      <w:r w:rsidR="00E23437" w:rsidRPr="006A7EB8">
        <w:rPr>
          <w:u w:val="single"/>
        </w:rPr>
        <w:t>employee</w:t>
      </w:r>
      <w:r w:rsidR="00E23437">
        <w:rPr>
          <w:u w:val="single"/>
        </w:rPr>
        <w:t>’s family</w:t>
      </w:r>
      <w:r w:rsidRPr="006A7EB8">
        <w:rPr>
          <w:u w:val="single"/>
        </w:rPr>
        <w:t xml:space="preserve"> </w:t>
      </w:r>
      <w:r w:rsidR="00AB4E61">
        <w:rPr>
          <w:u w:val="single"/>
        </w:rPr>
        <w:t>be</w:t>
      </w:r>
      <w:r w:rsidR="00E23437">
        <w:rPr>
          <w:u w:val="single"/>
        </w:rPr>
        <w:t>ing</w:t>
      </w:r>
      <w:r w:rsidR="00AB4E61">
        <w:rPr>
          <w:u w:val="single"/>
        </w:rPr>
        <w:t xml:space="preserve"> closed </w:t>
      </w:r>
      <w:r w:rsidR="00E23437">
        <w:rPr>
          <w:u w:val="single"/>
        </w:rPr>
        <w:t>because</w:t>
      </w:r>
      <w:r w:rsidR="00AB4E61">
        <w:rPr>
          <w:u w:val="single"/>
        </w:rPr>
        <w:t xml:space="preserve"> of a state of emergency declared by the Governor or order of </w:t>
      </w:r>
      <w:r w:rsidRPr="006A7EB8">
        <w:rPr>
          <w:u w:val="single"/>
        </w:rPr>
        <w:t>the Commissioner of Health or other authorized public official</w:t>
      </w:r>
      <w:r w:rsidR="00AB4E61">
        <w:rPr>
          <w:u w:val="single"/>
        </w:rPr>
        <w:t>, du</w:t>
      </w:r>
      <w:r w:rsidR="00160EC4">
        <w:rPr>
          <w:u w:val="single"/>
        </w:rPr>
        <w:t xml:space="preserve">ring </w:t>
      </w:r>
      <w:r w:rsidRPr="008A2EA4">
        <w:rPr>
          <w:u w:val="single"/>
        </w:rPr>
        <w:t>an epidemic of a communicable disease</w:t>
      </w:r>
      <w:r>
        <w:rPr>
          <w:u w:val="single"/>
        </w:rPr>
        <w:t>, or</w:t>
      </w:r>
      <w:r w:rsidRPr="008A2EA4">
        <w:rPr>
          <w:u w:val="single"/>
        </w:rPr>
        <w:t xml:space="preserve"> </w:t>
      </w:r>
      <w:r>
        <w:rPr>
          <w:u w:val="single"/>
        </w:rPr>
        <w:t>a</w:t>
      </w:r>
      <w:r w:rsidRPr="008A2EA4">
        <w:rPr>
          <w:u w:val="single"/>
        </w:rPr>
        <w:t xml:space="preserve"> known or suspected exposure to </w:t>
      </w:r>
      <w:r>
        <w:rPr>
          <w:u w:val="single"/>
        </w:rPr>
        <w:t>a</w:t>
      </w:r>
      <w:r w:rsidRPr="008A2EA4">
        <w:rPr>
          <w:u w:val="single"/>
        </w:rPr>
        <w:t xml:space="preserve"> communicable disease</w:t>
      </w:r>
      <w:r>
        <w:rPr>
          <w:u w:val="single"/>
        </w:rPr>
        <w:t>.</w:t>
      </w:r>
    </w:p>
    <w:p w:rsidR="004F3D4E" w:rsidRDefault="004F3D4E" w:rsidP="004F3D4E">
      <w:r>
        <w:lastRenderedPageBreak/>
        <w:tab/>
      </w:r>
      <w:proofErr w:type="spellStart"/>
      <w:r>
        <w:t>i</w:t>
      </w:r>
      <w:proofErr w:type="spellEnd"/>
      <w:r>
        <w:t>.</w:t>
      </w:r>
      <w:r>
        <w:tab/>
        <w:t>In any case in which the leave has already commenced at the time of the notification pursuant to paragraph (3) of subsection h. of this section, the employee shall return to work within 10 working days of the date of notification.</w:t>
      </w:r>
    </w:p>
    <w:p w:rsidR="004F3D4E" w:rsidRDefault="00195AA5" w:rsidP="004F3D4E">
      <w:r>
        <w:t>(</w:t>
      </w:r>
      <w:proofErr w:type="spellStart"/>
      <w:r>
        <w:t>cf</w:t>
      </w:r>
      <w:proofErr w:type="spellEnd"/>
      <w:r>
        <w:t>: P.</w:t>
      </w:r>
      <w:r w:rsidR="004F3D4E">
        <w:t>L.2019, c.37, s.2</w:t>
      </w:r>
      <w:r>
        <w:t>)</w:t>
      </w:r>
    </w:p>
    <w:p w:rsidR="004F3D4E" w:rsidRDefault="004F3D4E" w:rsidP="004F3D4E"/>
    <w:p w:rsidR="006F00A1" w:rsidRDefault="006E24F9" w:rsidP="004F3D4E">
      <w:r>
        <w:tab/>
        <w:t>4.</w:t>
      </w:r>
      <w:r>
        <w:tab/>
        <w:t>Section 3 of P.L.1948, c.</w:t>
      </w:r>
      <w:r w:rsidR="006F00A1">
        <w:t>110 (C.43:21-27) is amended to read as follows:</w:t>
      </w:r>
    </w:p>
    <w:p w:rsidR="004F3D4E" w:rsidRDefault="004F3D4E" w:rsidP="004F3D4E">
      <w:r>
        <w:tab/>
        <w:t>3.</w:t>
      </w:r>
      <w:r>
        <w:tab/>
        <w:t>As used in this act, unless the context clearly requires otherwise:</w:t>
      </w:r>
    </w:p>
    <w:p w:rsidR="004F3D4E" w:rsidRDefault="004F3D4E" w:rsidP="004F3D4E">
      <w:r>
        <w:tab/>
        <w:t>(a)</w:t>
      </w:r>
      <w:r w:rsidR="006F00A1">
        <w:tab/>
      </w:r>
      <w:r>
        <w:t>(1)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Institute of Technology, shall be deemed a covered employer, as defined herein.</w:t>
      </w:r>
    </w:p>
    <w:p w:rsidR="004F3D4E" w:rsidRDefault="004F3D4E" w:rsidP="004F3D4E">
      <w:r>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4F3D4E" w:rsidRDefault="004F3D4E" w:rsidP="004F3D4E">
      <w:r>
        <w:tab/>
        <w:t>(2)</w:t>
      </w:r>
      <w:r>
        <w:tab/>
        <w:t xml:space="preserve">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w:t>
      </w:r>
      <w:r>
        <w:lastRenderedPageBreak/>
        <w:t>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4F3D4E" w:rsidRDefault="004F3D4E" w:rsidP="004F3D4E">
      <w:r>
        <w:tab/>
        <w:t>(b)</w:t>
      </w:r>
      <w:r w:rsidR="0092797E">
        <w:tab/>
      </w:r>
      <w:r>
        <w:t xml:space="preserve">(1)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t>week's worth</w:t>
      </w:r>
      <w:proofErr w:type="spellEnd"/>
      <w:r>
        <w:t xml:space="preserve"> of accumulated sick time before receiving the benefits.</w:t>
      </w:r>
    </w:p>
    <w:p w:rsidR="004F3D4E" w:rsidRDefault="004F3D4E" w:rsidP="004F3D4E">
      <w:r>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4F3D4E" w:rsidRDefault="004F3D4E" w:rsidP="004F3D4E">
      <w:r>
        <w:tab/>
        <w:t>(2)</w:t>
      </w:r>
      <w:r>
        <w:tab/>
        <w:t xml:space="preserve">"Covered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w:t>
      </w:r>
      <w:r>
        <w:lastRenderedPageBreak/>
        <w:t>covered employer, or who has been out of that employment for less than two weeks.</w:t>
      </w:r>
    </w:p>
    <w:p w:rsidR="004F3D4E" w:rsidRDefault="004F3D4E" w:rsidP="004F3D4E">
      <w:r>
        <w:tab/>
        <w:t>(c)</w:t>
      </w:r>
      <w:r>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4F3D4E" w:rsidRDefault="004F3D4E" w:rsidP="004F3D4E">
      <w:r>
        <w:tab/>
        <w:t>(d)</w:t>
      </w:r>
      <w:r>
        <w:tab/>
        <w:t>"Day" shall mean a full calendar day beginning and ending at midnight.</w:t>
      </w:r>
    </w:p>
    <w:p w:rsidR="004F3D4E" w:rsidRDefault="004F3D4E" w:rsidP="004F3D4E">
      <w:r>
        <w:tab/>
        <w:t>(e)</w:t>
      </w:r>
      <w:r>
        <w:tab/>
        <w:t>"Disability" shall mean such disability as is compensable under section 5 of P.L.1948, c.110 (C.43:21-29).</w:t>
      </w:r>
    </w:p>
    <w:p w:rsidR="004F3D4E" w:rsidRDefault="004F3D4E" w:rsidP="004F3D4E">
      <w:r>
        <w:tab/>
        <w:t>(f)</w:t>
      </w:r>
      <w:r>
        <w:tab/>
        <w:t>"Disability benefits" shall mean any cash payments which are payable to a covered individual for all or part of a period of disability pursuant to P.L.1948, c.110 (C.43:21-25 et al.).</w:t>
      </w:r>
    </w:p>
    <w:p w:rsidR="004F3D4E" w:rsidRDefault="004F3D4E" w:rsidP="004F3D4E">
      <w:r>
        <w:tab/>
        <w:t>(g)</w:t>
      </w:r>
      <w:r>
        <w:tab/>
        <w:t>"Period of disability" with respect to any covered individual shall mean:</w:t>
      </w:r>
    </w:p>
    <w:p w:rsidR="004F3D4E" w:rsidRDefault="004F3D4E" w:rsidP="004F3D4E">
      <w:r>
        <w:tab/>
        <w:t>(1)</w:t>
      </w:r>
      <w:r>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4F3D4E" w:rsidRDefault="004F3D4E" w:rsidP="004F3D4E">
      <w:r>
        <w:tab/>
        <w:t>(2)</w:t>
      </w:r>
      <w:r>
        <w:tab/>
        <w:t>On or after July 1, 2009, the entire period of family temporary disability leave taken from employment by the covered individual.</w:t>
      </w:r>
    </w:p>
    <w:p w:rsidR="004F3D4E" w:rsidRDefault="004F3D4E" w:rsidP="004F3D4E">
      <w:r>
        <w:tab/>
        <w:t>(h)</w:t>
      </w:r>
      <w:r>
        <w:tab/>
        <w:t>"Wages" shall mean all compensation payable by covered employers to covered individuals for personal services, including commissions and bonuses and the cash value of all compensation payable in any medium other than cash.</w:t>
      </w:r>
    </w:p>
    <w:p w:rsidR="004F3D4E" w:rsidRDefault="004F3D4E" w:rsidP="004F3D4E">
      <w:r>
        <w:tab/>
        <w:t>(</w:t>
      </w:r>
      <w:proofErr w:type="spellStart"/>
      <w:r>
        <w:t>i</w:t>
      </w:r>
      <w:proofErr w:type="spellEnd"/>
      <w:r>
        <w:t>)</w:t>
      </w:r>
      <w:r w:rsidR="0092797E">
        <w:tab/>
      </w:r>
      <w:r>
        <w:t>(1) (Deleted by amendment, P.L.2001, c.17).</w:t>
      </w:r>
    </w:p>
    <w:p w:rsidR="004F3D4E" w:rsidRDefault="004F3D4E" w:rsidP="004F3D4E">
      <w:r>
        <w:tab/>
        <w:t>(2)</w:t>
      </w:r>
      <w:r>
        <w:tab/>
        <w:t>(Deleted by amendment, P.L.2001, c.17).</w:t>
      </w:r>
    </w:p>
    <w:p w:rsidR="004F3D4E" w:rsidRDefault="004F3D4E" w:rsidP="004F3D4E">
      <w:r>
        <w:tab/>
        <w:t>(3)</w:t>
      </w:r>
      <w:r>
        <w:tab/>
        <w:t>(Deleted by amendment, P.L.2013, c.221).</w:t>
      </w:r>
    </w:p>
    <w:p w:rsidR="004F3D4E" w:rsidRDefault="004F3D4E" w:rsidP="004F3D4E">
      <w:r>
        <w:tab/>
        <w:t>(4)</w:t>
      </w:r>
      <w:r>
        <w:tab/>
        <w:t xml:space="preserve">"Base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t>
      </w:r>
      <w:r>
        <w:lastRenderedPageBreak/>
        <w:t>with respect to each of the employers from whom the covered individual earns remuneration equal to not less than the amount defined in this paragraph during that week.</w:t>
      </w:r>
    </w:p>
    <w:p w:rsidR="004F3D4E" w:rsidRDefault="004F3D4E" w:rsidP="004F3D4E">
      <w:r>
        <w:tab/>
        <w:t>(5)</w:t>
      </w:r>
      <w:r>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4F3D4E" w:rsidRDefault="004F3D4E" w:rsidP="004F3D4E">
      <w:r>
        <w:tab/>
        <w:t>(j)</w:t>
      </w:r>
      <w:r w:rsidR="0092797E">
        <w:tab/>
      </w:r>
      <w:r>
        <w:t>(1)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4F3D4E" w:rsidRDefault="004F3D4E" w:rsidP="004F3D4E">
      <w:r>
        <w:tab/>
        <w:t>(2)</w:t>
      </w:r>
      <w:r w:rsidR="0092797E">
        <w:tab/>
      </w:r>
      <w:r>
        <w:t xml:space="preserve">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w:t>
      </w:r>
      <w:r>
        <w:lastRenderedPageBreak/>
        <w:t>submits a claim for the benefits pursuant to subsection h. of section 10 of P.L.2008, c.17 (C.43:21-39.1) or paragraph (3) of subsection (a) of section 25 of P.L.1948, c.110 (C.43:21-49).</w:t>
      </w:r>
    </w:p>
    <w:p w:rsidR="004F3D4E" w:rsidRDefault="004F3D4E" w:rsidP="004F3D4E">
      <w:r>
        <w:tab/>
        <w:t>(3)</w:t>
      </w:r>
      <w:r>
        <w:tab/>
        <w:t>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the individual during the base weeks in those 26 calendar weeks, and, in the case of a claim for benefits from a private plan, that computation of the average weekly wage shall be provided by the department to the individual and the individual's employer.</w:t>
      </w:r>
    </w:p>
    <w:p w:rsidR="004F3D4E" w:rsidRDefault="004F3D4E" w:rsidP="004F3D4E">
      <w:r>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4F3D4E" w:rsidRDefault="004F3D4E" w:rsidP="004F3D4E">
      <w:r>
        <w:tab/>
        <w:t>(k)</w:t>
      </w:r>
      <w:r>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4F3D4E" w:rsidRDefault="004F3D4E" w:rsidP="004F3D4E">
      <w:r>
        <w:tab/>
        <w:t>(l)</w:t>
      </w:r>
      <w:r>
        <w:tab/>
        <w:t>"Domestic partner" means a domestic partner as defined in section 3 of P.L.2003, c.246 (C.26:8A-3).</w:t>
      </w:r>
    </w:p>
    <w:p w:rsidR="004F3D4E" w:rsidRDefault="004F3D4E" w:rsidP="004F3D4E">
      <w:r>
        <w:tab/>
        <w:t>(m)</w:t>
      </w:r>
      <w:r>
        <w:tab/>
        <w:t>"Civil union" means a civil union as defined in section 2 of P.L.2006, c.103 (C.37:1-29).</w:t>
      </w:r>
    </w:p>
    <w:p w:rsidR="004F3D4E" w:rsidRDefault="004F3D4E" w:rsidP="004F3D4E">
      <w:r>
        <w:tab/>
        <w:t>(n)</w:t>
      </w:r>
      <w:r>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4F3D4E" w:rsidRDefault="004F3D4E" w:rsidP="004F3D4E">
      <w:r>
        <w:tab/>
        <w:t>(o)</w:t>
      </w:r>
      <w:r>
        <w:tab/>
        <w:t xml:space="preserve">"Family temporary disability leave" means leave taken by a covered individual from work with an employer to: </w:t>
      </w:r>
    </w:p>
    <w:p w:rsidR="004F3D4E" w:rsidRDefault="004F3D4E" w:rsidP="004F3D4E">
      <w:r>
        <w:tab/>
        <w:t>(1)</w:t>
      </w:r>
      <w:r>
        <w:tab/>
        <w:t xml:space="preserve">participate in the providing of care, as defined in the "Family Leave Act," P.L.1989, c.261 (C.34:11B-1 et seq.) and regulations adopted pursuant to that act, for a family member of the individual made necessary by a serious health condition of the family member; </w:t>
      </w:r>
    </w:p>
    <w:p w:rsidR="004F3D4E" w:rsidRDefault="004F3D4E" w:rsidP="004F3D4E">
      <w:r>
        <w:lastRenderedPageBreak/>
        <w:tab/>
        <w:t>(2)</w:t>
      </w:r>
      <w:r>
        <w:tab/>
        <w:t>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or</w:t>
      </w:r>
    </w:p>
    <w:p w:rsidR="004F3D4E" w:rsidRDefault="004F3D4E" w:rsidP="004F3D4E">
      <w:r>
        <w:tab/>
        <w:t>(3)</w:t>
      </w:r>
      <w:r>
        <w:tab/>
        <w:t>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receives benefits for a disability caused by the violence or offense shall be regarded as a period of disability of the individual and not as a period of family temporary disability leave.</w:t>
      </w:r>
    </w:p>
    <w:p w:rsidR="004F3D4E" w:rsidRDefault="004F3D4E" w:rsidP="004F3D4E">
      <w:r>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4F3D4E" w:rsidRDefault="004F3D4E" w:rsidP="004F3D4E">
      <w:r>
        <w:tab/>
        <w:t>(p)</w:t>
      </w:r>
      <w:r>
        <w:tab/>
        <w:t>"Health care provider" means a health care provider as defined in the "Family Leave Act," P.L.1989, c.261 (C.34:11B-1 et seq.), and any regulations adopted pursuant to that act.</w:t>
      </w:r>
    </w:p>
    <w:p w:rsidR="004F3D4E" w:rsidRDefault="004F3D4E" w:rsidP="004F3D4E">
      <w:r>
        <w:tab/>
        <w:t>(q)</w:t>
      </w:r>
      <w:r>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4F3D4E" w:rsidRDefault="004F3D4E" w:rsidP="004F3D4E">
      <w:r>
        <w:tab/>
        <w:t>(r)</w:t>
      </w:r>
      <w:r>
        <w:tab/>
        <w:t>"Placement for adoption" means the time when a covered individual adopts a child or becomes responsible for a child pending adoption by the covered individual.</w:t>
      </w:r>
    </w:p>
    <w:p w:rsidR="007C3CC8" w:rsidRDefault="004F3D4E" w:rsidP="007C3CC8">
      <w:pPr>
        <w:rPr>
          <w:u w:val="single"/>
        </w:rPr>
      </w:pPr>
      <w:r>
        <w:tab/>
        <w:t>(s)</w:t>
      </w:r>
      <w:r>
        <w:tab/>
        <w:t>"Serious health condition" means an illness, injury, impairment or physical or mental condition which requires: inpatient care in a hospital, hospice, or residential medical care facility; or continuing medical treatment or continuing supervision by a health care provider.</w:t>
      </w:r>
      <w:r w:rsidR="007C3CC8">
        <w:t xml:space="preserve">  </w:t>
      </w:r>
      <w:r w:rsidR="007C3CC8">
        <w:rPr>
          <w:u w:val="single"/>
        </w:rPr>
        <w:t xml:space="preserve">During a state of emergency declared by the Governor, </w:t>
      </w:r>
      <w:r w:rsidR="007C3CC8" w:rsidRPr="00943B27">
        <w:rPr>
          <w:u w:val="single"/>
        </w:rPr>
        <w:t xml:space="preserve">or </w:t>
      </w:r>
      <w:r w:rsidR="007C3CC8">
        <w:rPr>
          <w:u w:val="single"/>
        </w:rPr>
        <w:t xml:space="preserve">when indicated </w:t>
      </w:r>
      <w:r w:rsidR="007C3CC8" w:rsidRPr="00943B27">
        <w:rPr>
          <w:u w:val="single"/>
        </w:rPr>
        <w:t xml:space="preserve">to be needed by the Commissioner of Health or other public </w:t>
      </w:r>
      <w:r w:rsidR="007C3CC8">
        <w:rPr>
          <w:u w:val="single"/>
        </w:rPr>
        <w:t>health authority</w:t>
      </w:r>
      <w:r w:rsidR="007C3CC8" w:rsidRPr="00943B27">
        <w:rPr>
          <w:u w:val="single"/>
        </w:rPr>
        <w:t>,</w:t>
      </w:r>
      <w:r w:rsidR="007C3CC8">
        <w:rPr>
          <w:u w:val="single"/>
        </w:rPr>
        <w:t xml:space="preserve"> </w:t>
      </w:r>
      <w:r w:rsidR="007C3CC8" w:rsidRPr="00943B27">
        <w:rPr>
          <w:u w:val="single"/>
        </w:rPr>
        <w:t xml:space="preserve">“serious health condition" </w:t>
      </w:r>
      <w:r w:rsidR="007C3CC8">
        <w:rPr>
          <w:u w:val="single"/>
        </w:rPr>
        <w:t>shall also include an illness caused by an epidemic of a communicable disease,</w:t>
      </w:r>
      <w:r w:rsidR="007C3CC8" w:rsidRPr="00F316B2">
        <w:rPr>
          <w:u w:val="single"/>
        </w:rPr>
        <w:t xml:space="preserve"> </w:t>
      </w:r>
      <w:r w:rsidR="007C3CC8">
        <w:rPr>
          <w:u w:val="single"/>
        </w:rPr>
        <w:t xml:space="preserve">a </w:t>
      </w:r>
      <w:r w:rsidR="007C3CC8" w:rsidRPr="00F316B2">
        <w:rPr>
          <w:u w:val="single"/>
        </w:rPr>
        <w:t xml:space="preserve">known or suspected exposure to </w:t>
      </w:r>
      <w:r w:rsidR="007C3CC8">
        <w:rPr>
          <w:u w:val="single"/>
        </w:rPr>
        <w:t>a</w:t>
      </w:r>
      <w:r w:rsidR="007C3CC8" w:rsidRPr="00F316B2">
        <w:rPr>
          <w:u w:val="single"/>
        </w:rPr>
        <w:t xml:space="preserve"> communicable disease</w:t>
      </w:r>
      <w:r w:rsidR="007C3CC8">
        <w:rPr>
          <w:u w:val="single"/>
        </w:rPr>
        <w:t xml:space="preserve">, or efforts to prevent spread of a communicable disease, which requires </w:t>
      </w:r>
      <w:r w:rsidR="007C3CC8" w:rsidRPr="008A2EA4">
        <w:rPr>
          <w:u w:val="single"/>
        </w:rPr>
        <w:t>in-home care or treatment</w:t>
      </w:r>
      <w:r w:rsidR="007C3CC8">
        <w:rPr>
          <w:u w:val="single"/>
        </w:rPr>
        <w:t xml:space="preserve"> of the employee or family member of the employee</w:t>
      </w:r>
      <w:r w:rsidR="007C3CC8" w:rsidRPr="008A2EA4">
        <w:rPr>
          <w:u w:val="single"/>
        </w:rPr>
        <w:t xml:space="preserve"> due to</w:t>
      </w:r>
      <w:r w:rsidR="007C3CC8">
        <w:rPr>
          <w:u w:val="single"/>
        </w:rPr>
        <w:t>:</w:t>
      </w:r>
    </w:p>
    <w:p w:rsidR="007C3CC8" w:rsidRDefault="007C3CC8" w:rsidP="007C3CC8">
      <w:pPr>
        <w:rPr>
          <w:u w:val="single"/>
        </w:rPr>
      </w:pPr>
      <w:r w:rsidRPr="00666255">
        <w:lastRenderedPageBreak/>
        <w:tab/>
      </w:r>
      <w:r>
        <w:rPr>
          <w:u w:val="single"/>
        </w:rPr>
        <w:t>(1)</w:t>
      </w:r>
      <w:r>
        <w:rPr>
          <w:u w:val="single"/>
        </w:rPr>
        <w:tab/>
        <w:t xml:space="preserve">the issuance by </w:t>
      </w:r>
      <w:r w:rsidRPr="008A2EA4">
        <w:rPr>
          <w:u w:val="single"/>
        </w:rPr>
        <w:t xml:space="preserve">a </w:t>
      </w:r>
      <w:r>
        <w:rPr>
          <w:u w:val="single"/>
        </w:rPr>
        <w:t>healthcare provider</w:t>
      </w:r>
      <w:r w:rsidRPr="008A2EA4">
        <w:rPr>
          <w:u w:val="single"/>
        </w:rPr>
        <w:t xml:space="preserve"> or </w:t>
      </w:r>
      <w:r>
        <w:rPr>
          <w:u w:val="single"/>
        </w:rPr>
        <w:t xml:space="preserve">the commissioner or other </w:t>
      </w:r>
      <w:r w:rsidRPr="008A2EA4">
        <w:rPr>
          <w:u w:val="single"/>
        </w:rPr>
        <w:t>public health authority</w:t>
      </w:r>
      <w:r>
        <w:rPr>
          <w:u w:val="single"/>
        </w:rPr>
        <w:t xml:space="preserve"> of a determination that the presence in th</w:t>
      </w:r>
      <w:r w:rsidR="00F653FF">
        <w:rPr>
          <w:u w:val="single"/>
        </w:rPr>
        <w:t xml:space="preserve">e community of the employee or family member </w:t>
      </w:r>
      <w:r>
        <w:rPr>
          <w:u w:val="single"/>
        </w:rPr>
        <w:t>may jeopardize the health of others; and</w:t>
      </w:r>
    </w:p>
    <w:p w:rsidR="007C3CC8" w:rsidRPr="00F316B2" w:rsidRDefault="007C3CC8" w:rsidP="007C3CC8">
      <w:pPr>
        <w:rPr>
          <w:u w:val="single"/>
        </w:rPr>
      </w:pPr>
      <w:r w:rsidRPr="00666255">
        <w:tab/>
      </w:r>
      <w:r>
        <w:rPr>
          <w:u w:val="single"/>
        </w:rPr>
        <w:t>(2)</w:t>
      </w:r>
      <w:r>
        <w:rPr>
          <w:u w:val="single"/>
        </w:rPr>
        <w:tab/>
      </w:r>
      <w:r w:rsidRPr="008A2EA4">
        <w:rPr>
          <w:u w:val="single"/>
        </w:rPr>
        <w:t>the recommendation</w:t>
      </w:r>
      <w:r>
        <w:rPr>
          <w:u w:val="single"/>
        </w:rPr>
        <w:t>, direction, or order</w:t>
      </w:r>
      <w:r w:rsidRPr="008A2EA4">
        <w:rPr>
          <w:u w:val="single"/>
        </w:rPr>
        <w:t xml:space="preserve"> of </w:t>
      </w:r>
      <w:r>
        <w:rPr>
          <w:u w:val="single"/>
        </w:rPr>
        <w:t>the provider</w:t>
      </w:r>
      <w:r w:rsidRPr="008A2EA4">
        <w:rPr>
          <w:u w:val="single"/>
        </w:rPr>
        <w:t xml:space="preserve"> or authority that </w:t>
      </w:r>
      <w:r>
        <w:rPr>
          <w:u w:val="single"/>
        </w:rPr>
        <w:t xml:space="preserve">the employee or family </w:t>
      </w:r>
      <w:r w:rsidRPr="008A2EA4">
        <w:rPr>
          <w:u w:val="single"/>
        </w:rPr>
        <w:t xml:space="preserve">member </w:t>
      </w:r>
      <w:r>
        <w:rPr>
          <w:u w:val="single"/>
        </w:rPr>
        <w:t xml:space="preserve">be isolated or </w:t>
      </w:r>
      <w:r w:rsidRPr="008A2EA4">
        <w:rPr>
          <w:u w:val="single"/>
        </w:rPr>
        <w:t>quarantine</w:t>
      </w:r>
      <w:r>
        <w:rPr>
          <w:u w:val="single"/>
        </w:rPr>
        <w:t>d</w:t>
      </w:r>
      <w:r w:rsidRPr="008A2EA4">
        <w:rPr>
          <w:u w:val="single"/>
        </w:rPr>
        <w:t xml:space="preserve"> as a result of suspected exposure to a communicable disease</w:t>
      </w:r>
      <w:r w:rsidRPr="00F316B2">
        <w:rPr>
          <w:u w:val="single"/>
        </w:rPr>
        <w:t>.</w:t>
      </w:r>
    </w:p>
    <w:p w:rsidR="004F3D4E" w:rsidRDefault="004F3D4E" w:rsidP="004F3D4E">
      <w:r>
        <w:tab/>
        <w:t>(t)</w:t>
      </w:r>
      <w:r>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4F3D4E" w:rsidRDefault="004F3D4E" w:rsidP="004F3D4E">
      <w:r>
        <w:tab/>
        <w:t>(u)</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4F3D4E" w:rsidRDefault="004F3D4E" w:rsidP="004F3D4E">
      <w:r>
        <w:tab/>
        <w:t>(v)</w:t>
      </w:r>
      <w:r>
        <w:tab/>
        <w:t xml:space="preserve">"Base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w:t>
      </w:r>
      <w:r w:rsidR="00D21271">
        <w:br w:type="page"/>
      </w:r>
      <w:r>
        <w:lastRenderedPageBreak/>
        <w:t>if that information causes a change in the determination.</w:t>
      </w:r>
    </w:p>
    <w:p w:rsidR="001D3457" w:rsidRDefault="006F00A1" w:rsidP="001D3457">
      <w:r>
        <w:t>(</w:t>
      </w:r>
      <w:proofErr w:type="spellStart"/>
      <w:r>
        <w:t>cf</w:t>
      </w:r>
      <w:proofErr w:type="spellEnd"/>
      <w:r>
        <w:t>: P.</w:t>
      </w:r>
      <w:r w:rsidR="004F3D4E">
        <w:t>L.2019, c.37, s.8</w:t>
      </w:r>
      <w:r>
        <w:t>)</w:t>
      </w:r>
    </w:p>
    <w:p w:rsidR="005A1394" w:rsidRDefault="005A1394" w:rsidP="001D3457"/>
    <w:p w:rsidR="006F00A1" w:rsidRDefault="006F00A1" w:rsidP="004F3D4E">
      <w:r>
        <w:tab/>
        <w:t>5.</w:t>
      </w:r>
      <w:r>
        <w:tab/>
        <w:t>Section 5 of P.L.1948, c.110 (C.43:21-29) is amended to read as follows:</w:t>
      </w:r>
    </w:p>
    <w:p w:rsidR="006F00A1" w:rsidRDefault="004F3D4E" w:rsidP="004F3D4E">
      <w:r>
        <w:tab/>
        <w:t>5.</w:t>
      </w:r>
      <w:r>
        <w:tab/>
        <w:t xml:space="preserve">Compensable disability.  </w:t>
      </w:r>
    </w:p>
    <w:p w:rsidR="004F3D4E" w:rsidRDefault="006F00A1" w:rsidP="004F3D4E">
      <w:r>
        <w:tab/>
      </w:r>
      <w:r w:rsidR="004F3D4E">
        <w:t>(a)</w:t>
      </w:r>
      <w:r>
        <w:tab/>
      </w:r>
      <w:r w:rsidR="004F3D4E">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4F3D4E" w:rsidRDefault="004F3D4E" w:rsidP="004F3D4E">
      <w:r>
        <w:tab/>
        <w:t>(b)</w:t>
      </w:r>
      <w:r>
        <w:tab/>
        <w:t>In the case of an individual taking family temporary disability leave, the leave</w:t>
      </w:r>
      <w:r w:rsidR="00654DEF">
        <w:rPr>
          <w:u w:val="single"/>
        </w:rPr>
        <w:t>, including leave to care for family members suffering from accident or sickness,</w:t>
      </w:r>
      <w:r>
        <w:t xml:space="preserve"> shall be compensable subject to the limitations of P.L.2008, c.17 (C.43:21-39.1 et al.).</w:t>
      </w:r>
    </w:p>
    <w:p w:rsidR="00666255" w:rsidRDefault="00654DEF" w:rsidP="0062772A">
      <w:pPr>
        <w:rPr>
          <w:u w:val="single"/>
        </w:rPr>
      </w:pPr>
      <w:r>
        <w:tab/>
      </w:r>
      <w:r w:rsidRPr="00D817D3">
        <w:rPr>
          <w:u w:val="single"/>
        </w:rPr>
        <w:t>(</w:t>
      </w:r>
      <w:r>
        <w:rPr>
          <w:u w:val="single"/>
        </w:rPr>
        <w:t>c</w:t>
      </w:r>
      <w:r w:rsidRPr="00F316B2">
        <w:rPr>
          <w:bCs/>
          <w:iCs/>
          <w:u w:val="single"/>
        </w:rPr>
        <w:t>)</w:t>
      </w:r>
      <w:r>
        <w:rPr>
          <w:u w:val="single"/>
        </w:rPr>
        <w:tab/>
      </w:r>
      <w:r w:rsidR="00884A69">
        <w:rPr>
          <w:u w:val="single"/>
        </w:rPr>
        <w:t>During a</w:t>
      </w:r>
      <w:r w:rsidR="00A84FD3">
        <w:rPr>
          <w:u w:val="single"/>
        </w:rPr>
        <w:t xml:space="preserve"> state of emergency declared by the Governor, </w:t>
      </w:r>
      <w:r w:rsidR="00A84FD3" w:rsidRPr="00943B27">
        <w:rPr>
          <w:u w:val="single"/>
        </w:rPr>
        <w:t xml:space="preserve">or </w:t>
      </w:r>
      <w:r w:rsidR="00A84FD3">
        <w:rPr>
          <w:u w:val="single"/>
        </w:rPr>
        <w:t xml:space="preserve">when indicated </w:t>
      </w:r>
      <w:r w:rsidR="00A84FD3" w:rsidRPr="00943B27">
        <w:rPr>
          <w:u w:val="single"/>
        </w:rPr>
        <w:t xml:space="preserve">to be needed by the Commissioner of Health or other public </w:t>
      </w:r>
      <w:r w:rsidR="00884A69">
        <w:rPr>
          <w:u w:val="single"/>
        </w:rPr>
        <w:t>health authority</w:t>
      </w:r>
      <w:r w:rsidR="00A84FD3" w:rsidRPr="00943B27">
        <w:rPr>
          <w:u w:val="single"/>
        </w:rPr>
        <w:t>,</w:t>
      </w:r>
      <w:r w:rsidR="00A84FD3">
        <w:rPr>
          <w:u w:val="single"/>
        </w:rPr>
        <w:t xml:space="preserve"> </w:t>
      </w:r>
      <w:r w:rsidR="00884A69">
        <w:rPr>
          <w:u w:val="single"/>
        </w:rPr>
        <w:t xml:space="preserve">“sickness” also includes </w:t>
      </w:r>
      <w:r>
        <w:rPr>
          <w:u w:val="single"/>
        </w:rPr>
        <w:t>an illness caused by an epidemic of a communicable disease</w:t>
      </w:r>
      <w:r w:rsidR="0062772A">
        <w:rPr>
          <w:u w:val="single"/>
        </w:rPr>
        <w:t>,</w:t>
      </w:r>
      <w:r w:rsidR="0062772A" w:rsidRPr="00F316B2">
        <w:rPr>
          <w:u w:val="single"/>
        </w:rPr>
        <w:t xml:space="preserve"> </w:t>
      </w:r>
      <w:r w:rsidR="0062772A">
        <w:rPr>
          <w:u w:val="single"/>
        </w:rPr>
        <w:t xml:space="preserve">a </w:t>
      </w:r>
      <w:r w:rsidR="0062772A" w:rsidRPr="00F316B2">
        <w:rPr>
          <w:u w:val="single"/>
        </w:rPr>
        <w:t xml:space="preserve">known or suspected exposure to </w:t>
      </w:r>
      <w:r w:rsidR="0062772A">
        <w:rPr>
          <w:u w:val="single"/>
        </w:rPr>
        <w:t>a</w:t>
      </w:r>
      <w:r w:rsidR="0062772A" w:rsidRPr="00F316B2">
        <w:rPr>
          <w:u w:val="single"/>
        </w:rPr>
        <w:t xml:space="preserve"> communicable disease</w:t>
      </w:r>
      <w:r w:rsidR="0062772A">
        <w:rPr>
          <w:u w:val="single"/>
        </w:rPr>
        <w:t>, or efforts to prevent spread of a communicable disease</w:t>
      </w:r>
      <w:r w:rsidR="00884A69">
        <w:rPr>
          <w:u w:val="single"/>
        </w:rPr>
        <w:t>,</w:t>
      </w:r>
      <w:r w:rsidR="0062772A">
        <w:rPr>
          <w:u w:val="single"/>
        </w:rPr>
        <w:t xml:space="preserve"> </w:t>
      </w:r>
      <w:r>
        <w:rPr>
          <w:u w:val="single"/>
        </w:rPr>
        <w:t>whic</w:t>
      </w:r>
      <w:r w:rsidR="00884A69">
        <w:rPr>
          <w:u w:val="single"/>
        </w:rPr>
        <w:t>h r</w:t>
      </w:r>
      <w:r w:rsidR="0062772A">
        <w:rPr>
          <w:u w:val="single"/>
        </w:rPr>
        <w:t xml:space="preserve">equires </w:t>
      </w:r>
      <w:r w:rsidR="0062772A" w:rsidRPr="008A2EA4">
        <w:rPr>
          <w:u w:val="single"/>
        </w:rPr>
        <w:t>in-home care or treatment</w:t>
      </w:r>
      <w:r w:rsidR="0062772A">
        <w:rPr>
          <w:u w:val="single"/>
        </w:rPr>
        <w:t xml:space="preserve"> of the employee or family member of the employee</w:t>
      </w:r>
      <w:r w:rsidR="0062772A" w:rsidRPr="008A2EA4">
        <w:rPr>
          <w:u w:val="single"/>
        </w:rPr>
        <w:t xml:space="preserve"> due to</w:t>
      </w:r>
      <w:r w:rsidR="00666255">
        <w:rPr>
          <w:u w:val="single"/>
        </w:rPr>
        <w:t>:</w:t>
      </w:r>
    </w:p>
    <w:p w:rsidR="00666255" w:rsidRDefault="00666255" w:rsidP="0062772A">
      <w:pPr>
        <w:rPr>
          <w:u w:val="single"/>
        </w:rPr>
      </w:pPr>
      <w:r w:rsidRPr="00666255">
        <w:tab/>
      </w:r>
      <w:r>
        <w:rPr>
          <w:u w:val="single"/>
        </w:rPr>
        <w:t>(1)</w:t>
      </w:r>
      <w:r>
        <w:rPr>
          <w:u w:val="single"/>
        </w:rPr>
        <w:tab/>
      </w:r>
      <w:r w:rsidR="00654DEF">
        <w:rPr>
          <w:u w:val="single"/>
        </w:rPr>
        <w:t xml:space="preserve">the issuance by </w:t>
      </w:r>
      <w:r w:rsidR="00884A69" w:rsidRPr="008A2EA4">
        <w:rPr>
          <w:u w:val="single"/>
        </w:rPr>
        <w:t xml:space="preserve">a </w:t>
      </w:r>
      <w:r w:rsidR="00884A69">
        <w:rPr>
          <w:u w:val="single"/>
        </w:rPr>
        <w:t>healthcare provider</w:t>
      </w:r>
      <w:r w:rsidR="00884A69" w:rsidRPr="008A2EA4">
        <w:rPr>
          <w:u w:val="single"/>
        </w:rPr>
        <w:t xml:space="preserve"> or </w:t>
      </w:r>
      <w:r w:rsidR="00884A69">
        <w:rPr>
          <w:u w:val="single"/>
        </w:rPr>
        <w:t xml:space="preserve">the commissioner or other </w:t>
      </w:r>
      <w:r w:rsidR="00884A69" w:rsidRPr="008A2EA4">
        <w:rPr>
          <w:u w:val="single"/>
        </w:rPr>
        <w:t>public health authority</w:t>
      </w:r>
      <w:r w:rsidR="00884A69">
        <w:rPr>
          <w:u w:val="single"/>
        </w:rPr>
        <w:t xml:space="preserve"> </w:t>
      </w:r>
      <w:r w:rsidR="00654DEF">
        <w:rPr>
          <w:u w:val="single"/>
        </w:rPr>
        <w:t xml:space="preserve">of a determination </w:t>
      </w:r>
      <w:r w:rsidR="00884A69">
        <w:rPr>
          <w:u w:val="single"/>
        </w:rPr>
        <w:t xml:space="preserve">that </w:t>
      </w:r>
      <w:r w:rsidR="00654DEF">
        <w:rPr>
          <w:u w:val="single"/>
        </w:rPr>
        <w:t xml:space="preserve">the presence in the community of </w:t>
      </w:r>
      <w:r w:rsidR="00DB3AF4">
        <w:rPr>
          <w:u w:val="single"/>
        </w:rPr>
        <w:t>the</w:t>
      </w:r>
      <w:r w:rsidR="00654DEF">
        <w:rPr>
          <w:u w:val="single"/>
        </w:rPr>
        <w:t xml:space="preserve"> family member </w:t>
      </w:r>
      <w:r w:rsidR="00DB3AF4">
        <w:rPr>
          <w:u w:val="single"/>
        </w:rPr>
        <w:t xml:space="preserve">or employee </w:t>
      </w:r>
      <w:r w:rsidR="00884A69">
        <w:rPr>
          <w:u w:val="single"/>
        </w:rPr>
        <w:t>may</w:t>
      </w:r>
      <w:r w:rsidR="00654DEF">
        <w:rPr>
          <w:u w:val="single"/>
        </w:rPr>
        <w:t xml:space="preserve"> jeopardize the health of others</w:t>
      </w:r>
      <w:r>
        <w:rPr>
          <w:u w:val="single"/>
        </w:rPr>
        <w:t>;</w:t>
      </w:r>
      <w:r w:rsidR="00884A69">
        <w:rPr>
          <w:u w:val="single"/>
        </w:rPr>
        <w:t xml:space="preserve"> and</w:t>
      </w:r>
    </w:p>
    <w:p w:rsidR="0062772A" w:rsidRPr="00F316B2" w:rsidRDefault="00666255" w:rsidP="0062772A">
      <w:pPr>
        <w:rPr>
          <w:u w:val="single"/>
        </w:rPr>
      </w:pPr>
      <w:r w:rsidRPr="00666255">
        <w:tab/>
      </w:r>
      <w:r>
        <w:rPr>
          <w:u w:val="single"/>
        </w:rPr>
        <w:t>(2)</w:t>
      </w:r>
      <w:r>
        <w:rPr>
          <w:u w:val="single"/>
        </w:rPr>
        <w:tab/>
      </w:r>
      <w:r w:rsidR="0062772A" w:rsidRPr="008A2EA4">
        <w:rPr>
          <w:u w:val="single"/>
        </w:rPr>
        <w:t>the recommendation</w:t>
      </w:r>
      <w:r w:rsidR="0062772A">
        <w:rPr>
          <w:u w:val="single"/>
        </w:rPr>
        <w:t>, direction, or order</w:t>
      </w:r>
      <w:r w:rsidR="0062772A" w:rsidRPr="008A2EA4">
        <w:rPr>
          <w:u w:val="single"/>
        </w:rPr>
        <w:t xml:space="preserve"> of </w:t>
      </w:r>
      <w:r w:rsidR="00884A69">
        <w:rPr>
          <w:u w:val="single"/>
        </w:rPr>
        <w:t xml:space="preserve">the </w:t>
      </w:r>
      <w:r w:rsidR="0062772A">
        <w:rPr>
          <w:u w:val="single"/>
        </w:rPr>
        <w:t>provider</w:t>
      </w:r>
      <w:r w:rsidR="0062772A" w:rsidRPr="008A2EA4">
        <w:rPr>
          <w:u w:val="single"/>
        </w:rPr>
        <w:t xml:space="preserve"> or authority that </w:t>
      </w:r>
      <w:r w:rsidR="00884A69">
        <w:rPr>
          <w:u w:val="single"/>
        </w:rPr>
        <w:t>the</w:t>
      </w:r>
      <w:r w:rsidR="0062772A">
        <w:rPr>
          <w:u w:val="single"/>
        </w:rPr>
        <w:t xml:space="preserve"> employee or family </w:t>
      </w:r>
      <w:r w:rsidR="0062772A" w:rsidRPr="008A2EA4">
        <w:rPr>
          <w:u w:val="single"/>
        </w:rPr>
        <w:t xml:space="preserve">member </w:t>
      </w:r>
      <w:r w:rsidR="0062772A">
        <w:rPr>
          <w:u w:val="single"/>
        </w:rPr>
        <w:t xml:space="preserve">be isolated or </w:t>
      </w:r>
      <w:r w:rsidR="0062772A" w:rsidRPr="008A2EA4">
        <w:rPr>
          <w:u w:val="single"/>
        </w:rPr>
        <w:t>quarantine</w:t>
      </w:r>
      <w:r w:rsidR="0062772A">
        <w:rPr>
          <w:u w:val="single"/>
        </w:rPr>
        <w:t>d</w:t>
      </w:r>
      <w:r w:rsidR="0062772A" w:rsidRPr="008A2EA4">
        <w:rPr>
          <w:u w:val="single"/>
        </w:rPr>
        <w:t xml:space="preserve"> as a result of suspected exposure to a communicable disease</w:t>
      </w:r>
      <w:r w:rsidR="0062772A" w:rsidRPr="00F316B2">
        <w:rPr>
          <w:u w:val="single"/>
        </w:rPr>
        <w:t>.</w:t>
      </w:r>
    </w:p>
    <w:p w:rsidR="004F3D4E" w:rsidRDefault="006F00A1" w:rsidP="004F3D4E">
      <w:r>
        <w:t>(</w:t>
      </w:r>
      <w:proofErr w:type="spellStart"/>
      <w:r>
        <w:t>cf</w:t>
      </w:r>
      <w:proofErr w:type="spellEnd"/>
      <w:r>
        <w:t>: P.</w:t>
      </w:r>
      <w:r w:rsidR="004F3D4E">
        <w:t>L.2019, c.464, s.1</w:t>
      </w:r>
      <w:r>
        <w:t>)</w:t>
      </w:r>
    </w:p>
    <w:p w:rsidR="00884A69" w:rsidRDefault="00884A69" w:rsidP="004F3D4E"/>
    <w:p w:rsidR="006F00A1" w:rsidRDefault="00884A69" w:rsidP="004F3D4E">
      <w:r>
        <w:tab/>
      </w:r>
      <w:r w:rsidR="006F00A1">
        <w:t>6.</w:t>
      </w:r>
      <w:r w:rsidR="006F00A1">
        <w:tab/>
        <w:t>Section 14 of P.L.1948, c.110 (C.43:21-38) is amended to read as follows:</w:t>
      </w:r>
    </w:p>
    <w:p w:rsidR="001B181F" w:rsidRPr="00761586" w:rsidRDefault="004F3D4E" w:rsidP="004F3D4E">
      <w:pPr>
        <w:rPr>
          <w:u w:val="single"/>
        </w:rPr>
      </w:pPr>
      <w:r>
        <w:tab/>
        <w:t>14.</w:t>
      </w:r>
      <w:r w:rsidR="001B181F">
        <w:t xml:space="preserve"> </w:t>
      </w:r>
      <w:r w:rsidR="001D3457">
        <w:t xml:space="preserve"> </w:t>
      </w:r>
      <w:r w:rsidR="001B181F">
        <w:rPr>
          <w:u w:val="single"/>
        </w:rPr>
        <w:t>a.</w:t>
      </w:r>
      <w:r w:rsidR="001B181F">
        <w:t xml:space="preserve">  </w:t>
      </w:r>
      <w:r>
        <w:t xml:space="preserve">With respect to any period of disability for an individual's own disability commencing on or after January 1, 1953, disability benefits, not in excess of an individual's maximum benefits, shall be payable with respect to disability which commences while a person </w:t>
      </w:r>
      <w:r>
        <w:lastRenderedPageBreak/>
        <w:t xml:space="preserve">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t>
      </w:r>
      <w:r w:rsidR="00761586">
        <w:rPr>
          <w:u w:val="single"/>
        </w:rPr>
        <w:t xml:space="preserve">With respect to any period of </w:t>
      </w:r>
      <w:r w:rsidR="00761586" w:rsidRPr="00761586">
        <w:rPr>
          <w:u w:val="single"/>
        </w:rPr>
        <w:t xml:space="preserve">disability for an individual's own disability commencing on or after </w:t>
      </w:r>
      <w:r w:rsidR="00761586">
        <w:rPr>
          <w:u w:val="single"/>
        </w:rPr>
        <w:t xml:space="preserve">the effective date of P.L.   , </w:t>
      </w:r>
      <w:r w:rsidR="00761586" w:rsidRPr="00761586">
        <w:rPr>
          <w:u w:val="single"/>
        </w:rPr>
        <w:t>c.   (pending before the Legislature as this bill) the disability benefits shall be payable with respect to the first day of the disabi</w:t>
      </w:r>
      <w:r w:rsidR="00761586">
        <w:rPr>
          <w:u w:val="single"/>
        </w:rPr>
        <w:t>lity, if the disability is for a sickness as described in subsection (c) of section 5 of P.L.1948, c.110 (C.43:21-29).</w:t>
      </w:r>
    </w:p>
    <w:p w:rsidR="004F3D4E" w:rsidRDefault="001B181F" w:rsidP="004F3D4E">
      <w:r>
        <w:tab/>
      </w:r>
      <w:r>
        <w:rPr>
          <w:u w:val="single"/>
        </w:rPr>
        <w:t>b.</w:t>
      </w:r>
      <w:r>
        <w:tab/>
      </w:r>
      <w:r w:rsidR="004F3D4E">
        <w:t xml:space="preserve">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  The maximum total benefits payable to 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that the maximum </w:t>
      </w:r>
      <w:r w:rsidR="004F3D4E">
        <w:lastRenderedPageBreak/>
        <w:t>amount shall be computed in the next lower multiple of $1.00, if not already a multiple thereof.</w:t>
      </w:r>
    </w:p>
    <w:p w:rsidR="001D3457" w:rsidRDefault="00195AA5" w:rsidP="001D3457">
      <w:r>
        <w:t>(</w:t>
      </w:r>
      <w:proofErr w:type="spellStart"/>
      <w:r>
        <w:t>cf</w:t>
      </w:r>
      <w:proofErr w:type="spellEnd"/>
      <w:r>
        <w:t>: P.</w:t>
      </w:r>
      <w:r w:rsidR="004F3D4E">
        <w:t>L.2019, c.37, s.11</w:t>
      </w:r>
      <w:r>
        <w:t>)</w:t>
      </w:r>
    </w:p>
    <w:p w:rsidR="005A1394" w:rsidRDefault="005A1394" w:rsidP="001D3457"/>
    <w:p w:rsidR="002B6E8F" w:rsidRDefault="002B6E8F" w:rsidP="004F3D4E">
      <w:r>
        <w:tab/>
        <w:t>7.</w:t>
      </w:r>
      <w:r>
        <w:tab/>
        <w:t>Section 15 of P.L.1948, c.110 (C.43:21-39) is amended to read as follows:</w:t>
      </w:r>
    </w:p>
    <w:p w:rsidR="004F3D4E" w:rsidRDefault="004F3D4E" w:rsidP="004F3D4E">
      <w:r>
        <w:tab/>
        <w:t>15.</w:t>
      </w:r>
      <w:r>
        <w:tab/>
        <w:t>Limitation of benefits.  Notwithstanding any other provision of the "Temporary Disability Benefits Law," P.L.1948, c.110 (C.43:21-25 et al.), no benefits shall be payable under the State plan to any individual:</w:t>
      </w:r>
    </w:p>
    <w:p w:rsidR="004F3D4E" w:rsidRDefault="004F3D4E" w:rsidP="004F3D4E">
      <w:r>
        <w:tab/>
        <w:t>(a)</w:t>
      </w:r>
      <w:r>
        <w:tab/>
        <w:t>for the first seven consecutive days of each period of disability; except that:</w:t>
      </w:r>
    </w:p>
    <w:p w:rsidR="004F3D4E" w:rsidRDefault="004F3D4E" w:rsidP="004F3D4E">
      <w:r>
        <w:tab/>
        <w:t>(1)</w:t>
      </w:r>
      <w:r>
        <w:tab/>
        <w:t>if benefits shall be payable for three consecutive weeks with respect to any period of disability, then benefits shall also be payable with respect to the first seven days thereof;</w:t>
      </w:r>
    </w:p>
    <w:p w:rsidR="004F3D4E" w:rsidRDefault="004F3D4E" w:rsidP="004F3D4E">
      <w:r>
        <w:tab/>
        <w:t>(2)</w:t>
      </w:r>
      <w:r>
        <w:tab/>
        <w:t xml:space="preserve">(Deleted by amendment, P.L.2019, c.37) </w:t>
      </w:r>
    </w:p>
    <w:p w:rsidR="004F3D4E" w:rsidRDefault="004F3D4E" w:rsidP="004F3D4E">
      <w:r>
        <w:tab/>
        <w:t>(3)</w:t>
      </w:r>
      <w:r>
        <w:tab/>
        <w:t xml:space="preserve">in the case of an individual taking family temporary disability leave, there shall be no waiting period; </w:t>
      </w:r>
      <w:r w:rsidR="002B6E8F" w:rsidRPr="002B6E8F">
        <w:rPr>
          <w:rFonts w:ascii="Albertus Extra Bold" w:hAnsi="Albertus Extra Bold"/>
          <w:b/>
        </w:rPr>
        <w:t>[</w:t>
      </w:r>
      <w:r>
        <w:t>and</w:t>
      </w:r>
      <w:r w:rsidR="002B6E8F" w:rsidRPr="002B6E8F">
        <w:rPr>
          <w:rFonts w:ascii="Albertus Extra Bold" w:hAnsi="Albertus Extra Bold"/>
          <w:b/>
        </w:rPr>
        <w:t>]</w:t>
      </w:r>
    </w:p>
    <w:p w:rsidR="004F3D4E" w:rsidRDefault="004F3D4E" w:rsidP="004F3D4E">
      <w:r>
        <w:tab/>
        <w:t>(4)</w:t>
      </w:r>
      <w:r>
        <w:tab/>
        <w:t>if the benefits shall be payable for a period of disability which is the result of the donation of any organ or bone marrow by the covered individual, then benefits shall be payable with respect to the first seven days thereof;</w:t>
      </w:r>
      <w:r w:rsidR="002B6E8F">
        <w:t xml:space="preserve"> </w:t>
      </w:r>
      <w:r w:rsidR="002B6E8F" w:rsidRPr="002B6E8F">
        <w:rPr>
          <w:u w:val="single"/>
        </w:rPr>
        <w:t>and</w:t>
      </w:r>
      <w:r>
        <w:t xml:space="preserve"> </w:t>
      </w:r>
    </w:p>
    <w:p w:rsidR="00B6516A" w:rsidRDefault="009A0370" w:rsidP="00D817D3">
      <w:pPr>
        <w:rPr>
          <w:u w:val="single"/>
        </w:rPr>
      </w:pPr>
      <w:r>
        <w:tab/>
      </w:r>
      <w:r w:rsidR="00D817D3">
        <w:rPr>
          <w:u w:val="single"/>
        </w:rPr>
        <w:t>(5)</w:t>
      </w:r>
      <w:r w:rsidR="00D817D3">
        <w:rPr>
          <w:u w:val="single"/>
        </w:rPr>
        <w:tab/>
      </w:r>
      <w:r w:rsidR="00B6516A">
        <w:rPr>
          <w:u w:val="single"/>
        </w:rPr>
        <w:t>the seven-day waiting period shall not apply to benefits for a period of disability if the disability is for a sickness as described in subsection (c) of section 5 of P.L.1948, c.110 (C.43:21-29)</w:t>
      </w:r>
      <w:r w:rsidR="008C387C">
        <w:rPr>
          <w:u w:val="single"/>
        </w:rPr>
        <w:t>;</w:t>
      </w:r>
    </w:p>
    <w:p w:rsidR="004F3D4E" w:rsidRDefault="004F3D4E" w:rsidP="004F3D4E">
      <w:r>
        <w:tab/>
        <w:t>(b)</w:t>
      </w:r>
      <w:r w:rsidR="002B6E8F">
        <w:tab/>
      </w:r>
      <w:r>
        <w:t>(1) for more than 26 weeks with respect to any one period of disability of the individual;</w:t>
      </w:r>
    </w:p>
    <w:p w:rsidR="004F3D4E" w:rsidRDefault="004F3D4E" w:rsidP="004F3D4E">
      <w:r>
        <w:tab/>
        <w:t>(2)</w:t>
      </w:r>
      <w:r>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4F3D4E" w:rsidRDefault="004F3D4E" w:rsidP="004F3D4E">
      <w:r>
        <w:tab/>
        <w:t>(3)</w:t>
      </w:r>
      <w:r>
        <w:tab/>
        <w:t>for more than six weeks of family temporary disability leave during any 12-month period commencing before July 1, 2020 and more than 12 weeks for any 12-month period commencing on or after 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4F3D4E" w:rsidRDefault="004F3D4E" w:rsidP="004F3D4E">
      <w:r>
        <w:tab/>
        <w:t>(c)</w:t>
      </w:r>
      <w:r>
        <w:tab/>
        <w:t>for any period of disability which did not commence while the claimant was a covered individual;</w:t>
      </w:r>
    </w:p>
    <w:p w:rsidR="004F3D4E" w:rsidRDefault="004F3D4E" w:rsidP="004F3D4E">
      <w:r>
        <w:tab/>
        <w:t>(d)</w:t>
      </w:r>
      <w:r>
        <w:tab/>
        <w:t xml:space="preserve">for any period of disability of a claimant during which the claimant is not under the care of a legally licensed physician, dentist, optometrist, podiatrist, practicing psychologist, advanced </w:t>
      </w:r>
      <w:r>
        <w:lastRenderedPageBreak/>
        <w:t>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4F3D4E" w:rsidRDefault="004F3D4E" w:rsidP="004F3D4E">
      <w:r>
        <w:tab/>
        <w:t>(e)</w:t>
      </w:r>
      <w:r>
        <w:tab/>
        <w:t>(Deleted by amendment, P.L.1980, c.90.)</w:t>
      </w:r>
    </w:p>
    <w:p w:rsidR="004F3D4E" w:rsidRDefault="004F3D4E" w:rsidP="004F3D4E">
      <w:r>
        <w:tab/>
        <w:t>(f)</w:t>
      </w:r>
      <w:r>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4F3D4E" w:rsidRDefault="004F3D4E" w:rsidP="004F3D4E">
      <w:r>
        <w:tab/>
        <w:t>(g)</w:t>
      </w:r>
      <w:r>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4F3D4E" w:rsidRDefault="004F3D4E" w:rsidP="004F3D4E">
      <w:r>
        <w:tab/>
        <w:t>(h)</w:t>
      </w:r>
      <w:r>
        <w:tab/>
        <w:t>in a weekly amount which together with any remuneration the claimant continues to receive from the employer would exceed regular weekly wages immediately prior to disability;</w:t>
      </w:r>
    </w:p>
    <w:p w:rsidR="004F3D4E" w:rsidRDefault="004F3D4E" w:rsidP="004F3D4E">
      <w:r>
        <w:tab/>
        <w:t>(</w:t>
      </w:r>
      <w:proofErr w:type="spellStart"/>
      <w:r>
        <w:t>i</w:t>
      </w:r>
      <w:proofErr w:type="spellEnd"/>
      <w:r>
        <w:t>)</w:t>
      </w:r>
      <w:r>
        <w:tab/>
        <w:t>for any period during which a covered individual would be disqualified for unemployment compensation benefits under subsection (d) of R.S.43:21-5, unless the disability commenced prior to such disqualification;</w:t>
      </w:r>
    </w:p>
    <w:p w:rsidR="004F3D4E" w:rsidRDefault="004F3D4E" w:rsidP="004F3D4E">
      <w:r>
        <w:tab/>
        <w:t>(j)</w:t>
      </w:r>
      <w:r>
        <w:tab/>
        <w:t xml:space="preserve">for any period during which the claimant receives any paid sick leave, vacation time or other leave at full pay from the employer of the individual; </w:t>
      </w:r>
    </w:p>
    <w:p w:rsidR="004F3D4E" w:rsidRDefault="004F3D4E" w:rsidP="004F3D4E">
      <w:r>
        <w:t>and there shall be no other cause of disqualification or ineligibility to receive disability benefits hereunder except as may be specifically provided in P.L.1948, c.110 (C.43:21-25 et al.).</w:t>
      </w:r>
    </w:p>
    <w:p w:rsidR="00440CCC" w:rsidRDefault="002B6E8F" w:rsidP="00686AEB">
      <w:r>
        <w:t>(</w:t>
      </w:r>
      <w:proofErr w:type="spellStart"/>
      <w:r>
        <w:t>cf</w:t>
      </w:r>
      <w:proofErr w:type="spellEnd"/>
      <w:r>
        <w:t>: P.L.2019, c.4</w:t>
      </w:r>
      <w:r w:rsidR="00C21A33">
        <w:t>64</w:t>
      </w:r>
      <w:r>
        <w:t>, s.</w:t>
      </w:r>
      <w:r w:rsidR="00C21A33">
        <w:t>2</w:t>
      </w:r>
      <w:r>
        <w:t>)</w:t>
      </w:r>
    </w:p>
    <w:p w:rsidR="00440CCC" w:rsidRDefault="00440CCC" w:rsidP="00686AEB"/>
    <w:p w:rsidR="00686AEB" w:rsidRPr="00AA7880" w:rsidRDefault="00686AEB" w:rsidP="00686AEB">
      <w:r>
        <w:tab/>
      </w:r>
      <w:r w:rsidR="003119B5">
        <w:t>8</w:t>
      </w:r>
      <w:r w:rsidR="0063157F">
        <w:t>.</w:t>
      </w:r>
      <w:r w:rsidR="003119B5">
        <w:tab/>
      </w:r>
      <w:r w:rsidR="00CE7099">
        <w:t>This act shall take effect</w:t>
      </w:r>
      <w:r w:rsidR="003119B5">
        <w:t xml:space="preserve"> immediately.</w:t>
      </w:r>
      <w:r w:rsidR="00D21271">
        <w:br w:type="page"/>
      </w:r>
    </w:p>
    <w:p w:rsidR="00686AEB" w:rsidRPr="00AA7880" w:rsidRDefault="00686AEB" w:rsidP="00686AEB">
      <w:pPr>
        <w:jc w:val="center"/>
      </w:pPr>
      <w:r w:rsidRPr="00D71D68">
        <w:lastRenderedPageBreak/>
        <w:t>STATEMENT</w:t>
      </w:r>
    </w:p>
    <w:p w:rsidR="00686AEB" w:rsidRDefault="00686AEB" w:rsidP="00686AEB"/>
    <w:p w:rsidR="00AC46F2" w:rsidRDefault="00AC46F2" w:rsidP="00AC46F2">
      <w:r>
        <w:tab/>
        <w:t>This bill is designed to assure that workers impacted by epidemics of communicable diseases have access to leave needed to care for themselves or for effected member</w:t>
      </w:r>
      <w:r w:rsidR="0018119A">
        <w:t>s</w:t>
      </w:r>
      <w:r>
        <w:t xml:space="preserve"> of their families.</w:t>
      </w:r>
    </w:p>
    <w:p w:rsidR="00AC46F2" w:rsidRDefault="00AC46F2" w:rsidP="00AC46F2">
      <w:r>
        <w:tab/>
        <w:t xml:space="preserve">The bill expands the scope of the State’s temporary disability </w:t>
      </w:r>
      <w:r w:rsidR="00DE0AED">
        <w:t xml:space="preserve">insurance </w:t>
      </w:r>
      <w:r>
        <w:t xml:space="preserve">(TDI) law, P.L.1948, c.110 (C.43:21-25 et </w:t>
      </w:r>
      <w:r w:rsidR="00DE0AED">
        <w:t>al</w:t>
      </w:r>
      <w:r>
        <w:t xml:space="preserve">), so that workers may obtain TDI or family leave insurance (FLI) benefits by expanding that law’s definition of a “serious health condition” for which a worker may obtain the benefits, either for the worker’s own condition in the case of TDI benefits, or for the condition of a family member of the worker cared for by the worker in the case of FLI benefits.  The bill states that during a state of emergency declared by the Governor, or, as found to be needed by the Commissioner of Health or other </w:t>
      </w:r>
      <w:r w:rsidR="006C3A3A">
        <w:t>public health authority</w:t>
      </w:r>
      <w:r>
        <w:t>, a “serious health condition” includes an illness caused by an epidemic of a communicable disease, a known or suspected exposure to a communicable disease, or efforts to prevent spread of a communicable disease, which:</w:t>
      </w:r>
    </w:p>
    <w:p w:rsidR="00AC46F2" w:rsidRDefault="00AC46F2" w:rsidP="00AC46F2">
      <w:r>
        <w:tab/>
      </w:r>
      <w:r w:rsidR="00D268FD">
        <w:t>1</w:t>
      </w:r>
      <w:r>
        <w:t>.</w:t>
      </w:r>
      <w:r>
        <w:tab/>
        <w:t xml:space="preserve">in the case of FLI benefits, prompts the issuance by a public health authority of a determination </w:t>
      </w:r>
      <w:r w:rsidR="006C3A3A">
        <w:t xml:space="preserve">that </w:t>
      </w:r>
      <w:r>
        <w:t>the presence in the community of the worker’s family member in need of care by the worker, would jeopardize the health of others; or</w:t>
      </w:r>
    </w:p>
    <w:p w:rsidR="00AC46F2" w:rsidRDefault="00AC46F2" w:rsidP="00AC46F2">
      <w:r>
        <w:tab/>
      </w:r>
      <w:r w:rsidR="00D268FD">
        <w:t>2</w:t>
      </w:r>
      <w:r>
        <w:t>.</w:t>
      </w:r>
      <w:r>
        <w:tab/>
        <w:t xml:space="preserve">in the case of FLI or TDI benefits, results in the recommendation of a </w:t>
      </w:r>
      <w:r w:rsidR="0064454C">
        <w:t>healthcare provider</w:t>
      </w:r>
      <w:r>
        <w:t xml:space="preserve"> or public health authority that a worker, or a family member of the worker in need of care by the worker, voluntarily undergo self-isolation or self-quarantine as a result of suspected exposure to a communicable disease because the presence in the community of that worker or family member would jeopardize the health of others.</w:t>
      </w:r>
    </w:p>
    <w:p w:rsidR="00AC46F2" w:rsidRDefault="00AC46F2" w:rsidP="00AC46F2">
      <w:r>
        <w:tab/>
        <w:t>The bill also eliminates the current one-week waiting period for disability benefits in the indicate</w:t>
      </w:r>
      <w:r w:rsidR="00E5335A">
        <w:t>d</w:t>
      </w:r>
      <w:r>
        <w:t xml:space="preserve"> epidemic-related cases.</w:t>
      </w:r>
    </w:p>
    <w:p w:rsidR="00692FE6" w:rsidRDefault="00AC46F2" w:rsidP="00AC46F2">
      <w:r>
        <w:tab/>
        <w:t xml:space="preserve">The bill modifies the </w:t>
      </w:r>
      <w:r w:rsidR="00E5335A" w:rsidRPr="00E5335A">
        <w:t>"Family Leave Act," P.L.1989, c.261 (C.34:11B-1 et seq.)</w:t>
      </w:r>
      <w:r w:rsidR="00E5335A">
        <w:t xml:space="preserve"> so that the rights to reinstatement to employment provided </w:t>
      </w:r>
      <w:r w:rsidR="0064454C">
        <w:t xml:space="preserve">to workers </w:t>
      </w:r>
      <w:r w:rsidR="00E5335A">
        <w:t>by that act are applied to the epidemic-related cases indicated in the bill</w:t>
      </w:r>
      <w:r w:rsidR="00FE0654">
        <w:t>, and modifies P.L.2018, c.</w:t>
      </w:r>
      <w:r w:rsidR="009C077E">
        <w:t>10</w:t>
      </w:r>
      <w:r w:rsidR="00FE0654">
        <w:t xml:space="preserve"> (C.34:11D-1) so that the earned sick leave provided by that law is provided in all of the epidemic-related cases indicated in the bill</w:t>
      </w:r>
      <w:r w:rsidR="00E5335A">
        <w:t>.</w:t>
      </w:r>
    </w:p>
    <w:p w:rsidR="005A1394" w:rsidRDefault="005A1394" w:rsidP="00AC46F2"/>
    <w:p w:rsidR="005A1394" w:rsidRDefault="005A1394" w:rsidP="00AC46F2"/>
    <w:p w:rsidR="005A1394" w:rsidRDefault="005A1394" w:rsidP="005A1394">
      <w:pPr>
        <w:jc w:val="center"/>
      </w:pPr>
      <w:r>
        <w:rPr>
          <w:u w:val="single"/>
        </w:rPr>
        <w:t>                                </w:t>
      </w:r>
    </w:p>
    <w:p w:rsidR="005A1394" w:rsidRDefault="005A1394" w:rsidP="005A1394">
      <w:pPr>
        <w:jc w:val="center"/>
      </w:pPr>
    </w:p>
    <w:p w:rsidR="005A1394" w:rsidRPr="005A1394" w:rsidRDefault="005A1394" w:rsidP="00D21271">
      <w:r>
        <w:tab/>
        <w:t>Concerns family leave and disability benefits during epidemic-related emergencies.</w:t>
      </w:r>
    </w:p>
    <w:sectPr w:rsidR="005A1394" w:rsidRPr="005A1394" w:rsidSect="00D21271">
      <w:headerReference w:type="default" r:id="rId8"/>
      <w:footerReference w:type="default" r:id="rId9"/>
      <w:type w:val="continuous"/>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2EB" w:rsidRDefault="005D52EB">
      <w:r>
        <w:separator/>
      </w:r>
    </w:p>
  </w:endnote>
  <w:endnote w:type="continuationSeparator" w:id="0">
    <w:p w:rsidR="005D52EB" w:rsidRDefault="005D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099" w:rsidRPr="00921C91" w:rsidRDefault="00CE70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7099" w:rsidRPr="00921C91" w:rsidRDefault="00CE7099">
    <w:pPr>
      <w:pStyle w:val="Footer"/>
      <w:rPr>
        <w:szCs w:val="18"/>
      </w:rPr>
    </w:pPr>
  </w:p>
  <w:p w:rsidR="00CE7099" w:rsidRPr="00921C91" w:rsidRDefault="00CE70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394" w:rsidRDefault="005A1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2EB" w:rsidRDefault="005D52EB">
      <w:r>
        <w:separator/>
      </w:r>
    </w:p>
  </w:footnote>
  <w:footnote w:type="continuationSeparator" w:id="0">
    <w:p w:rsidR="005D52EB" w:rsidRDefault="005D5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73CB" w:rsidRDefault="00F173CB" w:rsidP="00F173CB">
    <w:pPr>
      <w:pStyle w:val="bpuHeadSpon"/>
    </w:pPr>
    <w:r w:rsidRPr="00D97913">
      <w:rPr>
        <w:rStyle w:val="bpuHeadSponChar"/>
      </w:rPr>
      <w:t>S2304</w:t>
    </w:r>
    <w:r>
      <w:t xml:space="preserve"> SWEENEY, SCUTARI</w:t>
    </w:r>
  </w:p>
  <w:p w:rsidR="00D97913" w:rsidRDefault="00D97913" w:rsidP="00D97913">
    <w:pPr>
      <w:pStyle w:val="bpuHeadSpon"/>
    </w:pPr>
    <w:r>
      <w:fldChar w:fldCharType="begin"/>
    </w:r>
    <w:r>
      <w:instrText xml:space="preserve"> PAGE  \* MERGEFORMAT </w:instrText>
    </w:r>
    <w:r>
      <w:fldChar w:fldCharType="separate"/>
    </w:r>
    <w:r w:rsidR="005A1394">
      <w:rPr>
        <w:noProof/>
      </w:rPr>
      <w:t>2</w:t>
    </w:r>
    <w:r>
      <w:fldChar w:fldCharType="end"/>
    </w:r>
  </w:p>
  <w:p w:rsidR="00D97913" w:rsidRDefault="00D97913" w:rsidP="00D9791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394" w:rsidRDefault="005A1394" w:rsidP="00686AEB">
    <w:pPr>
      <w:pStyle w:val="Header"/>
      <w:jc w:val="center"/>
      <w:rPr>
        <w:rStyle w:val="PageNumber"/>
      </w:rPr>
    </w:pPr>
  </w:p>
  <w:p w:rsidR="005A1394" w:rsidRDefault="005A1394" w:rsidP="00F173CB">
    <w:pPr>
      <w:pStyle w:val="bpuHeadSpon"/>
    </w:pPr>
    <w:r w:rsidRPr="00D97913">
      <w:rPr>
        <w:rStyle w:val="bpuHeadSponChar"/>
      </w:rPr>
      <w:t>S2304</w:t>
    </w:r>
  </w:p>
  <w:p w:rsidR="005A1394" w:rsidRDefault="005A1394" w:rsidP="00D97913">
    <w:pPr>
      <w:pStyle w:val="bpuHeadSpon"/>
    </w:pPr>
    <w:r>
      <w:fldChar w:fldCharType="begin"/>
    </w:r>
    <w:r>
      <w:instrText xml:space="preserve"> PAGE  \* MERGEFORMAT </w:instrText>
    </w:r>
    <w:r>
      <w:fldChar w:fldCharType="separate"/>
    </w:r>
    <w:r w:rsidR="005340EE">
      <w:rPr>
        <w:noProof/>
      </w:rPr>
      <w:t>19</w:t>
    </w:r>
    <w:r>
      <w:fldChar w:fldCharType="end"/>
    </w:r>
  </w:p>
  <w:p w:rsidR="005A1394" w:rsidRDefault="005A1394" w:rsidP="00D979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EB"/>
    <w:rsid w:val="000051BD"/>
    <w:rsid w:val="000160A5"/>
    <w:rsid w:val="0002335B"/>
    <w:rsid w:val="0003549A"/>
    <w:rsid w:val="000367AE"/>
    <w:rsid w:val="00043B22"/>
    <w:rsid w:val="00052B73"/>
    <w:rsid w:val="00054975"/>
    <w:rsid w:val="00057D20"/>
    <w:rsid w:val="0006197C"/>
    <w:rsid w:val="0006281F"/>
    <w:rsid w:val="00076FF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FCB"/>
    <w:rsid w:val="0013000E"/>
    <w:rsid w:val="00130C4B"/>
    <w:rsid w:val="00133F81"/>
    <w:rsid w:val="00135943"/>
    <w:rsid w:val="00160EC4"/>
    <w:rsid w:val="001645FB"/>
    <w:rsid w:val="00173D2B"/>
    <w:rsid w:val="0018119A"/>
    <w:rsid w:val="00181676"/>
    <w:rsid w:val="00183603"/>
    <w:rsid w:val="00194E78"/>
    <w:rsid w:val="00195AA5"/>
    <w:rsid w:val="0019707B"/>
    <w:rsid w:val="00197E8B"/>
    <w:rsid w:val="00197FA4"/>
    <w:rsid w:val="001A161A"/>
    <w:rsid w:val="001A3B79"/>
    <w:rsid w:val="001A66B6"/>
    <w:rsid w:val="001B181F"/>
    <w:rsid w:val="001B4716"/>
    <w:rsid w:val="001B4EA4"/>
    <w:rsid w:val="001C7C52"/>
    <w:rsid w:val="001D1712"/>
    <w:rsid w:val="001D25F3"/>
    <w:rsid w:val="001D3457"/>
    <w:rsid w:val="001E15F1"/>
    <w:rsid w:val="001E16FA"/>
    <w:rsid w:val="001E1AE8"/>
    <w:rsid w:val="001E1B38"/>
    <w:rsid w:val="001E6213"/>
    <w:rsid w:val="001F14C7"/>
    <w:rsid w:val="001F7405"/>
    <w:rsid w:val="00205533"/>
    <w:rsid w:val="0020763B"/>
    <w:rsid w:val="00212B8D"/>
    <w:rsid w:val="00212E8A"/>
    <w:rsid w:val="00222983"/>
    <w:rsid w:val="0022334D"/>
    <w:rsid w:val="002370D0"/>
    <w:rsid w:val="00255958"/>
    <w:rsid w:val="00257FA2"/>
    <w:rsid w:val="0026574A"/>
    <w:rsid w:val="00266048"/>
    <w:rsid w:val="002660BB"/>
    <w:rsid w:val="002720E8"/>
    <w:rsid w:val="00275293"/>
    <w:rsid w:val="002776B0"/>
    <w:rsid w:val="00286C7E"/>
    <w:rsid w:val="002A1029"/>
    <w:rsid w:val="002A3A1A"/>
    <w:rsid w:val="002A4692"/>
    <w:rsid w:val="002A51BA"/>
    <w:rsid w:val="002B2E26"/>
    <w:rsid w:val="002B3FE6"/>
    <w:rsid w:val="002B6E8F"/>
    <w:rsid w:val="002C2D81"/>
    <w:rsid w:val="002C4341"/>
    <w:rsid w:val="002C461E"/>
    <w:rsid w:val="002C6CEC"/>
    <w:rsid w:val="002E09CE"/>
    <w:rsid w:val="002E69D1"/>
    <w:rsid w:val="002F3221"/>
    <w:rsid w:val="002F3BA6"/>
    <w:rsid w:val="003119B5"/>
    <w:rsid w:val="00315320"/>
    <w:rsid w:val="00325776"/>
    <w:rsid w:val="00325E27"/>
    <w:rsid w:val="00330395"/>
    <w:rsid w:val="00333704"/>
    <w:rsid w:val="003343E2"/>
    <w:rsid w:val="00336624"/>
    <w:rsid w:val="0034025F"/>
    <w:rsid w:val="00340458"/>
    <w:rsid w:val="0034200F"/>
    <w:rsid w:val="003446A0"/>
    <w:rsid w:val="0034481B"/>
    <w:rsid w:val="00350130"/>
    <w:rsid w:val="00354334"/>
    <w:rsid w:val="0036180C"/>
    <w:rsid w:val="00363CF5"/>
    <w:rsid w:val="00364344"/>
    <w:rsid w:val="003653B8"/>
    <w:rsid w:val="00367FF5"/>
    <w:rsid w:val="003702CA"/>
    <w:rsid w:val="00370617"/>
    <w:rsid w:val="00376587"/>
    <w:rsid w:val="00382F1F"/>
    <w:rsid w:val="00391DA4"/>
    <w:rsid w:val="003A3C64"/>
    <w:rsid w:val="003A3F83"/>
    <w:rsid w:val="003C43EF"/>
    <w:rsid w:val="003C5A6B"/>
    <w:rsid w:val="003C7FB2"/>
    <w:rsid w:val="003D1BC1"/>
    <w:rsid w:val="003D24DE"/>
    <w:rsid w:val="003D7177"/>
    <w:rsid w:val="003E26D4"/>
    <w:rsid w:val="003E47BA"/>
    <w:rsid w:val="003F1111"/>
    <w:rsid w:val="003F3B37"/>
    <w:rsid w:val="0040195A"/>
    <w:rsid w:val="00402DC0"/>
    <w:rsid w:val="00416C4B"/>
    <w:rsid w:val="0041751E"/>
    <w:rsid w:val="004211E5"/>
    <w:rsid w:val="00422091"/>
    <w:rsid w:val="0043386C"/>
    <w:rsid w:val="00436F2D"/>
    <w:rsid w:val="00436F5D"/>
    <w:rsid w:val="00440CCC"/>
    <w:rsid w:val="00441B42"/>
    <w:rsid w:val="0045118A"/>
    <w:rsid w:val="004519D1"/>
    <w:rsid w:val="00455D51"/>
    <w:rsid w:val="00456BF9"/>
    <w:rsid w:val="00461057"/>
    <w:rsid w:val="00465A4F"/>
    <w:rsid w:val="004704A8"/>
    <w:rsid w:val="00471102"/>
    <w:rsid w:val="00471F18"/>
    <w:rsid w:val="00484144"/>
    <w:rsid w:val="00484C19"/>
    <w:rsid w:val="00485866"/>
    <w:rsid w:val="00492076"/>
    <w:rsid w:val="00493B1D"/>
    <w:rsid w:val="00497037"/>
    <w:rsid w:val="004A3009"/>
    <w:rsid w:val="004A6940"/>
    <w:rsid w:val="004A77A4"/>
    <w:rsid w:val="004C079C"/>
    <w:rsid w:val="004C742C"/>
    <w:rsid w:val="004D61DD"/>
    <w:rsid w:val="004E1F3E"/>
    <w:rsid w:val="004F21BD"/>
    <w:rsid w:val="004F3D4E"/>
    <w:rsid w:val="004F4F1D"/>
    <w:rsid w:val="004F74DD"/>
    <w:rsid w:val="00501317"/>
    <w:rsid w:val="00502047"/>
    <w:rsid w:val="0050495C"/>
    <w:rsid w:val="00505DC9"/>
    <w:rsid w:val="00506E1E"/>
    <w:rsid w:val="00513C81"/>
    <w:rsid w:val="00527BFB"/>
    <w:rsid w:val="00532A32"/>
    <w:rsid w:val="005340EE"/>
    <w:rsid w:val="005401AE"/>
    <w:rsid w:val="00540B0B"/>
    <w:rsid w:val="0054460F"/>
    <w:rsid w:val="005536CD"/>
    <w:rsid w:val="00554051"/>
    <w:rsid w:val="00557240"/>
    <w:rsid w:val="005651F3"/>
    <w:rsid w:val="00572184"/>
    <w:rsid w:val="00577A15"/>
    <w:rsid w:val="00580533"/>
    <w:rsid w:val="0059131D"/>
    <w:rsid w:val="005A1394"/>
    <w:rsid w:val="005B3F92"/>
    <w:rsid w:val="005B479C"/>
    <w:rsid w:val="005B561E"/>
    <w:rsid w:val="005C07E4"/>
    <w:rsid w:val="005C2124"/>
    <w:rsid w:val="005C336F"/>
    <w:rsid w:val="005C7F3C"/>
    <w:rsid w:val="005D52EB"/>
    <w:rsid w:val="005E017C"/>
    <w:rsid w:val="005E50C6"/>
    <w:rsid w:val="005F2A97"/>
    <w:rsid w:val="005F399B"/>
    <w:rsid w:val="005F7CAC"/>
    <w:rsid w:val="006019F8"/>
    <w:rsid w:val="00605B20"/>
    <w:rsid w:val="0061156F"/>
    <w:rsid w:val="00613FF5"/>
    <w:rsid w:val="006155A8"/>
    <w:rsid w:val="00621B94"/>
    <w:rsid w:val="00626239"/>
    <w:rsid w:val="0062653E"/>
    <w:rsid w:val="0062772A"/>
    <w:rsid w:val="0063157F"/>
    <w:rsid w:val="00635316"/>
    <w:rsid w:val="00635449"/>
    <w:rsid w:val="006378C5"/>
    <w:rsid w:val="0064454C"/>
    <w:rsid w:val="00645E6A"/>
    <w:rsid w:val="00654DEF"/>
    <w:rsid w:val="00665CBC"/>
    <w:rsid w:val="00666255"/>
    <w:rsid w:val="00667A5C"/>
    <w:rsid w:val="00676368"/>
    <w:rsid w:val="00677316"/>
    <w:rsid w:val="00686AEB"/>
    <w:rsid w:val="00691E08"/>
    <w:rsid w:val="00692FE6"/>
    <w:rsid w:val="006B7897"/>
    <w:rsid w:val="006B7FA7"/>
    <w:rsid w:val="006C086A"/>
    <w:rsid w:val="006C0F7B"/>
    <w:rsid w:val="006C21C1"/>
    <w:rsid w:val="006C3A3A"/>
    <w:rsid w:val="006C7327"/>
    <w:rsid w:val="006D00E5"/>
    <w:rsid w:val="006D791B"/>
    <w:rsid w:val="006E24F9"/>
    <w:rsid w:val="006E2895"/>
    <w:rsid w:val="006E6852"/>
    <w:rsid w:val="006F00A1"/>
    <w:rsid w:val="006F180D"/>
    <w:rsid w:val="006F4334"/>
    <w:rsid w:val="006F47AF"/>
    <w:rsid w:val="006F6B8A"/>
    <w:rsid w:val="00707CD3"/>
    <w:rsid w:val="00716BB9"/>
    <w:rsid w:val="007256D1"/>
    <w:rsid w:val="007279FD"/>
    <w:rsid w:val="00731608"/>
    <w:rsid w:val="007502CB"/>
    <w:rsid w:val="00752D79"/>
    <w:rsid w:val="00752E20"/>
    <w:rsid w:val="00756EDE"/>
    <w:rsid w:val="00761586"/>
    <w:rsid w:val="00781B4D"/>
    <w:rsid w:val="007824BF"/>
    <w:rsid w:val="00783B8D"/>
    <w:rsid w:val="00787A0E"/>
    <w:rsid w:val="00794B94"/>
    <w:rsid w:val="00794BD4"/>
    <w:rsid w:val="007A2F73"/>
    <w:rsid w:val="007A3061"/>
    <w:rsid w:val="007A5A0B"/>
    <w:rsid w:val="007C0E14"/>
    <w:rsid w:val="007C3CC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488"/>
    <w:rsid w:val="00866563"/>
    <w:rsid w:val="00867AC2"/>
    <w:rsid w:val="0087056E"/>
    <w:rsid w:val="00875402"/>
    <w:rsid w:val="00884A69"/>
    <w:rsid w:val="00884D51"/>
    <w:rsid w:val="008916EC"/>
    <w:rsid w:val="00891E4F"/>
    <w:rsid w:val="008A31C5"/>
    <w:rsid w:val="008A4F9A"/>
    <w:rsid w:val="008B2850"/>
    <w:rsid w:val="008C387C"/>
    <w:rsid w:val="008C79B3"/>
    <w:rsid w:val="008D77BD"/>
    <w:rsid w:val="008E454C"/>
    <w:rsid w:val="008E7E7A"/>
    <w:rsid w:val="008F1E5A"/>
    <w:rsid w:val="00900636"/>
    <w:rsid w:val="00901BDA"/>
    <w:rsid w:val="009121D8"/>
    <w:rsid w:val="00916F7A"/>
    <w:rsid w:val="00917FE3"/>
    <w:rsid w:val="0092797E"/>
    <w:rsid w:val="009318C7"/>
    <w:rsid w:val="00931C09"/>
    <w:rsid w:val="00934439"/>
    <w:rsid w:val="009348C2"/>
    <w:rsid w:val="00943B27"/>
    <w:rsid w:val="009440D0"/>
    <w:rsid w:val="009523A3"/>
    <w:rsid w:val="00960958"/>
    <w:rsid w:val="00963A46"/>
    <w:rsid w:val="00966A3E"/>
    <w:rsid w:val="00971493"/>
    <w:rsid w:val="00971AD9"/>
    <w:rsid w:val="00973069"/>
    <w:rsid w:val="00973523"/>
    <w:rsid w:val="00975F58"/>
    <w:rsid w:val="00980766"/>
    <w:rsid w:val="009835D4"/>
    <w:rsid w:val="009865D4"/>
    <w:rsid w:val="00997152"/>
    <w:rsid w:val="009972CD"/>
    <w:rsid w:val="009A0370"/>
    <w:rsid w:val="009A0E9C"/>
    <w:rsid w:val="009A45DA"/>
    <w:rsid w:val="009B06D2"/>
    <w:rsid w:val="009B34EC"/>
    <w:rsid w:val="009B5D67"/>
    <w:rsid w:val="009B6176"/>
    <w:rsid w:val="009B7431"/>
    <w:rsid w:val="009C077E"/>
    <w:rsid w:val="009C0D22"/>
    <w:rsid w:val="009C2DD9"/>
    <w:rsid w:val="009C3E09"/>
    <w:rsid w:val="009C5630"/>
    <w:rsid w:val="009D0E5D"/>
    <w:rsid w:val="009D0F63"/>
    <w:rsid w:val="009D7934"/>
    <w:rsid w:val="009D7CCF"/>
    <w:rsid w:val="009E5961"/>
    <w:rsid w:val="009F4FAC"/>
    <w:rsid w:val="00A0036C"/>
    <w:rsid w:val="00A017C0"/>
    <w:rsid w:val="00A11228"/>
    <w:rsid w:val="00A2030B"/>
    <w:rsid w:val="00A222C2"/>
    <w:rsid w:val="00A2789A"/>
    <w:rsid w:val="00A305D6"/>
    <w:rsid w:val="00A342C4"/>
    <w:rsid w:val="00A50F6B"/>
    <w:rsid w:val="00A52237"/>
    <w:rsid w:val="00A551D6"/>
    <w:rsid w:val="00A6251B"/>
    <w:rsid w:val="00A6754E"/>
    <w:rsid w:val="00A70F58"/>
    <w:rsid w:val="00A72987"/>
    <w:rsid w:val="00A7346B"/>
    <w:rsid w:val="00A80C15"/>
    <w:rsid w:val="00A84C4F"/>
    <w:rsid w:val="00A84FD3"/>
    <w:rsid w:val="00A932A1"/>
    <w:rsid w:val="00A96E06"/>
    <w:rsid w:val="00AA6197"/>
    <w:rsid w:val="00AA6C70"/>
    <w:rsid w:val="00AB16FD"/>
    <w:rsid w:val="00AB4813"/>
    <w:rsid w:val="00AB4C2E"/>
    <w:rsid w:val="00AB4E61"/>
    <w:rsid w:val="00AC087D"/>
    <w:rsid w:val="00AC46F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64D"/>
    <w:rsid w:val="00B45B34"/>
    <w:rsid w:val="00B57047"/>
    <w:rsid w:val="00B61D86"/>
    <w:rsid w:val="00B6342D"/>
    <w:rsid w:val="00B6516A"/>
    <w:rsid w:val="00B726BD"/>
    <w:rsid w:val="00B72A44"/>
    <w:rsid w:val="00B73115"/>
    <w:rsid w:val="00B732BC"/>
    <w:rsid w:val="00B857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A95"/>
    <w:rsid w:val="00C12E48"/>
    <w:rsid w:val="00C13D14"/>
    <w:rsid w:val="00C15F53"/>
    <w:rsid w:val="00C21A3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E6A"/>
    <w:rsid w:val="00CD0F93"/>
    <w:rsid w:val="00CD1BD1"/>
    <w:rsid w:val="00CD528D"/>
    <w:rsid w:val="00CE7099"/>
    <w:rsid w:val="00CE78BF"/>
    <w:rsid w:val="00CF65EB"/>
    <w:rsid w:val="00CF72AD"/>
    <w:rsid w:val="00D02441"/>
    <w:rsid w:val="00D039F4"/>
    <w:rsid w:val="00D10496"/>
    <w:rsid w:val="00D11173"/>
    <w:rsid w:val="00D1215F"/>
    <w:rsid w:val="00D16561"/>
    <w:rsid w:val="00D17FF8"/>
    <w:rsid w:val="00D21271"/>
    <w:rsid w:val="00D268AC"/>
    <w:rsid w:val="00D268FD"/>
    <w:rsid w:val="00D27FF3"/>
    <w:rsid w:val="00D343D0"/>
    <w:rsid w:val="00D3664D"/>
    <w:rsid w:val="00D37E7B"/>
    <w:rsid w:val="00D500E9"/>
    <w:rsid w:val="00D507BC"/>
    <w:rsid w:val="00D6090A"/>
    <w:rsid w:val="00D62FA3"/>
    <w:rsid w:val="00D63B6F"/>
    <w:rsid w:val="00D64A90"/>
    <w:rsid w:val="00D817D3"/>
    <w:rsid w:val="00D9410B"/>
    <w:rsid w:val="00D9695B"/>
    <w:rsid w:val="00D97913"/>
    <w:rsid w:val="00DA2417"/>
    <w:rsid w:val="00DA5585"/>
    <w:rsid w:val="00DB02AC"/>
    <w:rsid w:val="00DB13A3"/>
    <w:rsid w:val="00DB3AF4"/>
    <w:rsid w:val="00DB6AA2"/>
    <w:rsid w:val="00DE0AED"/>
    <w:rsid w:val="00DE10D1"/>
    <w:rsid w:val="00DE2514"/>
    <w:rsid w:val="00DE6851"/>
    <w:rsid w:val="00DF03EE"/>
    <w:rsid w:val="00E01B71"/>
    <w:rsid w:val="00E05CC9"/>
    <w:rsid w:val="00E15573"/>
    <w:rsid w:val="00E23437"/>
    <w:rsid w:val="00E25A5B"/>
    <w:rsid w:val="00E373C7"/>
    <w:rsid w:val="00E4267B"/>
    <w:rsid w:val="00E42F13"/>
    <w:rsid w:val="00E452DF"/>
    <w:rsid w:val="00E5335A"/>
    <w:rsid w:val="00E543CF"/>
    <w:rsid w:val="00E546FD"/>
    <w:rsid w:val="00E608F1"/>
    <w:rsid w:val="00E611B9"/>
    <w:rsid w:val="00E7144F"/>
    <w:rsid w:val="00E73D74"/>
    <w:rsid w:val="00E76A79"/>
    <w:rsid w:val="00E80692"/>
    <w:rsid w:val="00E80C24"/>
    <w:rsid w:val="00E80E06"/>
    <w:rsid w:val="00E93836"/>
    <w:rsid w:val="00E94571"/>
    <w:rsid w:val="00EA0DA2"/>
    <w:rsid w:val="00EA7C16"/>
    <w:rsid w:val="00EC5281"/>
    <w:rsid w:val="00EC791D"/>
    <w:rsid w:val="00EC7CA6"/>
    <w:rsid w:val="00ED3C5D"/>
    <w:rsid w:val="00ED4553"/>
    <w:rsid w:val="00F00D08"/>
    <w:rsid w:val="00F15583"/>
    <w:rsid w:val="00F173CB"/>
    <w:rsid w:val="00F175B2"/>
    <w:rsid w:val="00F200EE"/>
    <w:rsid w:val="00F213F5"/>
    <w:rsid w:val="00F22481"/>
    <w:rsid w:val="00F2542E"/>
    <w:rsid w:val="00F25EE1"/>
    <w:rsid w:val="00F27278"/>
    <w:rsid w:val="00F344E3"/>
    <w:rsid w:val="00F34D58"/>
    <w:rsid w:val="00F41A9D"/>
    <w:rsid w:val="00F43BB9"/>
    <w:rsid w:val="00F44314"/>
    <w:rsid w:val="00F54B9C"/>
    <w:rsid w:val="00F56E96"/>
    <w:rsid w:val="00F573DD"/>
    <w:rsid w:val="00F61E59"/>
    <w:rsid w:val="00F63D99"/>
    <w:rsid w:val="00F6426B"/>
    <w:rsid w:val="00F653FF"/>
    <w:rsid w:val="00F709B3"/>
    <w:rsid w:val="00F71A5E"/>
    <w:rsid w:val="00FA0AFC"/>
    <w:rsid w:val="00FA1C82"/>
    <w:rsid w:val="00FA2ED1"/>
    <w:rsid w:val="00FA4A52"/>
    <w:rsid w:val="00FB4045"/>
    <w:rsid w:val="00FB4D8E"/>
    <w:rsid w:val="00FC0D0A"/>
    <w:rsid w:val="00FC1B0B"/>
    <w:rsid w:val="00FD2F97"/>
    <w:rsid w:val="00FE06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D3A920"/>
  <w15:docId w15:val="{66CDE251-EF84-4AC4-A088-B776FC91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15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57F"/>
    <w:rPr>
      <w:rFonts w:ascii="Segoe UI" w:hAnsi="Segoe UI" w:cs="Segoe UI"/>
      <w:spacing w:val="4"/>
      <w:sz w:val="18"/>
      <w:szCs w:val="18"/>
    </w:rPr>
  </w:style>
  <w:style w:type="character" w:styleId="LineNumber">
    <w:name w:val="line number"/>
    <w:basedOn w:val="DefaultParagraphFont"/>
    <w:semiHidden/>
    <w:unhideWhenUsed/>
    <w:rsid w:val="00D97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8530</Words>
  <Characters>43908</Characters>
  <Application>Microsoft Office Word</Application>
  <DocSecurity>0</DocSecurity>
  <Lines>901</Lines>
  <Paragraphs>153</Paragraphs>
  <ScaleCrop>false</ScaleCrop>
  <HeadingPairs>
    <vt:vector size="2" baseType="variant">
      <vt:variant>
        <vt:lpstr>Title</vt:lpstr>
      </vt:variant>
      <vt:variant>
        <vt:i4>1</vt:i4>
      </vt:variant>
    </vt:vector>
  </HeadingPairs>
  <TitlesOfParts>
    <vt:vector size="1" baseType="lpstr">
      <vt:lpstr>P.L. 2020, c.017 (S2304)</vt:lpstr>
    </vt:vector>
  </TitlesOfParts>
  <Manager>Carol Yuhas</Manager>
  <Company>NJ Office of Legislative Services</Company>
  <LinksUpToDate>false</LinksUpToDate>
  <CharactersWithSpaces>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c.017 (S2304)</dc:title>
  <dc:subject/>
  <dc:creator>Senate No. 2304</dc:creator>
  <cp:keywords>S2304|19| ||0|0|F|0|</cp:keywords>
  <dc:description>INTRODUCED MARCH 19, 2020</dc:description>
  <cp:lastModifiedBy>Todaro, Vivian</cp:lastModifiedBy>
  <cp:revision>2</cp:revision>
  <cp:lastPrinted>2020-04-09T16:46:00Z</cp:lastPrinted>
  <dcterms:created xsi:type="dcterms:W3CDTF">2020-04-09T16:48:00Z</dcterms:created>
  <dcterms:modified xsi:type="dcterms:W3CDTF">2020-04-09T16:48:00Z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c.17</vt:lpwstr>
  </property>
</Properties>
</file>