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F57" w:rsidRDefault="007F2F57" w:rsidP="007F2F57">
      <w:pPr>
        <w:pStyle w:val="FPHangingAnAct"/>
        <w:suppressLineNumbers/>
        <w:tabs>
          <w:tab w:val="clear" w:pos="288"/>
          <w:tab w:val="left" w:pos="180"/>
        </w:tabs>
        <w:spacing w:line="288" w:lineRule="auto"/>
        <w:ind w:left="187" w:hanging="187"/>
        <w:rPr>
          <w:rStyle w:val="BillHead"/>
        </w:rPr>
        <w:sectPr w:rsidR="007F2F57" w:rsidSect="005C6DA7">
          <w:headerReference w:type="default" r:id="rId8"/>
          <w:footerReference w:type="first" r:id="rId9"/>
          <w:pgSz w:w="12240" w:h="20160" w:code="5"/>
          <w:pgMar w:top="1440" w:right="2520" w:bottom="1872" w:left="2880" w:header="1181" w:footer="888" w:gutter="0"/>
          <w:lnNumType w:countBy="1"/>
          <w:cols w:space="720"/>
          <w:titlePg/>
          <w:docGrid w:linePitch="360"/>
        </w:sectPr>
      </w:pPr>
    </w:p>
    <w:p w:rsidR="007F2F57" w:rsidRDefault="007F2F57" w:rsidP="007F2F57">
      <w:pPr>
        <w:ind w:left="6048"/>
      </w:pPr>
      <w:r>
        <w:t>§§1-4 -</w:t>
      </w:r>
    </w:p>
    <w:p w:rsidR="007F2F57" w:rsidRDefault="007F2F57" w:rsidP="007F2F57">
      <w:pPr>
        <w:ind w:left="6048"/>
      </w:pPr>
      <w:r>
        <w:t>C.52:14-17.46.13</w:t>
      </w:r>
    </w:p>
    <w:p w:rsidR="007F2F57" w:rsidRDefault="007F2F57" w:rsidP="007F2F57">
      <w:pPr>
        <w:ind w:left="6048"/>
      </w:pPr>
      <w:r>
        <w:t>to 52:14-17.46.16</w:t>
      </w:r>
    </w:p>
    <w:p w:rsidR="007F2F57" w:rsidRDefault="007F2F57" w:rsidP="007F2F57">
      <w:pPr>
        <w:ind w:left="6048"/>
      </w:pPr>
      <w:r>
        <w:t>§§5-6 -</w:t>
      </w:r>
    </w:p>
    <w:p w:rsidR="007F2F57" w:rsidRDefault="007F2F57" w:rsidP="007F2F57">
      <w:pPr>
        <w:ind w:left="6048"/>
      </w:pPr>
      <w:r>
        <w:t>C.18A:16-13.2 &amp;</w:t>
      </w:r>
    </w:p>
    <w:p w:rsidR="007F2F57" w:rsidRDefault="007F2F57" w:rsidP="007F2F57">
      <w:pPr>
        <w:ind w:left="6048"/>
      </w:pPr>
      <w:r>
        <w:t>18A:16-13.3</w:t>
      </w:r>
    </w:p>
    <w:p w:rsidR="007F2F57" w:rsidRDefault="007F2F57" w:rsidP="007F2F57">
      <w:pPr>
        <w:ind w:left="6048"/>
      </w:pPr>
    </w:p>
    <w:p w:rsidR="007F2F57" w:rsidRDefault="007F2F57" w:rsidP="007F2F57">
      <w:pPr>
        <w:sectPr w:rsidR="007F2F57" w:rsidSect="007F2F57">
          <w:type w:val="continuous"/>
          <w:pgSz w:w="12240" w:h="20160" w:code="5"/>
          <w:pgMar w:top="1440" w:right="1440" w:bottom="1872" w:left="2880" w:header="72" w:footer="720" w:gutter="0"/>
          <w:cols w:space="720"/>
          <w:titlePg/>
          <w:docGrid w:linePitch="360"/>
        </w:sectPr>
      </w:pPr>
    </w:p>
    <w:p w:rsidR="007F2F57" w:rsidRDefault="007F2F57" w:rsidP="007F2F57">
      <w:pPr>
        <w:jc w:val="center"/>
      </w:pPr>
      <w:bookmarkStart w:id="0" w:name="LCPL"/>
      <w:bookmarkEnd w:id="0"/>
      <w:r>
        <w:t>P.L. 2020, CHAPTER 44,</w:t>
      </w:r>
      <w:r>
        <w:rPr>
          <w:b/>
          <w:i/>
        </w:rPr>
        <w:t xml:space="preserve"> approved July 1, 2020</w:t>
      </w:r>
    </w:p>
    <w:p w:rsidR="007F2F57" w:rsidRPr="007F2F57" w:rsidRDefault="007F2F57" w:rsidP="007F2F57">
      <w:pPr>
        <w:jc w:val="center"/>
        <w:rPr>
          <w:rStyle w:val="BoldItal"/>
        </w:rPr>
      </w:pPr>
      <w:r>
        <w:t>Senate</w:t>
      </w:r>
      <w:r w:rsidR="0070464E">
        <w:t>,</w:t>
      </w:r>
      <w:r>
        <w:t xml:space="preserve"> No. 2273 </w:t>
      </w:r>
      <w:r w:rsidRPr="007F2F57">
        <w:rPr>
          <w:rStyle w:val="BoldItal"/>
        </w:rPr>
        <w:t>(First Reprint)</w:t>
      </w:r>
    </w:p>
    <w:p w:rsidR="007F2F57" w:rsidRDefault="007F2F57" w:rsidP="007F2F57">
      <w:pPr>
        <w:jc w:val="center"/>
      </w:pPr>
    </w:p>
    <w:p w:rsidR="007F2F57" w:rsidRPr="007F2F57" w:rsidRDefault="007F2F57" w:rsidP="007F2F57">
      <w:pPr>
        <w:jc w:val="center"/>
      </w:pPr>
    </w:p>
    <w:p w:rsidR="007F2F57" w:rsidRPr="007F2F57" w:rsidRDefault="007F2F57" w:rsidP="007F2F57">
      <w:pPr>
        <w:sectPr w:rsidR="007F2F57" w:rsidRPr="007F2F57" w:rsidSect="007F2F57">
          <w:type w:val="continuous"/>
          <w:pgSz w:w="12240" w:h="20160" w:code="5"/>
          <w:pgMar w:top="2880" w:right="1440" w:bottom="1872" w:left="1440" w:header="72" w:footer="720" w:gutter="0"/>
          <w:cols w:space="720"/>
          <w:docGrid w:linePitch="360"/>
        </w:sectPr>
      </w:pPr>
    </w:p>
    <w:p w:rsidR="006B58C1" w:rsidRDefault="0047263D" w:rsidP="00333433">
      <w:pPr>
        <w:pStyle w:val="FPHangingAnAct"/>
        <w:tabs>
          <w:tab w:val="clear" w:pos="288"/>
          <w:tab w:val="left" w:pos="180"/>
        </w:tabs>
        <w:spacing w:line="288" w:lineRule="auto"/>
        <w:ind w:left="187" w:hanging="187"/>
      </w:pPr>
      <w:r>
        <w:rPr>
          <w:rStyle w:val="BillHead"/>
        </w:rPr>
        <w:t>An Act</w:t>
      </w:r>
      <w:r w:rsidR="00686AEB" w:rsidRPr="006B7FA7">
        <w:rPr>
          <w:rStyle w:val="HangingAnActChar"/>
        </w:rPr>
        <w:t xml:space="preserve"> </w:t>
      </w:r>
      <w:r w:rsidR="006B58C1">
        <w:t>concerning the health care benefit</w:t>
      </w:r>
      <w:r w:rsidR="001B23CE">
        <w:t>s</w:t>
      </w:r>
      <w:r w:rsidR="006B58C1">
        <w:t xml:space="preserve"> plans provided b</w:t>
      </w:r>
      <w:r w:rsidR="00C5488B">
        <w:t>y the School Employees’ Health B</w:t>
      </w:r>
      <w:r w:rsidR="006B58C1">
        <w:t xml:space="preserve">enefits Program and </w:t>
      </w:r>
      <w:r w:rsidR="00EC531A" w:rsidRPr="000328AF">
        <w:t>eligible employers</w:t>
      </w:r>
      <w:r w:rsidR="006B58C1" w:rsidRPr="000328AF">
        <w:t xml:space="preserve"> </w:t>
      </w:r>
      <w:r w:rsidR="001D0309" w:rsidRPr="000328AF">
        <w:t xml:space="preserve">that do not participate in the program, </w:t>
      </w:r>
      <w:r w:rsidR="006B58C1" w:rsidRPr="000328AF">
        <w:t>and supplementing P.L.2007, c.103 (C.52:14-17.46.1 et seq.)</w:t>
      </w:r>
      <w:r w:rsidR="006B58C1" w:rsidRPr="00D267BA">
        <w:t xml:space="preserve"> and P.L.1979, c.391 (C.18A:16-12 et seq.). </w:t>
      </w:r>
    </w:p>
    <w:p w:rsidR="000B1054" w:rsidRPr="00D71D68" w:rsidRDefault="000B1054" w:rsidP="000B1054"/>
    <w:p w:rsidR="00686AEB" w:rsidRPr="00AA7880" w:rsidRDefault="00686AEB" w:rsidP="00686AEB">
      <w:r>
        <w:tab/>
      </w:r>
      <w:r w:rsidR="0047263D">
        <w:rPr>
          <w:rStyle w:val="BillHeading2"/>
        </w:rPr>
        <w:t>Be It Enacted</w:t>
      </w:r>
      <w:r>
        <w:rPr>
          <w:rStyle w:val="BillHeading2"/>
        </w:rPr>
        <w:t xml:space="preserve"> </w:t>
      </w:r>
      <w:r w:rsidR="0047263D">
        <w:rPr>
          <w:rStyle w:val="BillLanguage"/>
        </w:rPr>
        <w:t>by the Senate and General Assembly of the State of New Jersey:</w:t>
      </w:r>
    </w:p>
    <w:p w:rsidR="00686AEB" w:rsidRPr="00D71D68" w:rsidRDefault="00686AEB" w:rsidP="00686AEB"/>
    <w:p w:rsidR="0018608B" w:rsidRPr="000328AF" w:rsidRDefault="0018608B" w:rsidP="0018608B">
      <w:r>
        <w:tab/>
        <w:t>1.</w:t>
      </w:r>
      <w:r>
        <w:tab/>
        <w:t xml:space="preserve">This </w:t>
      </w:r>
      <w:r w:rsidRPr="000328AF">
        <w:t xml:space="preserve">section shall apply to the School Employees’ Health Benefits Program </w:t>
      </w:r>
      <w:r>
        <w:t xml:space="preserve">(SEHBP) </w:t>
      </w:r>
      <w:r w:rsidRPr="000328AF">
        <w:t>and to those employers defined pursuant to section 32 of P.L.2007, c.103 (C.52:14-17.46.2) that participate in the program.</w:t>
      </w:r>
    </w:p>
    <w:p w:rsidR="0018608B" w:rsidRDefault="0018608B" w:rsidP="0018608B">
      <w:r>
        <w:tab/>
        <w:t>a.</w:t>
      </w:r>
      <w:r>
        <w:tab/>
      </w:r>
      <w:r>
        <w:rPr>
          <w:rFonts w:ascii="Albertus Extra Bold" w:hAnsi="Albertus Extra Bold"/>
          <w:b/>
          <w:vertAlign w:val="superscript"/>
        </w:rPr>
        <w:t>1</w:t>
      </w:r>
      <w:r w:rsidRPr="000E3AEF">
        <w:rPr>
          <w:rFonts w:ascii="Albertus Extra Bold" w:hAnsi="Albertus Extra Bold"/>
          <w:b/>
        </w:rPr>
        <w:t>[</w:t>
      </w:r>
      <w:r>
        <w:t>Notwithstanding the provisions of any other law, rule, or regulation to the contrary, each plan year for the School Employees’ Health Benefits Program shall commence on each July 1 and end on June 30 of the following year, commencing on July 1, 2020</w:t>
      </w:r>
      <w:r w:rsidRPr="0033635D">
        <w:t xml:space="preserve"> </w:t>
      </w:r>
      <w:r w:rsidRPr="00717DB9">
        <w:t>and on each July 1 thereafter.</w:t>
      </w:r>
    </w:p>
    <w:p w:rsidR="0018608B" w:rsidRDefault="0018608B" w:rsidP="0018608B">
      <w:r>
        <w:tab/>
        <w:t>b.</w:t>
      </w:r>
      <w:r w:rsidRPr="000E3AEF">
        <w:rPr>
          <w:rFonts w:ascii="Albertus Extra Bold" w:hAnsi="Albertus Extra Bold"/>
          <w:b/>
        </w:rPr>
        <w:t>]</w:t>
      </w:r>
      <w:r>
        <w:rPr>
          <w:rFonts w:ascii="Albertus Extra Bold" w:hAnsi="Albertus Extra Bold"/>
          <w:b/>
          <w:vertAlign w:val="superscript"/>
        </w:rPr>
        <w:t>1</w:t>
      </w:r>
      <w:r>
        <w:t xml:space="preserve">  (1)  Notwithstanding the provisions of any other law, rule, or regulation to the contrary, beginning with the plan year that commences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8543E8">
        <w:rPr>
          <w:u w:val="single"/>
        </w:rPr>
        <w:t>J</w:t>
      </w:r>
      <w:r w:rsidRPr="001D46BE">
        <w:rPr>
          <w:u w:val="single"/>
        </w:rPr>
        <w:t>anuary 1, 2021</w:t>
      </w:r>
      <w:r>
        <w:rPr>
          <w:rFonts w:ascii="Albertus Extra Bold" w:hAnsi="Albertus Extra Bold"/>
          <w:b/>
          <w:vertAlign w:val="superscript"/>
        </w:rPr>
        <w:t>1</w:t>
      </w:r>
      <w:r>
        <w:t xml:space="preserve"> and for each plan year thereafter, the School Employees’ Health Benefits Program shall offer only three plans that provide medical and prescription drug benefits for employees, and retirees who are not Medicare-eligible, and their dependents if any.  All other plans offered prior to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1D46BE">
        <w:rPr>
          <w:u w:val="single"/>
        </w:rPr>
        <w:t>January 1, 2021</w:t>
      </w:r>
      <w:r>
        <w:rPr>
          <w:rFonts w:ascii="Albertus Extra Bold" w:hAnsi="Albertus Extra Bold"/>
          <w:b/>
          <w:vertAlign w:val="superscript"/>
        </w:rPr>
        <w:t>1</w:t>
      </w:r>
      <w:r>
        <w:t xml:space="preserve"> for employees, and retirees who are not Medicare-eligible, and their dependents if any, shall be terminated.  </w:t>
      </w:r>
    </w:p>
    <w:p w:rsidR="0018608B" w:rsidRDefault="0018608B" w:rsidP="0018608B">
      <w:r>
        <w:tab/>
        <w:t xml:space="preserve">The three plans shall be the New Jersey Educators Health Plan as developed by the School Employees’ Health Benefits Plan Design Committee in accordance with subsection </w:t>
      </w:r>
      <w:r>
        <w:rPr>
          <w:rFonts w:ascii="Albertus Extra Bold" w:hAnsi="Albertus Extra Bold"/>
          <w:b/>
          <w:vertAlign w:val="superscript"/>
        </w:rPr>
        <w:t>1</w:t>
      </w:r>
      <w:r w:rsidRPr="00457090">
        <w:rPr>
          <w:rFonts w:ascii="Albertus Extra Bold" w:hAnsi="Albertus Extra Bold"/>
          <w:b/>
        </w:rPr>
        <w:t>[</w:t>
      </w:r>
      <w:r>
        <w:t>g.</w:t>
      </w:r>
      <w:r w:rsidRPr="00457090">
        <w:rPr>
          <w:rFonts w:ascii="Albertus Extra Bold" w:hAnsi="Albertus Extra Bold"/>
          <w:b/>
        </w:rPr>
        <w:t>]</w:t>
      </w:r>
      <w:r>
        <w:t xml:space="preserve"> </w:t>
      </w:r>
      <w:r w:rsidRPr="00457090">
        <w:rPr>
          <w:u w:val="single"/>
        </w:rPr>
        <w:t>f.</w:t>
      </w:r>
      <w:r w:rsidRPr="00457090">
        <w:rPr>
          <w:rFonts w:ascii="Albertus Extra Bold" w:hAnsi="Albertus Extra Bold"/>
          <w:b/>
          <w:vertAlign w:val="superscript"/>
        </w:rPr>
        <w:t>1</w:t>
      </w:r>
      <w:r>
        <w:t xml:space="preserve"> of this section </w:t>
      </w:r>
      <w:r w:rsidRPr="002E30B9">
        <w:rPr>
          <w:rFonts w:ascii="Albertus Extra Bold" w:hAnsi="Albertus Extra Bold"/>
          <w:b/>
          <w:vertAlign w:val="superscript"/>
        </w:rPr>
        <w:t>1</w:t>
      </w:r>
      <w:r w:rsidRPr="002E30B9">
        <w:rPr>
          <w:u w:val="single"/>
        </w:rPr>
        <w:t>which set</w:t>
      </w:r>
      <w:r>
        <w:rPr>
          <w:u w:val="single"/>
        </w:rPr>
        <w:t>s</w:t>
      </w:r>
      <w:r w:rsidRPr="002E30B9">
        <w:rPr>
          <w:u w:val="single"/>
        </w:rPr>
        <w:t xml:space="preserve"> forth the plan design of the New Jersey Educators Health Plan</w:t>
      </w:r>
      <w:r w:rsidRPr="002E30B9">
        <w:rPr>
          <w:rFonts w:ascii="Albertus Extra Bold" w:hAnsi="Albertus Extra Bold"/>
          <w:b/>
          <w:vertAlign w:val="superscript"/>
        </w:rPr>
        <w:t>1</w:t>
      </w:r>
      <w:r>
        <w:t xml:space="preserve">; the SEHBP NJ Direct 10 plan as adopted and implemented by the School Employees’ Health Benefits Commission for the plan year that began January 1, 2020; and the SEHBP NJ Direct 15 plan as adopted and implemented by the </w:t>
      </w:r>
      <w:r>
        <w:lastRenderedPageBreak/>
        <w:t>School Employees’ Health Benefits Commission for the plan year that began January 1, 2020.</w:t>
      </w:r>
    </w:p>
    <w:p w:rsidR="0018608B" w:rsidRPr="002E30B9" w:rsidRDefault="0018608B" w:rsidP="0018608B">
      <w:pPr>
        <w:rPr>
          <w:u w:val="single"/>
        </w:rPr>
      </w:pPr>
      <w:r>
        <w:tab/>
      </w:r>
      <w:r>
        <w:rPr>
          <w:rFonts w:ascii="Albertus Extra Bold" w:hAnsi="Albertus Extra Bold"/>
          <w:b/>
          <w:vertAlign w:val="superscript"/>
        </w:rPr>
        <w:t>1</w:t>
      </w:r>
      <w:r w:rsidRPr="002E30B9">
        <w:rPr>
          <w:u w:val="single"/>
        </w:rPr>
        <w:t>Employers that participate in the School Employee</w:t>
      </w:r>
      <w:r>
        <w:rPr>
          <w:u w:val="single"/>
        </w:rPr>
        <w:t>s</w:t>
      </w:r>
      <w:r w:rsidRPr="002E30B9">
        <w:rPr>
          <w:u w:val="single"/>
        </w:rPr>
        <w:t>’ Health Benefits Program shall retain the ability to enter the program for medical only plans and may separately purchase pharmacy and dental benefits outside of the program without limitation or restriction.</w:t>
      </w:r>
      <w:r w:rsidRPr="002E30B9">
        <w:rPr>
          <w:rFonts w:ascii="Albertus Extra Bold" w:hAnsi="Albertus Extra Bold"/>
          <w:b/>
          <w:vertAlign w:val="superscript"/>
        </w:rPr>
        <w:t>1</w:t>
      </w:r>
    </w:p>
    <w:p w:rsidR="0018608B" w:rsidRDefault="0018608B" w:rsidP="0018608B">
      <w:r>
        <w:tab/>
        <w:t>(2)</w:t>
      </w:r>
      <w:r>
        <w:tab/>
        <w:t xml:space="preserve">Only the plans set forth in this section shall be offered by the program regardless of any collective negotiations agreement between a participating employer and its employees in effect on the effective date of this act, P.L.  , c.     (pending before the Legislature as this bill), that provides for enrollment in other plans that were offered by the program prior to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1D46BE">
        <w:rPr>
          <w:u w:val="single"/>
        </w:rPr>
        <w:t xml:space="preserve">January 1, </w:t>
      </w:r>
      <w:r w:rsidRPr="00B877BD">
        <w:rPr>
          <w:u w:val="single"/>
        </w:rPr>
        <w:t>2021</w:t>
      </w:r>
      <w:r w:rsidRPr="00B877BD">
        <w:rPr>
          <w:rFonts w:ascii="Albertus Extra Bold" w:hAnsi="Albertus Extra Bold"/>
          <w:b/>
          <w:vertAlign w:val="superscript"/>
        </w:rPr>
        <w:t>1</w:t>
      </w:r>
      <w:r>
        <w:t>.</w:t>
      </w:r>
    </w:p>
    <w:p w:rsidR="0018608B" w:rsidRPr="00F07D62" w:rsidRDefault="0018608B" w:rsidP="0018608B">
      <w:r w:rsidRPr="00EE0229">
        <w:rPr>
          <w:b/>
        </w:rPr>
        <w:tab/>
      </w:r>
      <w:r>
        <w:rPr>
          <w:rFonts w:ascii="Albertus Extra Bold" w:hAnsi="Albertus Extra Bold"/>
          <w:b/>
          <w:vertAlign w:val="superscript"/>
        </w:rPr>
        <w:t>1</w:t>
      </w:r>
      <w:r w:rsidRPr="001D46BE">
        <w:rPr>
          <w:rFonts w:ascii="Albertus Extra Bold" w:hAnsi="Albertus Extra Bold"/>
          <w:b/>
        </w:rPr>
        <w:t>[</w:t>
      </w:r>
      <w:r w:rsidR="00FE43EC">
        <w:t xml:space="preserve">(3)  </w:t>
      </w:r>
      <w:r w:rsidRPr="00F07D62">
        <w:t xml:space="preserve">The School Employees’ Health Benefits Commission may delay </w:t>
      </w:r>
      <w:r>
        <w:t xml:space="preserve">the date of </w:t>
      </w:r>
      <w:r w:rsidRPr="00F07D62">
        <w:t xml:space="preserve">implementation of plan offerings, plan terminations, and enrollments as set forth in this section </w:t>
      </w:r>
      <w:r>
        <w:t xml:space="preserve">until a date after July 1, 2020, but not later than August 1, 2020, </w:t>
      </w:r>
      <w:r w:rsidRPr="00F07D62">
        <w:t>if the commission deems the delay to be necessary.  The commission may delay implementation until a date, as soon as possible,</w:t>
      </w:r>
      <w:r>
        <w:t xml:space="preserve"> after July 1, 2020 </w:t>
      </w:r>
      <w:r w:rsidRPr="00F07D62">
        <w:t xml:space="preserve">by which date the commission determines that implementation will be practicable.  The commission shall state in writing the reasons for the delay. </w:t>
      </w:r>
      <w:r>
        <w:t xml:space="preserve"> Under no circumstances shall implementation occur later than August 1, 2020.</w:t>
      </w:r>
    </w:p>
    <w:p w:rsidR="0018608B" w:rsidRPr="000328AF" w:rsidRDefault="0018608B" w:rsidP="0018608B">
      <w:r>
        <w:tab/>
        <w:t>c.</w:t>
      </w:r>
      <w:r w:rsidRPr="000E3AEF">
        <w:rPr>
          <w:rFonts w:ascii="Albertus Extra Bold" w:hAnsi="Albertus Extra Bold"/>
          <w:b/>
        </w:rPr>
        <w:t>]</w:t>
      </w:r>
      <w:r>
        <w:t xml:space="preserve"> </w:t>
      </w:r>
      <w:r w:rsidRPr="000E3AEF">
        <w:rPr>
          <w:u w:val="single"/>
        </w:rPr>
        <w:t>b.</w:t>
      </w:r>
      <w:r>
        <w:rPr>
          <w:rFonts w:ascii="Albertus Extra Bold" w:hAnsi="Albertus Extra Bold"/>
          <w:b/>
          <w:vertAlign w:val="superscript"/>
        </w:rPr>
        <w:t>1</w:t>
      </w:r>
      <w:r w:rsidR="00FE43EC">
        <w:t xml:space="preserve">  </w:t>
      </w:r>
      <w:r w:rsidRPr="000328AF">
        <w:t xml:space="preserve">Prior to </w:t>
      </w:r>
      <w:r>
        <w:rPr>
          <w:rFonts w:ascii="Albertus Extra Bold" w:hAnsi="Albertus Extra Bold"/>
          <w:b/>
          <w:vertAlign w:val="superscript"/>
        </w:rPr>
        <w:t>1</w:t>
      </w:r>
      <w:r w:rsidRPr="006D0EEF">
        <w:rPr>
          <w:rFonts w:ascii="Albertus Extra Bold" w:hAnsi="Albertus Extra Bold"/>
          <w:b/>
        </w:rPr>
        <w:t>[</w:t>
      </w:r>
      <w:r w:rsidRPr="000328AF">
        <w:t>July 1, 2020</w:t>
      </w:r>
      <w:r w:rsidRPr="006D0EEF">
        <w:rPr>
          <w:rFonts w:ascii="Albertus Extra Bold" w:hAnsi="Albertus Extra Bold"/>
          <w:b/>
        </w:rPr>
        <w:t>]</w:t>
      </w:r>
      <w:r>
        <w:t xml:space="preserve"> </w:t>
      </w:r>
      <w:r w:rsidRPr="006D0EEF">
        <w:rPr>
          <w:u w:val="single"/>
        </w:rPr>
        <w:t>January 1, 202</w:t>
      </w:r>
      <w:r>
        <w:rPr>
          <w:u w:val="single"/>
        </w:rPr>
        <w:t>1</w:t>
      </w:r>
      <w:r>
        <w:rPr>
          <w:rFonts w:ascii="Albertus Extra Bold" w:hAnsi="Albertus Extra Bold"/>
          <w:b/>
          <w:vertAlign w:val="superscript"/>
        </w:rPr>
        <w:t>1</w:t>
      </w:r>
      <w:r w:rsidRPr="000328AF">
        <w:t xml:space="preserve">, the program, through the Division of Pensions and Benefits in the Department of the Treasury, shall provide for </w:t>
      </w:r>
      <w:r>
        <w:rPr>
          <w:rFonts w:ascii="Albertus Extra Bold" w:hAnsi="Albertus Extra Bold"/>
          <w:b/>
          <w:vertAlign w:val="superscript"/>
        </w:rPr>
        <w:t>1</w:t>
      </w:r>
      <w:r w:rsidRPr="006D0EEF">
        <w:rPr>
          <w:rFonts w:ascii="Albertus Extra Bold" w:hAnsi="Albertus Extra Bold"/>
          <w:b/>
        </w:rPr>
        <w:t>[</w:t>
      </w:r>
      <w:r w:rsidRPr="000328AF">
        <w:t>a special</w:t>
      </w:r>
      <w:r w:rsidRPr="006D0EEF">
        <w:rPr>
          <w:rFonts w:ascii="Albertus Extra Bold" w:hAnsi="Albertus Extra Bold"/>
          <w:b/>
        </w:rPr>
        <w:t>]</w:t>
      </w:r>
      <w:r w:rsidRPr="000328AF">
        <w:t xml:space="preserve"> </w:t>
      </w:r>
      <w:r w:rsidRPr="000E3AEF">
        <w:rPr>
          <w:u w:val="single"/>
        </w:rPr>
        <w:t>an</w:t>
      </w:r>
      <w:r w:rsidRPr="000E3AEF">
        <w:rPr>
          <w:rFonts w:ascii="Albertus Extra Bold" w:hAnsi="Albertus Extra Bold"/>
          <w:b/>
          <w:vertAlign w:val="superscript"/>
        </w:rPr>
        <w:t>1</w:t>
      </w:r>
      <w:r w:rsidRPr="000E3AEF">
        <w:t xml:space="preserve"> </w:t>
      </w:r>
      <w:r w:rsidRPr="000328AF">
        <w:t xml:space="preserve">enrollment period during which all employees </w:t>
      </w:r>
      <w:r>
        <w:rPr>
          <w:rFonts w:ascii="Albertus Extra Bold" w:hAnsi="Albertus Extra Bold"/>
          <w:b/>
          <w:vertAlign w:val="superscript"/>
        </w:rPr>
        <w:t>1</w:t>
      </w:r>
      <w:r w:rsidRPr="002E30B9">
        <w:rPr>
          <w:u w:val="single"/>
        </w:rPr>
        <w:t>who commenced employment prior to the effective date of this act</w:t>
      </w:r>
      <w:r w:rsidRPr="002E30B9">
        <w:rPr>
          <w:rFonts w:ascii="Albertus Extra Bold" w:hAnsi="Albertus Extra Bold"/>
          <w:b/>
          <w:vertAlign w:val="superscript"/>
        </w:rPr>
        <w:t>1</w:t>
      </w:r>
      <w:r>
        <w:t xml:space="preserve"> </w:t>
      </w:r>
      <w:r w:rsidRPr="000328AF">
        <w:t xml:space="preserve">shall be required to select affirmatively one of the three plans specified in subsection </w:t>
      </w:r>
      <w:r>
        <w:rPr>
          <w:rFonts w:ascii="Albertus Extra Bold" w:hAnsi="Albertus Extra Bold"/>
          <w:b/>
          <w:vertAlign w:val="superscript"/>
        </w:rPr>
        <w:t>1</w:t>
      </w:r>
      <w:r w:rsidRPr="00420AFD">
        <w:rPr>
          <w:rFonts w:ascii="Albertus Extra Bold" w:hAnsi="Albertus Extra Bold"/>
          <w:b/>
        </w:rPr>
        <w:t>[</w:t>
      </w:r>
      <w:r w:rsidRPr="000328AF">
        <w:t>b.</w:t>
      </w:r>
      <w:r w:rsidRPr="00420AFD">
        <w:rPr>
          <w:rFonts w:ascii="Albertus Extra Bold" w:hAnsi="Albertus Extra Bold"/>
          <w:b/>
        </w:rPr>
        <w:t>]</w:t>
      </w:r>
      <w:r w:rsidRPr="000328AF">
        <w:t xml:space="preserve"> </w:t>
      </w:r>
      <w:r w:rsidRPr="00420AFD">
        <w:rPr>
          <w:u w:val="single"/>
        </w:rPr>
        <w:t>a.</w:t>
      </w:r>
      <w:r>
        <w:rPr>
          <w:rFonts w:ascii="Albertus Extra Bold" w:hAnsi="Albertus Extra Bold"/>
          <w:b/>
          <w:vertAlign w:val="superscript"/>
        </w:rPr>
        <w:t>1</w:t>
      </w:r>
      <w:r>
        <w:t xml:space="preserve"> </w:t>
      </w:r>
      <w:r w:rsidRPr="000328AF">
        <w:t xml:space="preserve">of this section.  If an employee fails to select affirmatively a plan during this </w:t>
      </w:r>
      <w:r>
        <w:rPr>
          <w:rFonts w:ascii="Albertus Extra Bold" w:hAnsi="Albertus Extra Bold"/>
          <w:b/>
          <w:vertAlign w:val="superscript"/>
        </w:rPr>
        <w:t>1</w:t>
      </w:r>
      <w:r w:rsidRPr="006D0EEF">
        <w:rPr>
          <w:rFonts w:ascii="Albertus Extra Bold" w:hAnsi="Albertus Extra Bold"/>
          <w:b/>
        </w:rPr>
        <w:t>[</w:t>
      </w:r>
      <w:r w:rsidRPr="000328AF">
        <w:t>special</w:t>
      </w:r>
      <w:r w:rsidRPr="006D0EEF">
        <w:rPr>
          <w:rFonts w:ascii="Albertus Extra Bold" w:hAnsi="Albertus Extra Bold"/>
          <w:b/>
        </w:rPr>
        <w:t>]</w:t>
      </w:r>
      <w:r>
        <w:rPr>
          <w:rFonts w:ascii="Albertus Extra Bold" w:hAnsi="Albertus Extra Bold"/>
          <w:b/>
          <w:vertAlign w:val="superscript"/>
        </w:rPr>
        <w:t>1</w:t>
      </w:r>
      <w:r w:rsidRPr="000328AF">
        <w:t xml:space="preserve"> enrollment period, the program shall enroll the employee, and the employee’s dependents if any, in the New Jersey Educators Health Plan for the plan year beginning </w:t>
      </w:r>
      <w:r>
        <w:rPr>
          <w:rFonts w:ascii="Albertus Extra Bold" w:hAnsi="Albertus Extra Bold"/>
          <w:b/>
          <w:vertAlign w:val="superscript"/>
        </w:rPr>
        <w:t>1</w:t>
      </w:r>
      <w:r w:rsidRPr="006D0EEF">
        <w:rPr>
          <w:rFonts w:ascii="Albertus Extra Bold" w:hAnsi="Albertus Extra Bold"/>
          <w:b/>
        </w:rPr>
        <w:t>[</w:t>
      </w:r>
      <w:r w:rsidRPr="000328AF">
        <w:t>July 1, 2020 and ending June 30, 2021</w:t>
      </w:r>
      <w:r w:rsidRPr="006D0EEF">
        <w:rPr>
          <w:rFonts w:ascii="Albertus Extra Bold" w:hAnsi="Albertus Extra Bold"/>
          <w:b/>
        </w:rPr>
        <w:t>]</w:t>
      </w:r>
      <w:r>
        <w:t xml:space="preserve"> </w:t>
      </w:r>
      <w:r w:rsidRPr="006D0EEF">
        <w:rPr>
          <w:u w:val="single"/>
        </w:rPr>
        <w:t>January 1, 202</w:t>
      </w:r>
      <w:r>
        <w:rPr>
          <w:u w:val="single"/>
        </w:rPr>
        <w:t>1</w:t>
      </w:r>
      <w:r w:rsidRPr="006D0EEF">
        <w:rPr>
          <w:u w:val="single"/>
        </w:rPr>
        <w:t xml:space="preserve"> and ending December 31, 202</w:t>
      </w:r>
      <w:r>
        <w:rPr>
          <w:u w:val="single"/>
        </w:rPr>
        <w:t>1</w:t>
      </w:r>
      <w:r w:rsidRPr="006D0EEF">
        <w:rPr>
          <w:rFonts w:ascii="Albertus Extra Bold" w:hAnsi="Albertus Extra Bold"/>
          <w:b/>
          <w:vertAlign w:val="superscript"/>
        </w:rPr>
        <w:t>1</w:t>
      </w:r>
      <w:r w:rsidRPr="000328AF">
        <w:t xml:space="preserve">.  </w:t>
      </w:r>
    </w:p>
    <w:p w:rsidR="0018608B" w:rsidRDefault="0018608B" w:rsidP="0018608B">
      <w:r>
        <w:tab/>
        <w:t xml:space="preserve">During the </w:t>
      </w:r>
      <w:r>
        <w:rPr>
          <w:rFonts w:ascii="Albertus Extra Bold" w:hAnsi="Albertus Extra Bold"/>
          <w:b/>
          <w:vertAlign w:val="superscript"/>
        </w:rPr>
        <w:t>1</w:t>
      </w:r>
      <w:r w:rsidRPr="0033635D">
        <w:rPr>
          <w:rFonts w:ascii="Albertus Extra Bold" w:hAnsi="Albertus Extra Bold"/>
          <w:b/>
        </w:rPr>
        <w:t>[</w:t>
      </w:r>
      <w:r>
        <w:t>special</w:t>
      </w:r>
      <w:r w:rsidRPr="0033635D">
        <w:rPr>
          <w:rFonts w:ascii="Albertus Extra Bold" w:hAnsi="Albertus Extra Bold"/>
          <w:b/>
        </w:rPr>
        <w:t>]</w:t>
      </w:r>
      <w:r>
        <w:rPr>
          <w:rFonts w:ascii="Albertus Extra Bold" w:hAnsi="Albertus Extra Bold"/>
          <w:b/>
          <w:vertAlign w:val="superscript"/>
        </w:rPr>
        <w:t>1</w:t>
      </w:r>
      <w:r>
        <w:t xml:space="preserve"> enrollment period, any person who is enrolled in a plan offered by the program and who is paying the full cost of health care benefits coverage shall also be required to select affirmatively one of the three plans specified in subsection </w:t>
      </w:r>
      <w:r>
        <w:rPr>
          <w:rFonts w:ascii="Albertus Extra Bold" w:hAnsi="Albertus Extra Bold"/>
          <w:b/>
          <w:vertAlign w:val="superscript"/>
        </w:rPr>
        <w:t>1</w:t>
      </w:r>
      <w:r w:rsidRPr="0099356C">
        <w:rPr>
          <w:rFonts w:ascii="Albertus Extra Bold" w:hAnsi="Albertus Extra Bold"/>
          <w:b/>
        </w:rPr>
        <w:t>[</w:t>
      </w:r>
      <w:r>
        <w:t>b.</w:t>
      </w:r>
      <w:r w:rsidRPr="0099356C">
        <w:rPr>
          <w:rFonts w:ascii="Albertus Extra Bold" w:hAnsi="Albertus Extra Bold"/>
          <w:b/>
        </w:rPr>
        <w:t>]</w:t>
      </w:r>
      <w:r>
        <w:t xml:space="preserve"> </w:t>
      </w:r>
      <w:r w:rsidRPr="0099356C">
        <w:rPr>
          <w:u w:val="single"/>
        </w:rPr>
        <w:t>a.</w:t>
      </w:r>
      <w:r w:rsidRPr="0099356C">
        <w:rPr>
          <w:rFonts w:ascii="Albertus Extra Bold" w:hAnsi="Albertus Extra Bold"/>
          <w:b/>
          <w:vertAlign w:val="superscript"/>
        </w:rPr>
        <w:t>1</w:t>
      </w:r>
      <w:r>
        <w:t xml:space="preserve"> of this section.  If a person fails to select affirmatively a plan during this </w:t>
      </w:r>
      <w:r>
        <w:rPr>
          <w:rFonts w:ascii="Albertus Extra Bold" w:hAnsi="Albertus Extra Bold"/>
          <w:b/>
          <w:vertAlign w:val="superscript"/>
        </w:rPr>
        <w:t>1</w:t>
      </w:r>
      <w:r w:rsidRPr="006D0EEF">
        <w:rPr>
          <w:rFonts w:ascii="Albertus Extra Bold" w:hAnsi="Albertus Extra Bold"/>
          <w:b/>
        </w:rPr>
        <w:t>[</w:t>
      </w:r>
      <w:r>
        <w:t>special</w:t>
      </w:r>
      <w:r w:rsidRPr="006D0EEF">
        <w:rPr>
          <w:rFonts w:ascii="Albertus Extra Bold" w:hAnsi="Albertus Extra Bold"/>
          <w:b/>
        </w:rPr>
        <w:t>]</w:t>
      </w:r>
      <w:r>
        <w:rPr>
          <w:rFonts w:ascii="Albertus Extra Bold" w:hAnsi="Albertus Extra Bold"/>
          <w:b/>
          <w:vertAlign w:val="superscript"/>
        </w:rPr>
        <w:t>1</w:t>
      </w:r>
      <w:r>
        <w:t xml:space="preserve"> enrollment period, the program shall enroll the person, and the person’s dependents if any, in the New Jersey Educators Health Plan for the plan year beginning </w:t>
      </w:r>
      <w:r>
        <w:rPr>
          <w:rFonts w:ascii="Albertus Extra Bold" w:hAnsi="Albertus Extra Bold"/>
          <w:b/>
          <w:vertAlign w:val="superscript"/>
        </w:rPr>
        <w:t>1</w:t>
      </w:r>
      <w:r w:rsidRPr="006D0EEF">
        <w:rPr>
          <w:rFonts w:ascii="Albertus Extra Bold" w:hAnsi="Albertus Extra Bold"/>
          <w:b/>
        </w:rPr>
        <w:t>[</w:t>
      </w:r>
      <w:r>
        <w:t>July 1, 2020 and ending June 30, 2021</w:t>
      </w:r>
      <w:r w:rsidRPr="006D0EEF">
        <w:rPr>
          <w:rFonts w:ascii="Albertus Extra Bold" w:hAnsi="Albertus Extra Bold"/>
          <w:b/>
        </w:rPr>
        <w:t>]</w:t>
      </w:r>
      <w:r w:rsidRPr="006D0EEF">
        <w:t xml:space="preserve"> </w:t>
      </w:r>
      <w:r w:rsidRPr="006D0EEF">
        <w:rPr>
          <w:u w:val="single"/>
        </w:rPr>
        <w:t>January 1, 202</w:t>
      </w:r>
      <w:r>
        <w:rPr>
          <w:u w:val="single"/>
        </w:rPr>
        <w:t>1</w:t>
      </w:r>
      <w:r w:rsidRPr="006D0EEF">
        <w:rPr>
          <w:u w:val="single"/>
        </w:rPr>
        <w:t xml:space="preserve"> and ending December 31, 202</w:t>
      </w:r>
      <w:r>
        <w:rPr>
          <w:u w:val="single"/>
        </w:rPr>
        <w:t>1</w:t>
      </w:r>
      <w:r w:rsidRPr="006D0EEF">
        <w:rPr>
          <w:rFonts w:ascii="Albertus Extra Bold" w:hAnsi="Albertus Extra Bold"/>
          <w:b/>
          <w:vertAlign w:val="superscript"/>
        </w:rPr>
        <w:t>1</w:t>
      </w:r>
      <w:r>
        <w:t>.  Any such person shall continue to pay the full cost of coverage and shall not be subject to the contribution schedule or any mandatory enrollment period as set forth in this section and section 2 of this act.</w:t>
      </w:r>
    </w:p>
    <w:p w:rsidR="0018608B" w:rsidRDefault="0018608B" w:rsidP="0018608B">
      <w:r w:rsidRPr="006F080B">
        <w:tab/>
      </w:r>
      <w:r>
        <w:rPr>
          <w:rFonts w:ascii="Albertus Extra Bold" w:hAnsi="Albertus Extra Bold"/>
          <w:b/>
          <w:vertAlign w:val="superscript"/>
        </w:rPr>
        <w:t>1</w:t>
      </w:r>
      <w:r w:rsidRPr="000E3AEF">
        <w:rPr>
          <w:rFonts w:ascii="Albertus Extra Bold" w:hAnsi="Albertus Extra Bold"/>
          <w:b/>
        </w:rPr>
        <w:t>[</w:t>
      </w:r>
      <w:r w:rsidRPr="006F080B">
        <w:t>d</w:t>
      </w:r>
      <w:r>
        <w:t>.</w:t>
      </w:r>
      <w:r w:rsidRPr="000E3AEF">
        <w:rPr>
          <w:rFonts w:ascii="Albertus Extra Bold" w:hAnsi="Albertus Extra Bold"/>
          <w:b/>
        </w:rPr>
        <w:t>]</w:t>
      </w:r>
      <w:r>
        <w:t xml:space="preserve"> </w:t>
      </w:r>
      <w:r w:rsidRPr="000E3AEF">
        <w:rPr>
          <w:u w:val="single"/>
        </w:rPr>
        <w:t>c.</w:t>
      </w:r>
      <w:r>
        <w:rPr>
          <w:rFonts w:ascii="Albertus Extra Bold" w:hAnsi="Albertus Extra Bold"/>
          <w:b/>
          <w:vertAlign w:val="superscript"/>
        </w:rPr>
        <w:t>1</w:t>
      </w:r>
      <w:r w:rsidR="00186549">
        <w:tab/>
      </w:r>
      <w:r w:rsidRPr="006F080B">
        <w:t xml:space="preserve">(1)  </w:t>
      </w:r>
      <w:r>
        <w:rPr>
          <w:rFonts w:ascii="Albertus Extra Bold" w:hAnsi="Albertus Extra Bold"/>
          <w:b/>
          <w:vertAlign w:val="superscript"/>
        </w:rPr>
        <w:t>1</w:t>
      </w:r>
      <w:r w:rsidRPr="002E30B9">
        <w:rPr>
          <w:rFonts w:ascii="Albertus Extra Bold" w:hAnsi="Albertus Extra Bold"/>
          <w:b/>
        </w:rPr>
        <w:t>[</w:t>
      </w:r>
      <w:r w:rsidRPr="006F080B">
        <w:t>An</w:t>
      </w:r>
      <w:r w:rsidRPr="002E30B9">
        <w:rPr>
          <w:rFonts w:ascii="Albertus Extra Bold" w:hAnsi="Albertus Extra Bold"/>
          <w:b/>
        </w:rPr>
        <w:t>]</w:t>
      </w:r>
      <w:r>
        <w:t xml:space="preserve"> </w:t>
      </w:r>
      <w:r w:rsidRPr="002E30B9">
        <w:rPr>
          <w:u w:val="single"/>
        </w:rPr>
        <w:t>Beginning on January 1, 20</w:t>
      </w:r>
      <w:r>
        <w:rPr>
          <w:u w:val="single"/>
        </w:rPr>
        <w:t>2</w:t>
      </w:r>
      <w:r w:rsidRPr="002E30B9">
        <w:rPr>
          <w:u w:val="single"/>
        </w:rPr>
        <w:t>1, an</w:t>
      </w:r>
      <w:r w:rsidRPr="002E30B9">
        <w:rPr>
          <w:rFonts w:ascii="Albertus Extra Bold" w:hAnsi="Albertus Extra Bold"/>
          <w:b/>
          <w:vertAlign w:val="superscript"/>
        </w:rPr>
        <w:t>1</w:t>
      </w:r>
      <w:r w:rsidRPr="006F080B">
        <w:t xml:space="preserve"> employee commencing employment on or after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4604DA">
        <w:rPr>
          <w:u w:val="single"/>
        </w:rPr>
        <w:t>the effective date of this act</w:t>
      </w:r>
      <w:r>
        <w:rPr>
          <w:rFonts w:ascii="Albertus Extra Bold" w:hAnsi="Albertus Extra Bold"/>
          <w:b/>
          <w:vertAlign w:val="superscript"/>
        </w:rPr>
        <w:t>1</w:t>
      </w:r>
      <w:r>
        <w:t xml:space="preserve"> </w:t>
      </w:r>
      <w:r w:rsidRPr="006F080B">
        <w:t xml:space="preserve"> but before</w:t>
      </w:r>
      <w:r>
        <w:t xml:space="preserve"> </w:t>
      </w:r>
      <w:r>
        <w:rPr>
          <w:rFonts w:ascii="Albertus Extra Bold" w:hAnsi="Albertus Extra Bold"/>
          <w:b/>
          <w:vertAlign w:val="superscript"/>
        </w:rPr>
        <w:t>1</w:t>
      </w:r>
      <w:r w:rsidRPr="001D46BE">
        <w:rPr>
          <w:rFonts w:ascii="Albertus Extra Bold" w:hAnsi="Albertus Extra Bold"/>
          <w:b/>
        </w:rPr>
        <w:t>[</w:t>
      </w:r>
      <w:r w:rsidRPr="006F080B">
        <w:t>July 1, 2027</w:t>
      </w:r>
      <w:r w:rsidRPr="001D46BE">
        <w:rPr>
          <w:rFonts w:ascii="Albertus Extra Bold" w:hAnsi="Albertus Extra Bold"/>
          <w:b/>
        </w:rPr>
        <w:t>]</w:t>
      </w:r>
      <w:r w:rsidRPr="006F080B">
        <w:t xml:space="preserve"> </w:t>
      </w:r>
      <w:r w:rsidRPr="001D46BE">
        <w:rPr>
          <w:u w:val="single"/>
        </w:rPr>
        <w:t>January 1, 2028</w:t>
      </w:r>
      <w:r w:rsidRPr="001D46BE">
        <w:rPr>
          <w:rFonts w:ascii="Albertus Extra Bold" w:hAnsi="Albertus Extra Bold"/>
          <w:b/>
          <w:vertAlign w:val="superscript"/>
        </w:rPr>
        <w:t>1</w:t>
      </w:r>
      <w:r>
        <w:rPr>
          <w:rFonts w:ascii="Albertus Extra Bold" w:hAnsi="Albertus Extra Bold"/>
          <w:b/>
          <w:vertAlign w:val="superscript"/>
        </w:rPr>
        <w:t xml:space="preserve"> </w:t>
      </w:r>
      <w:r w:rsidRPr="006F080B">
        <w:t>who does not waive coverage shall be enrolled by the program, with the employee’s dependents if any, in the New Jersey Educators Health Plan</w:t>
      </w:r>
      <w:r>
        <w:t xml:space="preserve"> </w:t>
      </w:r>
      <w:r>
        <w:rPr>
          <w:rFonts w:ascii="Albertus Extra Bold" w:hAnsi="Albertus Extra Bold"/>
          <w:b/>
          <w:vertAlign w:val="superscript"/>
        </w:rPr>
        <w:t>1</w:t>
      </w:r>
      <w:r>
        <w:rPr>
          <w:u w:val="single"/>
        </w:rPr>
        <w:t>, or th</w:t>
      </w:r>
      <w:r w:rsidRPr="004011A1">
        <w:rPr>
          <w:u w:val="single"/>
        </w:rPr>
        <w:t>e Garden State Health Plan</w:t>
      </w:r>
      <w:r>
        <w:rPr>
          <w:u w:val="single"/>
        </w:rPr>
        <w:t xml:space="preserve"> if selected by the employee</w:t>
      </w:r>
      <w:r w:rsidRPr="00365D5E">
        <w:rPr>
          <w:rFonts w:ascii="Albertus Extra Bold" w:hAnsi="Albertus Extra Bold"/>
          <w:b/>
          <w:vertAlign w:val="superscript"/>
        </w:rPr>
        <w:t>1</w:t>
      </w:r>
      <w:r w:rsidRPr="006F080B">
        <w:t xml:space="preserve">.  The employee shall remain enrolled in </w:t>
      </w:r>
      <w:r>
        <w:rPr>
          <w:rFonts w:ascii="Albertus Extra Bold" w:hAnsi="Albertus Extra Bold"/>
          <w:b/>
          <w:vertAlign w:val="superscript"/>
        </w:rPr>
        <w:t>1</w:t>
      </w:r>
      <w:r w:rsidRPr="00F25BF0">
        <w:rPr>
          <w:rFonts w:ascii="Albertus Extra Bold" w:hAnsi="Albertus Extra Bold"/>
          <w:b/>
        </w:rPr>
        <w:t>[</w:t>
      </w:r>
      <w:r w:rsidRPr="006F080B">
        <w:t>that plan</w:t>
      </w:r>
      <w:r w:rsidRPr="00F25BF0">
        <w:rPr>
          <w:rFonts w:ascii="Albertus Extra Bold" w:hAnsi="Albertus Extra Bold"/>
          <w:b/>
        </w:rPr>
        <w:t>]</w:t>
      </w:r>
      <w:r>
        <w:t xml:space="preserve"> </w:t>
      </w:r>
      <w:r w:rsidRPr="00F25BF0">
        <w:rPr>
          <w:u w:val="single"/>
        </w:rPr>
        <w:t>either the New Jersey Educators Health Plan or the Garden State Health Plan selected by the employee at the annual open enrollment</w:t>
      </w:r>
      <w:r w:rsidRPr="00F25BF0">
        <w:rPr>
          <w:rFonts w:ascii="Albertus Extra Bold" w:hAnsi="Albertus Extra Bold"/>
          <w:b/>
          <w:vertAlign w:val="superscript"/>
        </w:rPr>
        <w:t>1</w:t>
      </w:r>
      <w:r w:rsidRPr="006F080B">
        <w:t xml:space="preserve"> for each plan year through the plan year that ends</w:t>
      </w:r>
      <w:r>
        <w:t xml:space="preserve"> </w:t>
      </w:r>
      <w:r>
        <w:rPr>
          <w:rFonts w:ascii="Albertus Extra Bold" w:hAnsi="Albertus Extra Bold"/>
          <w:b/>
          <w:vertAlign w:val="superscript"/>
        </w:rPr>
        <w:t>1</w:t>
      </w:r>
      <w:r w:rsidRPr="001D46BE">
        <w:rPr>
          <w:rFonts w:ascii="Albertus Extra Bold" w:hAnsi="Albertus Extra Bold"/>
          <w:b/>
        </w:rPr>
        <w:t>[</w:t>
      </w:r>
      <w:r w:rsidRPr="006F080B">
        <w:t>June 30, 2027</w:t>
      </w:r>
      <w:r w:rsidRPr="001D46BE">
        <w:rPr>
          <w:rFonts w:ascii="Albertus Extra Bold" w:hAnsi="Albertus Extra Bold"/>
          <w:b/>
        </w:rPr>
        <w:t>]</w:t>
      </w:r>
      <w:r>
        <w:rPr>
          <w:rFonts w:ascii="Albertus Extra Bold" w:hAnsi="Albertus Extra Bold"/>
          <w:b/>
        </w:rPr>
        <w:t xml:space="preserve"> </w:t>
      </w:r>
      <w:r w:rsidRPr="00746EC8">
        <w:rPr>
          <w:u w:val="single"/>
        </w:rPr>
        <w:t>December 31, 2027</w:t>
      </w:r>
      <w:r>
        <w:rPr>
          <w:u w:val="single"/>
        </w:rPr>
        <w:t>, provided that the employee during this period may waive coverage as an employee and select and change the type of coverage received under the plan following a qualifying life event, in accordance with the program regulations</w:t>
      </w:r>
      <w:r w:rsidRPr="0033635D">
        <w:rPr>
          <w:rFonts w:ascii="Albertus Extra Bold" w:hAnsi="Albertus Extra Bold"/>
          <w:b/>
          <w:vertAlign w:val="superscript"/>
        </w:rPr>
        <w:t>1</w:t>
      </w:r>
      <w:r w:rsidRPr="0033635D">
        <w:t>.</w:t>
      </w:r>
      <w:r w:rsidRPr="005D79F1">
        <w:t xml:space="preserve"> </w:t>
      </w:r>
      <w:r>
        <w:t xml:space="preserve"> </w:t>
      </w:r>
      <w:r w:rsidRPr="006F080B">
        <w:t xml:space="preserve">For the plan year beginning </w:t>
      </w:r>
      <w:r>
        <w:rPr>
          <w:rFonts w:ascii="Albertus Extra Bold" w:hAnsi="Albertus Extra Bold"/>
          <w:b/>
          <w:vertAlign w:val="superscript"/>
        </w:rPr>
        <w:t>1</w:t>
      </w:r>
      <w:r w:rsidRPr="00746EC8">
        <w:rPr>
          <w:rFonts w:ascii="Albertus Extra Bold" w:hAnsi="Albertus Extra Bold"/>
          <w:b/>
        </w:rPr>
        <w:t>[</w:t>
      </w:r>
      <w:r w:rsidRPr="006F080B">
        <w:t>July 1, 2027</w:t>
      </w:r>
      <w:r w:rsidRPr="00746EC8">
        <w:rPr>
          <w:rFonts w:ascii="Albertus Extra Bold" w:hAnsi="Albertus Extra Bold"/>
          <w:b/>
        </w:rPr>
        <w:t>]</w:t>
      </w:r>
      <w:r>
        <w:t xml:space="preserve"> </w:t>
      </w:r>
      <w:r w:rsidRPr="00746EC8">
        <w:rPr>
          <w:u w:val="single"/>
        </w:rPr>
        <w:t>January 1, 2028</w:t>
      </w:r>
      <w:r>
        <w:rPr>
          <w:rFonts w:ascii="Albertus Extra Bold" w:hAnsi="Albertus Extra Bold"/>
          <w:b/>
          <w:vertAlign w:val="superscript"/>
        </w:rPr>
        <w:t>1</w:t>
      </w:r>
      <w:r w:rsidRPr="006F080B">
        <w:t>, the employee may select, during any open enrollment period or at such other times or under such conditions as the program may provide, any plan offered by the program.</w:t>
      </w:r>
    </w:p>
    <w:p w:rsidR="0018608B" w:rsidRPr="006F080B" w:rsidRDefault="0018608B" w:rsidP="0018608B">
      <w:r w:rsidRPr="006F080B">
        <w:tab/>
        <w:t>(2</w:t>
      </w:r>
      <w:r>
        <w:t>)</w:t>
      </w:r>
      <w:r>
        <w:tab/>
      </w:r>
      <w:r w:rsidRPr="000328AF">
        <w:t xml:space="preserve">For the plan year beginning </w:t>
      </w:r>
      <w:r>
        <w:rPr>
          <w:rFonts w:ascii="Albertus Extra Bold" w:hAnsi="Albertus Extra Bold"/>
          <w:b/>
          <w:vertAlign w:val="superscript"/>
        </w:rPr>
        <w:t>1</w:t>
      </w:r>
      <w:r w:rsidRPr="001D46BE">
        <w:rPr>
          <w:rFonts w:ascii="Albertus Extra Bold" w:hAnsi="Albertus Extra Bold"/>
          <w:b/>
        </w:rPr>
        <w:t>[</w:t>
      </w:r>
      <w:r>
        <w:t>July 1, 2020</w:t>
      </w:r>
      <w:r w:rsidRPr="001D46BE">
        <w:rPr>
          <w:rFonts w:ascii="Albertus Extra Bold" w:hAnsi="Albertus Extra Bold"/>
          <w:b/>
        </w:rPr>
        <w:t>]</w:t>
      </w:r>
      <w:r>
        <w:t xml:space="preserve"> </w:t>
      </w:r>
      <w:r w:rsidRPr="001D46BE">
        <w:rPr>
          <w:u w:val="single"/>
        </w:rPr>
        <w:t>January 1, 202</w:t>
      </w:r>
      <w:r>
        <w:rPr>
          <w:u w:val="single"/>
        </w:rPr>
        <w:t>1</w:t>
      </w:r>
      <w:r>
        <w:rPr>
          <w:rFonts w:ascii="Albertus Extra Bold" w:hAnsi="Albertus Extra Bold"/>
          <w:b/>
          <w:vertAlign w:val="superscript"/>
        </w:rPr>
        <w:t>1</w:t>
      </w:r>
      <w:r w:rsidRPr="000328AF">
        <w:t>, the program shall enroll a retiree who is not Medicare-eligible, and the retiree’s dependents if any, in the New Jersey Educators Health Plan for health care benefits coverage as a retiree, if the retiree does not waive coverage.  The</w:t>
      </w:r>
      <w:r w:rsidRPr="006F080B">
        <w:t xml:space="preserve"> retiree shall remain enrolled in that plan for each plan year through the plan year that ends </w:t>
      </w:r>
      <w:r>
        <w:rPr>
          <w:rFonts w:ascii="Albertus Extra Bold" w:hAnsi="Albertus Extra Bold"/>
          <w:b/>
          <w:vertAlign w:val="superscript"/>
        </w:rPr>
        <w:t>1</w:t>
      </w:r>
      <w:r w:rsidRPr="00746EC8">
        <w:rPr>
          <w:rFonts w:ascii="Albertus Extra Bold" w:hAnsi="Albertus Extra Bold"/>
          <w:b/>
        </w:rPr>
        <w:t>[</w:t>
      </w:r>
      <w:r w:rsidRPr="006F080B">
        <w:t>June 30, 2027</w:t>
      </w:r>
      <w:r w:rsidRPr="00746EC8">
        <w:rPr>
          <w:rFonts w:ascii="Albertus Extra Bold" w:hAnsi="Albertus Extra Bold"/>
          <w:b/>
        </w:rPr>
        <w:t>]</w:t>
      </w:r>
      <w:r w:rsidRPr="006F080B">
        <w:t xml:space="preserve"> </w:t>
      </w:r>
      <w:r w:rsidRPr="00746EC8">
        <w:rPr>
          <w:u w:val="single"/>
        </w:rPr>
        <w:t>December 31, 2027</w:t>
      </w:r>
      <w:r>
        <w:rPr>
          <w:rFonts w:ascii="Albertus Extra Bold" w:hAnsi="Albertus Extra Bold"/>
          <w:b/>
          <w:vertAlign w:val="superscript"/>
        </w:rPr>
        <w:t>1</w:t>
      </w:r>
      <w:r>
        <w:t xml:space="preserve"> </w:t>
      </w:r>
      <w:r w:rsidRPr="006F080B">
        <w:t>or until the retiree becomes eligible for Medicare</w:t>
      </w:r>
      <w:r>
        <w:t>, whichever comes first</w:t>
      </w:r>
      <w:r w:rsidRPr="006F080B">
        <w:t>.  The retiree who becomes eligible for Medicare shall no longer be eligible for enrollment in the New Jersey Educators Health Plan</w:t>
      </w:r>
      <w:r>
        <w:rPr>
          <w:rFonts w:ascii="Albertus Extra Bold" w:hAnsi="Albertus Extra Bold"/>
          <w:b/>
          <w:vertAlign w:val="superscript"/>
        </w:rPr>
        <w:t>1</w:t>
      </w:r>
      <w:r>
        <w:rPr>
          <w:u w:val="single"/>
        </w:rPr>
        <w:t>, except that any dependent of the retiree who is not eligible for Medicare may remain eligible for coverage under the New Jersey Educators Health Plan</w:t>
      </w:r>
      <w:r w:rsidRPr="005370D1">
        <w:rPr>
          <w:rFonts w:ascii="Albertus Extra Bold" w:hAnsi="Albertus Extra Bold"/>
          <w:b/>
          <w:vertAlign w:val="superscript"/>
        </w:rPr>
        <w:t>1</w:t>
      </w:r>
      <w:r w:rsidRPr="006F080B">
        <w:t xml:space="preserve">. For the plan year beginning </w:t>
      </w:r>
      <w:r>
        <w:rPr>
          <w:rFonts w:ascii="Albertus Extra Bold" w:hAnsi="Albertus Extra Bold"/>
          <w:b/>
          <w:vertAlign w:val="superscript"/>
        </w:rPr>
        <w:t>1</w:t>
      </w:r>
      <w:r w:rsidRPr="00746EC8">
        <w:rPr>
          <w:rFonts w:ascii="Albertus Extra Bold" w:hAnsi="Albertus Extra Bold"/>
          <w:b/>
        </w:rPr>
        <w:t>[</w:t>
      </w:r>
      <w:r w:rsidRPr="006F080B">
        <w:t>July 1, 2027</w:t>
      </w:r>
      <w:r w:rsidRPr="00746EC8">
        <w:rPr>
          <w:rFonts w:ascii="Albertus Extra Bold" w:hAnsi="Albertus Extra Bold"/>
          <w:b/>
        </w:rPr>
        <w:t>]</w:t>
      </w:r>
      <w:r>
        <w:t xml:space="preserve"> </w:t>
      </w:r>
      <w:r w:rsidRPr="00746EC8">
        <w:rPr>
          <w:u w:val="single"/>
        </w:rPr>
        <w:t>January 1, 2028</w:t>
      </w:r>
      <w:r>
        <w:rPr>
          <w:rFonts w:ascii="Albertus Extra Bold" w:hAnsi="Albertus Extra Bold"/>
          <w:b/>
          <w:vertAlign w:val="superscript"/>
        </w:rPr>
        <w:t>1</w:t>
      </w:r>
      <w:r w:rsidRPr="006F080B">
        <w:t xml:space="preserve">, </w:t>
      </w:r>
      <w:r>
        <w:t xml:space="preserve">that </w:t>
      </w:r>
      <w:r w:rsidRPr="006F080B">
        <w:t>retiree who is not Medicare-eligible may select, during any open enrollment period or at such other times or under such conditions as the program may provide, any plan offered by the program.</w:t>
      </w:r>
    </w:p>
    <w:p w:rsidR="0018608B" w:rsidRDefault="0018608B" w:rsidP="0018608B">
      <w:r>
        <w:tab/>
        <w:t>(3)</w:t>
      </w:r>
      <w:r>
        <w:tab/>
        <w:t xml:space="preserve">Except as otherwise provided in this subsection or subsection </w:t>
      </w:r>
      <w:r>
        <w:rPr>
          <w:rFonts w:ascii="Albertus Extra Bold" w:hAnsi="Albertus Extra Bold"/>
          <w:b/>
          <w:vertAlign w:val="superscript"/>
        </w:rPr>
        <w:t>1</w:t>
      </w:r>
      <w:r w:rsidRPr="0099356C">
        <w:rPr>
          <w:rFonts w:ascii="Albertus Extra Bold" w:hAnsi="Albertus Extra Bold"/>
          <w:b/>
        </w:rPr>
        <w:t>[</w:t>
      </w:r>
      <w:r>
        <w:t>c.</w:t>
      </w:r>
      <w:r w:rsidRPr="0099356C">
        <w:rPr>
          <w:rFonts w:ascii="Albertus Extra Bold" w:hAnsi="Albertus Extra Bold"/>
          <w:b/>
        </w:rPr>
        <w:t>]</w:t>
      </w:r>
      <w:r>
        <w:t xml:space="preserve"> </w:t>
      </w:r>
      <w:r w:rsidRPr="0099356C">
        <w:rPr>
          <w:u w:val="single"/>
        </w:rPr>
        <w:t>b.</w:t>
      </w:r>
      <w:r>
        <w:rPr>
          <w:rFonts w:ascii="Albertus Extra Bold" w:hAnsi="Albertus Extra Bold"/>
          <w:b/>
          <w:vertAlign w:val="superscript"/>
        </w:rPr>
        <w:t>1</w:t>
      </w:r>
      <w:r>
        <w:t xml:space="preserve"> of this section, selection of a plan shall be at the sole discretion of the employee or retiree</w:t>
      </w:r>
      <w:r w:rsidRPr="005B2320">
        <w:t xml:space="preserve"> </w:t>
      </w:r>
      <w:r>
        <w:t>who is not Medicare-eligible.</w:t>
      </w:r>
    </w:p>
    <w:p w:rsidR="0018608B" w:rsidRPr="006F080B" w:rsidRDefault="0018608B" w:rsidP="0018608B">
      <w:r>
        <w:tab/>
      </w:r>
      <w:r>
        <w:rPr>
          <w:rFonts w:ascii="Albertus Extra Bold" w:hAnsi="Albertus Extra Bold"/>
          <w:b/>
          <w:vertAlign w:val="superscript"/>
        </w:rPr>
        <w:t>1</w:t>
      </w:r>
      <w:r w:rsidRPr="000E3AEF">
        <w:rPr>
          <w:rFonts w:ascii="Albertus Extra Bold" w:hAnsi="Albertus Extra Bold"/>
          <w:b/>
        </w:rPr>
        <w:t>[</w:t>
      </w:r>
      <w:r>
        <w:t>e.</w:t>
      </w:r>
      <w:r w:rsidRPr="000E3AEF">
        <w:rPr>
          <w:rFonts w:ascii="Albertus Extra Bold" w:hAnsi="Albertus Extra Bold"/>
          <w:b/>
        </w:rPr>
        <w:t>]</w:t>
      </w:r>
      <w:r>
        <w:t xml:space="preserve"> </w:t>
      </w:r>
      <w:r w:rsidRPr="000E3AEF">
        <w:rPr>
          <w:u w:val="single"/>
        </w:rPr>
        <w:t>d.</w:t>
      </w:r>
      <w:r>
        <w:rPr>
          <w:rFonts w:ascii="Albertus Extra Bold" w:hAnsi="Albertus Extra Bold"/>
          <w:b/>
          <w:vertAlign w:val="superscript"/>
        </w:rPr>
        <w:t>1</w:t>
      </w:r>
      <w:r>
        <w:tab/>
        <w:t xml:space="preserve">Beginning </w:t>
      </w:r>
      <w:r>
        <w:rPr>
          <w:rFonts w:ascii="Albertus Extra Bold" w:hAnsi="Albertus Extra Bold"/>
          <w:b/>
          <w:vertAlign w:val="superscript"/>
        </w:rPr>
        <w:t>1</w:t>
      </w:r>
      <w:r w:rsidRPr="004604DA">
        <w:rPr>
          <w:rFonts w:ascii="Albertus Extra Bold" w:hAnsi="Albertus Extra Bold"/>
          <w:b/>
        </w:rPr>
        <w:t>[</w:t>
      </w:r>
      <w:r>
        <w:t>with the plan year that commences</w:t>
      </w:r>
      <w:r w:rsidRPr="004604DA">
        <w:rPr>
          <w:rFonts w:ascii="Albertus Extra Bold" w:hAnsi="Albertus Extra Bold"/>
          <w:b/>
        </w:rPr>
        <w:t>]</w:t>
      </w:r>
      <w:r>
        <w:rPr>
          <w:rFonts w:ascii="Albertus Extra Bold" w:hAnsi="Albertus Extra Bold"/>
          <w:b/>
          <w:vertAlign w:val="superscript"/>
        </w:rPr>
        <w:t>1</w:t>
      </w:r>
      <w:r>
        <w:t xml:space="preserve"> July 1, 2021 and for each plan year thereafter, the program shall offer a fourth plan to be called the Garden State Health Plan.  The plan shall be developed by the School Employees’ Health Benefits Plan Design Committee.  </w:t>
      </w:r>
      <w:r w:rsidRPr="006F080B">
        <w:t>If the committee does not adopt a design for the Garden State Health Plan by December 31, 2020, the Division of Pensions and Benefits in the Department of the Treasury shall develop the Garden State Health Plan.</w:t>
      </w:r>
    </w:p>
    <w:p w:rsidR="0018608B" w:rsidRDefault="0018608B" w:rsidP="0018608B">
      <w:r w:rsidRPr="006F080B">
        <w:tab/>
        <w:t>The Garden State Health</w:t>
      </w:r>
      <w:r>
        <w:t xml:space="preserve">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18608B" w:rsidRDefault="0018608B" w:rsidP="0018608B">
      <w:r>
        <w:tab/>
        <w:t xml:space="preserve">Access to a service provider that is located outside of the State shall be available only under such </w:t>
      </w:r>
      <w:r>
        <w:rPr>
          <w:rFonts w:ascii="Albertus Extra Bold" w:hAnsi="Albertus Extra Bold"/>
          <w:b/>
          <w:vertAlign w:val="superscript"/>
        </w:rPr>
        <w:t>1</w:t>
      </w:r>
      <w:r w:rsidRPr="004604DA">
        <w:rPr>
          <w:u w:val="single"/>
        </w:rPr>
        <w:t>terms,</w:t>
      </w:r>
      <w:r w:rsidRPr="004604DA">
        <w:rPr>
          <w:rFonts w:ascii="Albertus Extra Bold" w:hAnsi="Albertus Extra Bold"/>
          <w:b/>
          <w:vertAlign w:val="superscript"/>
        </w:rPr>
        <w:t>1</w:t>
      </w:r>
      <w:r>
        <w:t xml:space="preserve"> conditions, restrictions, and limitations as the plan design committee or the division, as appropriate, shall provide </w:t>
      </w:r>
      <w:r>
        <w:rPr>
          <w:rFonts w:ascii="Albertus Extra Bold" w:hAnsi="Albertus Extra Bold"/>
          <w:b/>
          <w:vertAlign w:val="superscript"/>
        </w:rPr>
        <w:t>1</w:t>
      </w:r>
      <w:r w:rsidRPr="00D66D96">
        <w:rPr>
          <w:u w:val="single"/>
        </w:rPr>
        <w:t>in the plan governing documents</w:t>
      </w:r>
      <w:r w:rsidRPr="00D66D96">
        <w:rPr>
          <w:rFonts w:ascii="Albertus Extra Bold" w:hAnsi="Albertus Extra Bold"/>
          <w:b/>
          <w:vertAlign w:val="superscript"/>
        </w:rPr>
        <w:t>1</w:t>
      </w:r>
      <w:r>
        <w:t xml:space="preserve">.  </w:t>
      </w:r>
    </w:p>
    <w:p w:rsidR="0018608B" w:rsidRPr="002E30B9" w:rsidRDefault="0018608B" w:rsidP="0018608B">
      <w:pPr>
        <w:rPr>
          <w:u w:val="single"/>
        </w:rPr>
      </w:pPr>
      <w:r>
        <w:rPr>
          <w:rFonts w:ascii="Albertus Extra Bold" w:hAnsi="Albertus Extra Bold"/>
          <w:b/>
          <w:vertAlign w:val="superscript"/>
        </w:rPr>
        <w:tab/>
        <w:t>1</w:t>
      </w:r>
      <w:r w:rsidRPr="002E30B9">
        <w:rPr>
          <w:u w:val="single"/>
        </w:rPr>
        <w:t>Employers that participate in th</w:t>
      </w:r>
      <w:r>
        <w:rPr>
          <w:u w:val="single"/>
        </w:rPr>
        <w:t>e</w:t>
      </w:r>
      <w:r w:rsidRPr="002E30B9">
        <w:rPr>
          <w:u w:val="single"/>
        </w:rPr>
        <w:t xml:space="preserve"> School Employee</w:t>
      </w:r>
      <w:r>
        <w:rPr>
          <w:u w:val="single"/>
        </w:rPr>
        <w:t>s</w:t>
      </w:r>
      <w:r w:rsidRPr="002E30B9">
        <w:rPr>
          <w:u w:val="single"/>
        </w:rPr>
        <w:t>’ Health Benefits Program shall retain the ability to enter the program for medical only plans and may separately purchase pharmacy and dental benefits outside of the program without limitation or restriction.</w:t>
      </w:r>
      <w:r w:rsidRPr="002E30B9">
        <w:rPr>
          <w:rFonts w:ascii="Albertus Extra Bold" w:hAnsi="Albertus Extra Bold"/>
          <w:b/>
          <w:vertAlign w:val="superscript"/>
        </w:rPr>
        <w:t>1</w:t>
      </w:r>
    </w:p>
    <w:p w:rsidR="0018608B" w:rsidRPr="00717DB9" w:rsidRDefault="0018608B" w:rsidP="0018608B">
      <w:r>
        <w:tab/>
      </w:r>
      <w:r>
        <w:rPr>
          <w:rFonts w:ascii="Albertus Extra Bold" w:hAnsi="Albertus Extra Bold"/>
          <w:b/>
          <w:vertAlign w:val="superscript"/>
        </w:rPr>
        <w:t>1</w:t>
      </w:r>
      <w:r w:rsidRPr="000E3AEF">
        <w:rPr>
          <w:rFonts w:ascii="Albertus Extra Bold" w:hAnsi="Albertus Extra Bold"/>
          <w:b/>
        </w:rPr>
        <w:t>[</w:t>
      </w:r>
      <w:r>
        <w:t>f</w:t>
      </w:r>
      <w:r w:rsidRPr="00717DB9">
        <w:t>.</w:t>
      </w:r>
      <w:r w:rsidRPr="000E3AEF">
        <w:rPr>
          <w:rFonts w:ascii="Albertus Extra Bold" w:hAnsi="Albertus Extra Bold"/>
          <w:b/>
        </w:rPr>
        <w:t>]</w:t>
      </w:r>
      <w:r>
        <w:t xml:space="preserve"> </w:t>
      </w:r>
      <w:r w:rsidRPr="000E3AEF">
        <w:rPr>
          <w:u w:val="single"/>
        </w:rPr>
        <w:t>e.</w:t>
      </w:r>
      <w:r>
        <w:rPr>
          <w:rFonts w:ascii="Albertus Extra Bold" w:hAnsi="Albertus Extra Bold"/>
          <w:b/>
          <w:vertAlign w:val="superscript"/>
        </w:rPr>
        <w:t>1</w:t>
      </w:r>
      <w:r>
        <w:t xml:space="preserve"> </w:t>
      </w:r>
      <w:r w:rsidR="00186549">
        <w:t xml:space="preserve"> </w:t>
      </w:r>
      <w:r w:rsidRPr="00717DB9">
        <w:t xml:space="preserve">The </w:t>
      </w:r>
      <w:r>
        <w:rPr>
          <w:rFonts w:ascii="Albertus Extra Bold" w:hAnsi="Albertus Extra Bold"/>
          <w:b/>
          <w:vertAlign w:val="superscript"/>
        </w:rPr>
        <w:t>1</w:t>
      </w:r>
      <w:r w:rsidRPr="00D66D96">
        <w:rPr>
          <w:rFonts w:ascii="Albertus Extra Bold" w:hAnsi="Albertus Extra Bold"/>
          <w:b/>
        </w:rPr>
        <w:t>[</w:t>
      </w:r>
      <w:r w:rsidRPr="00717DB9">
        <w:t>level of benefits in</w:t>
      </w:r>
      <w:r w:rsidRPr="00D66D96">
        <w:rPr>
          <w:rFonts w:ascii="Albertus Extra Bold" w:hAnsi="Albertus Extra Bold"/>
          <w:b/>
        </w:rPr>
        <w:t>]</w:t>
      </w:r>
      <w:r>
        <w:t xml:space="preserve"> </w:t>
      </w:r>
      <w:r w:rsidRPr="00D66D96">
        <w:rPr>
          <w:u w:val="single"/>
        </w:rPr>
        <w:t>plan design of</w:t>
      </w:r>
      <w:r>
        <w:rPr>
          <w:rFonts w:ascii="Albertus Extra Bold" w:hAnsi="Albertus Extra Bold"/>
          <w:b/>
          <w:vertAlign w:val="superscript"/>
        </w:rPr>
        <w:t>1</w:t>
      </w:r>
      <w:r>
        <w:t xml:space="preserve"> </w:t>
      </w:r>
      <w:r w:rsidRPr="00717DB9">
        <w:t xml:space="preserve">the New Jersey Educators Health Plan, the Garden State Health Plan, the NJ Direct 10 plan, and the NJ Direct 15 plan as those </w:t>
      </w:r>
      <w:r>
        <w:rPr>
          <w:rFonts w:ascii="Albertus Extra Bold" w:hAnsi="Albertus Extra Bold"/>
          <w:b/>
          <w:vertAlign w:val="superscript"/>
        </w:rPr>
        <w:t>1</w:t>
      </w:r>
      <w:r w:rsidRPr="00D66D96">
        <w:rPr>
          <w:rFonts w:ascii="Albertus Extra Bold" w:hAnsi="Albertus Extra Bold"/>
          <w:b/>
        </w:rPr>
        <w:t>[</w:t>
      </w:r>
      <w:r w:rsidRPr="00717DB9">
        <w:t>plans</w:t>
      </w:r>
      <w:r w:rsidRPr="00D66D96">
        <w:rPr>
          <w:rFonts w:ascii="Albertus Extra Bold" w:hAnsi="Albertus Extra Bold"/>
          <w:b/>
        </w:rPr>
        <w:t>]</w:t>
      </w:r>
      <w:r>
        <w:t xml:space="preserve"> </w:t>
      </w:r>
      <w:r w:rsidRPr="00D66D96">
        <w:rPr>
          <w:u w:val="single"/>
        </w:rPr>
        <w:t>plan designs</w:t>
      </w:r>
      <w:r w:rsidRPr="00D66D96">
        <w:rPr>
          <w:rFonts w:ascii="Albertus Extra Bold" w:hAnsi="Albertus Extra Bold"/>
          <w:b/>
          <w:vertAlign w:val="superscript"/>
        </w:rPr>
        <w:t>1</w:t>
      </w:r>
      <w:r w:rsidRPr="00D66D96">
        <w:t xml:space="preserve"> </w:t>
      </w:r>
      <w:r w:rsidRPr="00717DB9">
        <w:t xml:space="preserve">are specified in subsection </w:t>
      </w:r>
      <w:r>
        <w:rPr>
          <w:rFonts w:ascii="Albertus Extra Bold" w:hAnsi="Albertus Extra Bold"/>
          <w:b/>
          <w:vertAlign w:val="superscript"/>
        </w:rPr>
        <w:t>1</w:t>
      </w:r>
      <w:r w:rsidRPr="0099356C">
        <w:rPr>
          <w:rFonts w:ascii="Albertus Extra Bold" w:hAnsi="Albertus Extra Bold"/>
          <w:b/>
        </w:rPr>
        <w:t>[</w:t>
      </w:r>
      <w:r w:rsidRPr="00717DB9">
        <w:t>b.</w:t>
      </w:r>
      <w:r>
        <w:t>, e.,</w:t>
      </w:r>
      <w:r w:rsidRPr="00717DB9">
        <w:t xml:space="preserve"> </w:t>
      </w:r>
      <w:r>
        <w:t>and g.</w:t>
      </w:r>
      <w:r w:rsidRPr="0099356C">
        <w:rPr>
          <w:rFonts w:ascii="Albertus Extra Bold" w:hAnsi="Albertus Extra Bold"/>
          <w:b/>
        </w:rPr>
        <w:t>]</w:t>
      </w:r>
      <w:r>
        <w:t xml:space="preserve"> </w:t>
      </w:r>
      <w:r w:rsidRPr="0099356C">
        <w:rPr>
          <w:u w:val="single"/>
        </w:rPr>
        <w:t>a, d., and f.</w:t>
      </w:r>
      <w:r w:rsidRPr="0099356C">
        <w:rPr>
          <w:rFonts w:ascii="Albertus Extra Bold" w:hAnsi="Albertus Extra Bold"/>
          <w:b/>
          <w:vertAlign w:val="superscript"/>
        </w:rPr>
        <w:t>1</w:t>
      </w:r>
      <w:r>
        <w:t xml:space="preserve"> </w:t>
      </w:r>
      <w:r w:rsidRPr="00717DB9">
        <w:t xml:space="preserve">of this section shall remain unchanged until </w:t>
      </w:r>
      <w:r>
        <w:rPr>
          <w:rFonts w:ascii="Albertus Extra Bold" w:hAnsi="Albertus Extra Bold"/>
          <w:b/>
          <w:vertAlign w:val="superscript"/>
        </w:rPr>
        <w:t>1</w:t>
      </w:r>
      <w:r w:rsidRPr="006C185A">
        <w:rPr>
          <w:rFonts w:ascii="Albertus Extra Bold" w:hAnsi="Albertus Extra Bold"/>
          <w:b/>
        </w:rPr>
        <w:t>[</w:t>
      </w:r>
      <w:r w:rsidRPr="00717DB9">
        <w:t>June 30, 2027</w:t>
      </w:r>
      <w:r w:rsidRPr="006C185A">
        <w:rPr>
          <w:rFonts w:ascii="Albertus Extra Bold" w:hAnsi="Albertus Extra Bold"/>
          <w:b/>
        </w:rPr>
        <w:t>]</w:t>
      </w:r>
      <w:r>
        <w:t xml:space="preserve"> </w:t>
      </w:r>
      <w:r w:rsidRPr="006C185A">
        <w:rPr>
          <w:u w:val="single"/>
        </w:rPr>
        <w:t>December 31, 2027</w:t>
      </w:r>
      <w:r>
        <w:rPr>
          <w:rFonts w:ascii="Albertus Extra Bold" w:hAnsi="Albertus Extra Bold"/>
          <w:b/>
          <w:vertAlign w:val="superscript"/>
        </w:rPr>
        <w:t>1</w:t>
      </w:r>
      <w:r w:rsidRPr="00717DB9">
        <w:t xml:space="preserve">.  No change in the </w:t>
      </w:r>
      <w:r>
        <w:rPr>
          <w:rFonts w:ascii="Albertus Extra Bold" w:hAnsi="Albertus Extra Bold"/>
          <w:b/>
          <w:vertAlign w:val="superscript"/>
        </w:rPr>
        <w:t>1</w:t>
      </w:r>
      <w:r w:rsidRPr="00D66D96">
        <w:rPr>
          <w:rFonts w:ascii="Albertus Extra Bold" w:hAnsi="Albertus Extra Bold"/>
          <w:b/>
        </w:rPr>
        <w:t>[</w:t>
      </w:r>
      <w:r w:rsidRPr="00717DB9">
        <w:t>level of benefits in</w:t>
      </w:r>
      <w:r w:rsidRPr="00D66D96">
        <w:rPr>
          <w:rFonts w:ascii="Albertus Extra Bold" w:hAnsi="Albertus Extra Bold"/>
          <w:b/>
        </w:rPr>
        <w:t>]</w:t>
      </w:r>
      <w:r>
        <w:t xml:space="preserve"> </w:t>
      </w:r>
      <w:r w:rsidRPr="00D66D96">
        <w:rPr>
          <w:u w:val="single"/>
        </w:rPr>
        <w:t>plan design of</w:t>
      </w:r>
      <w:r w:rsidRPr="00D66D96">
        <w:rPr>
          <w:rFonts w:ascii="Albertus Extra Bold" w:hAnsi="Albertus Extra Bold"/>
          <w:b/>
          <w:vertAlign w:val="superscript"/>
        </w:rPr>
        <w:t>1</w:t>
      </w:r>
      <w:r>
        <w:t xml:space="preserve"> </w:t>
      </w:r>
      <w:r w:rsidRPr="00717DB9">
        <w:t xml:space="preserve">those plans shall be made before that date unless such a change </w:t>
      </w:r>
      <w:r>
        <w:rPr>
          <w:rFonts w:ascii="Albertus Extra Bold" w:hAnsi="Albertus Extra Bold"/>
          <w:b/>
          <w:vertAlign w:val="superscript"/>
        </w:rPr>
        <w:t>1</w:t>
      </w:r>
      <w:r w:rsidRPr="00D66D96">
        <w:rPr>
          <w:u w:val="single"/>
        </w:rPr>
        <w:t>in plan design</w:t>
      </w:r>
      <w:r w:rsidRPr="00D66D96">
        <w:rPr>
          <w:rFonts w:ascii="Albertus Extra Bold" w:hAnsi="Albertus Extra Bold"/>
          <w:b/>
          <w:vertAlign w:val="superscript"/>
        </w:rPr>
        <w:t>1</w:t>
      </w:r>
      <w:r>
        <w:t xml:space="preserve"> </w:t>
      </w:r>
      <w:r w:rsidRPr="00717DB9">
        <w:t>is required by federal or State law to governmental health care benefits plans or to both governmental and non-governmental health care benefits plans</w:t>
      </w:r>
      <w:r>
        <w:t>.</w:t>
      </w:r>
      <w:r w:rsidRPr="00717DB9">
        <w:t xml:space="preserve"> </w:t>
      </w:r>
    </w:p>
    <w:p w:rsidR="0018608B" w:rsidRDefault="0018608B" w:rsidP="0018608B">
      <w:r w:rsidRPr="00717DB9">
        <w:tab/>
        <w:t xml:space="preserve">For the plan year that commences </w:t>
      </w:r>
      <w:r>
        <w:rPr>
          <w:rFonts w:ascii="Albertus Extra Bold" w:hAnsi="Albertus Extra Bold"/>
          <w:b/>
          <w:vertAlign w:val="superscript"/>
        </w:rPr>
        <w:t>1</w:t>
      </w:r>
      <w:r w:rsidRPr="006C185A">
        <w:rPr>
          <w:rFonts w:ascii="Albertus Extra Bold" w:hAnsi="Albertus Extra Bold"/>
          <w:b/>
        </w:rPr>
        <w:t>[</w:t>
      </w:r>
      <w:r w:rsidRPr="00717DB9">
        <w:t>July 1, 2027</w:t>
      </w:r>
      <w:r w:rsidRPr="006C185A">
        <w:rPr>
          <w:rFonts w:ascii="Albertus Extra Bold" w:hAnsi="Albertus Extra Bold"/>
          <w:b/>
        </w:rPr>
        <w:t>]</w:t>
      </w:r>
      <w:r w:rsidRPr="00717DB9">
        <w:t xml:space="preserve"> </w:t>
      </w:r>
      <w:r w:rsidRPr="006C185A">
        <w:rPr>
          <w:u w:val="single"/>
        </w:rPr>
        <w:t>January 1, 2028</w:t>
      </w:r>
      <w:r w:rsidRPr="006C185A">
        <w:rPr>
          <w:rFonts w:ascii="Albertus Extra Bold" w:hAnsi="Albertus Extra Bold"/>
          <w:b/>
          <w:vertAlign w:val="superscript"/>
        </w:rPr>
        <w:t>1</w:t>
      </w:r>
      <w:r>
        <w:t xml:space="preserve"> </w:t>
      </w:r>
      <w:r w:rsidRPr="00717DB9">
        <w:t xml:space="preserve">and for each plan year thereafter, the </w:t>
      </w:r>
      <w:r>
        <w:rPr>
          <w:rFonts w:ascii="Albertus Extra Bold" w:hAnsi="Albertus Extra Bold"/>
          <w:b/>
          <w:vertAlign w:val="superscript"/>
        </w:rPr>
        <w:t>1</w:t>
      </w:r>
      <w:r w:rsidRPr="00D66D96">
        <w:rPr>
          <w:rFonts w:ascii="Albertus Extra Bold" w:hAnsi="Albertus Extra Bold"/>
          <w:b/>
        </w:rPr>
        <w:t>[</w:t>
      </w:r>
      <w:r w:rsidRPr="00717DB9">
        <w:t>level of benefits in</w:t>
      </w:r>
      <w:r w:rsidRPr="00D66D96">
        <w:rPr>
          <w:rFonts w:ascii="Albertus Extra Bold" w:hAnsi="Albertus Extra Bold"/>
          <w:b/>
        </w:rPr>
        <w:t>]</w:t>
      </w:r>
      <w:r>
        <w:t xml:space="preserve"> </w:t>
      </w:r>
      <w:r w:rsidRPr="00D66D96">
        <w:rPr>
          <w:u w:val="single"/>
        </w:rPr>
        <w:t>plan design of</w:t>
      </w:r>
      <w:r w:rsidRPr="00D66D96">
        <w:rPr>
          <w:rFonts w:ascii="Albertus Extra Bold" w:hAnsi="Albertus Extra Bold"/>
          <w:b/>
          <w:vertAlign w:val="superscript"/>
        </w:rPr>
        <w:t>1</w:t>
      </w:r>
      <w:r>
        <w:t xml:space="preserve"> </w:t>
      </w:r>
      <w:r w:rsidRPr="00717DB9">
        <w:t xml:space="preserve">the New Jersey Educators Health Plan, the Garden State Health Plan, the NJ Direct 10 plan, and the NJ Direct 15 plan as those </w:t>
      </w:r>
      <w:r>
        <w:rPr>
          <w:rFonts w:ascii="Albertus Extra Bold" w:hAnsi="Albertus Extra Bold"/>
          <w:b/>
          <w:vertAlign w:val="superscript"/>
        </w:rPr>
        <w:t>1</w:t>
      </w:r>
      <w:r w:rsidRPr="00546797">
        <w:rPr>
          <w:rFonts w:ascii="Albertus Extra Bold" w:hAnsi="Albertus Extra Bold"/>
          <w:b/>
        </w:rPr>
        <w:t>[</w:t>
      </w:r>
      <w:r w:rsidRPr="00717DB9">
        <w:t>plans</w:t>
      </w:r>
      <w:r w:rsidRPr="00546797">
        <w:rPr>
          <w:rFonts w:ascii="Albertus Extra Bold" w:hAnsi="Albertus Extra Bold"/>
          <w:b/>
        </w:rPr>
        <w:t>]</w:t>
      </w:r>
      <w:r>
        <w:t xml:space="preserve"> </w:t>
      </w:r>
      <w:r w:rsidRPr="00546797">
        <w:rPr>
          <w:u w:val="single"/>
        </w:rPr>
        <w:t>plan designs</w:t>
      </w:r>
      <w:r w:rsidRPr="00546797">
        <w:rPr>
          <w:rFonts w:ascii="Albertus Extra Bold" w:hAnsi="Albertus Extra Bold"/>
          <w:b/>
          <w:vertAlign w:val="superscript"/>
        </w:rPr>
        <w:t>1</w:t>
      </w:r>
      <w:r w:rsidRPr="00717DB9">
        <w:t xml:space="preserve"> are specified in subsection </w:t>
      </w:r>
      <w:r>
        <w:rPr>
          <w:rFonts w:ascii="Albertus Extra Bold" w:hAnsi="Albertus Extra Bold"/>
          <w:b/>
          <w:vertAlign w:val="superscript"/>
        </w:rPr>
        <w:t>1</w:t>
      </w:r>
      <w:r w:rsidRPr="0099356C">
        <w:rPr>
          <w:rFonts w:ascii="Albertus Extra Bold" w:hAnsi="Albertus Extra Bold"/>
          <w:b/>
        </w:rPr>
        <w:t>[</w:t>
      </w:r>
      <w:r w:rsidRPr="00717DB9">
        <w:t>b.</w:t>
      </w:r>
      <w:r>
        <w:t>, e.,</w:t>
      </w:r>
      <w:r w:rsidRPr="00717DB9">
        <w:t xml:space="preserve"> </w:t>
      </w:r>
      <w:r>
        <w:t>and g.</w:t>
      </w:r>
      <w:r w:rsidRPr="0099356C">
        <w:rPr>
          <w:rFonts w:ascii="Albertus Extra Bold" w:hAnsi="Albertus Extra Bold"/>
          <w:b/>
        </w:rPr>
        <w:t>]</w:t>
      </w:r>
      <w:r>
        <w:t xml:space="preserve"> </w:t>
      </w:r>
      <w:r w:rsidRPr="0099356C">
        <w:rPr>
          <w:u w:val="single"/>
        </w:rPr>
        <w:t>a., d., and f.</w:t>
      </w:r>
      <w:r>
        <w:rPr>
          <w:rFonts w:ascii="Albertus Extra Bold" w:hAnsi="Albertus Extra Bold"/>
          <w:b/>
          <w:vertAlign w:val="superscript"/>
        </w:rPr>
        <w:t>1</w:t>
      </w:r>
      <w:r>
        <w:t xml:space="preserve"> </w:t>
      </w:r>
      <w:r w:rsidRPr="00717DB9">
        <w:t>of this section may be modified by the School Employees’ Health Benefits Plan Design Committee.</w:t>
      </w:r>
    </w:p>
    <w:p w:rsidR="0018608B" w:rsidRPr="00B70219" w:rsidRDefault="0018608B" w:rsidP="0018608B">
      <w:pPr>
        <w:rPr>
          <w:u w:val="single"/>
        </w:rPr>
      </w:pPr>
      <w:r>
        <w:tab/>
      </w:r>
      <w:r>
        <w:rPr>
          <w:rFonts w:ascii="Albertus Extra Bold" w:hAnsi="Albertus Extra Bold"/>
          <w:b/>
          <w:vertAlign w:val="superscript"/>
        </w:rPr>
        <w:t>1</w:t>
      </w:r>
      <w:r w:rsidRPr="00B70219">
        <w:rPr>
          <w:u w:val="single"/>
        </w:rPr>
        <w:t xml:space="preserve">Modifications to </w:t>
      </w:r>
      <w:r>
        <w:rPr>
          <w:u w:val="single"/>
        </w:rPr>
        <w:t>plan design of</w:t>
      </w:r>
      <w:r w:rsidRPr="00B70219">
        <w:rPr>
          <w:u w:val="single"/>
        </w:rPr>
        <w:t xml:space="preserve"> the plans set forth in </w:t>
      </w:r>
      <w:r>
        <w:rPr>
          <w:u w:val="single"/>
        </w:rPr>
        <w:t xml:space="preserve">this section </w:t>
      </w:r>
      <w:r w:rsidRPr="00B70219">
        <w:rPr>
          <w:u w:val="single"/>
        </w:rPr>
        <w:t xml:space="preserve">made by the School Employees’ Health Benefits Plan Design Committee or the </w:t>
      </w:r>
      <w:r>
        <w:rPr>
          <w:u w:val="single"/>
        </w:rPr>
        <w:t>State Treasurer</w:t>
      </w:r>
      <w:r w:rsidRPr="00B70219">
        <w:rPr>
          <w:u w:val="single"/>
        </w:rPr>
        <w:t xml:space="preserve"> pursuant to section 7 of this act shall be implemented</w:t>
      </w:r>
      <w:r w:rsidRPr="005E6589">
        <w:rPr>
          <w:u w:val="single"/>
        </w:rPr>
        <w:t xml:space="preserve"> </w:t>
      </w:r>
      <w:r w:rsidRPr="00B70219">
        <w:rPr>
          <w:u w:val="single"/>
        </w:rPr>
        <w:t xml:space="preserve">by the </w:t>
      </w:r>
      <w:r>
        <w:rPr>
          <w:u w:val="single"/>
        </w:rPr>
        <w:t xml:space="preserve">program for the purposes of this section </w:t>
      </w:r>
      <w:r w:rsidRPr="00B70219">
        <w:rPr>
          <w:u w:val="single"/>
        </w:rPr>
        <w:t>commencing January 1, 2024.</w:t>
      </w:r>
      <w:r w:rsidRPr="005E6589">
        <w:rPr>
          <w:rFonts w:ascii="Albertus Extra Bold" w:hAnsi="Albertus Extra Bold"/>
          <w:b/>
          <w:vertAlign w:val="superscript"/>
        </w:rPr>
        <w:t>1</w:t>
      </w:r>
    </w:p>
    <w:p w:rsidR="0018608B" w:rsidRDefault="0018608B" w:rsidP="0018608B">
      <w:r>
        <w:tab/>
      </w:r>
      <w:r>
        <w:rPr>
          <w:rFonts w:ascii="Albertus Extra Bold" w:hAnsi="Albertus Extra Bold"/>
          <w:b/>
          <w:vertAlign w:val="superscript"/>
        </w:rPr>
        <w:t>1</w:t>
      </w:r>
      <w:r w:rsidRPr="000E3AEF">
        <w:rPr>
          <w:rFonts w:ascii="Albertus Extra Bold" w:hAnsi="Albertus Extra Bold"/>
          <w:b/>
        </w:rPr>
        <w:t>[</w:t>
      </w:r>
      <w:r>
        <w:t>g.</w:t>
      </w:r>
      <w:r w:rsidRPr="000E3AEF">
        <w:rPr>
          <w:rFonts w:ascii="Albertus Extra Bold" w:hAnsi="Albertus Extra Bold"/>
          <w:b/>
        </w:rPr>
        <w:t>]</w:t>
      </w:r>
      <w:r>
        <w:t xml:space="preserve"> </w:t>
      </w:r>
      <w:r w:rsidRPr="000E3AEF">
        <w:rPr>
          <w:u w:val="single"/>
        </w:rPr>
        <w:t>f.</w:t>
      </w:r>
      <w:r w:rsidRPr="000E3AEF">
        <w:rPr>
          <w:rFonts w:ascii="Albertus Extra Bold" w:hAnsi="Albertus Extra Bold"/>
          <w:b/>
          <w:vertAlign w:val="superscript"/>
        </w:rPr>
        <w:t>1</w:t>
      </w:r>
      <w:r>
        <w:t xml:space="preserve">  The </w:t>
      </w:r>
      <w:r>
        <w:rPr>
          <w:rFonts w:ascii="Albertus Extra Bold" w:hAnsi="Albertus Extra Bold"/>
          <w:b/>
          <w:vertAlign w:val="superscript"/>
        </w:rPr>
        <w:t>1</w:t>
      </w:r>
      <w:r w:rsidRPr="00D66D96">
        <w:rPr>
          <w:rFonts w:ascii="Albertus Extra Bold" w:hAnsi="Albertus Extra Bold"/>
          <w:b/>
        </w:rPr>
        <w:t>[</w:t>
      </w:r>
      <w:r>
        <w:t>benefits in</w:t>
      </w:r>
      <w:r w:rsidRPr="00D66D96">
        <w:rPr>
          <w:rFonts w:ascii="Albertus Extra Bold" w:hAnsi="Albertus Extra Bold"/>
          <w:b/>
        </w:rPr>
        <w:t>]</w:t>
      </w:r>
      <w:r>
        <w:t xml:space="preserve"> </w:t>
      </w:r>
      <w:r w:rsidRPr="00D66D96">
        <w:rPr>
          <w:u w:val="single"/>
        </w:rPr>
        <w:t>plan design of</w:t>
      </w:r>
      <w:r>
        <w:rPr>
          <w:rFonts w:ascii="Albertus Extra Bold" w:hAnsi="Albertus Extra Bold"/>
          <w:b/>
          <w:vertAlign w:val="superscript"/>
        </w:rPr>
        <w:t>1</w:t>
      </w:r>
      <w:r>
        <w:t xml:space="preserve"> the New Jersey Educators Health Plan shall </w:t>
      </w:r>
      <w:r>
        <w:rPr>
          <w:rFonts w:ascii="Albertus Extra Bold" w:hAnsi="Albertus Extra Bold"/>
          <w:b/>
          <w:vertAlign w:val="superscript"/>
        </w:rPr>
        <w:t>1</w:t>
      </w:r>
      <w:r w:rsidRPr="00D66D96">
        <w:rPr>
          <w:rFonts w:ascii="Albertus Extra Bold" w:hAnsi="Albertus Extra Bold"/>
          <w:b/>
        </w:rPr>
        <w:t>[</w:t>
      </w:r>
      <w:r>
        <w:t>include</w:t>
      </w:r>
      <w:r w:rsidRPr="00D66D96">
        <w:rPr>
          <w:rFonts w:ascii="Albertus Extra Bold" w:hAnsi="Albertus Extra Bold"/>
          <w:b/>
        </w:rPr>
        <w:t>]</w:t>
      </w:r>
      <w:r>
        <w:t xml:space="preserve"> </w:t>
      </w:r>
      <w:r w:rsidRPr="00D66D96">
        <w:rPr>
          <w:u w:val="single"/>
        </w:rPr>
        <w:t>be</w:t>
      </w:r>
      <w:r>
        <w:rPr>
          <w:rFonts w:ascii="Albertus Extra Bold" w:hAnsi="Albertus Extra Bold"/>
          <w:b/>
          <w:vertAlign w:val="superscript"/>
        </w:rPr>
        <w:t>1</w:t>
      </w:r>
      <w:r>
        <w:t xml:space="preserve"> the following:</w:t>
      </w:r>
    </w:p>
    <w:p w:rsidR="0018608B" w:rsidRDefault="0018608B" w:rsidP="0018608B"/>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192"/>
      </w:tblGrid>
      <w:tr w:rsidR="0018608B" w:rsidRPr="00825A6C" w:rsidTr="000C46F1">
        <w:tc>
          <w:tcPr>
            <w:tcW w:w="3473" w:type="dxa"/>
          </w:tcPr>
          <w:p w:rsidR="0018608B" w:rsidRPr="002B62ED" w:rsidRDefault="0018608B" w:rsidP="000C46F1">
            <w:r w:rsidRPr="002B62ED">
              <w:t>In Network Benefits</w:t>
            </w:r>
          </w:p>
          <w:p w:rsidR="0018608B" w:rsidRPr="002B62ED" w:rsidRDefault="0018608B" w:rsidP="000C46F1"/>
        </w:tc>
        <w:tc>
          <w:tcPr>
            <w:tcW w:w="3192" w:type="dxa"/>
          </w:tcPr>
          <w:p w:rsidR="0018608B" w:rsidRPr="002B62ED" w:rsidRDefault="0018608B" w:rsidP="000C46F1">
            <w:r w:rsidRPr="002B62ED">
              <w:t>Coverage</w:t>
            </w:r>
          </w:p>
          <w:p w:rsidR="0018608B" w:rsidRPr="002B62ED" w:rsidRDefault="0018608B" w:rsidP="000C46F1"/>
        </w:tc>
      </w:tr>
      <w:tr w:rsidR="0018608B" w:rsidRPr="00825A6C" w:rsidTr="000C46F1">
        <w:tc>
          <w:tcPr>
            <w:tcW w:w="3473" w:type="dxa"/>
          </w:tcPr>
          <w:p w:rsidR="0018608B" w:rsidRPr="00825A6C" w:rsidRDefault="0018608B" w:rsidP="000C46F1">
            <w:r w:rsidRPr="00825A6C">
              <w:t>Member Coinsurance:</w:t>
            </w:r>
          </w:p>
        </w:tc>
        <w:tc>
          <w:tcPr>
            <w:tcW w:w="3192" w:type="dxa"/>
          </w:tcPr>
          <w:p w:rsidR="0018608B" w:rsidRDefault="0018608B" w:rsidP="000C46F1">
            <w:r w:rsidRPr="00825A6C">
              <w:t xml:space="preserve">10%, </w:t>
            </w:r>
            <w:r>
              <w:t>A</w:t>
            </w:r>
            <w:r w:rsidRPr="00825A6C">
              <w:t xml:space="preserve">pplies </w:t>
            </w:r>
            <w:r>
              <w:t>O</w:t>
            </w:r>
            <w:r w:rsidRPr="00825A6C">
              <w:t xml:space="preserve">nly to </w:t>
            </w:r>
            <w:r>
              <w:t>Emergency Tr</w:t>
            </w:r>
            <w:r w:rsidRPr="00825A6C">
              <w:t xml:space="preserve">ansportation </w:t>
            </w:r>
            <w:r>
              <w:t>Care and Durable Medical E</w:t>
            </w:r>
            <w:r w:rsidRPr="00825A6C">
              <w:t>quipment</w:t>
            </w:r>
          </w:p>
          <w:p w:rsidR="0018608B" w:rsidRPr="00825A6C" w:rsidRDefault="0018608B" w:rsidP="000C46F1"/>
        </w:tc>
      </w:tr>
      <w:tr w:rsidR="0018608B" w:rsidRPr="00825A6C" w:rsidTr="000C46F1">
        <w:tc>
          <w:tcPr>
            <w:tcW w:w="3473" w:type="dxa"/>
          </w:tcPr>
          <w:p w:rsidR="0018608B" w:rsidRPr="00825A6C" w:rsidRDefault="0018608B" w:rsidP="000C46F1">
            <w:r w:rsidRPr="00825A6C">
              <w:t>Deductible:</w:t>
            </w:r>
          </w:p>
        </w:tc>
        <w:tc>
          <w:tcPr>
            <w:tcW w:w="3192" w:type="dxa"/>
          </w:tcPr>
          <w:p w:rsidR="0018608B" w:rsidRPr="00825A6C" w:rsidRDefault="0018608B" w:rsidP="000C46F1">
            <w:r w:rsidRPr="00825A6C">
              <w:t>N/A</w:t>
            </w:r>
          </w:p>
          <w:p w:rsidR="0018608B" w:rsidRPr="00825A6C" w:rsidRDefault="0018608B" w:rsidP="000C46F1"/>
        </w:tc>
      </w:tr>
      <w:tr w:rsidR="0018608B" w:rsidRPr="00825A6C" w:rsidTr="000C46F1">
        <w:tc>
          <w:tcPr>
            <w:tcW w:w="3473" w:type="dxa"/>
          </w:tcPr>
          <w:p w:rsidR="0018608B" w:rsidRPr="00825A6C" w:rsidRDefault="0018608B" w:rsidP="000C46F1">
            <w:r w:rsidRPr="00825A6C">
              <w:t>Out</w:t>
            </w:r>
            <w:r>
              <w:t>-</w:t>
            </w:r>
            <w:r w:rsidRPr="00825A6C">
              <w:t>of</w:t>
            </w:r>
            <w:r>
              <w:t>-P</w:t>
            </w:r>
            <w:r w:rsidRPr="00825A6C">
              <w:t xml:space="preserve">ocket </w:t>
            </w:r>
            <w:r>
              <w:t>M</w:t>
            </w:r>
            <w:r w:rsidRPr="00825A6C">
              <w:t>aximum:</w:t>
            </w:r>
          </w:p>
        </w:tc>
        <w:tc>
          <w:tcPr>
            <w:tcW w:w="3192" w:type="dxa"/>
          </w:tcPr>
          <w:p w:rsidR="0018608B" w:rsidRPr="00717DB9" w:rsidRDefault="0018608B" w:rsidP="000C46F1">
            <w:r w:rsidRPr="0069417D">
              <w:t>$</w:t>
            </w:r>
            <w:r w:rsidRPr="00717DB9">
              <w:t xml:space="preserve">500 Single/ $1,000 Family (covers all </w:t>
            </w:r>
            <w:r>
              <w:rPr>
                <w:rFonts w:ascii="Albertus Extra Bold" w:hAnsi="Albertus Extra Bold"/>
                <w:b/>
                <w:vertAlign w:val="superscript"/>
              </w:rPr>
              <w:t>1</w:t>
            </w:r>
            <w:r w:rsidRPr="00D66D96">
              <w:rPr>
                <w:u w:val="single"/>
              </w:rPr>
              <w:t>in network</w:t>
            </w:r>
            <w:r w:rsidRPr="00D66D96">
              <w:rPr>
                <w:rFonts w:ascii="Albertus Extra Bold" w:hAnsi="Albertus Extra Bold"/>
                <w:b/>
                <w:vertAlign w:val="superscript"/>
              </w:rPr>
              <w:t>1</w:t>
            </w:r>
            <w:r w:rsidRPr="00D66D96">
              <w:t xml:space="preserve"> </w:t>
            </w:r>
            <w:r w:rsidRPr="00717DB9">
              <w:t>copayments, coinsurance, and deductible)</w:t>
            </w:r>
          </w:p>
          <w:p w:rsidR="0018608B" w:rsidRPr="00717DB9" w:rsidRDefault="0018608B" w:rsidP="000C46F1"/>
        </w:tc>
      </w:tr>
      <w:tr w:rsidR="0018608B" w:rsidRPr="00825A6C" w:rsidTr="000C46F1">
        <w:tc>
          <w:tcPr>
            <w:tcW w:w="3473" w:type="dxa"/>
          </w:tcPr>
          <w:p w:rsidR="0018608B" w:rsidRPr="00825A6C" w:rsidRDefault="0018608B" w:rsidP="000C46F1">
            <w:r>
              <w:t>Emergency Room C</w:t>
            </w:r>
            <w:r w:rsidRPr="00825A6C">
              <w:t>opayment:</w:t>
            </w:r>
          </w:p>
        </w:tc>
        <w:tc>
          <w:tcPr>
            <w:tcW w:w="3192" w:type="dxa"/>
          </w:tcPr>
          <w:p w:rsidR="0018608B" w:rsidRPr="00717DB9" w:rsidRDefault="0018608B" w:rsidP="000C46F1">
            <w:r w:rsidRPr="00717DB9">
              <w:t>$125 (To be Waived if Admitted)</w:t>
            </w:r>
          </w:p>
          <w:p w:rsidR="0018608B" w:rsidRPr="00717DB9" w:rsidRDefault="0018608B" w:rsidP="000C46F1"/>
        </w:tc>
      </w:tr>
      <w:tr w:rsidR="0018608B" w:rsidRPr="00825A6C" w:rsidTr="000C46F1">
        <w:tc>
          <w:tcPr>
            <w:tcW w:w="3473" w:type="dxa"/>
          </w:tcPr>
          <w:p w:rsidR="0018608B" w:rsidRPr="00825A6C" w:rsidRDefault="0018608B" w:rsidP="000C46F1">
            <w:r w:rsidRPr="00825A6C">
              <w:t xml:space="preserve">PCP </w:t>
            </w:r>
            <w:r>
              <w:t>Office Visit C</w:t>
            </w:r>
            <w:r w:rsidRPr="00825A6C">
              <w:t>opayment:</w:t>
            </w:r>
          </w:p>
        </w:tc>
        <w:tc>
          <w:tcPr>
            <w:tcW w:w="3192" w:type="dxa"/>
          </w:tcPr>
          <w:p w:rsidR="0018608B" w:rsidRDefault="0018608B" w:rsidP="000C46F1">
            <w:r w:rsidRPr="00825A6C">
              <w:t>$10</w:t>
            </w:r>
          </w:p>
          <w:p w:rsidR="0018608B" w:rsidRPr="00825A6C" w:rsidRDefault="0018608B" w:rsidP="000C46F1"/>
        </w:tc>
      </w:tr>
      <w:tr w:rsidR="0018608B" w:rsidRPr="00825A6C" w:rsidTr="000C46F1">
        <w:tc>
          <w:tcPr>
            <w:tcW w:w="3473" w:type="dxa"/>
          </w:tcPr>
          <w:p w:rsidR="0018608B" w:rsidRPr="00825A6C" w:rsidRDefault="0018608B" w:rsidP="000C46F1">
            <w:r>
              <w:t>Specialist Office Visit Copayment</w:t>
            </w:r>
          </w:p>
        </w:tc>
        <w:tc>
          <w:tcPr>
            <w:tcW w:w="3192" w:type="dxa"/>
          </w:tcPr>
          <w:p w:rsidR="0018608B" w:rsidRPr="00825A6C" w:rsidRDefault="0018608B" w:rsidP="000C46F1">
            <w:r w:rsidRPr="00825A6C">
              <w:t>$15</w:t>
            </w:r>
          </w:p>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2B62ED" w:rsidRDefault="0018608B" w:rsidP="000C46F1">
            <w:r w:rsidRPr="002B62ED">
              <w:t>Out-of-Network Benefits</w:t>
            </w:r>
          </w:p>
          <w:p w:rsidR="0018608B" w:rsidRPr="002B62ED" w:rsidRDefault="0018608B" w:rsidP="000C46F1"/>
        </w:tc>
        <w:tc>
          <w:tcPr>
            <w:tcW w:w="3192" w:type="dxa"/>
          </w:tcPr>
          <w:p w:rsidR="0018608B" w:rsidRPr="002B62ED" w:rsidRDefault="0018608B" w:rsidP="000C46F1">
            <w:r w:rsidRPr="002B62ED">
              <w:t>Coverage</w:t>
            </w:r>
          </w:p>
          <w:p w:rsidR="0018608B" w:rsidRPr="002B62ED" w:rsidRDefault="0018608B" w:rsidP="000C46F1"/>
        </w:tc>
      </w:tr>
      <w:tr w:rsidR="0018608B" w:rsidRPr="00825A6C" w:rsidTr="000C46F1">
        <w:tc>
          <w:tcPr>
            <w:tcW w:w="3473" w:type="dxa"/>
          </w:tcPr>
          <w:p w:rsidR="0018608B" w:rsidRPr="00825A6C" w:rsidRDefault="0018608B" w:rsidP="000C46F1">
            <w:r w:rsidRPr="00825A6C">
              <w:t>Member Coinsurance:</w:t>
            </w:r>
          </w:p>
        </w:tc>
        <w:tc>
          <w:tcPr>
            <w:tcW w:w="3192" w:type="dxa"/>
          </w:tcPr>
          <w:p w:rsidR="0018608B" w:rsidRDefault="0018608B" w:rsidP="000C46F1">
            <w:r w:rsidRPr="00825A6C">
              <w:t xml:space="preserve">30% of the </w:t>
            </w:r>
            <w:r>
              <w:t>O</w:t>
            </w:r>
            <w:r w:rsidRPr="00825A6C">
              <w:t>ut</w:t>
            </w:r>
            <w:r>
              <w:t>-</w:t>
            </w:r>
            <w:r w:rsidRPr="00825A6C">
              <w:t>of</w:t>
            </w:r>
            <w:r>
              <w:t>-N</w:t>
            </w:r>
            <w:r w:rsidRPr="00825A6C">
              <w:t xml:space="preserve">etwork </w:t>
            </w:r>
            <w:r>
              <w:t>F</w:t>
            </w:r>
            <w:r w:rsidRPr="00825A6C">
              <w:t xml:space="preserve">ee </w:t>
            </w:r>
            <w:r>
              <w:t>S</w:t>
            </w:r>
            <w:r w:rsidRPr="00825A6C">
              <w:t>chedule</w:t>
            </w:r>
          </w:p>
          <w:p w:rsidR="0018608B" w:rsidRPr="00825A6C" w:rsidRDefault="0018608B" w:rsidP="000C46F1"/>
        </w:tc>
      </w:tr>
      <w:tr w:rsidR="0018608B" w:rsidRPr="00825A6C" w:rsidTr="000C46F1">
        <w:tc>
          <w:tcPr>
            <w:tcW w:w="3473" w:type="dxa"/>
          </w:tcPr>
          <w:p w:rsidR="0018608B" w:rsidRPr="00825A6C" w:rsidRDefault="0018608B" w:rsidP="000C46F1">
            <w:r w:rsidRPr="00825A6C">
              <w:t>Deductible:</w:t>
            </w:r>
          </w:p>
        </w:tc>
        <w:tc>
          <w:tcPr>
            <w:tcW w:w="3192" w:type="dxa"/>
          </w:tcPr>
          <w:p w:rsidR="0018608B" w:rsidRPr="000328AF" w:rsidRDefault="0018608B" w:rsidP="000C46F1">
            <w:r w:rsidRPr="00825A6C">
              <w:t>$</w:t>
            </w:r>
            <w:r w:rsidRPr="000328AF">
              <w:t>350 / $700</w:t>
            </w:r>
          </w:p>
          <w:p w:rsidR="0018608B" w:rsidRPr="00825A6C" w:rsidRDefault="0018608B" w:rsidP="000C46F1"/>
        </w:tc>
      </w:tr>
      <w:tr w:rsidR="0018608B" w:rsidRPr="00825A6C" w:rsidTr="000C46F1">
        <w:tc>
          <w:tcPr>
            <w:tcW w:w="3473" w:type="dxa"/>
          </w:tcPr>
          <w:p w:rsidR="0018608B" w:rsidRPr="00825A6C" w:rsidRDefault="0018608B" w:rsidP="000C46F1">
            <w:r w:rsidRPr="00825A6C">
              <w:t>Out</w:t>
            </w:r>
            <w:r>
              <w:t>-</w:t>
            </w:r>
            <w:r w:rsidRPr="00825A6C">
              <w:t>of</w:t>
            </w:r>
            <w:r>
              <w:t>-</w:t>
            </w:r>
            <w:r w:rsidRPr="00825A6C">
              <w:t xml:space="preserve">Pocket </w:t>
            </w:r>
            <w:r>
              <w:t>M</w:t>
            </w:r>
            <w:r w:rsidRPr="00825A6C">
              <w:t>aximum:</w:t>
            </w:r>
          </w:p>
        </w:tc>
        <w:tc>
          <w:tcPr>
            <w:tcW w:w="3192" w:type="dxa"/>
          </w:tcPr>
          <w:p w:rsidR="0018608B" w:rsidRPr="00825A6C" w:rsidRDefault="0018608B" w:rsidP="000C46F1">
            <w:r w:rsidRPr="00825A6C">
              <w:t xml:space="preserve">$2,000 </w:t>
            </w:r>
            <w:r>
              <w:t>S</w:t>
            </w:r>
            <w:r w:rsidRPr="00825A6C">
              <w:t>ing</w:t>
            </w:r>
            <w:r>
              <w:t>le / $5,000 F</w:t>
            </w:r>
            <w:r w:rsidRPr="00825A6C">
              <w:t>amily</w:t>
            </w:r>
            <w:r>
              <w:t xml:space="preserve"> </w:t>
            </w:r>
          </w:p>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825A6C" w:rsidRDefault="0018608B" w:rsidP="000C46F1">
            <w:r w:rsidRPr="00F666CB">
              <w:t>R</w:t>
            </w:r>
            <w:r w:rsidRPr="00825A6C">
              <w:t>outine Lab:</w:t>
            </w:r>
          </w:p>
        </w:tc>
        <w:tc>
          <w:tcPr>
            <w:tcW w:w="3192" w:type="dxa"/>
          </w:tcPr>
          <w:p w:rsidR="0018608B" w:rsidRDefault="0018608B" w:rsidP="000C46F1">
            <w:r w:rsidRPr="00825A6C">
              <w:t xml:space="preserve">Paid at </w:t>
            </w:r>
            <w:r>
              <w:t>O</w:t>
            </w:r>
            <w:r w:rsidRPr="00825A6C">
              <w:t>ut</w:t>
            </w:r>
            <w:r>
              <w:t>-</w:t>
            </w:r>
            <w:r w:rsidRPr="00825A6C">
              <w:t>of</w:t>
            </w:r>
            <w:r>
              <w:t>-Network Benefit L</w:t>
            </w:r>
            <w:r w:rsidRPr="00825A6C">
              <w:t>evel</w:t>
            </w:r>
          </w:p>
          <w:p w:rsidR="0018608B" w:rsidRPr="00825A6C" w:rsidRDefault="0018608B" w:rsidP="000C46F1"/>
        </w:tc>
      </w:tr>
      <w:tr w:rsidR="0018608B" w:rsidRPr="00825A6C" w:rsidTr="000C46F1">
        <w:tc>
          <w:tcPr>
            <w:tcW w:w="3473" w:type="dxa"/>
          </w:tcPr>
          <w:p w:rsidR="0018608B" w:rsidRPr="00825A6C" w:rsidRDefault="0018608B" w:rsidP="000C46F1">
            <w:r w:rsidRPr="00825A6C">
              <w:t>Out</w:t>
            </w:r>
            <w:r>
              <w:t>-</w:t>
            </w:r>
            <w:r w:rsidRPr="00825A6C">
              <w:t>of</w:t>
            </w:r>
            <w:r>
              <w:t>-N</w:t>
            </w:r>
            <w:r w:rsidRPr="00825A6C">
              <w:t xml:space="preserve">etwork Fee </w:t>
            </w:r>
            <w:r>
              <w:t>S</w:t>
            </w:r>
            <w:r w:rsidRPr="00825A6C">
              <w:t>chedule:</w:t>
            </w:r>
          </w:p>
        </w:tc>
        <w:tc>
          <w:tcPr>
            <w:tcW w:w="3192" w:type="dxa"/>
          </w:tcPr>
          <w:p w:rsidR="0018608B" w:rsidRPr="00825A6C" w:rsidRDefault="0018608B" w:rsidP="000C46F1">
            <w:r w:rsidRPr="00825A6C">
              <w:t>200% of CMS - Medicare</w:t>
            </w:r>
          </w:p>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2B62ED" w:rsidRDefault="0018608B" w:rsidP="000C46F1"/>
        </w:tc>
        <w:tc>
          <w:tcPr>
            <w:tcW w:w="3192" w:type="dxa"/>
          </w:tcPr>
          <w:p w:rsidR="0018608B" w:rsidRPr="00825A6C" w:rsidRDefault="0018608B" w:rsidP="000C46F1"/>
        </w:tc>
      </w:tr>
      <w:tr w:rsidR="0018608B" w:rsidRPr="00825A6C" w:rsidTr="000C46F1">
        <w:tc>
          <w:tcPr>
            <w:tcW w:w="3473" w:type="dxa"/>
          </w:tcPr>
          <w:p w:rsidR="0018608B" w:rsidRPr="002B62ED" w:rsidRDefault="0018608B" w:rsidP="000C46F1">
            <w:r w:rsidRPr="002B62ED">
              <w:t>Pharmacy</w:t>
            </w:r>
          </w:p>
          <w:p w:rsidR="0018608B" w:rsidRPr="002B62ED" w:rsidRDefault="0018608B" w:rsidP="000C46F1"/>
        </w:tc>
        <w:tc>
          <w:tcPr>
            <w:tcW w:w="3192" w:type="dxa"/>
          </w:tcPr>
          <w:p w:rsidR="0018608B" w:rsidRPr="00825A6C" w:rsidRDefault="0018608B" w:rsidP="000C46F1"/>
        </w:tc>
      </w:tr>
      <w:tr w:rsidR="0018608B" w:rsidRPr="00825A6C" w:rsidTr="000C46F1">
        <w:tc>
          <w:tcPr>
            <w:tcW w:w="3473" w:type="dxa"/>
          </w:tcPr>
          <w:p w:rsidR="0018608B" w:rsidRPr="000328AF" w:rsidRDefault="0018608B" w:rsidP="000C46F1">
            <w:r w:rsidRPr="000328AF">
              <w:t>Out-of-Pocket Maximum:</w:t>
            </w:r>
          </w:p>
        </w:tc>
        <w:tc>
          <w:tcPr>
            <w:tcW w:w="3192" w:type="dxa"/>
          </w:tcPr>
          <w:p w:rsidR="0018608B" w:rsidRPr="000328AF" w:rsidRDefault="0018608B" w:rsidP="000C46F1">
            <w:r w:rsidRPr="000328AF">
              <w:t>$1,600 Single / $3,200 Family (Indexed Annually Pursuant to Federal Law)</w:t>
            </w:r>
          </w:p>
        </w:tc>
      </w:tr>
      <w:tr w:rsidR="0018608B" w:rsidRPr="00825A6C" w:rsidTr="000C46F1">
        <w:tc>
          <w:tcPr>
            <w:tcW w:w="3473" w:type="dxa"/>
          </w:tcPr>
          <w:p w:rsidR="0018608B" w:rsidRPr="00825A6C" w:rsidRDefault="0018608B" w:rsidP="000C46F1">
            <w:r w:rsidRPr="00825A6C">
              <w:t xml:space="preserve">Generic </w:t>
            </w:r>
            <w:r>
              <w:t>C</w:t>
            </w:r>
            <w:r w:rsidRPr="00825A6C">
              <w:t>opayment:</w:t>
            </w:r>
          </w:p>
        </w:tc>
        <w:tc>
          <w:tcPr>
            <w:tcW w:w="3192" w:type="dxa"/>
          </w:tcPr>
          <w:p w:rsidR="0018608B" w:rsidRPr="00717DB9" w:rsidRDefault="0018608B" w:rsidP="000C46F1">
            <w:r w:rsidRPr="00717DB9">
              <w:t>$5 Retail 30 Day Supply / $10 Mail 90 Day Supply</w:t>
            </w:r>
          </w:p>
        </w:tc>
      </w:tr>
      <w:tr w:rsidR="0018608B" w:rsidRPr="00825A6C" w:rsidTr="000C46F1">
        <w:tc>
          <w:tcPr>
            <w:tcW w:w="3473" w:type="dxa"/>
          </w:tcPr>
          <w:p w:rsidR="0018608B" w:rsidRPr="00825A6C" w:rsidRDefault="0018608B" w:rsidP="000C46F1">
            <w:r>
              <w:t>Brand C</w:t>
            </w:r>
            <w:r w:rsidRPr="00825A6C">
              <w:t>opayment:</w:t>
            </w:r>
          </w:p>
        </w:tc>
        <w:tc>
          <w:tcPr>
            <w:tcW w:w="3192" w:type="dxa"/>
          </w:tcPr>
          <w:p w:rsidR="0018608B" w:rsidRPr="00717DB9" w:rsidRDefault="0018608B" w:rsidP="000C46F1">
            <w:r w:rsidRPr="00717DB9">
              <w:t>$10 Retail 30 Day Supply/ $20 Mail 90 Day Supply</w:t>
            </w:r>
          </w:p>
        </w:tc>
      </w:tr>
      <w:tr w:rsidR="0018608B" w:rsidRPr="00825A6C" w:rsidTr="000C46F1">
        <w:tc>
          <w:tcPr>
            <w:tcW w:w="3473" w:type="dxa"/>
          </w:tcPr>
          <w:p w:rsidR="0018608B" w:rsidRPr="00825A6C" w:rsidRDefault="0018608B" w:rsidP="000C46F1">
            <w:r w:rsidRPr="00825A6C">
              <w:t>Mandatory Generic:</w:t>
            </w:r>
          </w:p>
        </w:tc>
        <w:tc>
          <w:tcPr>
            <w:tcW w:w="3192" w:type="dxa"/>
          </w:tcPr>
          <w:p w:rsidR="0018608B" w:rsidRPr="00717DB9" w:rsidRDefault="0018608B" w:rsidP="000C46F1">
            <w:r w:rsidRPr="00717DB9">
              <w:t>Member Pays Difference in Cost Between Generic and Brand, Plus Brand Copayment</w:t>
            </w:r>
          </w:p>
        </w:tc>
      </w:tr>
      <w:tr w:rsidR="0018608B" w:rsidRPr="00825A6C" w:rsidTr="000C46F1">
        <w:tc>
          <w:tcPr>
            <w:tcW w:w="3473" w:type="dxa"/>
          </w:tcPr>
          <w:p w:rsidR="0018608B" w:rsidRPr="00825A6C" w:rsidRDefault="0018608B" w:rsidP="000C46F1">
            <w:r w:rsidRPr="00825A6C">
              <w:t>Formulary:</w:t>
            </w:r>
          </w:p>
        </w:tc>
        <w:tc>
          <w:tcPr>
            <w:tcW w:w="3192" w:type="dxa"/>
          </w:tcPr>
          <w:p w:rsidR="0018608B" w:rsidRPr="00825A6C" w:rsidRDefault="0018608B" w:rsidP="000C46F1">
            <w:r>
              <w:rPr>
                <w:rFonts w:ascii="Albertus Extra Bold" w:hAnsi="Albertus Extra Bold"/>
                <w:b/>
                <w:vertAlign w:val="superscript"/>
              </w:rPr>
              <w:t>1</w:t>
            </w:r>
            <w:r w:rsidRPr="00ED7297">
              <w:rPr>
                <w:rFonts w:ascii="Albertus Extra Bold" w:hAnsi="Albertus Extra Bold"/>
                <w:b/>
              </w:rPr>
              <w:t>[</w:t>
            </w:r>
            <w:r w:rsidRPr="00ED7297">
              <w:t>P</w:t>
            </w:r>
            <w:r>
              <w:t>BM’s</w:t>
            </w:r>
            <w:r w:rsidRPr="00ED7297">
              <w:rPr>
                <w:rFonts w:ascii="Albertus Extra Bold" w:hAnsi="Albertus Extra Bold"/>
                <w:b/>
              </w:rPr>
              <w:t>]</w:t>
            </w:r>
            <w:r>
              <w:rPr>
                <w:rFonts w:ascii="Albertus Extra Bold" w:hAnsi="Albertus Extra Bold"/>
                <w:b/>
                <w:vertAlign w:val="superscript"/>
              </w:rPr>
              <w:t>1</w:t>
            </w:r>
            <w:r>
              <w:t xml:space="preserve"> Closed F</w:t>
            </w:r>
            <w:r w:rsidRPr="00825A6C">
              <w:t>ormulary</w:t>
            </w:r>
            <w:r>
              <w:t xml:space="preserve"> </w:t>
            </w:r>
            <w:r>
              <w:rPr>
                <w:rFonts w:ascii="Albertus Extra Bold" w:hAnsi="Albertus Extra Bold"/>
                <w:b/>
                <w:vertAlign w:val="superscript"/>
              </w:rPr>
              <w:t>1</w:t>
            </w:r>
            <w:r w:rsidRPr="00ED7297">
              <w:rPr>
                <w:u w:val="single"/>
              </w:rPr>
              <w:t>as contracted with the Pharmacy Benefit Manager and the School Employees’ Health Benefits Commission</w:t>
            </w:r>
            <w:r w:rsidRPr="00ED7297">
              <w:rPr>
                <w:rFonts w:ascii="Albertus Extra Bold" w:hAnsi="Albertus Extra Bold"/>
                <w:b/>
                <w:vertAlign w:val="superscript"/>
              </w:rPr>
              <w:t>1</w:t>
            </w:r>
          </w:p>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825A6C" w:rsidRDefault="0018608B" w:rsidP="000C46F1"/>
        </w:tc>
        <w:tc>
          <w:tcPr>
            <w:tcW w:w="3192" w:type="dxa"/>
          </w:tcPr>
          <w:p w:rsidR="0018608B" w:rsidRPr="00825A6C" w:rsidRDefault="0018608B" w:rsidP="000C46F1"/>
        </w:tc>
      </w:tr>
      <w:tr w:rsidR="0018608B" w:rsidRPr="00825A6C" w:rsidTr="000C46F1">
        <w:tc>
          <w:tcPr>
            <w:tcW w:w="3473" w:type="dxa"/>
          </w:tcPr>
          <w:p w:rsidR="0018608B" w:rsidRPr="002B62ED" w:rsidRDefault="0018608B" w:rsidP="000C46F1">
            <w:r w:rsidRPr="002B62ED">
              <w:t>Other</w:t>
            </w:r>
          </w:p>
          <w:p w:rsidR="0018608B" w:rsidRPr="00825A6C" w:rsidRDefault="0018608B" w:rsidP="000C46F1">
            <w:pPr>
              <w:rPr>
                <w:b/>
              </w:rPr>
            </w:pPr>
          </w:p>
        </w:tc>
        <w:tc>
          <w:tcPr>
            <w:tcW w:w="3192" w:type="dxa"/>
          </w:tcPr>
          <w:p w:rsidR="0018608B" w:rsidRPr="00825A6C" w:rsidRDefault="0018608B" w:rsidP="000C46F1"/>
        </w:tc>
      </w:tr>
      <w:tr w:rsidR="0018608B" w:rsidRPr="000328AF" w:rsidTr="000C46F1">
        <w:tc>
          <w:tcPr>
            <w:tcW w:w="3473" w:type="dxa"/>
          </w:tcPr>
          <w:p w:rsidR="0018608B" w:rsidRPr="000328AF" w:rsidRDefault="0018608B" w:rsidP="000C46F1">
            <w:r w:rsidRPr="000328AF">
              <w:t>Chiropractic, Physical Therapy</w:t>
            </w:r>
            <w:r>
              <w:t>,</w:t>
            </w:r>
            <w:r w:rsidRPr="000328AF">
              <w:t xml:space="preserve"> and Acupuncture:</w:t>
            </w:r>
          </w:p>
          <w:p w:rsidR="0018608B" w:rsidRPr="000328AF" w:rsidRDefault="0018608B" w:rsidP="000C46F1"/>
        </w:tc>
        <w:tc>
          <w:tcPr>
            <w:tcW w:w="3192" w:type="dxa"/>
          </w:tcPr>
          <w:p w:rsidR="0018608B" w:rsidRPr="000328AF" w:rsidRDefault="0018608B" w:rsidP="000C46F1">
            <w:r w:rsidRPr="000328AF">
              <w:t xml:space="preserve">Subject to </w:t>
            </w:r>
            <w:r>
              <w:rPr>
                <w:rFonts w:ascii="Albertus Extra Bold" w:hAnsi="Albertus Extra Bold"/>
                <w:b/>
                <w:vertAlign w:val="superscript"/>
              </w:rPr>
              <w:t>1</w:t>
            </w:r>
            <w:r w:rsidRPr="00D66D96">
              <w:rPr>
                <w:u w:val="single"/>
              </w:rPr>
              <w:t>the same</w:t>
            </w:r>
            <w:r w:rsidRPr="00D66D96">
              <w:rPr>
                <w:rFonts w:ascii="Albertus Extra Bold" w:hAnsi="Albertus Extra Bold"/>
                <w:b/>
                <w:vertAlign w:val="superscript"/>
              </w:rPr>
              <w:t>1</w:t>
            </w:r>
            <w:r w:rsidRPr="00D66D96">
              <w:t xml:space="preserve"> </w:t>
            </w:r>
            <w:r w:rsidRPr="000328AF">
              <w:t xml:space="preserve">Out-of-Network Limits as for the State Health Benefits Program </w:t>
            </w:r>
            <w:r>
              <w:rPr>
                <w:rFonts w:ascii="Albertus Extra Bold" w:hAnsi="Albertus Extra Bold"/>
                <w:b/>
                <w:vertAlign w:val="superscript"/>
              </w:rPr>
              <w:t>1</w:t>
            </w:r>
            <w:r w:rsidRPr="00D66D96">
              <w:rPr>
                <w:u w:val="single"/>
              </w:rPr>
              <w:t>as were in effect on June 1, 2020</w:t>
            </w:r>
            <w:r w:rsidRPr="00D66D96">
              <w:rPr>
                <w:rFonts w:ascii="Albertus Extra Bold" w:hAnsi="Albertus Extra Bold"/>
                <w:b/>
                <w:vertAlign w:val="superscript"/>
              </w:rPr>
              <w:t>1</w:t>
            </w:r>
            <w:r>
              <w:t xml:space="preserve"> </w:t>
            </w:r>
            <w:r w:rsidRPr="000328AF">
              <w:t xml:space="preserve">to take effect as of </w:t>
            </w:r>
            <w:r>
              <w:rPr>
                <w:rFonts w:ascii="Albertus Extra Bold" w:hAnsi="Albertus Extra Bold"/>
                <w:b/>
                <w:vertAlign w:val="superscript"/>
              </w:rPr>
              <w:t>1</w:t>
            </w:r>
            <w:r w:rsidRPr="0043460A">
              <w:rPr>
                <w:rFonts w:ascii="Albertus Extra Bold" w:hAnsi="Albertus Extra Bold"/>
                <w:b/>
              </w:rPr>
              <w:t>[</w:t>
            </w:r>
            <w:r w:rsidRPr="000328AF">
              <w:t>April</w:t>
            </w:r>
            <w:r w:rsidRPr="0043460A">
              <w:rPr>
                <w:rFonts w:ascii="Albertus Extra Bold" w:hAnsi="Albertus Extra Bold"/>
                <w:b/>
              </w:rPr>
              <w:t>]</w:t>
            </w:r>
            <w:r>
              <w:t xml:space="preserve"> </w:t>
            </w:r>
            <w:r w:rsidRPr="0043460A">
              <w:rPr>
                <w:u w:val="single"/>
              </w:rPr>
              <w:t>July</w:t>
            </w:r>
            <w:r>
              <w:rPr>
                <w:rFonts w:ascii="Albertus Extra Bold" w:hAnsi="Albertus Extra Bold"/>
                <w:b/>
                <w:vertAlign w:val="superscript"/>
              </w:rPr>
              <w:t>1</w:t>
            </w:r>
            <w:r w:rsidRPr="000328AF">
              <w:t xml:space="preserve"> 1, 2020, or as soon thereafter as reasonably practica</w:t>
            </w:r>
            <w:r>
              <w:t>ble</w:t>
            </w:r>
            <w:r w:rsidRPr="000328AF">
              <w:t>.</w:t>
            </w:r>
          </w:p>
        </w:tc>
      </w:tr>
    </w:tbl>
    <w:p w:rsidR="0018608B" w:rsidRPr="000328AF" w:rsidRDefault="0018608B" w:rsidP="0018608B"/>
    <w:p w:rsidR="0018608B" w:rsidRPr="007521C3" w:rsidRDefault="0018608B" w:rsidP="0018608B">
      <w:r>
        <w:tab/>
        <w:t>Under a p</w:t>
      </w:r>
      <w:r w:rsidRPr="007521C3">
        <w:t xml:space="preserve">atient </w:t>
      </w:r>
      <w:r>
        <w:t>c</w:t>
      </w:r>
      <w:r w:rsidRPr="007521C3">
        <w:t xml:space="preserve">entered </w:t>
      </w:r>
      <w:r>
        <w:t>m</w:t>
      </w:r>
      <w:r w:rsidRPr="007521C3">
        <w:t xml:space="preserve">edical </w:t>
      </w:r>
      <w:r>
        <w:t>h</w:t>
      </w:r>
      <w:r w:rsidRPr="007521C3">
        <w:t>ome</w:t>
      </w:r>
      <w:r>
        <w:t xml:space="preserve"> model, th</w:t>
      </w:r>
      <w:r w:rsidRPr="007521C3">
        <w:t>e</w:t>
      </w:r>
      <w:r>
        <w:t>re shall be no</w:t>
      </w:r>
      <w:r w:rsidRPr="007521C3">
        <w:t xml:space="preserve"> office visit copay for primary care for participants </w:t>
      </w:r>
      <w:r>
        <w:t>who</w:t>
      </w:r>
      <w:r w:rsidRPr="007521C3">
        <w:t xml:space="preserve"> select and </w:t>
      </w:r>
      <w:r>
        <w:rPr>
          <w:rFonts w:ascii="Albertus Extra Bold" w:hAnsi="Albertus Extra Bold"/>
          <w:b/>
          <w:vertAlign w:val="superscript"/>
        </w:rPr>
        <w:t>1</w:t>
      </w:r>
      <w:r w:rsidRPr="0043460A">
        <w:rPr>
          <w:rFonts w:ascii="Albertus Extra Bold" w:hAnsi="Albertus Extra Bold"/>
          <w:b/>
        </w:rPr>
        <w:t>[</w:t>
      </w:r>
      <w:r w:rsidRPr="007521C3">
        <w:t>lock into</w:t>
      </w:r>
      <w:r w:rsidRPr="0043460A">
        <w:rPr>
          <w:rFonts w:ascii="Albertus Extra Bold" w:hAnsi="Albertus Extra Bold"/>
          <w:b/>
        </w:rPr>
        <w:t>]</w:t>
      </w:r>
      <w:r w:rsidRPr="007521C3">
        <w:t xml:space="preserve"> </w:t>
      </w:r>
      <w:r w:rsidRPr="0043460A">
        <w:rPr>
          <w:u w:val="single"/>
        </w:rPr>
        <w:t>commit to</w:t>
      </w:r>
      <w:r w:rsidRPr="0043460A">
        <w:rPr>
          <w:rFonts w:ascii="Albertus Extra Bold" w:hAnsi="Albertus Extra Bold"/>
          <w:b/>
          <w:vertAlign w:val="superscript"/>
        </w:rPr>
        <w:t>1</w:t>
      </w:r>
      <w:r w:rsidRPr="0043460A">
        <w:t xml:space="preserve"> </w:t>
      </w:r>
      <w:r w:rsidRPr="007521C3">
        <w:t>a patient centered medical</w:t>
      </w:r>
      <w:r>
        <w:t xml:space="preserve"> home for primary care </w:t>
      </w:r>
      <w:r>
        <w:rPr>
          <w:rFonts w:ascii="Albertus Extra Bold" w:hAnsi="Albertus Extra Bold"/>
          <w:b/>
          <w:vertAlign w:val="superscript"/>
        </w:rPr>
        <w:t>1</w:t>
      </w:r>
      <w:r w:rsidRPr="0043460A">
        <w:rPr>
          <w:u w:val="single"/>
        </w:rPr>
        <w:t>in accordance with plan rules and regulations</w:t>
      </w:r>
      <w:r>
        <w:rPr>
          <w:rFonts w:ascii="Albertus Extra Bold" w:hAnsi="Albertus Extra Bold"/>
          <w:b/>
          <w:vertAlign w:val="superscript"/>
        </w:rPr>
        <w:t>1</w:t>
      </w:r>
      <w:r>
        <w:t>.</w:t>
      </w:r>
    </w:p>
    <w:p w:rsidR="0018608B" w:rsidRDefault="0018608B" w:rsidP="0018608B"/>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62"/>
      </w:tblGrid>
      <w:tr w:rsidR="0018608B" w:rsidRPr="000328AF" w:rsidTr="000C46F1">
        <w:tc>
          <w:tcPr>
            <w:tcW w:w="3473" w:type="dxa"/>
          </w:tcPr>
          <w:p w:rsidR="0018608B" w:rsidRPr="000328AF" w:rsidRDefault="0018608B" w:rsidP="000C46F1"/>
        </w:tc>
        <w:tc>
          <w:tcPr>
            <w:tcW w:w="3462" w:type="dxa"/>
          </w:tcPr>
          <w:p w:rsidR="0018608B" w:rsidRPr="000328AF" w:rsidRDefault="0018608B" w:rsidP="000C46F1">
            <w:r w:rsidRPr="000328AF">
              <w:t>.</w:t>
            </w:r>
          </w:p>
        </w:tc>
      </w:tr>
    </w:tbl>
    <w:p w:rsidR="0018608B" w:rsidRDefault="0018608B" w:rsidP="0018608B">
      <w:r>
        <w:tab/>
      </w:r>
      <w:r>
        <w:rPr>
          <w:rFonts w:ascii="Albertus Extra Bold" w:hAnsi="Albertus Extra Bold"/>
          <w:b/>
          <w:vertAlign w:val="superscript"/>
        </w:rPr>
        <w:t>1</w:t>
      </w:r>
      <w:r w:rsidRPr="000E3AEF">
        <w:rPr>
          <w:rFonts w:ascii="Albertus Extra Bold" w:hAnsi="Albertus Extra Bold"/>
          <w:b/>
        </w:rPr>
        <w:t>[</w:t>
      </w:r>
      <w:r>
        <w:t>h.</w:t>
      </w:r>
      <w:r w:rsidRPr="000E3AEF">
        <w:rPr>
          <w:rFonts w:ascii="Albertus Extra Bold" w:hAnsi="Albertus Extra Bold"/>
          <w:b/>
        </w:rPr>
        <w:t>]</w:t>
      </w:r>
      <w:r>
        <w:t xml:space="preserve"> </w:t>
      </w:r>
      <w:r w:rsidRPr="000E3AEF">
        <w:rPr>
          <w:u w:val="single"/>
        </w:rPr>
        <w:t>g.</w:t>
      </w:r>
      <w:r w:rsidRPr="000E3AEF">
        <w:rPr>
          <w:rFonts w:ascii="Albertus Extra Bold" w:hAnsi="Albertus Extra Bold"/>
          <w:b/>
          <w:vertAlign w:val="superscript"/>
        </w:rPr>
        <w:t>1</w:t>
      </w:r>
      <w:r w:rsidRPr="000E3AEF">
        <w:t xml:space="preserve"> </w:t>
      </w:r>
      <w:r>
        <w:t xml:space="preserve"> Any plan</w:t>
      </w:r>
      <w:r w:rsidRPr="00717DB9">
        <w:t xml:space="preserve"> </w:t>
      </w:r>
      <w:r>
        <w:t>offered by the School Employees’ Health Benefits Program shall require that c</w:t>
      </w:r>
      <w:r w:rsidRPr="000328AF">
        <w:t xml:space="preserve">hiropractic, </w:t>
      </w:r>
      <w:r>
        <w:t>p</w:t>
      </w:r>
      <w:r w:rsidRPr="000328AF">
        <w:t xml:space="preserve">hysical </w:t>
      </w:r>
      <w:r>
        <w:t>t</w:t>
      </w:r>
      <w:r w:rsidRPr="000328AF">
        <w:t>herapy</w:t>
      </w:r>
      <w:r>
        <w:t>,</w:t>
      </w:r>
      <w:r w:rsidRPr="000328AF">
        <w:t xml:space="preserve"> and </w:t>
      </w:r>
      <w:r>
        <w:t>a</w:t>
      </w:r>
      <w:r w:rsidRPr="000328AF">
        <w:t>cupuncture</w:t>
      </w:r>
      <w:r>
        <w:t xml:space="preserve"> benefits</w:t>
      </w:r>
      <w:r w:rsidRPr="00686F1F">
        <w:t xml:space="preserve"> </w:t>
      </w:r>
      <w:r>
        <w:t>shall be subject</w:t>
      </w:r>
      <w:r w:rsidRPr="000328AF">
        <w:t xml:space="preserve"> to </w:t>
      </w:r>
      <w:r>
        <w:t>the same o</w:t>
      </w:r>
      <w:r w:rsidRPr="000328AF">
        <w:t>ut-of-</w:t>
      </w:r>
      <w:r>
        <w:t>n</w:t>
      </w:r>
      <w:r w:rsidRPr="000328AF">
        <w:t xml:space="preserve">etwork </w:t>
      </w:r>
      <w:r>
        <w:t xml:space="preserve">limits </w:t>
      </w:r>
      <w:r w:rsidRPr="00746EC8">
        <w:t>as</w:t>
      </w:r>
      <w:r>
        <w:t xml:space="preserve"> </w:t>
      </w:r>
      <w:r w:rsidRPr="00746EC8">
        <w:t>for</w:t>
      </w:r>
      <w:r w:rsidRPr="000328AF">
        <w:t xml:space="preserve"> the State Health Benefits Program</w:t>
      </w:r>
      <w:r>
        <w:t xml:space="preserve"> that </w:t>
      </w:r>
      <w:r>
        <w:rPr>
          <w:rFonts w:ascii="Albertus Extra Bold" w:hAnsi="Albertus Extra Bold"/>
          <w:b/>
          <w:vertAlign w:val="superscript"/>
        </w:rPr>
        <w:t>1</w:t>
      </w:r>
      <w:r w:rsidRPr="0043460A">
        <w:rPr>
          <w:rFonts w:ascii="Albertus Extra Bold" w:hAnsi="Albertus Extra Bold"/>
          <w:b/>
        </w:rPr>
        <w:t>[</w:t>
      </w:r>
      <w:r>
        <w:t>are</w:t>
      </w:r>
      <w:r w:rsidRPr="0043460A">
        <w:rPr>
          <w:rFonts w:ascii="Albertus Extra Bold" w:hAnsi="Albertus Extra Bold"/>
          <w:b/>
        </w:rPr>
        <w:t>]</w:t>
      </w:r>
      <w:r>
        <w:t xml:space="preserve"> </w:t>
      </w:r>
      <w:r w:rsidRPr="0043460A">
        <w:rPr>
          <w:u w:val="single"/>
        </w:rPr>
        <w:t xml:space="preserve">were in effect </w:t>
      </w:r>
      <w:r>
        <w:rPr>
          <w:u w:val="single"/>
        </w:rPr>
        <w:t>on</w:t>
      </w:r>
      <w:r w:rsidRPr="0043460A">
        <w:rPr>
          <w:u w:val="single"/>
        </w:rPr>
        <w:t xml:space="preserve"> June 1, 2</w:t>
      </w:r>
      <w:r>
        <w:rPr>
          <w:u w:val="single"/>
        </w:rPr>
        <w:t>0</w:t>
      </w:r>
      <w:r w:rsidRPr="0043460A">
        <w:rPr>
          <w:u w:val="single"/>
        </w:rPr>
        <w:t>20</w:t>
      </w:r>
      <w:r w:rsidRPr="00A5366E">
        <w:rPr>
          <w:rFonts w:ascii="Albertus Extra Bold" w:hAnsi="Albertus Extra Bold"/>
          <w:b/>
          <w:vertAlign w:val="superscript"/>
        </w:rPr>
        <w:t>1</w:t>
      </w:r>
      <w:r>
        <w:t xml:space="preserve"> to </w:t>
      </w:r>
      <w:r w:rsidRPr="000328AF">
        <w:t xml:space="preserve">take effect as of </w:t>
      </w:r>
      <w:r>
        <w:rPr>
          <w:rFonts w:ascii="Albertus Extra Bold" w:hAnsi="Albertus Extra Bold"/>
          <w:b/>
          <w:vertAlign w:val="superscript"/>
        </w:rPr>
        <w:t>1</w:t>
      </w:r>
      <w:r w:rsidRPr="0043460A">
        <w:rPr>
          <w:rFonts w:ascii="Albertus Extra Bold" w:hAnsi="Albertus Extra Bold"/>
          <w:b/>
        </w:rPr>
        <w:t>[</w:t>
      </w:r>
      <w:r w:rsidRPr="000328AF">
        <w:t>April</w:t>
      </w:r>
      <w:r w:rsidRPr="0043460A">
        <w:rPr>
          <w:rFonts w:ascii="Albertus Extra Bold" w:hAnsi="Albertus Extra Bold"/>
          <w:b/>
        </w:rPr>
        <w:t>]</w:t>
      </w:r>
      <w:r>
        <w:t xml:space="preserve"> </w:t>
      </w:r>
      <w:r w:rsidRPr="0043460A">
        <w:rPr>
          <w:u w:val="single"/>
        </w:rPr>
        <w:t>July</w:t>
      </w:r>
      <w:r w:rsidRPr="0043460A">
        <w:rPr>
          <w:rFonts w:ascii="Albertus Extra Bold" w:hAnsi="Albertus Extra Bold"/>
          <w:b/>
          <w:vertAlign w:val="superscript"/>
        </w:rPr>
        <w:t>1</w:t>
      </w:r>
      <w:r w:rsidRPr="000328AF">
        <w:t xml:space="preserve"> 1, 2020 or as soon thereafter as reasonably practica</w:t>
      </w:r>
      <w:r>
        <w:t>ble.</w:t>
      </w:r>
    </w:p>
    <w:p w:rsidR="00686F1F" w:rsidRDefault="00686F1F" w:rsidP="004D11B0"/>
    <w:p w:rsidR="0018608B" w:rsidRDefault="0018608B" w:rsidP="0018608B">
      <w:r>
        <w:tab/>
        <w:t>2.</w:t>
      </w:r>
      <w:r>
        <w:tab/>
        <w:t>a.  Each employee, and retiree</w:t>
      </w:r>
      <w:r w:rsidRPr="005B2320">
        <w:t xml:space="preserve"> </w:t>
      </w:r>
      <w:r>
        <w:t xml:space="preserve">who is not Medicare-eligible </w:t>
      </w:r>
      <w:r w:rsidRPr="00F07D62">
        <w:t>and who is required by another provision of law to contribute in retirement toward the cost of health care benefits coverage under the program,</w:t>
      </w:r>
      <w:r>
        <w:t xml:space="preserve"> </w:t>
      </w:r>
      <w:r w:rsidRPr="00D015C5">
        <w:t>shall contribute</w:t>
      </w:r>
      <w:r>
        <w:t xml:space="preserve"> annually </w:t>
      </w:r>
      <w:r w:rsidRPr="00D015C5">
        <w:t xml:space="preserve">toward the cost of health care benefits coverage for the employee </w:t>
      </w:r>
      <w:r>
        <w:t xml:space="preserve">and retiree, </w:t>
      </w:r>
      <w:r w:rsidRPr="00D015C5">
        <w:t>and dependent</w:t>
      </w:r>
      <w:r>
        <w:t>s if any,</w:t>
      </w:r>
      <w:r w:rsidRPr="00D015C5">
        <w:t xml:space="preserve"> </w:t>
      </w:r>
      <w:r>
        <w:t>under the New Jersey Educators Health Plan offered by the School Employees’ Health Benefits Program an amount equal to a percentage of the employee’s annual base salary or retiree’s annual retirement allowance</w:t>
      </w:r>
      <w:r>
        <w:rPr>
          <w:rFonts w:ascii="Albertus Extra Bold" w:hAnsi="Albertus Extra Bold"/>
          <w:b/>
          <w:vertAlign w:val="superscript"/>
        </w:rPr>
        <w:t>1</w:t>
      </w:r>
      <w:r w:rsidRPr="002907B6">
        <w:rPr>
          <w:u w:val="single"/>
        </w:rPr>
        <w:t>, including any cost of living adjustments to that allowance</w:t>
      </w:r>
      <w:r w:rsidRPr="002907B6">
        <w:rPr>
          <w:rFonts w:ascii="Albertus Extra Bold" w:hAnsi="Albertus Extra Bold"/>
          <w:b/>
          <w:vertAlign w:val="superscript"/>
        </w:rPr>
        <w:t>1</w:t>
      </w:r>
      <w:r>
        <w:t xml:space="preserve">.  The contribution shall be </w:t>
      </w:r>
      <w:r w:rsidRPr="00D015C5">
        <w:t>withh</w:t>
      </w:r>
      <w:r>
        <w:t>eld</w:t>
      </w:r>
      <w:r w:rsidRPr="00D015C5">
        <w:t xml:space="preserve"> </w:t>
      </w:r>
      <w:r>
        <w:t xml:space="preserve">by the employer </w:t>
      </w:r>
      <w:r w:rsidRPr="00D015C5">
        <w:t xml:space="preserve">from the salary </w:t>
      </w:r>
      <w:r>
        <w:t xml:space="preserve">of the employee </w:t>
      </w:r>
      <w:r w:rsidRPr="00D015C5">
        <w:t xml:space="preserve">or </w:t>
      </w:r>
      <w:r>
        <w:t>by the retirement system from the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of the retiree</w:t>
      </w:r>
      <w:r w:rsidRPr="005B2320">
        <w:t xml:space="preserve"> </w:t>
      </w:r>
      <w:r>
        <w:t xml:space="preserve">who is not Medicare-eligible.  The percent to be contributed shall be as follows </w:t>
      </w:r>
      <w:r>
        <w:rPr>
          <w:rFonts w:ascii="Albertus Extra Bold" w:hAnsi="Albertus Extra Bold"/>
          <w:b/>
          <w:vertAlign w:val="superscript"/>
        </w:rPr>
        <w:t>1</w:t>
      </w:r>
      <w:r w:rsidRPr="00F07123">
        <w:rPr>
          <w:u w:val="single"/>
        </w:rPr>
        <w:t>with the retirement allowance including any cost of living adjustments to that all</w:t>
      </w:r>
      <w:r>
        <w:rPr>
          <w:u w:val="single"/>
        </w:rPr>
        <w:t>owance</w:t>
      </w:r>
      <w:r w:rsidRPr="00F07123">
        <w:rPr>
          <w:rFonts w:ascii="Albertus Extra Bold" w:hAnsi="Albertus Extra Bold"/>
          <w:b/>
          <w:vertAlign w:val="superscript"/>
        </w:rPr>
        <w:t>1</w:t>
      </w:r>
      <w:r>
        <w:t xml:space="preserve">: </w:t>
      </w:r>
    </w:p>
    <w:p w:rsidR="0018608B" w:rsidRDefault="0018608B" w:rsidP="0018608B"/>
    <w:p w:rsidR="0003540C" w:rsidRDefault="0018608B" w:rsidP="0003540C">
      <w:r w:rsidRPr="00CE754B">
        <w:t>F</w:t>
      </w:r>
      <w:r>
        <w:t>or Base Salary or Retirement Allowance of $40,000 or Less: 1.7% for Single Coverage; 2.2% for Parent and Child(</w:t>
      </w:r>
      <w:proofErr w:type="spellStart"/>
      <w:r>
        <w:t>ren</w:t>
      </w:r>
      <w:proofErr w:type="spellEnd"/>
      <w:r>
        <w:t>)</w:t>
      </w:r>
      <w:r w:rsidRPr="005423F5">
        <w:t xml:space="preserve"> </w:t>
      </w:r>
      <w:r>
        <w:t>Coverage; 2.8% for Employee and Spouse</w:t>
      </w:r>
      <w:r w:rsidRPr="005423F5">
        <w:t xml:space="preserve"> </w:t>
      </w:r>
      <w:r>
        <w:t>Coverage; and 3.3% for Family</w:t>
      </w:r>
      <w:r w:rsidRPr="005423F5">
        <w:t xml:space="preserve"> </w:t>
      </w:r>
      <w:r>
        <w:t>Coverage</w:t>
      </w:r>
    </w:p>
    <w:p w:rsidR="007F2F57" w:rsidRDefault="007F2F57" w:rsidP="0003540C"/>
    <w:p w:rsidR="0018608B" w:rsidRDefault="0018608B" w:rsidP="0018608B">
      <w:r>
        <w:t>For Base Salary or Retirement Allowance of more than $40,000 to $50,000: 1.9% for Single</w:t>
      </w:r>
      <w:r w:rsidRPr="005423F5">
        <w:t xml:space="preserve"> </w:t>
      </w:r>
      <w:r>
        <w:t>Coverage; 2.5% for Parent and Child(</w:t>
      </w:r>
      <w:proofErr w:type="spellStart"/>
      <w:r>
        <w:t>ren</w:t>
      </w:r>
      <w:proofErr w:type="spellEnd"/>
      <w:r>
        <w:t>)</w:t>
      </w:r>
      <w:r w:rsidRPr="005423F5">
        <w:t xml:space="preserve"> </w:t>
      </w:r>
      <w:r>
        <w:t>Coverage; 3.3% for Employee and Spouse</w:t>
      </w:r>
      <w:r w:rsidRPr="005423F5">
        <w:t xml:space="preserve"> </w:t>
      </w:r>
      <w:r>
        <w:t>Coverage; and 3.9% for Family</w:t>
      </w:r>
      <w:r w:rsidRPr="005423F5">
        <w:t xml:space="preserve"> </w:t>
      </w:r>
      <w:r>
        <w:t>Coverage</w:t>
      </w:r>
    </w:p>
    <w:p w:rsidR="0018608B" w:rsidRDefault="0018608B" w:rsidP="0018608B"/>
    <w:p w:rsidR="0018608B" w:rsidRDefault="0018608B" w:rsidP="0018608B">
      <w:r>
        <w:t>For Base Salary or Retirement Allowance of more than $50,000 to $60,000: 2.2% for Single</w:t>
      </w:r>
      <w:r w:rsidRPr="005423F5">
        <w:t xml:space="preserve"> </w:t>
      </w:r>
      <w:r>
        <w:t>Coverage; 2.8% for Parent and Child(</w:t>
      </w:r>
      <w:proofErr w:type="spellStart"/>
      <w:r>
        <w:t>ren</w:t>
      </w:r>
      <w:proofErr w:type="spellEnd"/>
      <w:r>
        <w:t>)</w:t>
      </w:r>
      <w:r w:rsidRPr="005423F5">
        <w:t xml:space="preserve"> </w:t>
      </w:r>
      <w:r>
        <w:t>Coverage; 3.9% for Employee and Spouse</w:t>
      </w:r>
      <w:r w:rsidRPr="005423F5">
        <w:t xml:space="preserve"> </w:t>
      </w:r>
      <w:r>
        <w:t>Coverage; and 4.4% for Family</w:t>
      </w:r>
      <w:r w:rsidRPr="005423F5">
        <w:t xml:space="preserve"> </w:t>
      </w:r>
      <w:r>
        <w:t>Coverage</w:t>
      </w:r>
    </w:p>
    <w:p w:rsidR="0018608B" w:rsidRDefault="0018608B" w:rsidP="0018608B"/>
    <w:p w:rsidR="0018608B" w:rsidRDefault="0018608B" w:rsidP="0018608B">
      <w:r>
        <w:t>For Base Salary or Retirement Allowance of more than $60,000 to $70,000: 2.5% for Single</w:t>
      </w:r>
      <w:r w:rsidRPr="005423F5">
        <w:t xml:space="preserve"> </w:t>
      </w:r>
      <w:r>
        <w:t>Coverage; 3% for Parent and Child(</w:t>
      </w:r>
      <w:proofErr w:type="spellStart"/>
      <w:r>
        <w:t>ren</w:t>
      </w:r>
      <w:proofErr w:type="spellEnd"/>
      <w:r>
        <w:t>)</w:t>
      </w:r>
      <w:r w:rsidRPr="005423F5">
        <w:t xml:space="preserve"> </w:t>
      </w:r>
      <w:r>
        <w:t>Coverage; 4.4% for Employee and Spouse</w:t>
      </w:r>
      <w:r w:rsidRPr="005423F5">
        <w:t xml:space="preserve"> </w:t>
      </w:r>
      <w:r>
        <w:t>Coverage; and 5% for Family</w:t>
      </w:r>
      <w:r w:rsidRPr="005423F5">
        <w:t xml:space="preserve"> </w:t>
      </w:r>
      <w:r>
        <w:t>Coverage</w:t>
      </w:r>
    </w:p>
    <w:p w:rsidR="0018608B" w:rsidRDefault="0018608B" w:rsidP="0018608B"/>
    <w:p w:rsidR="0018608B" w:rsidRDefault="0018608B" w:rsidP="0018608B">
      <w:r>
        <w:t>For Base Salary or Retirement Allowance of more than $70,000 to $80,000:  2.8% for Single</w:t>
      </w:r>
      <w:r w:rsidRPr="005423F5">
        <w:t xml:space="preserve"> </w:t>
      </w:r>
      <w:r>
        <w:t>Coverage; 3.3% for Parent and Child(</w:t>
      </w:r>
      <w:proofErr w:type="spellStart"/>
      <w:r>
        <w:t>ren</w:t>
      </w:r>
      <w:proofErr w:type="spellEnd"/>
      <w:r>
        <w:t>)</w:t>
      </w:r>
      <w:r w:rsidRPr="005423F5">
        <w:t xml:space="preserve"> </w:t>
      </w:r>
      <w:r>
        <w:t>Coverage; 5% for Employee and Spouse</w:t>
      </w:r>
      <w:r w:rsidRPr="005423F5">
        <w:t xml:space="preserve"> </w:t>
      </w:r>
      <w:r>
        <w:t>Coverage; and 5.5% for Family</w:t>
      </w:r>
      <w:r w:rsidRPr="005423F5">
        <w:t xml:space="preserve"> </w:t>
      </w:r>
      <w:r>
        <w:t>Coverage</w:t>
      </w:r>
    </w:p>
    <w:p w:rsidR="0018608B" w:rsidRDefault="0018608B" w:rsidP="0018608B"/>
    <w:p w:rsidR="0018608B" w:rsidRDefault="0018608B" w:rsidP="0018608B">
      <w:r>
        <w:t>For Base Salary or Retirement Allowance of more than $80,000 to $90,000: 3% for Single</w:t>
      </w:r>
      <w:r w:rsidRPr="005423F5">
        <w:t xml:space="preserve"> </w:t>
      </w:r>
      <w:r>
        <w:t>Coverage; 3.6% for Parent and Child(</w:t>
      </w:r>
      <w:proofErr w:type="spellStart"/>
      <w:r>
        <w:t>ren</w:t>
      </w:r>
      <w:proofErr w:type="spellEnd"/>
      <w:r>
        <w:t>)</w:t>
      </w:r>
      <w:r w:rsidRPr="005423F5">
        <w:t xml:space="preserve"> </w:t>
      </w:r>
      <w:r>
        <w:t>Coverage; 5.5% for Employee and Spouse</w:t>
      </w:r>
      <w:r w:rsidRPr="005423F5">
        <w:t xml:space="preserve"> </w:t>
      </w:r>
      <w:r>
        <w:t>Coverage; and 6% for Family</w:t>
      </w:r>
      <w:r w:rsidRPr="005423F5">
        <w:t xml:space="preserve"> </w:t>
      </w:r>
      <w:r>
        <w:t>Coverage</w:t>
      </w:r>
    </w:p>
    <w:p w:rsidR="0018608B" w:rsidRDefault="0018608B" w:rsidP="0018608B"/>
    <w:p w:rsidR="0018608B" w:rsidRDefault="0018608B" w:rsidP="0018608B">
      <w:r>
        <w:t>For Base Salary or Retirement Allowance of more than $90,000 to $100,000: 3.3% for Single</w:t>
      </w:r>
      <w:r w:rsidRPr="005423F5">
        <w:t xml:space="preserve"> </w:t>
      </w:r>
      <w:r>
        <w:t>Coverage; 3.9% for Parent and Child(</w:t>
      </w:r>
      <w:proofErr w:type="spellStart"/>
      <w:r>
        <w:t>ren</w:t>
      </w:r>
      <w:proofErr w:type="spellEnd"/>
      <w:r>
        <w:t>)</w:t>
      </w:r>
      <w:r w:rsidRPr="005423F5">
        <w:t xml:space="preserve"> </w:t>
      </w:r>
      <w:r>
        <w:t>Coverage; 6% for Employee and Spouse</w:t>
      </w:r>
      <w:r w:rsidRPr="005423F5">
        <w:t xml:space="preserve"> </w:t>
      </w:r>
      <w:r>
        <w:t>Coverage; and 6.6% for Family</w:t>
      </w:r>
      <w:r w:rsidRPr="005423F5">
        <w:t xml:space="preserve"> </w:t>
      </w:r>
      <w:r>
        <w:t>Coverage</w:t>
      </w:r>
    </w:p>
    <w:p w:rsidR="0018608B" w:rsidRDefault="0018608B" w:rsidP="0018608B"/>
    <w:p w:rsidR="003166E2" w:rsidRDefault="0018608B" w:rsidP="003166E2">
      <w:r>
        <w:t>For Base Salary or Retirement Allowance of more than $100,000 to $125,000: 3.6% for Single</w:t>
      </w:r>
      <w:r w:rsidRPr="005423F5">
        <w:t xml:space="preserve"> </w:t>
      </w:r>
      <w:r>
        <w:t>Coverage; 4.4% for Parent and Child(</w:t>
      </w:r>
      <w:proofErr w:type="spellStart"/>
      <w:r>
        <w:t>ren</w:t>
      </w:r>
      <w:proofErr w:type="spellEnd"/>
      <w:r>
        <w:t>)</w:t>
      </w:r>
      <w:r w:rsidRPr="005423F5">
        <w:t xml:space="preserve"> </w:t>
      </w:r>
      <w:r>
        <w:t>Coverage; 6.6% for Employee and Spouse</w:t>
      </w:r>
      <w:r w:rsidRPr="005423F5">
        <w:t xml:space="preserve"> </w:t>
      </w:r>
      <w:r>
        <w:t>Coverage; and 7.2% for Family</w:t>
      </w:r>
      <w:r w:rsidRPr="005423F5">
        <w:t xml:space="preserve"> </w:t>
      </w:r>
      <w:r>
        <w:t>Coverage</w:t>
      </w:r>
      <w:r w:rsidR="003166E2">
        <w:br w:type="page"/>
      </w:r>
    </w:p>
    <w:p w:rsidR="0018608B" w:rsidRDefault="0018608B" w:rsidP="0018608B">
      <w:pPr>
        <w:rPr>
          <w:u w:val="single"/>
        </w:rPr>
      </w:pPr>
      <w:r>
        <w:tab/>
        <w:t>When the base salary or retirement allowance is more than $125,000, the percent to be contributed shall be the same as for a base salary or retirement allowance of $125,000.</w:t>
      </w:r>
    </w:p>
    <w:p w:rsidR="0018608B" w:rsidRDefault="0018608B" w:rsidP="0018608B">
      <w:pPr>
        <w:rPr>
          <w:u w:val="single"/>
        </w:rPr>
      </w:pPr>
    </w:p>
    <w:p w:rsidR="0018608B" w:rsidRDefault="0018608B" w:rsidP="0018608B">
      <w:r>
        <w:tab/>
        <w:t>b.</w:t>
      </w:r>
      <w:r>
        <w:tab/>
        <w:t>Each employee, and retiree who is not Medicare-eligible</w:t>
      </w:r>
      <w:r w:rsidRPr="00760E63">
        <w:rPr>
          <w:b/>
        </w:rPr>
        <w:t xml:space="preserve"> </w:t>
      </w:r>
      <w:r w:rsidRPr="00F07D62">
        <w:t>and who is required by another provision of law to contribute in retirement toward the cost of health care benefits coverage under the program, shall contribute annually toward the cost of health care benefits coverage for the employee and retiree, and dependent</w:t>
      </w:r>
      <w:r>
        <w:t>s if any,</w:t>
      </w:r>
      <w:r w:rsidRPr="00D015C5">
        <w:t xml:space="preserve"> </w:t>
      </w:r>
      <w:r>
        <w:t>under the Garden State Health Plan offered by the School Employees’ Health Benefits Program an amount equal to a percentage of the employee’s annual salary or retiree’s annual retirement allowance</w:t>
      </w:r>
      <w:r>
        <w:rPr>
          <w:rFonts w:ascii="Albertus Extra Bold" w:hAnsi="Albertus Extra Bold"/>
          <w:b/>
          <w:vertAlign w:val="superscript"/>
        </w:rPr>
        <w:t>1</w:t>
      </w:r>
      <w:r w:rsidRPr="002907B6">
        <w:rPr>
          <w:u w:val="single"/>
        </w:rPr>
        <w:t>, including any cost of living adjustments to that allowance</w:t>
      </w:r>
      <w:r w:rsidRPr="002907B6">
        <w:rPr>
          <w:rFonts w:ascii="Albertus Extra Bold" w:hAnsi="Albertus Extra Bold"/>
          <w:b/>
          <w:vertAlign w:val="superscript"/>
        </w:rPr>
        <w:t>1</w:t>
      </w:r>
      <w:r>
        <w:t xml:space="preserve">.  The contribution shall be </w:t>
      </w:r>
      <w:r w:rsidRPr="00D015C5">
        <w:t>withh</w:t>
      </w:r>
      <w:r>
        <w:t>eld</w:t>
      </w:r>
      <w:r w:rsidRPr="00D015C5">
        <w:t xml:space="preserve"> </w:t>
      </w:r>
      <w:r>
        <w:t xml:space="preserve">by the employer </w:t>
      </w:r>
      <w:r w:rsidRPr="00D015C5">
        <w:t xml:space="preserve">from the salary </w:t>
      </w:r>
      <w:r>
        <w:t xml:space="preserve">of the employee </w:t>
      </w:r>
      <w:r w:rsidRPr="00D015C5">
        <w:t xml:space="preserve">or </w:t>
      </w:r>
      <w:r>
        <w:t>by the retirement system from the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of the retiree</w:t>
      </w:r>
      <w:r w:rsidRPr="00577E89">
        <w:t xml:space="preserve"> </w:t>
      </w:r>
      <w:r>
        <w:t>who is not Medicare-eligible.  The percent to be contributed shall be one-half of the percentage set forth in subsection a. of this section</w:t>
      </w:r>
      <w:r w:rsidRPr="00D9792E">
        <w:t xml:space="preserve"> </w:t>
      </w:r>
      <w:r>
        <w:t>for the salary or retirement allowance range and type of coverage, except that the contribution specified in this subsection shall not be less than the minimum annual contribution</w:t>
      </w:r>
      <w:r w:rsidRPr="005041C3">
        <w:t xml:space="preserve"> </w:t>
      </w:r>
      <w:r>
        <w:t>for health care benefits coverage of 1.5% of salary or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as required by law.</w:t>
      </w:r>
    </w:p>
    <w:p w:rsidR="0018608B" w:rsidRPr="006F080B" w:rsidRDefault="0018608B" w:rsidP="0018608B">
      <w:r>
        <w:tab/>
        <w:t>c.</w:t>
      </w:r>
      <w:r>
        <w:tab/>
        <w:t xml:space="preserve">(1)  An employee enrolled in the New Jersey Educators Health Plan or the Garden State Health Plan shall be required to pay only the contribution specified in subsection a. or b. of this section, </w:t>
      </w:r>
      <w:r>
        <w:rPr>
          <w:u w:val="single"/>
        </w:rPr>
        <w:t xml:space="preserve"> </w:t>
      </w:r>
      <w:r>
        <w:t xml:space="preserve">notwithstanding any other provision of law, rule, or regulation to the contrary requiring contributions by employees toward the cost of health care benefits coverage under the program, except as provided </w:t>
      </w:r>
      <w:r w:rsidRPr="006F080B">
        <w:t xml:space="preserve">in subsection b. of this section.  No other contribution may be required by collective negotiations agreement, except as set forth in subsection </w:t>
      </w:r>
      <w:r>
        <w:t>h</w:t>
      </w:r>
      <w:r w:rsidRPr="006F080B">
        <w:t xml:space="preserve">. of this section. </w:t>
      </w:r>
    </w:p>
    <w:p w:rsidR="0018608B" w:rsidRDefault="0018608B" w:rsidP="0018608B">
      <w:r w:rsidRPr="006F080B">
        <w:tab/>
      </w:r>
      <w:r>
        <w:t>(2)</w:t>
      </w:r>
      <w:r>
        <w:tab/>
      </w:r>
      <w:r w:rsidRPr="006F080B">
        <w:t>Only those retirees who are not Medicare</w:t>
      </w:r>
      <w:r>
        <w:t>-eligible and who are required by another provision of law to contribute in retirement toward the cost of health care coverage under the program shall be required to pay the contribution specified in subsection a. or b. of this section for coverage under the New Jersey Educators Health Plan or the Garden State Health Plan</w:t>
      </w:r>
      <w:r w:rsidRPr="003A2D2D">
        <w:t>.</w:t>
      </w:r>
      <w:r w:rsidRPr="00191301">
        <w:rPr>
          <w:u w:val="single"/>
        </w:rPr>
        <w:t xml:space="preserve"> </w:t>
      </w:r>
    </w:p>
    <w:p w:rsidR="0018608B" w:rsidRDefault="0018608B" w:rsidP="0018608B">
      <w:pPr>
        <w:rPr>
          <w:u w:val="single"/>
        </w:rPr>
      </w:pPr>
      <w:r>
        <w:tab/>
        <w:t>A retiree who is not Medicare-eligible, who is enrolled in the New Jersey Educators Health Plan or the Garden State Health Plan, and who is required by another provision of law to contribute in retirement toward the cost of health care coverage under the program shall be required to pay only the contribution specified in subsection a. or b. of this section, notwithstanding the provisions of section 77 of P.L.2011, c.78 (C.52:14-17.28e), section 3 of P.L.1987, c.384 (C.52:14-17.32f), section 2 of P.L.1992, c.126 (C.52:14-17.32f1), or section 1 of P.L.1995, c.357 (C.52:14-17.32f2) to the contrary requiring contributions by retirees toward the cost of health care benefits coverage under the program, except as provided in subsection b. of this section</w:t>
      </w:r>
      <w:r w:rsidRPr="0082517F">
        <w:t>.</w:t>
      </w:r>
      <w:r>
        <w:rPr>
          <w:u w:val="single"/>
        </w:rPr>
        <w:t xml:space="preserve">  </w:t>
      </w:r>
    </w:p>
    <w:p w:rsidR="0018608B" w:rsidRPr="0082517F" w:rsidRDefault="0018608B" w:rsidP="0018608B">
      <w:pPr>
        <w:rPr>
          <w:u w:val="single"/>
        </w:rPr>
      </w:pPr>
      <w:r w:rsidRPr="0082517F">
        <w:tab/>
      </w:r>
      <w:r w:rsidR="0003540C">
        <w:t>d.</w:t>
      </w:r>
      <w:r w:rsidR="0003540C">
        <w:tab/>
      </w:r>
      <w:r w:rsidRPr="000328AF">
        <w:t>Employees who are not enrolled in the New Jersey Educators Health Plan or the Garden State Health Plan shall continue, after the effective date of this act, P.L.    , c.      (pending before the Legislature as this bill), to contribute to health care benefits coverage and those contributions shall be determined in accordance with what is permitted or required by provisions of law.</w:t>
      </w:r>
    </w:p>
    <w:p w:rsidR="0018608B" w:rsidRPr="00717DB9" w:rsidRDefault="0018608B" w:rsidP="0018608B">
      <w:r>
        <w:tab/>
        <w:t xml:space="preserve">An employee who is enrolled in a plan other than the New Jersey Educators Health Plan or the Garden State Health Plan shall be required to contribute toward the cost of health care benefits  coverage under the program (a) in accordance with a collective negotiations agreement applicable to that </w:t>
      </w:r>
      <w:r w:rsidRPr="00717DB9">
        <w:t xml:space="preserve">employee as negotiated prior to or after the effective date of this act, P.L.    , c.     (pending before the Legislature as this bill), pursuant to the requirements that were set forth in law </w:t>
      </w:r>
      <w:r>
        <w:t>on the day next preceding t</w:t>
      </w:r>
      <w:r w:rsidRPr="00717DB9">
        <w:t xml:space="preserve">hat effective date; (b) as may be required at the discretion of the employer; or (c) as required by a provision of law, whichever is applicable to that employee.  </w:t>
      </w:r>
    </w:p>
    <w:p w:rsidR="0018608B" w:rsidRPr="00717DB9" w:rsidRDefault="0018608B" w:rsidP="0018608B">
      <w:r w:rsidRPr="00717DB9">
        <w:tab/>
        <w:t>With regard to contributions by an employee who is enrolled in a plan other than the New Jersey Educators Health Plan or the Garden State Health Plan, no provision in this section shall be deemed to modify, alter, impair, or terminate the requirement in section</w:t>
      </w:r>
      <w:r>
        <w:t>s</w:t>
      </w:r>
      <w:r w:rsidRPr="00717DB9">
        <w:t xml:space="preserve"> 77 and 78 of P.L.2011, c.78 (C.18A:16-17.2 and C.52:14-17.28e), as applicable, that a public employer and employees who </w:t>
      </w:r>
      <w:r>
        <w:t>were</w:t>
      </w:r>
      <w:r w:rsidRPr="00717DB9">
        <w:t xml:space="preserve"> in negotiations for the collective negotiations agreement to be executed after the employees in that unit had reached full</w:t>
      </w:r>
      <w:r w:rsidRPr="007A4E3D">
        <w:rPr>
          <w:b/>
        </w:rPr>
        <w:t xml:space="preserve"> </w:t>
      </w:r>
      <w:r w:rsidRPr="00717DB9">
        <w:t>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w:t>
      </w:r>
      <w:r>
        <w:t>ed</w:t>
      </w:r>
      <w:r w:rsidRPr="00717DB9">
        <w:t xml:space="preserve"> compliance after the effective date of this act with that requirement for negotiations for any collections negotiations agreement for employee contributions for plans other than the New Jersey Educators Health Plan or the Garden State Health Plan.  </w:t>
      </w:r>
    </w:p>
    <w:p w:rsidR="0018608B" w:rsidRDefault="0018608B" w:rsidP="0018608B">
      <w:r>
        <w:tab/>
        <w:t>e.</w:t>
      </w:r>
      <w:r>
        <w:tab/>
        <w:t>For an employee, the annual base salary paid by the employer for the position held by the employee shall be used to identify the percentage to be used to calculate the annual contribution required under subsections a. and b. of section 2 of this act.  For a retiree</w:t>
      </w:r>
      <w:r w:rsidRPr="00577E89">
        <w:t xml:space="preserve"> </w:t>
      </w:r>
      <w:r>
        <w:t>who is not Medicare-eligible, the annual retirement allowance</w:t>
      </w:r>
      <w:r>
        <w:rPr>
          <w:rFonts w:ascii="Albertus Extra Bold" w:hAnsi="Albertus Extra Bold"/>
          <w:b/>
          <w:vertAlign w:val="superscript"/>
        </w:rPr>
        <w:t>1</w:t>
      </w:r>
      <w:r w:rsidRPr="002907B6">
        <w:rPr>
          <w:u w:val="single"/>
        </w:rPr>
        <w:t>, including any cost of living adjustments to that allowance</w:t>
      </w:r>
      <w:r>
        <w:rPr>
          <w:u w:val="single"/>
        </w:rPr>
        <w:t>,</w:t>
      </w:r>
      <w:r w:rsidRPr="002907B6">
        <w:rPr>
          <w:rFonts w:ascii="Albertus Extra Bold" w:hAnsi="Albertus Extra Bold"/>
          <w:b/>
          <w:vertAlign w:val="superscript"/>
        </w:rPr>
        <w:t>1</w:t>
      </w:r>
      <w:r>
        <w:t xml:space="preserve"> received by the retiree shall be used to identify the percentage to be used to calculate the annual contribution required under subsections a. and b. of</w:t>
      </w:r>
      <w:r w:rsidRPr="00A936BC">
        <w:t xml:space="preserve"> </w:t>
      </w:r>
      <w:r>
        <w:t xml:space="preserve">section 2 of this act.  </w:t>
      </w:r>
    </w:p>
    <w:p w:rsidR="0018608B" w:rsidRDefault="0018608B" w:rsidP="0018608B">
      <w:r>
        <w:tab/>
        <w:t>f.</w:t>
      </w:r>
      <w:r>
        <w:tab/>
        <w:t xml:space="preserve">The annual contribution by an employee or a retiree who is not Medicare-eligible as calculated in accordance with subsection a. or b. of this section shall not exceed the amount as calculated in accordance with section 4 of this act, P.L.    , c.      (C.      )(pending before the Legislature as this bill). </w:t>
      </w:r>
    </w:p>
    <w:p w:rsidR="0018608B" w:rsidRDefault="0018608B" w:rsidP="0018608B">
      <w:r>
        <w:tab/>
        <w:t>g.</w:t>
      </w:r>
      <w:r>
        <w:tab/>
      </w:r>
      <w:r w:rsidRPr="00BC0FD6">
        <w:t>Th</w:t>
      </w:r>
      <w:r>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r w:rsidRPr="00BC0FD6">
        <w:t>Th</w:t>
      </w:r>
      <w:r>
        <w:t>e contributions required by this section</w:t>
      </w:r>
      <w:r w:rsidRPr="00BC0FD6">
        <w:t xml:space="preserve"> shall apply to </w:t>
      </w:r>
      <w:r>
        <w:t xml:space="preserve">retirees for whom </w:t>
      </w:r>
      <w:r w:rsidRPr="00BC0FD6">
        <w:t>the</w:t>
      </w:r>
      <w:r>
        <w:t xml:space="preserve"> State</w:t>
      </w:r>
      <w:r w:rsidRPr="00BC0FD6">
        <w:t xml:space="preserve"> has assumed a health care benefits payment obligation</w:t>
      </w:r>
      <w:r>
        <w:t xml:space="preserve"> but who are required by law to contribute toward the cost of health care benefits coverage under the program, to require </w:t>
      </w:r>
      <w:r w:rsidRPr="00BC0FD6">
        <w:t xml:space="preserve">that such </w:t>
      </w:r>
      <w:r>
        <w:t xml:space="preserve">retirees </w:t>
      </w:r>
      <w:r w:rsidRPr="00BC0FD6">
        <w:t>pay the amount of contribution specified in this section for health care benefits coverage.</w:t>
      </w:r>
    </w:p>
    <w:p w:rsidR="0018608B" w:rsidRDefault="0018608B" w:rsidP="0018608B">
      <w:r>
        <w:tab/>
        <w:t>h.</w:t>
      </w:r>
      <w:r>
        <w:tab/>
        <w:t xml:space="preserve">For the plan year that commences on </w:t>
      </w:r>
      <w:r>
        <w:rPr>
          <w:rFonts w:ascii="Albertus Extra Bold" w:hAnsi="Albertus Extra Bold"/>
          <w:b/>
          <w:vertAlign w:val="superscript"/>
        </w:rPr>
        <w:t>1</w:t>
      </w:r>
      <w:r w:rsidRPr="00432534">
        <w:rPr>
          <w:rFonts w:ascii="Albertus Extra Bold" w:hAnsi="Albertus Extra Bold"/>
          <w:b/>
        </w:rPr>
        <w:t>[</w:t>
      </w:r>
      <w:r>
        <w:t>July 1, 2027</w:t>
      </w:r>
      <w:r w:rsidRPr="00432534">
        <w:rPr>
          <w:rFonts w:ascii="Albertus Extra Bold" w:hAnsi="Albertus Extra Bold"/>
          <w:b/>
        </w:rPr>
        <w:t>]</w:t>
      </w:r>
      <w:r>
        <w:t xml:space="preserve"> </w:t>
      </w:r>
      <w:r w:rsidRPr="00432534">
        <w:rPr>
          <w:u w:val="single"/>
        </w:rPr>
        <w:t>January 1, 2028</w:t>
      </w:r>
      <w:r w:rsidRPr="00886A08">
        <w:rPr>
          <w:rFonts w:ascii="Albertus Extra Bold" w:hAnsi="Albertus Extra Bold"/>
          <w:b/>
          <w:vertAlign w:val="superscript"/>
        </w:rPr>
        <w:t>1</w:t>
      </w:r>
      <w:r w:rsidRPr="00886A08">
        <w:t xml:space="preserve"> </w:t>
      </w:r>
      <w:r>
        <w:t xml:space="preserve">and for each plan year thereafter, the contributions required pursuant to subsections a. and b. of this section for employees enrolled in the New Jersey Educators Health Plan or the Garden State Health Plan may be modified through collective negotiations agreements entered into between the employers who participate in the School Employees’ Health Benefits Program and their employees.  The contributions required pursuant to subsections a. and b. of this section </w:t>
      </w:r>
      <w:r w:rsidRPr="00F968BE">
        <w:t xml:space="preserve">shall become part of the parties' collective negotiations and shall then be subject to collective negotiations in a manner similar to other negotiable items between the parties. </w:t>
      </w:r>
      <w:r>
        <w:t xml:space="preserve"> Negotiations </w:t>
      </w:r>
      <w:r w:rsidRPr="00F968BE">
        <w:t xml:space="preserve">concerning contributions for health care benefits </w:t>
      </w:r>
      <w:r>
        <w:t>s</w:t>
      </w:r>
      <w:r w:rsidRPr="00F968BE">
        <w:t xml:space="preserve">hall </w:t>
      </w:r>
      <w:r>
        <w:t xml:space="preserve">be </w:t>
      </w:r>
      <w:r w:rsidRPr="00F968BE">
        <w:t>conduct</w:t>
      </w:r>
      <w:r>
        <w:t>ed</w:t>
      </w:r>
      <w:r w:rsidRPr="00F968BE">
        <w:t xml:space="preserve"> as if the </w:t>
      </w:r>
      <w:r>
        <w:t xml:space="preserve">contributions required pursuant to subsections a. and b. of this section </w:t>
      </w:r>
      <w:r w:rsidRPr="00F968BE">
        <w:t>w</w:t>
      </w:r>
      <w:r>
        <w:t>ere</w:t>
      </w:r>
      <w:r w:rsidRPr="00F968BE">
        <w:t xml:space="preserve"> included in the prior contract. </w:t>
      </w:r>
      <w:r>
        <w:t>The contribution scheme of percentage of base salary set forth in those subsections may be modified or a new contribution scheme or method other than a percentage of salary may be provided for in accordance with a</w:t>
      </w:r>
      <w:r w:rsidRPr="00092522">
        <w:t xml:space="preserve"> </w:t>
      </w:r>
      <w:r>
        <w:t xml:space="preserve">collective negotiations agreement.  </w:t>
      </w:r>
    </w:p>
    <w:p w:rsidR="0018608B" w:rsidRPr="00B70219" w:rsidRDefault="0018608B" w:rsidP="0018608B">
      <w:pPr>
        <w:rPr>
          <w:u w:val="single"/>
        </w:rPr>
      </w:pPr>
      <w:r>
        <w:tab/>
      </w:r>
      <w:r>
        <w:rPr>
          <w:rFonts w:ascii="Albertus Extra Bold" w:hAnsi="Albertus Extra Bold"/>
          <w:b/>
          <w:vertAlign w:val="superscript"/>
        </w:rPr>
        <w:t>1</w:t>
      </w:r>
      <w:r w:rsidR="0003540C">
        <w:rPr>
          <w:u w:val="single"/>
        </w:rPr>
        <w:t>i.</w:t>
      </w:r>
      <w:r w:rsidR="0003540C">
        <w:rPr>
          <w:u w:val="single"/>
        </w:rPr>
        <w:tab/>
      </w:r>
      <w:r>
        <w:rPr>
          <w:u w:val="single"/>
        </w:rPr>
        <w:t>M</w:t>
      </w:r>
      <w:r w:rsidRPr="00B70219">
        <w:rPr>
          <w:u w:val="single"/>
        </w:rPr>
        <w:t xml:space="preserve">odifications to </w:t>
      </w:r>
      <w:r>
        <w:rPr>
          <w:u w:val="single"/>
        </w:rPr>
        <w:t xml:space="preserve">the contribution rates set forth </w:t>
      </w:r>
      <w:r w:rsidRPr="00B70219">
        <w:rPr>
          <w:u w:val="single"/>
        </w:rPr>
        <w:t xml:space="preserve">in </w:t>
      </w:r>
      <w:r>
        <w:rPr>
          <w:u w:val="single"/>
        </w:rPr>
        <w:t xml:space="preserve">this section </w:t>
      </w:r>
      <w:r w:rsidRPr="00B70219">
        <w:rPr>
          <w:u w:val="single"/>
        </w:rPr>
        <w:t xml:space="preserve">made by the School Employees’ Health Benefits Plan Design Committee or the </w:t>
      </w:r>
      <w:r>
        <w:rPr>
          <w:u w:val="single"/>
        </w:rPr>
        <w:t>State Treasurer</w:t>
      </w:r>
      <w:r w:rsidRPr="00B70219">
        <w:rPr>
          <w:u w:val="single"/>
        </w:rPr>
        <w:t xml:space="preserve"> pursuant to section 7 of this act shall be implemented</w:t>
      </w:r>
      <w:r w:rsidRPr="005E6589">
        <w:rPr>
          <w:u w:val="single"/>
        </w:rPr>
        <w:t xml:space="preserve"> </w:t>
      </w:r>
      <w:r w:rsidRPr="00B70219">
        <w:rPr>
          <w:u w:val="single"/>
        </w:rPr>
        <w:t xml:space="preserve">by the </w:t>
      </w:r>
      <w:r>
        <w:rPr>
          <w:u w:val="single"/>
        </w:rPr>
        <w:t xml:space="preserve">program for the purposes of this section </w:t>
      </w:r>
      <w:r w:rsidRPr="00B70219">
        <w:rPr>
          <w:u w:val="single"/>
        </w:rPr>
        <w:t>commencing January 1, 2024.</w:t>
      </w:r>
      <w:r w:rsidRPr="005E6589">
        <w:rPr>
          <w:rFonts w:ascii="Albertus Extra Bold" w:hAnsi="Albertus Extra Bold"/>
          <w:b/>
          <w:vertAlign w:val="superscript"/>
        </w:rPr>
        <w:t>1</w:t>
      </w:r>
    </w:p>
    <w:p w:rsidR="008F0F62" w:rsidRDefault="008F0F62" w:rsidP="004D11B0"/>
    <w:p w:rsidR="00D93060" w:rsidRDefault="00D93060" w:rsidP="00D93060">
      <w:r>
        <w:tab/>
        <w:t>3.</w:t>
      </w:r>
      <w:r>
        <w:tab/>
        <w:t xml:space="preserve">a.  The School Employees’ Health Benefits Commission shall prepare, in coordination with the Division of Pensions and Benefits in the Department of the Treasury, a guidance tool to provide employees and retirees who </w:t>
      </w:r>
      <w:r>
        <w:rPr>
          <w:rFonts w:ascii="Albertus Extra Bold" w:hAnsi="Albertus Extra Bold"/>
          <w:b/>
          <w:vertAlign w:val="superscript"/>
        </w:rPr>
        <w:t>1</w:t>
      </w:r>
      <w:r w:rsidRPr="0043460A">
        <w:rPr>
          <w:rFonts w:ascii="Albertus Extra Bold" w:hAnsi="Albertus Extra Bold"/>
          <w:b/>
        </w:rPr>
        <w:t>[</w:t>
      </w:r>
      <w:r>
        <w:t>is</w:t>
      </w:r>
      <w:r w:rsidRPr="0043460A">
        <w:rPr>
          <w:rFonts w:ascii="Albertus Extra Bold" w:hAnsi="Albertus Extra Bold"/>
          <w:b/>
        </w:rPr>
        <w:t>]</w:t>
      </w:r>
      <w:r>
        <w:t xml:space="preserve"> </w:t>
      </w:r>
      <w:r w:rsidRPr="0043460A">
        <w:rPr>
          <w:u w:val="single"/>
        </w:rPr>
        <w:t>are</w:t>
      </w:r>
      <w:r w:rsidRPr="0043460A">
        <w:rPr>
          <w:rFonts w:ascii="Albertus Extra Bold" w:hAnsi="Albertus Extra Bold"/>
          <w:b/>
          <w:vertAlign w:val="superscript"/>
        </w:rPr>
        <w:t>1</w:t>
      </w:r>
      <w:r w:rsidRPr="0043460A">
        <w:t xml:space="preserve"> </w:t>
      </w:r>
      <w:r>
        <w:t xml:space="preserve">not Medicare-eligible with confidential consultations online with regard to the employee’s or retiree’s decision to select a plan during a period of open enrollment or at other times.  The guidance tool shall operate using information supplied by the employee or retiree as answers to questions concerning the health care needs of the employee or retiree, and the employee’s or retiree’s dependents if any.  </w:t>
      </w:r>
    </w:p>
    <w:p w:rsidR="00D93060" w:rsidRDefault="00D93060" w:rsidP="00D93060">
      <w:r>
        <w:tab/>
        <w:t>b.</w:t>
      </w:r>
      <w:r>
        <w:tab/>
      </w:r>
      <w:r>
        <w:rPr>
          <w:rFonts w:ascii="Albertus Extra Bold" w:hAnsi="Albertus Extra Bold"/>
          <w:b/>
          <w:vertAlign w:val="superscript"/>
        </w:rPr>
        <w:t>1</w:t>
      </w:r>
      <w:r w:rsidRPr="0002199C">
        <w:rPr>
          <w:rFonts w:ascii="Albertus Extra Bold" w:hAnsi="Albertus Extra Bold"/>
          <w:b/>
        </w:rPr>
        <w:t>[</w:t>
      </w:r>
      <w:r>
        <w:t>The School Employees’ Health Benefits Plan Design Committee shall develop a</w:t>
      </w:r>
      <w:r w:rsidRPr="0002199C">
        <w:rPr>
          <w:rFonts w:ascii="Albertus Extra Bold" w:hAnsi="Albertus Extra Bold"/>
          <w:b/>
        </w:rPr>
        <w:t>]</w:t>
      </w:r>
      <w:r>
        <w:t xml:space="preserve"> </w:t>
      </w:r>
      <w:r w:rsidRPr="0002199C">
        <w:rPr>
          <w:u w:val="single"/>
        </w:rPr>
        <w:t>A</w:t>
      </w:r>
      <w:r>
        <w:rPr>
          <w:rFonts w:ascii="Albertus Extra Bold" w:hAnsi="Albertus Extra Bold"/>
          <w:b/>
          <w:vertAlign w:val="superscript"/>
        </w:rPr>
        <w:t>1</w:t>
      </w:r>
      <w:r>
        <w:t xml:space="preserve">  comprehensive health and wellness plan intended to provide biometric screening services, chronic condition coaching services, and smoking cessation services </w:t>
      </w:r>
      <w:r>
        <w:rPr>
          <w:rFonts w:ascii="Albertus Extra Bold" w:hAnsi="Albertus Extra Bold"/>
          <w:b/>
          <w:vertAlign w:val="superscript"/>
        </w:rPr>
        <w:t>1</w:t>
      </w:r>
      <w:r w:rsidRPr="0002199C">
        <w:rPr>
          <w:u w:val="single"/>
        </w:rPr>
        <w:t>shall be available to all members of the School Employees’ Health Benefits Program</w:t>
      </w:r>
      <w:r>
        <w:rPr>
          <w:u w:val="single"/>
        </w:rPr>
        <w:t>,</w:t>
      </w:r>
      <w:r w:rsidRPr="0002199C">
        <w:rPr>
          <w:u w:val="single"/>
        </w:rPr>
        <w:t xml:space="preserve"> including</w:t>
      </w:r>
      <w:r>
        <w:rPr>
          <w:u w:val="single"/>
        </w:rPr>
        <w:t xml:space="preserve"> all</w:t>
      </w:r>
      <w:r w:rsidRPr="0002199C">
        <w:rPr>
          <w:u w:val="single"/>
        </w:rPr>
        <w:t xml:space="preserve"> members of the New Jersey Educators </w:t>
      </w:r>
      <w:r>
        <w:rPr>
          <w:u w:val="single"/>
        </w:rPr>
        <w:t xml:space="preserve">Health </w:t>
      </w:r>
      <w:r w:rsidRPr="0002199C">
        <w:rPr>
          <w:u w:val="single"/>
        </w:rPr>
        <w:t>Plan and the Garden State Health Plan</w:t>
      </w:r>
      <w:r w:rsidRPr="00A5366E">
        <w:rPr>
          <w:rFonts w:ascii="Albertus Extra Bold" w:hAnsi="Albertus Extra Bold"/>
          <w:b/>
          <w:vertAlign w:val="superscript"/>
        </w:rPr>
        <w:t>1</w:t>
      </w:r>
      <w:r>
        <w:t xml:space="preserve">.  </w:t>
      </w:r>
    </w:p>
    <w:p w:rsidR="00D93060" w:rsidRDefault="00D93060" w:rsidP="00D93060">
      <w:r>
        <w:tab/>
        <w:t xml:space="preserve">The School Employees’ Health Benefits Commission shall provide, through a contract, for the services of wellness related providers for employees and retirees, and their dependents if any, enrolled in the program.  The contract awarded by the commission shall </w:t>
      </w:r>
      <w:r>
        <w:rPr>
          <w:rFonts w:ascii="Albertus Extra Bold" w:hAnsi="Albertus Extra Bold"/>
          <w:b/>
          <w:vertAlign w:val="superscript"/>
        </w:rPr>
        <w:t>1</w:t>
      </w:r>
      <w:r w:rsidRPr="004E4098">
        <w:rPr>
          <w:rFonts w:ascii="Albertus Extra Bold" w:hAnsi="Albertus Extra Bold"/>
          <w:b/>
        </w:rPr>
        <w:t>[</w:t>
      </w:r>
      <w:r>
        <w:t>provide access to those services for</w:t>
      </w:r>
      <w:r w:rsidRPr="004E4098">
        <w:rPr>
          <w:rFonts w:ascii="Albertus Extra Bold" w:hAnsi="Albertus Extra Bold"/>
          <w:b/>
        </w:rPr>
        <w:t>]</w:t>
      </w:r>
      <w:r>
        <w:t xml:space="preserve"> </w:t>
      </w:r>
      <w:r w:rsidRPr="009060B7">
        <w:rPr>
          <w:u w:val="single"/>
        </w:rPr>
        <w:t xml:space="preserve">be </w:t>
      </w:r>
      <w:r w:rsidRPr="004E4098">
        <w:rPr>
          <w:u w:val="single"/>
        </w:rPr>
        <w:t>offer</w:t>
      </w:r>
      <w:r>
        <w:rPr>
          <w:u w:val="single"/>
        </w:rPr>
        <w:t>ed to</w:t>
      </w:r>
      <w:r w:rsidRPr="004E4098">
        <w:rPr>
          <w:rFonts w:ascii="Albertus Extra Bold" w:hAnsi="Albertus Extra Bold"/>
          <w:b/>
          <w:vertAlign w:val="superscript"/>
        </w:rPr>
        <w:t>1</w:t>
      </w:r>
      <w:r>
        <w:t xml:space="preserve"> employers, as defined in section 32 of P.L.2007, c.103 (C.52:14-17.46.2), who do not participate in the program so that their employees may have access to the same services and under same terms, conditions, and costs as the employees of employers who do participate</w:t>
      </w:r>
      <w:r w:rsidRPr="00723D1D">
        <w:t>.</w:t>
      </w:r>
    </w:p>
    <w:p w:rsidR="00D93060" w:rsidRDefault="00D93060" w:rsidP="00D93060">
      <w:r>
        <w:tab/>
        <w:t>The School Employees’ Health Benefits Program shall promote, on an on-going basis, the expansion of the use of patient centered medical homes.</w:t>
      </w:r>
    </w:p>
    <w:p w:rsidR="00D93060" w:rsidRDefault="00D93060" w:rsidP="00D93060">
      <w:r>
        <w:tab/>
        <w:t>The School Employees’ Health Benefits Plan Design Committee shall seek also to adopt, on an on-going basis, efforts and measures to support expanded population health arrangements that manage costs and prevent inappropriate utilization.</w:t>
      </w:r>
    </w:p>
    <w:p w:rsidR="00D93060" w:rsidRDefault="00D93060" w:rsidP="00D93060">
      <w:r>
        <w:tab/>
        <w:t>c.</w:t>
      </w:r>
      <w:r>
        <w:tab/>
        <w:t xml:space="preserve">All provisions of law regarding the School Employees’ Health Benefits Program shall remain applicable to the extent not inconsistent with, and shall not be interpreted in a manner that creates a direct impediment to the implementation of, this section and sections 1, 2, and 4 of this act, P.L.     , c.     (C.        )(pending before the Legislature as this bill). </w:t>
      </w:r>
    </w:p>
    <w:p w:rsidR="008F0F62" w:rsidRDefault="008F0F62" w:rsidP="004D11B0"/>
    <w:p w:rsidR="008D0D3F" w:rsidRDefault="008D0D3F" w:rsidP="008D0D3F">
      <w:r>
        <w:tab/>
        <w:t>4.</w:t>
      </w:r>
      <w:r>
        <w:tab/>
      </w:r>
      <w:r w:rsidRPr="00CB3315">
        <w:t>For employees and retirees who are not Medicare-eligible who are required to make a contribution pursuant to subsection a. or b. of section 2, or subsection d. of section 5, of this act, P.L.    , c.</w:t>
      </w:r>
      <w:r>
        <w:t>     </w:t>
      </w:r>
      <w:r w:rsidRPr="00CB3315">
        <w:t>(C.</w:t>
      </w:r>
      <w:r>
        <w:t>     </w:t>
      </w:r>
      <w:r w:rsidRPr="00CB3315">
        <w:t>)(pending before the Legislature as this bill</w:t>
      </w:r>
      <w:r w:rsidRPr="000328AF">
        <w:t xml:space="preserve">), due to enrollment in the New Jersey Educators Health Plan or the Garden State Health Plan, or </w:t>
      </w:r>
      <w:r>
        <w:t>t</w:t>
      </w:r>
      <w:r w:rsidRPr="000328AF">
        <w:t>he equivalent</w:t>
      </w:r>
      <w:r>
        <w:t xml:space="preserve"> </w:t>
      </w:r>
      <w:r w:rsidRPr="000328AF">
        <w:t>plan, as appropriate, a calculation shall be made in accordance with this section.  The employee or retiree shall be required to contribute the lesser of: the amount calculated for that employee or retiree in accordance with subsection a. or b. of section 2, or in accordance subsection d. of section 5, of this act, as appropriate; or the amount calculated for that employee or retiree in accordance with this section</w:t>
      </w:r>
      <w:r w:rsidRPr="0003540C">
        <w:t>.</w:t>
      </w:r>
      <w:r>
        <w:t xml:space="preserve"> </w:t>
      </w:r>
    </w:p>
    <w:p w:rsidR="008D0D3F" w:rsidRDefault="008D0D3F" w:rsidP="008D0D3F">
      <w:r>
        <w:tab/>
        <w:t>for family coverage or its equivalent -</w:t>
      </w:r>
    </w:p>
    <w:p w:rsidR="008D0D3F" w:rsidRDefault="008D0D3F" w:rsidP="008D0D3F">
      <w:r>
        <w:tab/>
        <w:t>an employee or retiree who earns less than $25,000 shall pay 3 percent of the cost of coverage;</w:t>
      </w:r>
    </w:p>
    <w:p w:rsidR="008D0D3F" w:rsidRDefault="008D0D3F" w:rsidP="008D0D3F">
      <w:r>
        <w:tab/>
        <w:t>an employee or retiree who earns $25,000 or more but less than $30,000 shall pay 4 percent of the cost of coverage;</w:t>
      </w:r>
    </w:p>
    <w:p w:rsidR="008D0D3F" w:rsidRDefault="008D0D3F" w:rsidP="008D0D3F">
      <w:r>
        <w:tab/>
        <w:t xml:space="preserve">an employee or retiree who earns $30,000 or more but less than $35,000 shall pay 5 percent of the cost of coverage; </w:t>
      </w:r>
    </w:p>
    <w:p w:rsidR="008D0D3F" w:rsidRDefault="008D0D3F" w:rsidP="008D0D3F">
      <w:r>
        <w:tab/>
        <w:t>an employee or retiree who earns $35,000 or more but less than $40,000 shall pay 6 percent of the cost of coverage;</w:t>
      </w:r>
    </w:p>
    <w:p w:rsidR="008D0D3F" w:rsidRDefault="008D0D3F" w:rsidP="008D0D3F">
      <w:r>
        <w:tab/>
        <w:t>an employee or retiree who earns $40,000 or more but less than $45,000 shall pay 7 percent of the cost of coverage;</w:t>
      </w:r>
    </w:p>
    <w:p w:rsidR="008D0D3F" w:rsidRDefault="008D0D3F" w:rsidP="008D0D3F">
      <w:r>
        <w:tab/>
        <w:t>an employee or retiree who earns $45,000 or more but less than $50,000 shall pay 9 percent of the cost of coverage;</w:t>
      </w:r>
    </w:p>
    <w:p w:rsidR="008D0D3F" w:rsidRDefault="008D0D3F" w:rsidP="008D0D3F">
      <w:r>
        <w:tab/>
        <w:t>an employee or retiree who earns $50,000 or more but less than $55,000 shall pay 12 percent of the cost of coverage;</w:t>
      </w:r>
    </w:p>
    <w:p w:rsidR="008D0D3F" w:rsidRDefault="008D0D3F" w:rsidP="008D0D3F">
      <w:r>
        <w:tab/>
        <w:t>an employee or retiree who earns $55,000 or more but less than $60,000 shall pay 14 percent of the cost of coverage;</w:t>
      </w:r>
    </w:p>
    <w:p w:rsidR="008D0D3F" w:rsidRDefault="008D0D3F" w:rsidP="008D0D3F">
      <w:r>
        <w:tab/>
        <w:t>an employee or retiree who earns $60,000 or more but less than $65,000 shall pay 17 percent of the cost of coverage;</w:t>
      </w:r>
    </w:p>
    <w:p w:rsidR="008D0D3F" w:rsidRDefault="008D0D3F" w:rsidP="008D0D3F">
      <w:r>
        <w:tab/>
        <w:t>an employee or retiree who earns $65,000 or more but less than $70,000 shall pay 19 percent of the cost of coverage;</w:t>
      </w:r>
    </w:p>
    <w:p w:rsidR="008D0D3F" w:rsidRDefault="008D0D3F" w:rsidP="008D0D3F">
      <w:r>
        <w:tab/>
        <w:t>an employee or retiree who earns $70,000 or more but less than $75,000 shall pay 22 percent of the cost of coverage;</w:t>
      </w:r>
    </w:p>
    <w:p w:rsidR="008D0D3F" w:rsidRDefault="008D0D3F" w:rsidP="008D0D3F">
      <w:r>
        <w:tab/>
        <w:t>an employee or retiree who earns $75,000 or more but less than $80,000 shall pay 23 percent of the cost of coverage;</w:t>
      </w:r>
    </w:p>
    <w:p w:rsidR="008D0D3F" w:rsidRDefault="008D0D3F" w:rsidP="008D0D3F">
      <w:r>
        <w:tab/>
        <w:t>an employee or retiree who earns $80,000 or more but less than $85,000 shall pay 24 percent of the cost of coverage;</w:t>
      </w:r>
    </w:p>
    <w:p w:rsidR="008D0D3F" w:rsidRDefault="008D0D3F" w:rsidP="008D0D3F">
      <w:r>
        <w:tab/>
        <w:t>an employee or retiree who earns $85,000 or more but less than $90,000 shall pay 26 percent of the cost of coverage;</w:t>
      </w:r>
    </w:p>
    <w:p w:rsidR="008D0D3F" w:rsidRDefault="008D0D3F" w:rsidP="008D0D3F">
      <w:r>
        <w:tab/>
        <w:t>an employee or retiree who earns $90,000 or more but less than $95,000 shall pay 28 percent of the cost of coverage;</w:t>
      </w:r>
    </w:p>
    <w:p w:rsidR="008D0D3F" w:rsidRDefault="008D0D3F" w:rsidP="008D0D3F">
      <w:r>
        <w:tab/>
        <w:t>an employee or retiree who earns $95,000 or more but less than $100,000 shall pay 29 percent of the cost of coverage;</w:t>
      </w:r>
    </w:p>
    <w:p w:rsidR="008D0D3F" w:rsidRDefault="008D0D3F" w:rsidP="008D0D3F">
      <w:r>
        <w:tab/>
        <w:t xml:space="preserve">an employee or retiree who earns $100,000 or more but less than $110,000 shall pay 32 percent of the cost of coverage; </w:t>
      </w:r>
    </w:p>
    <w:p w:rsidR="008D0D3F" w:rsidRDefault="008D0D3F" w:rsidP="008D0D3F">
      <w:r>
        <w:tab/>
        <w:t>an employee or retiree who earns $110,000 or more shall pay 35 percent of the cost of coverage</w:t>
      </w:r>
    </w:p>
    <w:p w:rsidR="008D0D3F" w:rsidRDefault="008D0D3F" w:rsidP="008D0D3F"/>
    <w:p w:rsidR="008D0D3F" w:rsidRDefault="008D0D3F" w:rsidP="008D0D3F">
      <w:r>
        <w:tab/>
        <w:t>for individual coverage or its equivalent -</w:t>
      </w:r>
    </w:p>
    <w:p w:rsidR="008D0D3F" w:rsidRDefault="008D0D3F" w:rsidP="008D0D3F">
      <w:r>
        <w:tab/>
        <w:t>an employee or retiree who earns less than $20,000 shall pay 4.5 percent of the cost of coverage;</w:t>
      </w:r>
    </w:p>
    <w:p w:rsidR="008D0D3F" w:rsidRDefault="008D0D3F" w:rsidP="008D0D3F">
      <w:r>
        <w:tab/>
        <w:t>an employee or retiree who earns $20,000 or more but less than $25,000 shall pay 5.5 percent of the cost of coverage;</w:t>
      </w:r>
    </w:p>
    <w:p w:rsidR="008D0D3F" w:rsidRDefault="008D0D3F" w:rsidP="008D0D3F">
      <w:r>
        <w:tab/>
        <w:t>an employee or retiree who earns $25,000 or more but less than $30,000 shall pay 7.5 percent of the cost of coverage;</w:t>
      </w:r>
    </w:p>
    <w:p w:rsidR="008D0D3F" w:rsidRDefault="008D0D3F" w:rsidP="008D0D3F">
      <w:r>
        <w:tab/>
        <w:t xml:space="preserve">an employee or retiree who earns $30,000 or more but less than $35,000 shall pay 10 percent of the cost of coverage; </w:t>
      </w:r>
    </w:p>
    <w:p w:rsidR="008D0D3F" w:rsidRDefault="008D0D3F" w:rsidP="008D0D3F">
      <w:r>
        <w:tab/>
        <w:t>an employee or retiree who earns $35,000 or more but less than $40,000 shall pay 11 percent of the cost of coverage;</w:t>
      </w:r>
    </w:p>
    <w:p w:rsidR="008D0D3F" w:rsidRDefault="008D0D3F" w:rsidP="008D0D3F">
      <w:r>
        <w:tab/>
        <w:t>an employee or retiree who earns $40,000 or more but less than $45,000 shall pay 12 percent of the cost of coverage;</w:t>
      </w:r>
    </w:p>
    <w:p w:rsidR="008D0D3F" w:rsidRDefault="008D0D3F" w:rsidP="008D0D3F">
      <w:r>
        <w:tab/>
        <w:t>an employee or retiree who earns $45,000 or more but less than $50,000 shall pay 14 percent of the cost of coverage;</w:t>
      </w:r>
    </w:p>
    <w:p w:rsidR="008D0D3F" w:rsidRDefault="008D0D3F" w:rsidP="008D0D3F">
      <w:r>
        <w:tab/>
        <w:t>an employee or retiree who earns $50,000 or more but less than $55,000 shall pay 20 percent of the cost of coverage;</w:t>
      </w:r>
    </w:p>
    <w:p w:rsidR="008D0D3F" w:rsidRDefault="008D0D3F" w:rsidP="008D0D3F">
      <w:r>
        <w:tab/>
        <w:t>an employee or retiree who earns $55,000 or more but less than $60,000 shall pay 23 percent of the cost of coverage;</w:t>
      </w:r>
    </w:p>
    <w:p w:rsidR="008D0D3F" w:rsidRDefault="008D0D3F" w:rsidP="008D0D3F">
      <w:r>
        <w:tab/>
        <w:t>an employee or retiree who earns $60,000 or more but less than $65,000 shall pay 27 percent of the cost of coverage;</w:t>
      </w:r>
    </w:p>
    <w:p w:rsidR="008D0D3F" w:rsidRDefault="008D0D3F" w:rsidP="008D0D3F">
      <w:r>
        <w:tab/>
        <w:t>an employee or retiree who earns $65,000 or more but less than $70,000 shall pay 29 percent of the cost of coverage;</w:t>
      </w:r>
    </w:p>
    <w:p w:rsidR="008D0D3F" w:rsidRDefault="008D0D3F" w:rsidP="008D0D3F">
      <w:r>
        <w:tab/>
        <w:t>an employee or retiree who earns $70,000 or more but less than $75,000 shall pay 32 percent of the cost of coverage;</w:t>
      </w:r>
    </w:p>
    <w:p w:rsidR="008D0D3F" w:rsidRDefault="008D0D3F" w:rsidP="008D0D3F">
      <w:r>
        <w:tab/>
        <w:t>an employee or retiree who earns $75,000 or more but less than $80,000 shall pay 33 percent of the cost of coverage;</w:t>
      </w:r>
    </w:p>
    <w:p w:rsidR="008D0D3F" w:rsidRDefault="008D0D3F" w:rsidP="008D0D3F">
      <w:r>
        <w:tab/>
        <w:t>an employee</w:t>
      </w:r>
      <w:r w:rsidRPr="00164A48">
        <w:t xml:space="preserve"> </w:t>
      </w:r>
      <w:r>
        <w:t>or retiree who earns $80,000 or more but less than $95,000 shall pay 34 percent of the cost of coverage;</w:t>
      </w:r>
    </w:p>
    <w:p w:rsidR="008D0D3F" w:rsidRDefault="008D0D3F" w:rsidP="008D0D3F">
      <w:r>
        <w:tab/>
        <w:t>an employee or retiree who earns $95,000 or more shall pay 35 percent of the cost of coverage;</w:t>
      </w:r>
    </w:p>
    <w:p w:rsidR="008D0D3F" w:rsidRDefault="008D0D3F" w:rsidP="008D0D3F"/>
    <w:p w:rsidR="008D0D3F" w:rsidRDefault="008D0D3F" w:rsidP="008D0D3F">
      <w:r>
        <w:tab/>
        <w:t>for member with child or spouse coverage or its equivalent -</w:t>
      </w:r>
    </w:p>
    <w:p w:rsidR="008D0D3F" w:rsidRDefault="008D0D3F" w:rsidP="008D0D3F">
      <w:r>
        <w:tab/>
        <w:t>an employee or retiree who earns less than $25,000 shall pay 3.5 percent of the cost of coverage;</w:t>
      </w:r>
    </w:p>
    <w:p w:rsidR="008D0D3F" w:rsidRDefault="008D0D3F" w:rsidP="008D0D3F">
      <w:r>
        <w:tab/>
        <w:t>an employee or retiree who earns $25,000 or more but less than $30,000 shall pay 4.5 percent of the cost of coverage;</w:t>
      </w:r>
    </w:p>
    <w:p w:rsidR="008D0D3F" w:rsidRDefault="008D0D3F" w:rsidP="008D0D3F">
      <w:r>
        <w:tab/>
        <w:t xml:space="preserve">an employee or retiree who earns $30,000 or more but less than $35,000 shall pay 6 percent of the cost of coverage; </w:t>
      </w:r>
    </w:p>
    <w:p w:rsidR="008D0D3F" w:rsidRDefault="008D0D3F" w:rsidP="008D0D3F">
      <w:r>
        <w:tab/>
        <w:t>an employee or retiree who earns $35,000 or more but less than $40,000 shall pay 7 percent of the cost of coverage;</w:t>
      </w:r>
    </w:p>
    <w:p w:rsidR="008D0D3F" w:rsidRDefault="008D0D3F" w:rsidP="008D0D3F">
      <w:r>
        <w:tab/>
        <w:t>an employee or retiree who earns $40,000 or more but less than $45,000 shall pay 8 percent of the cost of coverage;</w:t>
      </w:r>
    </w:p>
    <w:p w:rsidR="008D0D3F" w:rsidRDefault="008D0D3F" w:rsidP="008D0D3F">
      <w:r>
        <w:tab/>
        <w:t>an employee or retiree who earns $45,000 or more but less than $50,000 shall pay 10 percent of the cost of coverage;</w:t>
      </w:r>
    </w:p>
    <w:p w:rsidR="008D0D3F" w:rsidRDefault="008D0D3F" w:rsidP="008D0D3F">
      <w:r>
        <w:tab/>
        <w:t>an employee or retiree who earns $50,000 or more but less than $55,000 shall pay 15 percent of the cost of coverage;</w:t>
      </w:r>
    </w:p>
    <w:p w:rsidR="008D0D3F" w:rsidRDefault="008D0D3F" w:rsidP="008D0D3F">
      <w:r>
        <w:tab/>
        <w:t>an employee or retiree who earns $55,000 or more but less than $60,000 shall pay 17 percent of the cost of coverage;</w:t>
      </w:r>
    </w:p>
    <w:p w:rsidR="008D0D3F" w:rsidRDefault="008D0D3F" w:rsidP="008D0D3F">
      <w:r>
        <w:tab/>
        <w:t>an employee or retiree who earns $60,000 or more but less than $65,000 shall pay 21 percent of the cost of coverage;</w:t>
      </w:r>
    </w:p>
    <w:p w:rsidR="008D0D3F" w:rsidRDefault="008D0D3F" w:rsidP="008D0D3F">
      <w:r>
        <w:tab/>
        <w:t>an employee or retiree who earns $65,000 or more but less than $70,000 shall pay 23 percent of the cost of coverage;</w:t>
      </w:r>
    </w:p>
    <w:p w:rsidR="008D0D3F" w:rsidRDefault="008D0D3F" w:rsidP="008D0D3F">
      <w:r>
        <w:tab/>
        <w:t>an employee or retiree who earns $70,000 or more but less than $75,000 shall pay 26 percent of the cost of coverage;</w:t>
      </w:r>
    </w:p>
    <w:p w:rsidR="008D0D3F" w:rsidRDefault="008D0D3F" w:rsidP="008D0D3F">
      <w:r>
        <w:tab/>
        <w:t>an employee or retiree who earns $75,000 or more but less than $80,000 shall pay 27 percent of the cost of coverage;</w:t>
      </w:r>
    </w:p>
    <w:p w:rsidR="008D0D3F" w:rsidRDefault="008D0D3F" w:rsidP="008D0D3F">
      <w:r>
        <w:tab/>
        <w:t>an employee or retiree who earns $80,000 or more but less than $85,000 shall pay 28 percent of the cost of coverage;</w:t>
      </w:r>
    </w:p>
    <w:p w:rsidR="008D0D3F" w:rsidRDefault="008D0D3F" w:rsidP="008D0D3F">
      <w:r>
        <w:tab/>
        <w:t>an employee or retiree who earns $85,000 or more but less than $100,000 shall pay 30 percent of the cost of coverage.</w:t>
      </w:r>
    </w:p>
    <w:p w:rsidR="008D0D3F" w:rsidRDefault="008D0D3F" w:rsidP="008D0D3F">
      <w:r>
        <w:tab/>
        <w:t>an employee or retiree who earns $100,000 or more shall pay 35 percent of the cost of coverage.</w:t>
      </w:r>
    </w:p>
    <w:p w:rsidR="008D0D3F" w:rsidRDefault="008D0D3F" w:rsidP="008D0D3F"/>
    <w:p w:rsidR="008D0D3F" w:rsidRDefault="008D0D3F" w:rsidP="008D0D3F">
      <w:r>
        <w:tab/>
        <w:t>The annual base salary of an employee</w:t>
      </w:r>
      <w:r w:rsidRPr="00974E48">
        <w:t xml:space="preserve"> </w:t>
      </w:r>
      <w:r>
        <w:t>shall be used to determine what the employee earns for the purpose of determining the percent of the cost of coverage.  The annual retirement allowance</w:t>
      </w:r>
      <w:r>
        <w:rPr>
          <w:rFonts w:ascii="Albertus Extra Bold" w:hAnsi="Albertus Extra Bold"/>
          <w:b/>
          <w:vertAlign w:val="superscript"/>
        </w:rPr>
        <w:t>1</w:t>
      </w:r>
      <w:r w:rsidRPr="004B485E">
        <w:rPr>
          <w:u w:val="single"/>
        </w:rPr>
        <w:t>, including any cost of living adjustments to that allowance,</w:t>
      </w:r>
      <w:r w:rsidRPr="004B485E">
        <w:rPr>
          <w:rFonts w:ascii="Albertus Extra Bold" w:hAnsi="Albertus Extra Bold"/>
          <w:b/>
          <w:vertAlign w:val="superscript"/>
        </w:rPr>
        <w:t>1</w:t>
      </w:r>
      <w:r w:rsidRPr="004B485E">
        <w:t xml:space="preserve"> of</w:t>
      </w:r>
      <w:r>
        <w:t xml:space="preserve"> a retiree who is not Medicare-eligible shall be used to determine what the retiree earns for the purpose of determining the percent of the cost of coverage.  </w:t>
      </w:r>
    </w:p>
    <w:p w:rsidR="008D0D3F" w:rsidRDefault="008D0D3F" w:rsidP="008D0D3F">
      <w:r>
        <w:tab/>
        <w:t>As used in this section, "cost of coverage" means the premium or periodic charges for medical and prescription drug plan coverage, but not for dental, vision, or other health care, provided: (1) under the New Jersey Educators Health Plan or the Garden State Health Plan offered by the School Employees' Health Benefits Program pursuant to section 1 of P.L.   , c.    (C.     )(pending before the Legislature as this bill); or (2) under the equivalent</w:t>
      </w:r>
      <w:r w:rsidRPr="004B485E">
        <w:t xml:space="preserve"> </w:t>
      </w:r>
      <w:r>
        <w:t>New Jersey Educators Health Plan or the equivalent Garden State Health Plan offered by an employer pursuant to section 5 of P.L.</w:t>
      </w:r>
      <w:r w:rsidR="00A52450">
        <w:t>     </w:t>
      </w:r>
      <w:r>
        <w:t>c.</w:t>
      </w:r>
      <w:r w:rsidR="00A52450">
        <w:t>       </w:t>
      </w:r>
      <w:r>
        <w:t>(C.</w:t>
      </w:r>
      <w:r w:rsidR="00A52450">
        <w:t>          </w:t>
      </w:r>
      <w:r>
        <w:t>(pending before the Legislature as this bill) when that employer is not a participant in the School Employees' Health Benefits Program.</w:t>
      </w:r>
    </w:p>
    <w:p w:rsidR="00566C3E" w:rsidRDefault="00566C3E" w:rsidP="00566C3E"/>
    <w:p w:rsidR="00C56BD3" w:rsidRDefault="00C56BD3" w:rsidP="00C56BD3">
      <w:r>
        <w:tab/>
        <w:t>5.</w:t>
      </w:r>
      <w:r>
        <w:tab/>
        <w:t>This section shall apply to local boards of education and employers, as specified in subsection j. of this section, who do not participate in the School Employees’ Health Benefits Program.</w:t>
      </w:r>
    </w:p>
    <w:p w:rsidR="00C56BD3" w:rsidRPr="000328AF" w:rsidRDefault="00C56BD3" w:rsidP="00C56BD3">
      <w:r>
        <w:tab/>
        <w:t>a.</w:t>
      </w:r>
      <w:r>
        <w:tab/>
        <w:t xml:space="preserve">(1)  Notwithstanding the provisions of any other law, rule, or regulation to the contrary, beginning </w:t>
      </w:r>
      <w:r>
        <w:rPr>
          <w:rFonts w:ascii="Albertus Extra Bold" w:hAnsi="Albertus Extra Bold"/>
          <w:b/>
          <w:vertAlign w:val="superscript"/>
        </w:rPr>
        <w:t>1</w:t>
      </w:r>
      <w:r w:rsidRPr="00CA2D4B">
        <w:rPr>
          <w:rFonts w:ascii="Albertus Extra Bold" w:hAnsi="Albertus Extra Bold"/>
          <w:b/>
        </w:rPr>
        <w:t>[</w:t>
      </w:r>
      <w:r>
        <w:t>July 1, 2020</w:t>
      </w:r>
      <w:r w:rsidRPr="00CA2D4B">
        <w:rPr>
          <w:rFonts w:ascii="Albertus Extra Bold" w:hAnsi="Albertus Extra Bold"/>
          <w:b/>
        </w:rPr>
        <w:t>]</w:t>
      </w:r>
      <w:r>
        <w:t xml:space="preserve"> </w:t>
      </w:r>
      <w:r w:rsidRPr="00B036F5">
        <w:rPr>
          <w:u w:val="single"/>
        </w:rPr>
        <w:t>J</w:t>
      </w:r>
      <w:r>
        <w:rPr>
          <w:u w:val="single"/>
        </w:rPr>
        <w:t>anuary</w:t>
      </w:r>
      <w:r w:rsidRPr="00B036F5">
        <w:rPr>
          <w:u w:val="single"/>
        </w:rPr>
        <w:t xml:space="preserve"> 1, 202</w:t>
      </w:r>
      <w:r>
        <w:rPr>
          <w:u w:val="single"/>
        </w:rPr>
        <w:t>1</w:t>
      </w:r>
      <w:r w:rsidRPr="0033635D">
        <w:rPr>
          <w:rFonts w:ascii="Albertus Extra Bold" w:hAnsi="Albertus Extra Bold"/>
          <w:b/>
          <w:vertAlign w:val="superscript"/>
        </w:rPr>
        <w:t>1</w:t>
      </w:r>
      <w:r w:rsidRPr="00520970">
        <w:t xml:space="preserve"> </w:t>
      </w:r>
      <w:r>
        <w:t>and for each plan year thereafter, a board of education as an employer providing health care benefits coverage for its employees, and their dependents if any, in accordance with P.L.1979, c.391 (C.18A:16-12 et seq</w:t>
      </w:r>
      <w:r w:rsidRPr="000328AF">
        <w:t xml:space="preserve">.) shall offer to its employees, and their dependents if any, the equivalent of the New Jersey Educators Health Plan in the School Employees’ Health Benefits Program as that plan </w:t>
      </w:r>
      <w:r>
        <w:t xml:space="preserve"> </w:t>
      </w:r>
      <w:r>
        <w:rPr>
          <w:rFonts w:ascii="Albertus Extra Bold" w:hAnsi="Albertus Extra Bold"/>
          <w:b/>
          <w:vertAlign w:val="superscript"/>
        </w:rPr>
        <w:t>1</w:t>
      </w:r>
      <w:r w:rsidRPr="006C309A">
        <w:rPr>
          <w:u w:val="single"/>
        </w:rPr>
        <w:t>design</w:t>
      </w:r>
      <w:r>
        <w:rPr>
          <w:rFonts w:ascii="Albertus Extra Bold" w:hAnsi="Albertus Extra Bold"/>
          <w:b/>
          <w:vertAlign w:val="superscript"/>
        </w:rPr>
        <w:t>1</w:t>
      </w:r>
      <w:r>
        <w:t xml:space="preserve"> </w:t>
      </w:r>
      <w:r w:rsidRPr="000328AF">
        <w:t xml:space="preserve">is described in </w:t>
      </w:r>
      <w:r>
        <w:rPr>
          <w:rFonts w:ascii="Albertus Extra Bold" w:hAnsi="Albertus Extra Bold"/>
          <w:b/>
          <w:vertAlign w:val="superscript"/>
        </w:rPr>
        <w:t>1</w:t>
      </w:r>
      <w:r w:rsidRPr="006C309A">
        <w:rPr>
          <w:u w:val="single"/>
        </w:rPr>
        <w:t>subsection f. of</w:t>
      </w:r>
      <w:r w:rsidRPr="006C309A">
        <w:rPr>
          <w:rFonts w:ascii="Albertus Extra Bold" w:hAnsi="Albertus Extra Bold"/>
          <w:b/>
          <w:vertAlign w:val="superscript"/>
        </w:rPr>
        <w:t>1</w:t>
      </w:r>
      <w:r w:rsidRPr="006C309A">
        <w:t xml:space="preserve"> </w:t>
      </w:r>
      <w:r w:rsidRPr="000328AF">
        <w:t xml:space="preserve">section 1 of P.L.      , c.     (C.        )(pending before the Legislature as this </w:t>
      </w:r>
      <w:r w:rsidRPr="00546797">
        <w:t>bill).</w:t>
      </w:r>
    </w:p>
    <w:p w:rsidR="00C56BD3" w:rsidRDefault="00C56BD3" w:rsidP="00C56BD3">
      <w:r w:rsidRPr="006F080B">
        <w:tab/>
        <w:t xml:space="preserve">Beginning </w:t>
      </w:r>
      <w:r>
        <w:t>July 1, 2021</w:t>
      </w:r>
      <w:r w:rsidRPr="00CA2D4B">
        <w:t xml:space="preserve"> </w:t>
      </w:r>
      <w:r>
        <w:t>and for each plan year thereafter, a board of education as an employer providing health care benefits coverage for its employees, and their dependents if any, in accordance with P.L.1979, c.391 (C.18A:16-12 et seq.) shall also offer a plan</w:t>
      </w:r>
      <w:r w:rsidRPr="00F07D62">
        <w:t xml:space="preserve"> for </w:t>
      </w:r>
      <w:r>
        <w:t>its employees, and their dependents if any, that is the equivalent of the Garden State Health Plan in the School Employees’ Health Benefits Program.</w:t>
      </w:r>
    </w:p>
    <w:p w:rsidR="00C56BD3" w:rsidRDefault="00C56BD3" w:rsidP="00C56BD3">
      <w:r>
        <w:tab/>
        <w:t>(2)</w:t>
      </w:r>
      <w:r>
        <w:tab/>
        <w:t xml:space="preserve">The plans under this section shall be offered by the employer regardless of any collective negotiations agreement between the employer and its employees in effect on the effective date of this act, P.L.  , c.     (pending before the Legislature as this bill), that provides for enrollment in other plans offered by the employer.    </w:t>
      </w:r>
    </w:p>
    <w:p w:rsidR="00C56BD3" w:rsidRPr="00F07D62" w:rsidRDefault="00C56BD3" w:rsidP="00C56BD3">
      <w:r w:rsidRPr="000328AF">
        <w:tab/>
      </w:r>
      <w:r w:rsidRPr="00F07D62">
        <w:t>No new</w:t>
      </w:r>
      <w:r>
        <w:t xml:space="preserve"> </w:t>
      </w:r>
      <w:r w:rsidRPr="000328AF">
        <w:t xml:space="preserve">health care benefits </w:t>
      </w:r>
      <w:r w:rsidRPr="000F16B8">
        <w:t xml:space="preserve">plans, other than those specified in paragraph (1) of this subsection,  shall be added by the employer from </w:t>
      </w:r>
      <w:r>
        <w:rPr>
          <w:rFonts w:ascii="Albertus Extra Bold" w:hAnsi="Albertus Extra Bold"/>
          <w:b/>
          <w:vertAlign w:val="superscript"/>
        </w:rPr>
        <w:t>1</w:t>
      </w:r>
      <w:r w:rsidRPr="00CA2D4B">
        <w:rPr>
          <w:rFonts w:ascii="Albertus Extra Bold" w:hAnsi="Albertus Extra Bold"/>
          <w:b/>
        </w:rPr>
        <w:t>[</w:t>
      </w:r>
      <w:r w:rsidRPr="000F16B8">
        <w:t>July 1, 2020 through June 30</w:t>
      </w:r>
      <w:r w:rsidRPr="000328AF">
        <w:t>, 2027</w:t>
      </w:r>
      <w:r w:rsidRPr="00B036F5">
        <w:rPr>
          <w:rFonts w:ascii="Albertus Extra Bold" w:hAnsi="Albertus Extra Bold"/>
          <w:b/>
        </w:rPr>
        <w:t>]</w:t>
      </w:r>
      <w:r>
        <w:t xml:space="preserve"> </w:t>
      </w:r>
      <w:r w:rsidRPr="00CE0F2B">
        <w:rPr>
          <w:u w:val="single"/>
        </w:rPr>
        <w:t>January 1, 2021 through</w:t>
      </w:r>
      <w:r w:rsidRPr="00B036F5">
        <w:rPr>
          <w:u w:val="single"/>
        </w:rPr>
        <w:t xml:space="preserve"> December 31, 2027</w:t>
      </w:r>
      <w:r w:rsidRPr="00E110F0">
        <w:rPr>
          <w:rFonts w:ascii="Albertus Extra Bold" w:hAnsi="Albertus Extra Bold"/>
          <w:b/>
          <w:vertAlign w:val="superscript"/>
        </w:rPr>
        <w:t>1</w:t>
      </w:r>
      <w:r w:rsidRPr="000328AF">
        <w:t xml:space="preserve"> unless the provisions of any collective negotiations agreement entered into before or after the effective date of this act, P.L.    , c.       (pending before the Legislature as this bill), result in additional premium cost reductions.  </w:t>
      </w:r>
      <w:r w:rsidRPr="00F07D62">
        <w:t xml:space="preserve">Nothing in this section shall prohibit an employer from offering health care benefits plans that existed prior to the effective date of this act.  </w:t>
      </w:r>
    </w:p>
    <w:p w:rsidR="00C56BD3" w:rsidRPr="006F080B" w:rsidRDefault="00C56BD3" w:rsidP="00C56BD3">
      <w:r>
        <w:rPr>
          <w:b/>
        </w:rPr>
        <w:tab/>
      </w:r>
      <w:r w:rsidRPr="00EE0229">
        <w:t>(3)</w:t>
      </w:r>
      <w:r>
        <w:rPr>
          <w:b/>
        </w:rPr>
        <w:tab/>
      </w:r>
      <w:r w:rsidRPr="000328AF">
        <w:t xml:space="preserve">Commencing </w:t>
      </w:r>
      <w:r>
        <w:rPr>
          <w:rFonts w:ascii="Albertus Extra Bold" w:hAnsi="Albertus Extra Bold"/>
          <w:b/>
          <w:vertAlign w:val="superscript"/>
        </w:rPr>
        <w:t>1</w:t>
      </w:r>
      <w:r w:rsidRPr="00CA2D4B">
        <w:rPr>
          <w:rFonts w:ascii="Albertus Extra Bold" w:hAnsi="Albertus Extra Bold"/>
          <w:b/>
        </w:rPr>
        <w:t>[</w:t>
      </w:r>
      <w:r w:rsidRPr="000328AF">
        <w:t>July 1, 2027</w:t>
      </w:r>
      <w:r w:rsidRPr="00E110F0">
        <w:rPr>
          <w:rFonts w:ascii="Albertus Extra Bold" w:hAnsi="Albertus Extra Bold"/>
          <w:b/>
        </w:rPr>
        <w:t>]</w:t>
      </w:r>
      <w:r>
        <w:t xml:space="preserve"> </w:t>
      </w:r>
      <w:r w:rsidRPr="00CE0F2B">
        <w:rPr>
          <w:u w:val="single"/>
        </w:rPr>
        <w:t>January 1, 2028</w:t>
      </w:r>
      <w:r w:rsidRPr="00CE0F2B">
        <w:rPr>
          <w:rFonts w:ascii="Albertus Extra Bold" w:hAnsi="Albertus Extra Bold"/>
          <w:b/>
          <w:vertAlign w:val="superscript"/>
        </w:rPr>
        <w:t>1</w:t>
      </w:r>
      <w:r w:rsidRPr="006F080B">
        <w:t xml:space="preserve">, the employer may offer such other plans as may be required in accordance with any collective negotiations </w:t>
      </w:r>
      <w:r>
        <w:t xml:space="preserve">agreement between the </w:t>
      </w:r>
      <w:r w:rsidRPr="006F080B">
        <w:t xml:space="preserve">employer and its employees. </w:t>
      </w:r>
    </w:p>
    <w:p w:rsidR="00C56BD3" w:rsidRPr="00F07D62" w:rsidRDefault="00C56BD3" w:rsidP="00C56BD3">
      <w:r w:rsidRPr="006F080B">
        <w:tab/>
      </w:r>
      <w:r>
        <w:rPr>
          <w:rFonts w:ascii="Albertus Extra Bold" w:hAnsi="Albertus Extra Bold"/>
          <w:b/>
          <w:vertAlign w:val="superscript"/>
        </w:rPr>
        <w:t>1</w:t>
      </w:r>
      <w:r w:rsidRPr="00E110F0">
        <w:rPr>
          <w:rFonts w:ascii="Albertus Extra Bold" w:hAnsi="Albertus Extra Bold"/>
          <w:b/>
        </w:rPr>
        <w:t>[</w:t>
      </w:r>
      <w:r>
        <w:t>(4)</w:t>
      </w:r>
      <w:r>
        <w:tab/>
      </w:r>
      <w:r w:rsidRPr="00F07D62">
        <w:t>An employer may delay implementation of plan offerings and enrollments as set forth in this section until a date after July 1, 2020</w:t>
      </w:r>
      <w:r>
        <w:t xml:space="preserve">, but not later than August 1, 2020, </w:t>
      </w:r>
      <w:r w:rsidRPr="00F07D62">
        <w:t xml:space="preserve">if the employer deems the delay to be necessary.  The employer may delay implementation until a date, as soon as possible, after July 1, 2020 by which date the employer determines that implementation will be practicable.  The employer shall state in writing the reasons for the delay and shall submit that statement to the School Employees’ Health Benefits Commission. </w:t>
      </w:r>
      <w:r>
        <w:t>Under no circumstances shall implementation occur later than August 1, 2020.</w:t>
      </w:r>
      <w:r w:rsidRPr="0082333C">
        <w:rPr>
          <w:rFonts w:ascii="Albertus Extra Bold" w:hAnsi="Albertus Extra Bold"/>
          <w:b/>
        </w:rPr>
        <w:t>]</w:t>
      </w:r>
      <w:r>
        <w:rPr>
          <w:rFonts w:ascii="Albertus Extra Bold" w:hAnsi="Albertus Extra Bold"/>
          <w:b/>
          <w:vertAlign w:val="superscript"/>
        </w:rPr>
        <w:t>1</w:t>
      </w:r>
    </w:p>
    <w:p w:rsidR="00C56BD3" w:rsidRPr="000328AF" w:rsidRDefault="00C56BD3" w:rsidP="00C56BD3">
      <w:r>
        <w:tab/>
        <w:t>b</w:t>
      </w:r>
      <w:r w:rsidRPr="006F080B">
        <w:t>.</w:t>
      </w:r>
      <w:r>
        <w:tab/>
      </w:r>
      <w:r w:rsidRPr="006F080B">
        <w:t xml:space="preserve">Prior to </w:t>
      </w:r>
      <w:r>
        <w:rPr>
          <w:rFonts w:ascii="Albertus Extra Bold" w:hAnsi="Albertus Extra Bold"/>
          <w:b/>
          <w:vertAlign w:val="superscript"/>
        </w:rPr>
        <w:t>1</w:t>
      </w:r>
      <w:r w:rsidRPr="0082333C">
        <w:rPr>
          <w:rFonts w:ascii="Albertus Extra Bold" w:hAnsi="Albertus Extra Bold"/>
          <w:b/>
        </w:rPr>
        <w:t>[</w:t>
      </w:r>
      <w:r w:rsidRPr="006F080B">
        <w:t>July 1, 2020</w:t>
      </w:r>
      <w:r w:rsidRPr="0082333C">
        <w:rPr>
          <w:rFonts w:ascii="Albertus Extra Bold" w:hAnsi="Albertus Extra Bold"/>
          <w:b/>
        </w:rPr>
        <w:t>]</w:t>
      </w:r>
      <w:r>
        <w:t xml:space="preserve"> </w:t>
      </w:r>
      <w:r w:rsidRPr="0082333C">
        <w:rPr>
          <w:u w:val="single"/>
        </w:rPr>
        <w:t>January 1, 202</w:t>
      </w:r>
      <w:r>
        <w:rPr>
          <w:u w:val="single"/>
        </w:rPr>
        <w:t>1</w:t>
      </w:r>
      <w:r>
        <w:rPr>
          <w:rFonts w:ascii="Albertus Extra Bold" w:hAnsi="Albertus Extra Bold"/>
          <w:b/>
          <w:vertAlign w:val="superscript"/>
        </w:rPr>
        <w:t>1</w:t>
      </w:r>
      <w:r w:rsidRPr="006F080B">
        <w:t xml:space="preserve">, each employer shall provide </w:t>
      </w:r>
      <w:r>
        <w:rPr>
          <w:rFonts w:ascii="Albertus Extra Bold" w:hAnsi="Albertus Extra Bold"/>
          <w:b/>
          <w:vertAlign w:val="superscript"/>
        </w:rPr>
        <w:t>1</w:t>
      </w:r>
      <w:r w:rsidRPr="0082333C">
        <w:rPr>
          <w:rFonts w:ascii="Albertus Extra Bold" w:hAnsi="Albertus Extra Bold"/>
          <w:b/>
        </w:rPr>
        <w:t>[</w:t>
      </w:r>
      <w:r w:rsidRPr="006F080B">
        <w:t>a special</w:t>
      </w:r>
      <w:r w:rsidRPr="0082333C">
        <w:rPr>
          <w:rFonts w:ascii="Albertus Extra Bold" w:hAnsi="Albertus Extra Bold"/>
          <w:b/>
        </w:rPr>
        <w:t>]</w:t>
      </w:r>
      <w:r>
        <w:t xml:space="preserve"> </w:t>
      </w:r>
      <w:r w:rsidRPr="0082333C">
        <w:rPr>
          <w:u w:val="single"/>
        </w:rPr>
        <w:t>an</w:t>
      </w:r>
      <w:r>
        <w:rPr>
          <w:rFonts w:ascii="Albertus Extra Bold" w:hAnsi="Albertus Extra Bold"/>
          <w:b/>
          <w:vertAlign w:val="superscript"/>
        </w:rPr>
        <w:t xml:space="preserve">1 </w:t>
      </w:r>
      <w:r w:rsidRPr="006F080B">
        <w:t>enrollment period during which all</w:t>
      </w:r>
      <w:r>
        <w:t xml:space="preserve"> employees </w:t>
      </w:r>
      <w:r>
        <w:rPr>
          <w:rFonts w:ascii="Albertus Extra Bold" w:hAnsi="Albertus Extra Bold"/>
          <w:b/>
          <w:vertAlign w:val="superscript"/>
        </w:rPr>
        <w:t>1</w:t>
      </w:r>
      <w:r w:rsidRPr="006C309A">
        <w:rPr>
          <w:u w:val="single"/>
        </w:rPr>
        <w:t>who commenced employment prior to the effective date</w:t>
      </w:r>
      <w:r>
        <w:rPr>
          <w:u w:val="single"/>
        </w:rPr>
        <w:t xml:space="preserve"> of this act</w:t>
      </w:r>
      <w:r w:rsidRPr="006C309A">
        <w:rPr>
          <w:rFonts w:ascii="Albertus Extra Bold" w:hAnsi="Albertus Extra Bold"/>
          <w:b/>
          <w:vertAlign w:val="superscript"/>
        </w:rPr>
        <w:t>1</w:t>
      </w:r>
      <w:r w:rsidRPr="006C309A">
        <w:t xml:space="preserve"> </w:t>
      </w:r>
      <w:r>
        <w:t xml:space="preserve">shall be required to select affirmatively a plan provided by the employer.  If an employee fails to select affirmatively a plan during this </w:t>
      </w:r>
      <w:r>
        <w:rPr>
          <w:rFonts w:ascii="Albertus Extra Bold" w:hAnsi="Albertus Extra Bold"/>
          <w:b/>
          <w:vertAlign w:val="superscript"/>
        </w:rPr>
        <w:t>1</w:t>
      </w:r>
      <w:r w:rsidRPr="0082333C">
        <w:rPr>
          <w:rFonts w:ascii="Albertus Extra Bold" w:hAnsi="Albertus Extra Bold"/>
          <w:b/>
        </w:rPr>
        <w:t>[</w:t>
      </w:r>
      <w:r>
        <w:t>special</w:t>
      </w:r>
      <w:r w:rsidRPr="0082333C">
        <w:rPr>
          <w:rFonts w:ascii="Albertus Extra Bold" w:hAnsi="Albertus Extra Bold"/>
          <w:b/>
        </w:rPr>
        <w:t>]</w:t>
      </w:r>
      <w:r>
        <w:rPr>
          <w:rFonts w:ascii="Albertus Extra Bold" w:hAnsi="Albertus Extra Bold"/>
          <w:b/>
          <w:vertAlign w:val="superscript"/>
        </w:rPr>
        <w:t>1</w:t>
      </w:r>
      <w:r>
        <w:t xml:space="preserve"> enrollment period, the employer shall enroll the employee, and the employee’s dependents if any, in the equivalent New Jersey Educators Health </w:t>
      </w:r>
      <w:r w:rsidRPr="000328AF">
        <w:t xml:space="preserve">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w:t>
      </w:r>
      <w:r w:rsidRPr="000328AF">
        <w:t xml:space="preserve">for the year </w:t>
      </w:r>
      <w:r>
        <w:rPr>
          <w:rFonts w:ascii="Albertus Extra Bold" w:hAnsi="Albertus Extra Bold"/>
          <w:b/>
          <w:vertAlign w:val="superscript"/>
        </w:rPr>
        <w:t>1</w:t>
      </w:r>
      <w:r w:rsidRPr="0082333C">
        <w:rPr>
          <w:rFonts w:ascii="Albertus Extra Bold" w:hAnsi="Albertus Extra Bold"/>
          <w:b/>
        </w:rPr>
        <w:t>[</w:t>
      </w:r>
      <w:r w:rsidRPr="000328AF">
        <w:t>July 1, 2020 until June 30, 2021</w:t>
      </w:r>
      <w:r w:rsidRPr="0082333C">
        <w:rPr>
          <w:rFonts w:ascii="Albertus Extra Bold" w:hAnsi="Albertus Extra Bold"/>
          <w:b/>
        </w:rPr>
        <w:t>]</w:t>
      </w:r>
      <w:r>
        <w:t xml:space="preserve"> </w:t>
      </w:r>
      <w:r w:rsidRPr="0082333C">
        <w:rPr>
          <w:u w:val="single"/>
        </w:rPr>
        <w:t>January 1, 2021 until December 31, 2021</w:t>
      </w:r>
      <w:r w:rsidRPr="0082333C">
        <w:rPr>
          <w:rFonts w:ascii="Albertus Extra Bold" w:hAnsi="Albertus Extra Bold"/>
          <w:b/>
          <w:vertAlign w:val="superscript"/>
        </w:rPr>
        <w:t>1</w:t>
      </w:r>
      <w:r w:rsidRPr="000328AF">
        <w:t xml:space="preserve">.  </w:t>
      </w:r>
    </w:p>
    <w:p w:rsidR="00C56BD3" w:rsidRDefault="00C56BD3" w:rsidP="00C56BD3">
      <w:r w:rsidRPr="000328AF">
        <w:tab/>
        <w:t xml:space="preserve">During the </w:t>
      </w:r>
      <w:r>
        <w:rPr>
          <w:rFonts w:ascii="Albertus Extra Bold" w:hAnsi="Albertus Extra Bold"/>
          <w:b/>
          <w:vertAlign w:val="superscript"/>
        </w:rPr>
        <w:t>1</w:t>
      </w:r>
      <w:r w:rsidRPr="0082333C">
        <w:rPr>
          <w:rFonts w:ascii="Albertus Extra Bold" w:hAnsi="Albertus Extra Bold"/>
          <w:b/>
        </w:rPr>
        <w:t>[</w:t>
      </w:r>
      <w:r w:rsidRPr="000328AF">
        <w:t>special</w:t>
      </w:r>
      <w:r w:rsidRPr="0082333C">
        <w:rPr>
          <w:rFonts w:ascii="Albertus Extra Bold" w:hAnsi="Albertus Extra Bold"/>
          <w:b/>
        </w:rPr>
        <w:t>]</w:t>
      </w:r>
      <w:r>
        <w:rPr>
          <w:rFonts w:ascii="Albertus Extra Bold" w:hAnsi="Albertus Extra Bold"/>
          <w:b/>
          <w:vertAlign w:val="superscript"/>
        </w:rPr>
        <w:t>1</w:t>
      </w:r>
      <w:r>
        <w:t xml:space="preserve"> enrollment period, each person who is enrolled  in a plan offered by the employer and who is paying the full cost of coverage shall also be required to select affirmatively a plan provided by the employer.  If a person fails to select affirmatively a plan during this </w:t>
      </w:r>
      <w:r>
        <w:rPr>
          <w:rFonts w:ascii="Albertus Extra Bold" w:hAnsi="Albertus Extra Bold"/>
          <w:b/>
          <w:vertAlign w:val="superscript"/>
        </w:rPr>
        <w:t>1</w:t>
      </w:r>
      <w:r w:rsidRPr="005370D1">
        <w:rPr>
          <w:rFonts w:ascii="Albertus Extra Bold" w:hAnsi="Albertus Extra Bold"/>
          <w:b/>
        </w:rPr>
        <w:t>[</w:t>
      </w:r>
      <w:r>
        <w:t>special</w:t>
      </w:r>
      <w:r w:rsidRPr="005370D1">
        <w:rPr>
          <w:rFonts w:ascii="Albertus Extra Bold" w:hAnsi="Albertus Extra Bold"/>
          <w:b/>
        </w:rPr>
        <w:t>]</w:t>
      </w:r>
      <w:r>
        <w:rPr>
          <w:rFonts w:ascii="Albertus Extra Bold" w:hAnsi="Albertus Extra Bold"/>
          <w:b/>
          <w:vertAlign w:val="superscript"/>
        </w:rPr>
        <w:t>1</w:t>
      </w:r>
      <w:r>
        <w:t xml:space="preserve"> enrollment period, the employer shall enroll the person, and the person’s dependents if any, in the equivalent New Jersey Educators Health </w:t>
      </w:r>
      <w:r w:rsidRPr="000328AF">
        <w:t xml:space="preserve">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w:t>
      </w:r>
      <w:r w:rsidRPr="000328AF">
        <w:t xml:space="preserve">for the year </w:t>
      </w:r>
      <w:r>
        <w:rPr>
          <w:rFonts w:ascii="Albertus Extra Bold" w:hAnsi="Albertus Extra Bold"/>
          <w:b/>
          <w:vertAlign w:val="superscript"/>
        </w:rPr>
        <w:t>1</w:t>
      </w:r>
      <w:r w:rsidRPr="0082333C">
        <w:rPr>
          <w:rFonts w:ascii="Albertus Extra Bold" w:hAnsi="Albertus Extra Bold"/>
          <w:b/>
        </w:rPr>
        <w:t>[</w:t>
      </w:r>
      <w:r w:rsidRPr="000328AF">
        <w:t>July</w:t>
      </w:r>
      <w:r>
        <w:t xml:space="preserve"> 1, 2020 until June 30, 2021</w:t>
      </w:r>
      <w:r w:rsidRPr="0082333C">
        <w:rPr>
          <w:rFonts w:ascii="Albertus Extra Bold" w:hAnsi="Albertus Extra Bold"/>
          <w:b/>
        </w:rPr>
        <w:t>]</w:t>
      </w:r>
      <w:r w:rsidRPr="00D1421C">
        <w:t xml:space="preserve"> </w:t>
      </w:r>
      <w:r w:rsidRPr="0082333C">
        <w:rPr>
          <w:u w:val="single"/>
        </w:rPr>
        <w:t>January 1, 2021 until December 31, 2021</w:t>
      </w:r>
      <w:r w:rsidRPr="0082333C">
        <w:rPr>
          <w:rFonts w:ascii="Albertus Extra Bold" w:hAnsi="Albertus Extra Bold"/>
          <w:b/>
          <w:vertAlign w:val="superscript"/>
        </w:rPr>
        <w:t>1</w:t>
      </w:r>
      <w:r>
        <w:t>.  Any such person shall continue to pay the full cost of coverage and shall not be subject to the contribution schedule or any mandatory enrollment period as set forth in this section.</w:t>
      </w:r>
    </w:p>
    <w:p w:rsidR="00C56BD3" w:rsidRPr="006F080B" w:rsidRDefault="00C56BD3" w:rsidP="00C56BD3">
      <w:r w:rsidRPr="006F080B">
        <w:tab/>
      </w:r>
      <w:r>
        <w:t>c.</w:t>
      </w:r>
      <w:r>
        <w:tab/>
        <w:t>(</w:t>
      </w:r>
      <w:r w:rsidRPr="006F080B">
        <w:t xml:space="preserve">1)  </w:t>
      </w:r>
      <w:r>
        <w:rPr>
          <w:rFonts w:ascii="Albertus Extra Bold" w:hAnsi="Albertus Extra Bold"/>
          <w:b/>
          <w:vertAlign w:val="superscript"/>
        </w:rPr>
        <w:t>1</w:t>
      </w:r>
      <w:r w:rsidRPr="00974A1D">
        <w:rPr>
          <w:rFonts w:ascii="Albertus Extra Bold" w:hAnsi="Albertus Extra Bold"/>
          <w:b/>
        </w:rPr>
        <w:t>[</w:t>
      </w:r>
      <w:r w:rsidRPr="006F080B">
        <w:t>An</w:t>
      </w:r>
      <w:r w:rsidRPr="00974A1D">
        <w:rPr>
          <w:rFonts w:ascii="Albertus Extra Bold" w:hAnsi="Albertus Extra Bold"/>
          <w:b/>
        </w:rPr>
        <w:t>]</w:t>
      </w:r>
      <w:r w:rsidRPr="00A5366E">
        <w:t xml:space="preserve"> </w:t>
      </w:r>
      <w:r w:rsidRPr="00974A1D">
        <w:rPr>
          <w:u w:val="single"/>
        </w:rPr>
        <w:t>Beginning on January 1, 2021, an</w:t>
      </w:r>
      <w:r w:rsidRPr="00974A1D">
        <w:rPr>
          <w:rFonts w:ascii="Albertus Extra Bold" w:hAnsi="Albertus Extra Bold"/>
          <w:b/>
          <w:vertAlign w:val="superscript"/>
        </w:rPr>
        <w:t>1</w:t>
      </w:r>
      <w:r>
        <w:t xml:space="preserve"> e</w:t>
      </w:r>
      <w:r w:rsidRPr="006F080B">
        <w:t xml:space="preserve">mployee commencing employment on or after </w:t>
      </w:r>
      <w:r>
        <w:rPr>
          <w:rFonts w:ascii="Albertus Extra Bold" w:hAnsi="Albertus Extra Bold"/>
          <w:b/>
          <w:vertAlign w:val="superscript"/>
        </w:rPr>
        <w:t>1</w:t>
      </w:r>
      <w:r w:rsidRPr="00E110F0">
        <w:rPr>
          <w:rFonts w:ascii="Albertus Extra Bold" w:hAnsi="Albertus Extra Bold"/>
          <w:b/>
        </w:rPr>
        <w:t>[</w:t>
      </w:r>
      <w:r w:rsidRPr="006F080B">
        <w:t>July 1, 2020</w:t>
      </w:r>
      <w:r w:rsidRPr="005370D1">
        <w:rPr>
          <w:rFonts w:ascii="Albertus Extra Bold" w:hAnsi="Albertus Extra Bold"/>
          <w:b/>
        </w:rPr>
        <w:t>]</w:t>
      </w:r>
      <w:r w:rsidRPr="006F080B">
        <w:t xml:space="preserve"> </w:t>
      </w:r>
      <w:r w:rsidRPr="00B70219">
        <w:rPr>
          <w:u w:val="single"/>
        </w:rPr>
        <w:t>the effective date of this act</w:t>
      </w:r>
      <w:r w:rsidRPr="005370D1">
        <w:rPr>
          <w:rFonts w:ascii="Albertus Extra Bold" w:hAnsi="Albertus Extra Bold"/>
          <w:b/>
          <w:vertAlign w:val="superscript"/>
        </w:rPr>
        <w:t>1</w:t>
      </w:r>
      <w:r w:rsidRPr="005370D1">
        <w:t xml:space="preserve"> </w:t>
      </w:r>
      <w:r w:rsidRPr="006F080B">
        <w:t xml:space="preserve">but before </w:t>
      </w:r>
      <w:r>
        <w:rPr>
          <w:rFonts w:ascii="Albertus Extra Bold" w:hAnsi="Albertus Extra Bold"/>
          <w:b/>
          <w:vertAlign w:val="superscript"/>
        </w:rPr>
        <w:t>1</w:t>
      </w:r>
      <w:r w:rsidRPr="005370D1">
        <w:rPr>
          <w:rFonts w:ascii="Albertus Extra Bold" w:hAnsi="Albertus Extra Bold"/>
          <w:b/>
        </w:rPr>
        <w:t>[</w:t>
      </w:r>
      <w:r w:rsidRPr="006F080B">
        <w:t>July 1, 2027</w:t>
      </w:r>
      <w:r w:rsidRPr="005370D1">
        <w:rPr>
          <w:rFonts w:ascii="Albertus Extra Bold" w:hAnsi="Albertus Extra Bold"/>
          <w:b/>
        </w:rPr>
        <w:t>]</w:t>
      </w:r>
      <w:r w:rsidRPr="00E110F0">
        <w:rPr>
          <w:u w:val="single"/>
        </w:rPr>
        <w:t xml:space="preserve"> </w:t>
      </w:r>
      <w:r>
        <w:rPr>
          <w:u w:val="single"/>
        </w:rPr>
        <w:t>January 1, 2028</w:t>
      </w:r>
      <w:r w:rsidRPr="00E110F0">
        <w:rPr>
          <w:rFonts w:ascii="Albertus Extra Bold" w:hAnsi="Albertus Extra Bold"/>
          <w:b/>
          <w:vertAlign w:val="superscript"/>
        </w:rPr>
        <w:t>1</w:t>
      </w:r>
      <w:r w:rsidRPr="006F080B">
        <w:t xml:space="preserve"> who does not waive coverage, shall be enrolled by the employer in the equivalent New Jersey Educators Health Plan</w:t>
      </w:r>
      <w:r>
        <w:t xml:space="preserve"> </w:t>
      </w:r>
      <w:r>
        <w:rPr>
          <w:rFonts w:ascii="Albertus Extra Bold" w:hAnsi="Albertus Extra Bold"/>
          <w:b/>
          <w:vertAlign w:val="superscript"/>
        </w:rPr>
        <w:t>1</w:t>
      </w:r>
      <w:r>
        <w:rPr>
          <w:u w:val="single"/>
        </w:rPr>
        <w:t>, or th</w:t>
      </w:r>
      <w:r w:rsidRPr="004011A1">
        <w:rPr>
          <w:u w:val="single"/>
        </w:rPr>
        <w:t xml:space="preserve">e </w:t>
      </w:r>
      <w:r>
        <w:rPr>
          <w:u w:val="single"/>
        </w:rPr>
        <w:t xml:space="preserve">equivalent </w:t>
      </w:r>
      <w:r w:rsidRPr="004011A1">
        <w:rPr>
          <w:u w:val="single"/>
        </w:rPr>
        <w:t>Garden State Health Plan</w:t>
      </w:r>
      <w:r>
        <w:rPr>
          <w:u w:val="single"/>
        </w:rPr>
        <w:t xml:space="preserve"> if selected by the employee, as those plans are offered pursuant to subsection a. of this section</w:t>
      </w:r>
      <w:r w:rsidRPr="009254C4">
        <w:rPr>
          <w:rFonts w:ascii="Albertus Extra Bold" w:hAnsi="Albertus Extra Bold"/>
          <w:b/>
          <w:vertAlign w:val="superscript"/>
        </w:rPr>
        <w:t>1</w:t>
      </w:r>
      <w:r w:rsidRPr="006F080B">
        <w:t xml:space="preserve">.  The employee shall remain enrolled in </w:t>
      </w:r>
      <w:r>
        <w:rPr>
          <w:rFonts w:ascii="Albertus Extra Bold" w:hAnsi="Albertus Extra Bold"/>
          <w:b/>
          <w:vertAlign w:val="superscript"/>
        </w:rPr>
        <w:t>1</w:t>
      </w:r>
      <w:r w:rsidRPr="00FF436C">
        <w:rPr>
          <w:rFonts w:ascii="Albertus Extra Bold" w:hAnsi="Albertus Extra Bold"/>
          <w:b/>
        </w:rPr>
        <w:t>[</w:t>
      </w:r>
      <w:r w:rsidRPr="006F080B">
        <w:t>that plan</w:t>
      </w:r>
      <w:r w:rsidRPr="00FF436C">
        <w:rPr>
          <w:rFonts w:ascii="Albertus Extra Bold" w:hAnsi="Albertus Extra Bold"/>
          <w:b/>
        </w:rPr>
        <w:t>]</w:t>
      </w:r>
      <w:r>
        <w:t xml:space="preserve"> </w:t>
      </w:r>
      <w:r w:rsidRPr="00FF436C">
        <w:rPr>
          <w:u w:val="single"/>
        </w:rPr>
        <w:t xml:space="preserve">either the </w:t>
      </w:r>
      <w:r>
        <w:rPr>
          <w:u w:val="single"/>
        </w:rPr>
        <w:t xml:space="preserve">equivalent </w:t>
      </w:r>
      <w:r w:rsidRPr="00FF436C">
        <w:rPr>
          <w:u w:val="single"/>
        </w:rPr>
        <w:t xml:space="preserve">New Jersey Educators </w:t>
      </w:r>
      <w:r>
        <w:rPr>
          <w:u w:val="single"/>
        </w:rPr>
        <w:t xml:space="preserve">Health </w:t>
      </w:r>
      <w:r w:rsidRPr="00FF436C">
        <w:rPr>
          <w:u w:val="single"/>
        </w:rPr>
        <w:t xml:space="preserve">Plan or the equivalent </w:t>
      </w:r>
      <w:r>
        <w:rPr>
          <w:u w:val="single"/>
        </w:rPr>
        <w:t>G</w:t>
      </w:r>
      <w:r w:rsidRPr="00FF436C">
        <w:rPr>
          <w:u w:val="single"/>
        </w:rPr>
        <w:t xml:space="preserve">arden State </w:t>
      </w:r>
      <w:r>
        <w:rPr>
          <w:u w:val="single"/>
        </w:rPr>
        <w:t>H</w:t>
      </w:r>
      <w:r w:rsidRPr="00FF436C">
        <w:rPr>
          <w:u w:val="single"/>
        </w:rPr>
        <w:t>ealth Plan s</w:t>
      </w:r>
      <w:r>
        <w:rPr>
          <w:u w:val="single"/>
        </w:rPr>
        <w:t>e</w:t>
      </w:r>
      <w:r w:rsidRPr="00FF436C">
        <w:rPr>
          <w:u w:val="single"/>
        </w:rPr>
        <w:t xml:space="preserve">lected by the employee at the annual open </w:t>
      </w:r>
      <w:r>
        <w:rPr>
          <w:u w:val="single"/>
        </w:rPr>
        <w:t>enr</w:t>
      </w:r>
      <w:r w:rsidRPr="00FF436C">
        <w:rPr>
          <w:u w:val="single"/>
        </w:rPr>
        <w:t>ollment</w:t>
      </w:r>
      <w:r w:rsidRPr="00F25BF0">
        <w:rPr>
          <w:rFonts w:ascii="Albertus Extra Bold" w:hAnsi="Albertus Extra Bold"/>
          <w:b/>
          <w:vertAlign w:val="superscript"/>
        </w:rPr>
        <w:t>1</w:t>
      </w:r>
      <w:r w:rsidRPr="0035422C">
        <w:t xml:space="preserve"> </w:t>
      </w:r>
      <w:r w:rsidRPr="006F080B">
        <w:t xml:space="preserve"> for each plan year</w:t>
      </w:r>
      <w:r>
        <w:t xml:space="preserve"> until </w:t>
      </w:r>
      <w:r>
        <w:rPr>
          <w:rFonts w:ascii="Albertus Extra Bold" w:hAnsi="Albertus Extra Bold"/>
          <w:b/>
          <w:vertAlign w:val="superscript"/>
        </w:rPr>
        <w:t>1</w:t>
      </w:r>
      <w:r w:rsidRPr="0082333C">
        <w:rPr>
          <w:rFonts w:ascii="Albertus Extra Bold" w:hAnsi="Albertus Extra Bold"/>
          <w:b/>
        </w:rPr>
        <w:t>[</w:t>
      </w:r>
      <w:r w:rsidRPr="006F080B">
        <w:t>June 30, 2027</w:t>
      </w:r>
      <w:r w:rsidRPr="00E110F0">
        <w:rPr>
          <w:rFonts w:ascii="Albertus Extra Bold" w:hAnsi="Albertus Extra Bold"/>
          <w:b/>
        </w:rPr>
        <w:t>]</w:t>
      </w:r>
      <w:r>
        <w:t xml:space="preserve"> </w:t>
      </w:r>
      <w:r w:rsidRPr="00CE0F2B">
        <w:rPr>
          <w:u w:val="single"/>
        </w:rPr>
        <w:t>D</w:t>
      </w:r>
      <w:r w:rsidRPr="00E110F0">
        <w:rPr>
          <w:u w:val="single"/>
        </w:rPr>
        <w:t>ecember 31, 2027</w:t>
      </w:r>
      <w:r>
        <w:rPr>
          <w:u w:val="single"/>
        </w:rPr>
        <w:t>, provided that the employee during this period may waive coverage as an employee and select and change the type of coverage received under the plan following a qualifying life event, in accordance with the plan regulations</w:t>
      </w:r>
      <w:r w:rsidRPr="00ED0A4A">
        <w:rPr>
          <w:rFonts w:ascii="Albertus Extra Bold" w:hAnsi="Albertus Extra Bold"/>
          <w:b/>
          <w:vertAlign w:val="superscript"/>
        </w:rPr>
        <w:t>1</w:t>
      </w:r>
      <w:r>
        <w:t>.</w:t>
      </w:r>
      <w:r w:rsidRPr="006F080B">
        <w:t xml:space="preserve">  </w:t>
      </w:r>
      <w:r>
        <w:t>B</w:t>
      </w:r>
      <w:r w:rsidRPr="006F080B">
        <w:t xml:space="preserve">eginning </w:t>
      </w:r>
      <w:r>
        <w:rPr>
          <w:rFonts w:ascii="Albertus Extra Bold" w:hAnsi="Albertus Extra Bold"/>
          <w:b/>
          <w:vertAlign w:val="superscript"/>
        </w:rPr>
        <w:t>1</w:t>
      </w:r>
      <w:r w:rsidRPr="00E110F0">
        <w:rPr>
          <w:rFonts w:ascii="Albertus Extra Bold" w:hAnsi="Albertus Extra Bold"/>
          <w:b/>
        </w:rPr>
        <w:t>[</w:t>
      </w:r>
      <w:r w:rsidRPr="006F080B">
        <w:t>July 1, 2027</w:t>
      </w:r>
      <w:r w:rsidRPr="00E110F0">
        <w:rPr>
          <w:rFonts w:ascii="Albertus Extra Bold" w:hAnsi="Albertus Extra Bold"/>
          <w:b/>
        </w:rPr>
        <w:t>]</w:t>
      </w:r>
      <w:r>
        <w:t xml:space="preserve"> </w:t>
      </w:r>
      <w:r w:rsidRPr="00E110F0">
        <w:rPr>
          <w:u w:val="single"/>
        </w:rPr>
        <w:t>January 1, 2028</w:t>
      </w:r>
      <w:r w:rsidRPr="00E110F0">
        <w:rPr>
          <w:rFonts w:ascii="Albertus Extra Bold" w:hAnsi="Albertus Extra Bold"/>
          <w:b/>
          <w:vertAlign w:val="superscript"/>
        </w:rPr>
        <w:t>1</w:t>
      </w:r>
      <w:r w:rsidRPr="006F080B">
        <w:t xml:space="preserve">, the employee may select, during any open enrollment period or at such other times or under such conditions as the </w:t>
      </w:r>
      <w:r>
        <w:t xml:space="preserve">employer </w:t>
      </w:r>
      <w:r w:rsidRPr="006F080B">
        <w:t>may provide, any plan offered by the employer.</w:t>
      </w:r>
    </w:p>
    <w:p w:rsidR="00C56BD3" w:rsidRDefault="00C56BD3" w:rsidP="00C56BD3">
      <w:r>
        <w:tab/>
        <w:t>(2)</w:t>
      </w:r>
      <w:r>
        <w:tab/>
        <w:t>Except as otherwise provided in this subsection or subsection b. of this section, selection of a plan shall be at the sole discretion of the employee.</w:t>
      </w:r>
    </w:p>
    <w:p w:rsidR="00C56BD3" w:rsidRDefault="00C56BD3" w:rsidP="00C56BD3">
      <w:r>
        <w:tab/>
        <w:t>d.</w:t>
      </w:r>
      <w:r>
        <w:tab/>
        <w:t xml:space="preserve">An employee shall contribute annually toward the cost of health care benefits coverage for the employee, and employee’s dependents if any, the amount specified, in the manner specified, in subsection a. or b. of section 2 of this act, P.L.   , c.    (C.     )(pending before the Legislature as this bill) if the employee, and the employee’s dependents if any, are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An employee’s contribution toward the cost of coverage under the</w:t>
      </w:r>
      <w:r w:rsidRPr="009B6D3D">
        <w:t xml:space="preserve"> </w:t>
      </w:r>
      <w:r>
        <w:t xml:space="preserve">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shall be the amount required in subsection b. of section 2 of this act, except that the contribution specified in that subsection shall not be less than the minimum annual </w:t>
      </w:r>
      <w:r w:rsidRPr="000328AF">
        <w:t>contribution for health care benefits coverage of</w:t>
      </w:r>
      <w:r>
        <w:t xml:space="preserve"> 1.5% of salary as required by law.</w:t>
      </w:r>
    </w:p>
    <w:p w:rsidR="00C56BD3" w:rsidRPr="006F080B" w:rsidRDefault="00C56BD3" w:rsidP="00C56BD3">
      <w:r>
        <w:tab/>
        <w:t>e.</w:t>
      </w:r>
      <w:r>
        <w:tab/>
        <w:t xml:space="preserve">(1)  An employee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w:t>
      </w:r>
      <w:r w:rsidRPr="006F080B">
        <w:t xml:space="preserve">No other contribution may be required by collective negotiations agreement, except as set forth in subsection </w:t>
      </w:r>
      <w:proofErr w:type="spellStart"/>
      <w:r>
        <w:t>i</w:t>
      </w:r>
      <w:proofErr w:type="spellEnd"/>
      <w:r w:rsidRPr="006F080B">
        <w:t>.</w:t>
      </w:r>
      <w:r w:rsidRPr="00FE563F">
        <w:t xml:space="preserve"> </w:t>
      </w:r>
      <w:r>
        <w:t xml:space="preserve"> </w:t>
      </w:r>
      <w:r w:rsidRPr="006F080B">
        <w:t xml:space="preserve">of this section. </w:t>
      </w:r>
    </w:p>
    <w:p w:rsidR="00C56BD3" w:rsidRPr="000328AF" w:rsidRDefault="00C56BD3" w:rsidP="00C56BD3">
      <w:r>
        <w:tab/>
        <w:t>(2)</w:t>
      </w:r>
      <w:r>
        <w:tab/>
      </w:r>
      <w:r w:rsidRPr="000328AF">
        <w:t xml:space="preserve">Employees who are not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w:t>
      </w:r>
      <w:r w:rsidRPr="000328AF">
        <w:t>shall continue, after the effective date of this act, P.L.    , c.      (pending before the Legislature as this bill), to contribute to health care benefits coverage and those contributions shall be determined in accordance with what is permitted or required by provisions of law.</w:t>
      </w:r>
    </w:p>
    <w:p w:rsidR="00C56BD3" w:rsidRPr="00717DB9" w:rsidRDefault="00C56BD3" w:rsidP="00C56BD3">
      <w:r>
        <w:tab/>
        <w:t xml:space="preserve">An employee who is enrolled in a plan other than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shall be required to contribute toward the cost of health care benefits coverage offered by the employer (a) in accordance with a collective negotiations agreement applicable to </w:t>
      </w:r>
      <w:r w:rsidRPr="00717DB9">
        <w:t xml:space="preserve">that employee as negotiated prior to or after the effective date of this act pursuant to the requirements that were set forth in law </w:t>
      </w:r>
      <w:r>
        <w:t xml:space="preserve">on the day next preceding </w:t>
      </w:r>
      <w:r w:rsidRPr="00717DB9">
        <w:t xml:space="preserve">that effective date; (b) as may be required at the discretion of the employer; or (c) as required by a provision of law, whichever is applicable to that employee.  </w:t>
      </w:r>
    </w:p>
    <w:p w:rsidR="00C56BD3" w:rsidRPr="00717DB9" w:rsidRDefault="00C56BD3" w:rsidP="00C56BD3">
      <w:r w:rsidRPr="00717DB9">
        <w:tab/>
        <w:t>With regard to contributions by an employee who is enrolled in a plan other than the equivalent New Jersey Educators Health Plan or the equivalent Garden State Health Plan</w:t>
      </w:r>
      <w:r>
        <w:t xml:space="preserve">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rsidRPr="00717DB9">
        <w:t>, no provision in this section shall be deemed to modify, alter, impair, or terminate the requirement in section</w:t>
      </w:r>
      <w:r>
        <w:t>s</w:t>
      </w:r>
      <w:r w:rsidRPr="00717DB9">
        <w:t xml:space="preserve">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w:t>
      </w:r>
      <w:r>
        <w:t>ed</w:t>
      </w:r>
      <w:r w:rsidRPr="00717DB9">
        <w:t xml:space="preserve"> compliance after the effective date of this act with that requirement for negotiations for any collecti</w:t>
      </w:r>
      <w:r>
        <w:t>ve</w:t>
      </w:r>
      <w:r w:rsidRPr="00717DB9">
        <w:t xml:space="preserve"> negotiations agreement for employee contributions for plans other than the equivalent New Jersey Educators Health Plan or the equivalent Garden State Health Plan</w:t>
      </w:r>
      <w:r>
        <w:t xml:space="preserve">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rsidRPr="00717DB9">
        <w:t xml:space="preserve">.  </w:t>
      </w:r>
    </w:p>
    <w:p w:rsidR="00C56BD3" w:rsidRDefault="00C56BD3" w:rsidP="00C56BD3">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C56BD3" w:rsidRDefault="00C56BD3" w:rsidP="00C56BD3">
      <w:r>
        <w:tab/>
        <w:t>f.</w:t>
      </w:r>
      <w:r>
        <w:tab/>
        <w:t xml:space="preserve">The annual contribution by an employee as calculated in accordance with subsection a. or b. of section 2 of this act shall not exceed the amount as calculated in accordance with section 4 of this act. </w:t>
      </w:r>
    </w:p>
    <w:p w:rsidR="00C56BD3" w:rsidRDefault="00C56BD3" w:rsidP="00C56BD3">
      <w:r>
        <w:tab/>
        <w:t>g.</w:t>
      </w:r>
      <w:r>
        <w:tab/>
      </w:r>
      <w:r w:rsidRPr="00BC0FD6">
        <w:t>Th</w:t>
      </w:r>
      <w:r>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p>
    <w:p w:rsidR="00C56BD3" w:rsidRDefault="00C56BD3" w:rsidP="00C56BD3">
      <w:r>
        <w:tab/>
        <w:t>h.</w:t>
      </w:r>
      <w:r>
        <w:tab/>
        <w:t xml:space="preserve">The level of benefits in the equivalent New Jersey Educators Health Plan and the equivalent Garden State Health Plan offered by the employer shall remain unchanged until </w:t>
      </w:r>
      <w:r>
        <w:rPr>
          <w:rFonts w:ascii="Albertus Extra Bold" w:hAnsi="Albertus Extra Bold"/>
          <w:b/>
          <w:vertAlign w:val="superscript"/>
        </w:rPr>
        <w:t>1</w:t>
      </w:r>
      <w:r w:rsidRPr="007A64CC">
        <w:rPr>
          <w:rFonts w:ascii="Albertus Extra Bold" w:hAnsi="Albertus Extra Bold"/>
          <w:b/>
        </w:rPr>
        <w:t>[</w:t>
      </w:r>
      <w:r>
        <w:t>June 30, 2027</w:t>
      </w:r>
      <w:r w:rsidRPr="006C185A">
        <w:rPr>
          <w:rFonts w:ascii="Albertus Extra Bold" w:hAnsi="Albertus Extra Bold"/>
          <w:b/>
        </w:rPr>
        <w:t>]</w:t>
      </w:r>
      <w:r>
        <w:t xml:space="preserve"> </w:t>
      </w:r>
      <w:r>
        <w:rPr>
          <w:u w:val="single"/>
        </w:rPr>
        <w:t>December 31, 2027</w:t>
      </w:r>
      <w:r w:rsidRPr="00EA5AB1">
        <w:rPr>
          <w:rFonts w:ascii="Albertus Extra Bold" w:hAnsi="Albertus Extra Bold"/>
          <w:b/>
          <w:vertAlign w:val="superscript"/>
        </w:rPr>
        <w:t>1</w:t>
      </w:r>
      <w:r>
        <w:t xml:space="preserve">.  No change in the level of benefits in those plans shall be made before that date unless such a change is required by federal or State law to governmental health care benefits plans or to both governmental and non-governmental health care benefits plans. </w:t>
      </w:r>
    </w:p>
    <w:p w:rsidR="00C56BD3" w:rsidRDefault="00C56BD3" w:rsidP="00C56BD3">
      <w:r>
        <w:tab/>
        <w:t xml:space="preserve">Commencing </w:t>
      </w:r>
      <w:r>
        <w:rPr>
          <w:rFonts w:ascii="Albertus Extra Bold" w:hAnsi="Albertus Extra Bold"/>
          <w:b/>
          <w:vertAlign w:val="superscript"/>
        </w:rPr>
        <w:t>1</w:t>
      </w:r>
      <w:r w:rsidRPr="0082333C">
        <w:rPr>
          <w:rFonts w:ascii="Albertus Extra Bold" w:hAnsi="Albertus Extra Bold"/>
          <w:b/>
        </w:rPr>
        <w:t>[</w:t>
      </w:r>
      <w:r>
        <w:t>July 1, 2027</w:t>
      </w:r>
      <w:r w:rsidRPr="00DD1FAF">
        <w:rPr>
          <w:rFonts w:ascii="Albertus Extra Bold" w:hAnsi="Albertus Extra Bold"/>
          <w:b/>
        </w:rPr>
        <w:t>]</w:t>
      </w:r>
      <w:r>
        <w:t xml:space="preserve"> </w:t>
      </w:r>
      <w:r w:rsidRPr="00CE0F2B">
        <w:rPr>
          <w:u w:val="single"/>
        </w:rPr>
        <w:t>Ja</w:t>
      </w:r>
      <w:r w:rsidRPr="00DD1FAF">
        <w:rPr>
          <w:u w:val="single"/>
        </w:rPr>
        <w:t>nuary 1, 2028</w:t>
      </w:r>
      <w:r w:rsidRPr="00DD1FAF">
        <w:rPr>
          <w:rFonts w:ascii="Albertus Extra Bold" w:hAnsi="Albertus Extra Bold"/>
          <w:b/>
          <w:vertAlign w:val="superscript"/>
        </w:rPr>
        <w:t>1</w:t>
      </w:r>
      <w:r>
        <w:t xml:space="preserve"> and for each plan year thereafter, the level of benefits in the equivalent New Jersey Educators Health Plan and the equivalent Garden State Health Plan</w:t>
      </w:r>
      <w:r w:rsidRPr="001E3C64">
        <w:t xml:space="preserve"> </w:t>
      </w:r>
      <w:r>
        <w:t>offered by the employer</w:t>
      </w:r>
      <w:r w:rsidRPr="006F080B">
        <w:t xml:space="preserve"> may be modified by the employer in accordance with</w:t>
      </w:r>
      <w:r>
        <w:t xml:space="preserve"> collective negotiations agreements entered into between the employers who do not participate in the School Employees’ Health Benefits Program and their employees, or as otherwise permitted by law.</w:t>
      </w:r>
    </w:p>
    <w:p w:rsidR="00C56BD3" w:rsidRDefault="00C56BD3" w:rsidP="00C56BD3">
      <w:r>
        <w:tab/>
      </w:r>
      <w:proofErr w:type="spellStart"/>
      <w:r>
        <w:t>i</w:t>
      </w:r>
      <w:proofErr w:type="spellEnd"/>
      <w:r>
        <w:t>.</w:t>
      </w:r>
      <w:r>
        <w:tab/>
        <w:t xml:space="preserve">Commencing </w:t>
      </w:r>
      <w:r>
        <w:rPr>
          <w:rFonts w:ascii="Albertus Extra Bold" w:hAnsi="Albertus Extra Bold"/>
          <w:b/>
          <w:vertAlign w:val="superscript"/>
        </w:rPr>
        <w:t>1</w:t>
      </w:r>
      <w:r w:rsidRPr="0082333C">
        <w:rPr>
          <w:rFonts w:ascii="Albertus Extra Bold" w:hAnsi="Albertus Extra Bold"/>
          <w:b/>
        </w:rPr>
        <w:t>[</w:t>
      </w:r>
      <w:r>
        <w:t>July 1, 2027</w:t>
      </w:r>
      <w:r w:rsidRPr="00E110F0">
        <w:rPr>
          <w:rFonts w:ascii="Albertus Extra Bold" w:hAnsi="Albertus Extra Bold"/>
          <w:b/>
        </w:rPr>
        <w:t>]</w:t>
      </w:r>
      <w:r>
        <w:t xml:space="preserve"> </w:t>
      </w:r>
      <w:r w:rsidRPr="007A64CC">
        <w:rPr>
          <w:u w:val="single"/>
        </w:rPr>
        <w:t>Ja</w:t>
      </w:r>
      <w:r w:rsidRPr="00E110F0">
        <w:rPr>
          <w:u w:val="single"/>
        </w:rPr>
        <w:t>nuary 1, 2028</w:t>
      </w:r>
      <w:r w:rsidRPr="00E110F0">
        <w:rPr>
          <w:rFonts w:ascii="Albertus Extra Bold" w:hAnsi="Albertus Extra Bold"/>
          <w:b/>
          <w:vertAlign w:val="superscript"/>
        </w:rPr>
        <w:t>1</w:t>
      </w:r>
      <w:r>
        <w:t xml:space="preserve"> and for each plan thereafter, the contributions required pursuant to subsections a. and b. of section 2 of this act</w:t>
      </w:r>
      <w:r w:rsidRPr="00092522">
        <w:t xml:space="preserve">  </w:t>
      </w:r>
      <w:r>
        <w:t xml:space="preserve">for employees enrolled in the equivalent New Jersey Educators Health Plan or the equivalent Garden State Health Plan </w:t>
      </w:r>
      <w:r>
        <w:rPr>
          <w:rFonts w:ascii="Albertus Extra Bold" w:hAnsi="Albertus Extra Bold"/>
          <w:b/>
          <w:vertAlign w:val="superscript"/>
        </w:rPr>
        <w:t>1</w:t>
      </w:r>
      <w:r w:rsidRPr="006E5710">
        <w:rPr>
          <w:u w:val="single"/>
        </w:rPr>
        <w:t xml:space="preserve">offered pursuant to subsection </w:t>
      </w:r>
      <w:r>
        <w:rPr>
          <w:u w:val="single"/>
        </w:rPr>
        <w:t xml:space="preserve">a. of </w:t>
      </w:r>
      <w:r w:rsidRPr="006E5710">
        <w:rPr>
          <w:u w:val="single"/>
        </w:rPr>
        <w:t>th</w:t>
      </w:r>
      <w:r>
        <w:rPr>
          <w:u w:val="single"/>
        </w:rPr>
        <w:t>i</w:t>
      </w:r>
      <w:r w:rsidRPr="006E5710">
        <w:rPr>
          <w:u w:val="single"/>
        </w:rPr>
        <w:t>s section</w:t>
      </w:r>
      <w:r w:rsidRPr="006E5710">
        <w:rPr>
          <w:rFonts w:ascii="Albertus Extra Bold" w:hAnsi="Albertus Extra Bold"/>
          <w:b/>
          <w:vertAlign w:val="superscript"/>
        </w:rPr>
        <w:t>1</w:t>
      </w:r>
      <w:r>
        <w:t xml:space="preserve"> may be modified in accordance with collective negotiations agreements </w:t>
      </w:r>
      <w:r>
        <w:rPr>
          <w:rFonts w:ascii="Albertus Extra Bold" w:hAnsi="Albertus Extra Bold"/>
          <w:b/>
          <w:vertAlign w:val="superscript"/>
        </w:rPr>
        <w:t>1</w:t>
      </w:r>
      <w:r w:rsidRPr="00546797">
        <w:rPr>
          <w:rFonts w:ascii="Albertus Extra Bold" w:hAnsi="Albertus Extra Bold"/>
          <w:b/>
        </w:rPr>
        <w:t>[</w:t>
      </w:r>
      <w:r>
        <w:t>enter</w:t>
      </w:r>
      <w:r w:rsidRPr="00546797">
        <w:rPr>
          <w:rFonts w:ascii="Albertus Extra Bold" w:hAnsi="Albertus Extra Bold"/>
          <w:b/>
        </w:rPr>
        <w:t>]</w:t>
      </w:r>
      <w:r>
        <w:t xml:space="preserve"> </w:t>
      </w:r>
      <w:r w:rsidRPr="00546797">
        <w:rPr>
          <w:u w:val="single"/>
        </w:rPr>
        <w:t>entered</w:t>
      </w:r>
      <w:r w:rsidRPr="00546797">
        <w:rPr>
          <w:rFonts w:ascii="Albertus Extra Bold" w:hAnsi="Albertus Extra Bold"/>
          <w:b/>
          <w:vertAlign w:val="superscript"/>
        </w:rPr>
        <w:t>1</w:t>
      </w:r>
      <w:r w:rsidRPr="00546797">
        <w:t xml:space="preserve">  </w:t>
      </w:r>
      <w:r>
        <w:t xml:space="preserve">into between the employers who do not participate in the School Employees’ Health Benefits Program and their employees.  The contributions required pursuant to subsections a. and b. of section 2 of this act </w:t>
      </w:r>
      <w:r w:rsidRPr="00F968BE">
        <w:t xml:space="preserve">shall become part of the parties' collective negotiations and shall then be subject to collective negotiations in a manner similar to other negotiable items between the parties. </w:t>
      </w:r>
      <w:r>
        <w:t xml:space="preserve">Negotiations </w:t>
      </w:r>
      <w:r w:rsidRPr="00F968BE">
        <w:t xml:space="preserve">concerning contributions for health care benefits </w:t>
      </w:r>
      <w:r>
        <w:t>s</w:t>
      </w:r>
      <w:r w:rsidRPr="00F968BE">
        <w:t xml:space="preserve">hall </w:t>
      </w:r>
      <w:r>
        <w:t xml:space="preserve">be </w:t>
      </w:r>
      <w:r w:rsidRPr="00F968BE">
        <w:t>conduct</w:t>
      </w:r>
      <w:r>
        <w:t>ed</w:t>
      </w:r>
      <w:r w:rsidRPr="00F968BE">
        <w:t xml:space="preserve"> as if the </w:t>
      </w:r>
      <w:r>
        <w:t xml:space="preserve">contributions required pursuant to subsections a. and b. of section 2 of this act </w:t>
      </w:r>
      <w:r w:rsidRPr="00F968BE">
        <w:t>w</w:t>
      </w:r>
      <w:r>
        <w:t>ere</w:t>
      </w:r>
      <w:r w:rsidRPr="00F968BE">
        <w:t xml:space="preserve"> included in the prior contract. </w:t>
      </w:r>
      <w:r>
        <w:t>The contribution scheme of the percentage of base salary set forth in those subsections may be modified or a new contribution scheme or method other than a percentage of salary may be provided for in accordance with a</w:t>
      </w:r>
      <w:r w:rsidRPr="00092522">
        <w:t xml:space="preserve"> </w:t>
      </w:r>
      <w:r>
        <w:t xml:space="preserve">collective negotiations agreement.   </w:t>
      </w:r>
    </w:p>
    <w:p w:rsidR="00C56BD3" w:rsidRDefault="00C56BD3" w:rsidP="00C56BD3">
      <w:pPr>
        <w:rPr>
          <w:u w:val="single"/>
        </w:rPr>
      </w:pPr>
      <w:r>
        <w:tab/>
        <w:t>j.</w:t>
      </w:r>
      <w:r w:rsidRPr="00B70219">
        <w:tab/>
      </w:r>
      <w:r>
        <w:rPr>
          <w:rFonts w:ascii="Albertus Extra Bold" w:hAnsi="Albertus Extra Bold"/>
          <w:b/>
          <w:vertAlign w:val="superscript"/>
        </w:rPr>
        <w:t>1</w:t>
      </w:r>
      <w:r w:rsidRPr="00B70219">
        <w:rPr>
          <w:u w:val="single"/>
        </w:rPr>
        <w:t xml:space="preserve">Modifications to </w:t>
      </w:r>
      <w:r>
        <w:rPr>
          <w:u w:val="single"/>
        </w:rPr>
        <w:t>plan design of</w:t>
      </w:r>
      <w:r w:rsidRPr="00B70219">
        <w:rPr>
          <w:u w:val="single"/>
        </w:rPr>
        <w:t xml:space="preserve"> the plans set forth in section 1 of this act, P.L.   , c.     (C.    )(pending before the Legislature as this bill), or adjustments to the </w:t>
      </w:r>
      <w:r>
        <w:rPr>
          <w:u w:val="single"/>
        </w:rPr>
        <w:t xml:space="preserve">employee </w:t>
      </w:r>
      <w:r w:rsidRPr="00B70219">
        <w:rPr>
          <w:u w:val="single"/>
        </w:rPr>
        <w:t>contribution rates set forth in subsections a. and b. of section 2 of this act</w:t>
      </w:r>
      <w:r>
        <w:rPr>
          <w:u w:val="single"/>
        </w:rPr>
        <w:t>,</w:t>
      </w:r>
      <w:r w:rsidRPr="00B70219">
        <w:rPr>
          <w:u w:val="single"/>
        </w:rPr>
        <w:t xml:space="preserve"> made by the School Employees’ Health Benefits Plan Design Committee or the </w:t>
      </w:r>
      <w:r>
        <w:rPr>
          <w:u w:val="single"/>
        </w:rPr>
        <w:t>State Treasurer</w:t>
      </w:r>
      <w:r w:rsidRPr="00B70219">
        <w:rPr>
          <w:u w:val="single"/>
        </w:rPr>
        <w:t xml:space="preserve"> pursuant to section 7 of this act shall be implemented</w:t>
      </w:r>
      <w:r>
        <w:rPr>
          <w:u w:val="single"/>
        </w:rPr>
        <w:t xml:space="preserve"> for the purposes of this section </w:t>
      </w:r>
      <w:r w:rsidRPr="00B70219">
        <w:rPr>
          <w:u w:val="single"/>
        </w:rPr>
        <w:t>by the employer commencing January 1, 2024.</w:t>
      </w:r>
    </w:p>
    <w:p w:rsidR="00A52450" w:rsidRDefault="00C56BD3" w:rsidP="00A52450">
      <w:r w:rsidRPr="0000604E">
        <w:tab/>
      </w:r>
      <w:r>
        <w:rPr>
          <w:u w:val="single"/>
        </w:rPr>
        <w:t>k.</w:t>
      </w:r>
      <w:r w:rsidRPr="00A5366E">
        <w:rPr>
          <w:rFonts w:ascii="Albertus Extra Bold" w:hAnsi="Albertus Extra Bold"/>
          <w:b/>
          <w:vertAlign w:val="superscript"/>
        </w:rPr>
        <w:t>1</w:t>
      </w:r>
      <w:r>
        <w:rPr>
          <w:rFonts w:ascii="Albertus Extra Bold" w:hAnsi="Albertus Extra Bold"/>
          <w:b/>
          <w:vertAlign w:val="superscript"/>
        </w:rPr>
        <w:t xml:space="preserve">  </w:t>
      </w:r>
      <w:r>
        <w:t>This section shall also apply also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p>
    <w:p w:rsidR="007F2F57" w:rsidRDefault="007F2F57" w:rsidP="00A52450"/>
    <w:p w:rsidR="00B12383" w:rsidRDefault="00B12383" w:rsidP="00B12383">
      <w:r>
        <w:tab/>
        <w:t>6.</w:t>
      </w:r>
      <w:r>
        <w:tab/>
        <w:t xml:space="preserve">a.  Actual savings realized by a school district as a result of the implementation of the provisions of P.L.   , c.     (C.      )(pending before the Legislature as this bill) shall be </w:t>
      </w:r>
      <w:r w:rsidRPr="00390427">
        <w:t xml:space="preserve">used solely and exclusively by </w:t>
      </w:r>
      <w:r>
        <w:t>the</w:t>
      </w:r>
      <w:r w:rsidRPr="00390427">
        <w:t xml:space="preserve"> </w:t>
      </w:r>
      <w:r>
        <w:t>school district</w:t>
      </w:r>
      <w:r w:rsidRPr="00390427">
        <w:t xml:space="preserve"> for the purpose of reducing the amount that is required to be raised by the local property tax levy by the </w:t>
      </w:r>
      <w:r>
        <w:t>school district for school district purposes, except when a school district is spending below adequacy as calculated in accordance with section 1 of P.L.2018, c.67 (C.18A:7F-70).</w:t>
      </w:r>
    </w:p>
    <w:p w:rsidR="00B12383" w:rsidRDefault="00B12383" w:rsidP="00B12383">
      <w:r>
        <w:tab/>
        <w:t>When a cap on the annual increase in the property tax levy for a school district is imposed by law, the savings realized shall be deducted from the adjusted tax levy for the previous budget year and that reduced amount shall serve as the basis for calculating the adjusted tax levy for the next school year.</w:t>
      </w:r>
    </w:p>
    <w:p w:rsidR="00B12383" w:rsidRDefault="00B12383" w:rsidP="00B12383">
      <w:r>
        <w:tab/>
        <w:t>b.</w:t>
      </w:r>
      <w:r>
        <w:tab/>
        <w:t>T</w:t>
      </w:r>
      <w:r w:rsidRPr="00A45584">
        <w:t xml:space="preserve">o enable tracking of </w:t>
      </w:r>
      <w:r>
        <w:t xml:space="preserve">health care </w:t>
      </w:r>
      <w:r w:rsidRPr="00A45584">
        <w:t>cost savings by school district</w:t>
      </w:r>
      <w:r>
        <w:t>s</w:t>
      </w:r>
      <w:r w:rsidRPr="00A45584">
        <w:t xml:space="preserve">, each </w:t>
      </w:r>
      <w:r>
        <w:t xml:space="preserve">school </w:t>
      </w:r>
      <w:r w:rsidRPr="00A45584">
        <w:t xml:space="preserve">district shall submit an annual data sheet for both the current and prior year showing the Total Annual Cost of Health </w:t>
      </w:r>
      <w:r>
        <w:t>B</w:t>
      </w:r>
      <w:r w:rsidRPr="00A45584">
        <w:t xml:space="preserve">enefits for Active Employees, the Total Employee Cost-Sharing Contribution, and the Net Cost to the School District for Health Benefits, including the Number of Covered Employees, the Annual Cost Estimate Per Employee, and the Total Cost for each coverage category – Single Coverage, Parent </w:t>
      </w:r>
      <w:r>
        <w:t>and</w:t>
      </w:r>
      <w:r w:rsidRPr="00A45584">
        <w:t xml:space="preserve"> Child, Employee </w:t>
      </w:r>
      <w:r>
        <w:t>and Spouse</w:t>
      </w:r>
      <w:r w:rsidRPr="00A45584">
        <w:t xml:space="preserve">, and Family. </w:t>
      </w:r>
    </w:p>
    <w:p w:rsidR="00B12383" w:rsidRDefault="00B12383" w:rsidP="00B12383">
      <w:pPr>
        <w:rPr>
          <w:sz w:val="22"/>
          <w:szCs w:val="22"/>
        </w:rPr>
      </w:pPr>
      <w:r>
        <w:tab/>
      </w:r>
      <w:r w:rsidRPr="00A45584">
        <w:t xml:space="preserve">In addition, </w:t>
      </w:r>
      <w:r>
        <w:t xml:space="preserve">school </w:t>
      </w:r>
      <w:r w:rsidRPr="00A45584">
        <w:t xml:space="preserve">districts shall provide separate breakouts of the same categories of data for health care </w:t>
      </w:r>
      <w:r w:rsidRPr="000328AF">
        <w:t>coverage under all health care benefits plans offered by the employer. T</w:t>
      </w:r>
      <w:r w:rsidRPr="00A45584">
        <w:t xml:space="preserve">he datasheet shall also indicate whether the </w:t>
      </w:r>
      <w:r>
        <w:t xml:space="preserve">school </w:t>
      </w:r>
      <w:r w:rsidRPr="00A45584">
        <w:t>district is enrolled in the School Employees</w:t>
      </w:r>
      <w:r>
        <w:t>’</w:t>
      </w:r>
      <w:r w:rsidRPr="00A45584">
        <w:t xml:space="preserve"> Health Benefits P</w:t>
      </w:r>
      <w:r>
        <w:t>rogram</w:t>
      </w:r>
      <w:r w:rsidRPr="00A45584">
        <w:t xml:space="preserve"> for </w:t>
      </w:r>
      <w:r>
        <w:rPr>
          <w:rFonts w:ascii="Albertus Extra Bold" w:hAnsi="Albertus Extra Bold"/>
          <w:b/>
          <w:vertAlign w:val="superscript"/>
        </w:rPr>
        <w:t>1</w:t>
      </w:r>
      <w:r w:rsidRPr="00206D09">
        <w:rPr>
          <w:u w:val="single"/>
        </w:rPr>
        <w:t>medical or</w:t>
      </w:r>
      <w:r w:rsidRPr="00206D09">
        <w:rPr>
          <w:rFonts w:ascii="Albertus Extra Bold" w:hAnsi="Albertus Extra Bold"/>
          <w:b/>
          <w:vertAlign w:val="superscript"/>
        </w:rPr>
        <w:t>1</w:t>
      </w:r>
      <w:r w:rsidRPr="00206D09">
        <w:t xml:space="preserve"> </w:t>
      </w:r>
      <w:r w:rsidRPr="00A45584">
        <w:t xml:space="preserve">medical and prescription drug </w:t>
      </w:r>
      <w:r>
        <w:t xml:space="preserve">benefits </w:t>
      </w:r>
      <w:r w:rsidRPr="00A45584">
        <w:t xml:space="preserve">coverage. Reports shall be due no later than 60 days following each enrollment period to the Department of Education, the Division of Pensions </w:t>
      </w:r>
      <w:r>
        <w:t>and</w:t>
      </w:r>
      <w:r w:rsidRPr="00A45584">
        <w:t xml:space="preserve"> Benefits</w:t>
      </w:r>
      <w:r>
        <w:t xml:space="preserve"> in the Department of the Treasury</w:t>
      </w:r>
      <w:r w:rsidRPr="00A45584">
        <w:t>, and the Legislature.</w:t>
      </w:r>
    </w:p>
    <w:p w:rsidR="004A2532" w:rsidRDefault="004A2532" w:rsidP="004A2532">
      <w:pPr>
        <w:rPr>
          <w:u w:val="single"/>
        </w:rPr>
      </w:pPr>
      <w:r>
        <w:tab/>
      </w:r>
      <w:r>
        <w:rPr>
          <w:rFonts w:ascii="Albertus Extra Bold" w:hAnsi="Albertus Extra Bold"/>
          <w:b/>
          <w:vertAlign w:val="superscript"/>
        </w:rPr>
        <w:t>1</w:t>
      </w:r>
      <w:r w:rsidR="00A52450">
        <w:rPr>
          <w:u w:val="single"/>
        </w:rPr>
        <w:t>7.</w:t>
      </w:r>
      <w:r w:rsidR="00A52450">
        <w:rPr>
          <w:u w:val="single"/>
        </w:rPr>
        <w:tab/>
      </w:r>
      <w:r w:rsidRPr="00887A48">
        <w:rPr>
          <w:u w:val="single"/>
        </w:rPr>
        <w:t xml:space="preserve">Within 30 calendar days after June 30, 2023, the State’s actuary </w:t>
      </w:r>
      <w:r>
        <w:rPr>
          <w:u w:val="single"/>
        </w:rPr>
        <w:t xml:space="preserve">for the School Employees’ Health Benefits Program </w:t>
      </w:r>
      <w:r w:rsidRPr="00887A48">
        <w:rPr>
          <w:u w:val="single"/>
        </w:rPr>
        <w:t>shall issue an actuarial report validating a net annualized savings of at least $300 million</w:t>
      </w:r>
      <w:r>
        <w:rPr>
          <w:u w:val="single"/>
        </w:rPr>
        <w:t xml:space="preserve"> comparing </w:t>
      </w:r>
      <w:r w:rsidRPr="00887A48">
        <w:rPr>
          <w:u w:val="single"/>
        </w:rPr>
        <w:t xml:space="preserve">plan year 2020, 2021, </w:t>
      </w:r>
      <w:r>
        <w:rPr>
          <w:u w:val="single"/>
        </w:rPr>
        <w:t xml:space="preserve">and </w:t>
      </w:r>
      <w:r w:rsidRPr="00887A48">
        <w:rPr>
          <w:u w:val="single"/>
        </w:rPr>
        <w:t>2022 that shall measure the implementation of the N</w:t>
      </w:r>
      <w:r>
        <w:rPr>
          <w:u w:val="single"/>
        </w:rPr>
        <w:t>ew Jersey</w:t>
      </w:r>
      <w:r w:rsidRPr="00887A48">
        <w:rPr>
          <w:u w:val="single"/>
        </w:rPr>
        <w:t xml:space="preserve"> Educator</w:t>
      </w:r>
      <w:r>
        <w:rPr>
          <w:u w:val="single"/>
        </w:rPr>
        <w:t>s</w:t>
      </w:r>
      <w:r w:rsidRPr="00887A48">
        <w:rPr>
          <w:u w:val="single"/>
        </w:rPr>
        <w:t xml:space="preserve"> Plan and Garden State</w:t>
      </w:r>
      <w:r>
        <w:rPr>
          <w:u w:val="single"/>
        </w:rPr>
        <w:t xml:space="preserve"> Health </w:t>
      </w:r>
      <w:r w:rsidRPr="00887A48">
        <w:rPr>
          <w:u w:val="single"/>
        </w:rPr>
        <w:t>Plan</w:t>
      </w:r>
      <w:r>
        <w:rPr>
          <w:u w:val="single"/>
        </w:rPr>
        <w:t xml:space="preserve">, and the SEHBP NJ Direct 10 and the SEHBP NJ Direct 15 plans, </w:t>
      </w:r>
      <w:r w:rsidRPr="00887A48">
        <w:rPr>
          <w:u w:val="single"/>
        </w:rPr>
        <w:t xml:space="preserve">provided by </w:t>
      </w:r>
      <w:r>
        <w:rPr>
          <w:u w:val="single"/>
        </w:rPr>
        <w:t xml:space="preserve">those </w:t>
      </w:r>
      <w:r w:rsidRPr="00887A48">
        <w:rPr>
          <w:u w:val="single"/>
        </w:rPr>
        <w:t>school districts and county</w:t>
      </w:r>
      <w:r>
        <w:rPr>
          <w:u w:val="single"/>
        </w:rPr>
        <w:t xml:space="preserve"> </w:t>
      </w:r>
      <w:r w:rsidRPr="00887A48">
        <w:rPr>
          <w:u w:val="single"/>
        </w:rPr>
        <w:t xml:space="preserve">colleges </w:t>
      </w:r>
      <w:r>
        <w:rPr>
          <w:u w:val="single"/>
        </w:rPr>
        <w:t>both that participate and that do not participate in the School Employees’ Health Benefits Program</w:t>
      </w:r>
      <w:r w:rsidRPr="00887A48">
        <w:rPr>
          <w:u w:val="single"/>
        </w:rPr>
        <w:t>, inclusive of pre-Medicare retirees</w:t>
      </w:r>
      <w:r>
        <w:rPr>
          <w:u w:val="single"/>
        </w:rPr>
        <w:t xml:space="preserve"> paid for by the State </w:t>
      </w:r>
      <w:r w:rsidRPr="00887A48">
        <w:rPr>
          <w:u w:val="single"/>
        </w:rPr>
        <w:t>and the value</w:t>
      </w:r>
      <w:r>
        <w:rPr>
          <w:u w:val="single"/>
        </w:rPr>
        <w:t xml:space="preserve"> </w:t>
      </w:r>
      <w:r w:rsidRPr="00887A48">
        <w:rPr>
          <w:u w:val="single"/>
        </w:rPr>
        <w:t>of early plan design changes implemented in F</w:t>
      </w:r>
      <w:r>
        <w:rPr>
          <w:u w:val="single"/>
        </w:rPr>
        <w:t xml:space="preserve">iscal Year </w:t>
      </w:r>
      <w:r w:rsidRPr="00887A48">
        <w:rPr>
          <w:u w:val="single"/>
        </w:rPr>
        <w:t xml:space="preserve">2020. </w:t>
      </w:r>
      <w:r>
        <w:rPr>
          <w:u w:val="single"/>
        </w:rPr>
        <w:t xml:space="preserve"> </w:t>
      </w:r>
    </w:p>
    <w:p w:rsidR="004A2532" w:rsidRDefault="004A2532" w:rsidP="004A2532">
      <w:pPr>
        <w:rPr>
          <w:u w:val="single"/>
        </w:rPr>
      </w:pPr>
      <w:r w:rsidRPr="00720F5F">
        <w:tab/>
      </w:r>
      <w:r w:rsidRPr="00887A48">
        <w:rPr>
          <w:u w:val="single"/>
        </w:rPr>
        <w:t>In the event t</w:t>
      </w:r>
      <w:r>
        <w:rPr>
          <w:u w:val="single"/>
        </w:rPr>
        <w:t>hat the net annualized savings S</w:t>
      </w:r>
      <w:r w:rsidRPr="00887A48">
        <w:rPr>
          <w:u w:val="single"/>
        </w:rPr>
        <w:t>tatewide</w:t>
      </w:r>
      <w:r>
        <w:rPr>
          <w:u w:val="single"/>
        </w:rPr>
        <w:t xml:space="preserve"> were less than </w:t>
      </w:r>
      <w:r w:rsidRPr="00887A48">
        <w:rPr>
          <w:u w:val="single"/>
        </w:rPr>
        <w:t>$300 million, the S</w:t>
      </w:r>
      <w:r>
        <w:rPr>
          <w:u w:val="single"/>
        </w:rPr>
        <w:t xml:space="preserve">chool Employees’ Health Benefits </w:t>
      </w:r>
      <w:r w:rsidRPr="00887A48">
        <w:rPr>
          <w:u w:val="single"/>
        </w:rPr>
        <w:t>Plan Design Committee shall, within 60 days from the</w:t>
      </w:r>
      <w:r>
        <w:rPr>
          <w:u w:val="single"/>
        </w:rPr>
        <w:t xml:space="preserve"> issuance of the actuary’s report, </w:t>
      </w:r>
      <w:r w:rsidRPr="00887A48">
        <w:rPr>
          <w:u w:val="single"/>
        </w:rPr>
        <w:t>make plan design changes</w:t>
      </w:r>
      <w:r>
        <w:rPr>
          <w:u w:val="single"/>
        </w:rPr>
        <w:t xml:space="preserve">, or adjustments to </w:t>
      </w:r>
      <w:r w:rsidRPr="00887A48">
        <w:rPr>
          <w:u w:val="single"/>
        </w:rPr>
        <w:t>employee contribution</w:t>
      </w:r>
      <w:r>
        <w:rPr>
          <w:u w:val="single"/>
        </w:rPr>
        <w:t>s, or both,</w:t>
      </w:r>
      <w:r w:rsidRPr="00887A48">
        <w:rPr>
          <w:u w:val="single"/>
        </w:rPr>
        <w:t xml:space="preserve"> </w:t>
      </w:r>
      <w:r>
        <w:rPr>
          <w:u w:val="single"/>
        </w:rPr>
        <w:t>for t</w:t>
      </w:r>
      <w:r w:rsidRPr="00887A48">
        <w:rPr>
          <w:u w:val="single"/>
        </w:rPr>
        <w:t>he N</w:t>
      </w:r>
      <w:r>
        <w:rPr>
          <w:u w:val="single"/>
        </w:rPr>
        <w:t xml:space="preserve">ew </w:t>
      </w:r>
      <w:r w:rsidRPr="00887A48">
        <w:rPr>
          <w:u w:val="single"/>
        </w:rPr>
        <w:t>J</w:t>
      </w:r>
      <w:r>
        <w:rPr>
          <w:u w:val="single"/>
        </w:rPr>
        <w:t xml:space="preserve">ersey </w:t>
      </w:r>
      <w:r w:rsidRPr="00887A48">
        <w:rPr>
          <w:u w:val="single"/>
        </w:rPr>
        <w:t>Educator</w:t>
      </w:r>
      <w:r>
        <w:rPr>
          <w:u w:val="single"/>
        </w:rPr>
        <w:t>s</w:t>
      </w:r>
      <w:r w:rsidRPr="00887A48">
        <w:rPr>
          <w:u w:val="single"/>
        </w:rPr>
        <w:t xml:space="preserve"> </w:t>
      </w:r>
      <w:r>
        <w:rPr>
          <w:u w:val="single"/>
        </w:rPr>
        <w:t>Health Plan, or</w:t>
      </w:r>
      <w:r w:rsidRPr="00887A48">
        <w:rPr>
          <w:u w:val="single"/>
        </w:rPr>
        <w:t xml:space="preserve"> the Garden State </w:t>
      </w:r>
      <w:r>
        <w:rPr>
          <w:u w:val="single"/>
        </w:rPr>
        <w:t xml:space="preserve">Health </w:t>
      </w:r>
      <w:r w:rsidRPr="00887A48">
        <w:rPr>
          <w:u w:val="single"/>
        </w:rPr>
        <w:t>Plan</w:t>
      </w:r>
      <w:r>
        <w:rPr>
          <w:u w:val="single"/>
        </w:rPr>
        <w:t>, or both, or also plan design changes to the SEHBP NJ Direct 10 or SEHBP NJ Direct 15 plans,</w:t>
      </w:r>
      <w:r w:rsidRPr="00887A48">
        <w:rPr>
          <w:u w:val="single"/>
        </w:rPr>
        <w:t xml:space="preserve"> </w:t>
      </w:r>
      <w:r>
        <w:rPr>
          <w:u w:val="single"/>
        </w:rPr>
        <w:t xml:space="preserve">or both, </w:t>
      </w:r>
      <w:r w:rsidRPr="00887A48">
        <w:rPr>
          <w:u w:val="single"/>
        </w:rPr>
        <w:t xml:space="preserve">to make up the estimated shortfall over the remaining duration of </w:t>
      </w:r>
      <w:r>
        <w:rPr>
          <w:u w:val="single"/>
        </w:rPr>
        <w:t>the period covered by this act, P.L.     , c.</w:t>
      </w:r>
      <w:r w:rsidR="00A52450">
        <w:rPr>
          <w:u w:val="single"/>
        </w:rPr>
        <w:t>     </w:t>
      </w:r>
      <w:r>
        <w:rPr>
          <w:u w:val="single"/>
        </w:rPr>
        <w:t xml:space="preserve">(C.      )(pending before the Legislature as this bill), ending December 31, 2027. </w:t>
      </w:r>
      <w:r w:rsidRPr="00887A48">
        <w:rPr>
          <w:u w:val="single"/>
        </w:rPr>
        <w:t xml:space="preserve"> </w:t>
      </w:r>
    </w:p>
    <w:p w:rsidR="004A2532" w:rsidRDefault="004A2532" w:rsidP="004A2532">
      <w:pPr>
        <w:rPr>
          <w:u w:val="single"/>
        </w:rPr>
      </w:pPr>
      <w:r w:rsidRPr="00720F5F">
        <w:tab/>
      </w:r>
      <w:r w:rsidRPr="00887A48">
        <w:rPr>
          <w:u w:val="single"/>
        </w:rPr>
        <w:t xml:space="preserve">In the event </w:t>
      </w:r>
      <w:r>
        <w:rPr>
          <w:u w:val="single"/>
        </w:rPr>
        <w:t xml:space="preserve">that the committee is </w:t>
      </w:r>
      <w:r w:rsidRPr="00887A48">
        <w:rPr>
          <w:u w:val="single"/>
        </w:rPr>
        <w:t>unable to agree upon the needed</w:t>
      </w:r>
      <w:r>
        <w:rPr>
          <w:u w:val="single"/>
        </w:rPr>
        <w:t xml:space="preserve"> </w:t>
      </w:r>
      <w:r w:rsidRPr="00887A48">
        <w:rPr>
          <w:u w:val="single"/>
        </w:rPr>
        <w:t>plan design changes or adjust</w:t>
      </w:r>
      <w:r>
        <w:rPr>
          <w:u w:val="single"/>
        </w:rPr>
        <w:t xml:space="preserve">ments to </w:t>
      </w:r>
      <w:r w:rsidRPr="00887A48">
        <w:rPr>
          <w:u w:val="single"/>
        </w:rPr>
        <w:t>employee contributions</w:t>
      </w:r>
      <w:r>
        <w:rPr>
          <w:u w:val="single"/>
        </w:rPr>
        <w:t>, or both, within the 60-day period</w:t>
      </w:r>
      <w:r w:rsidRPr="00887A48">
        <w:rPr>
          <w:u w:val="single"/>
        </w:rPr>
        <w:t xml:space="preserve"> to achieve the $300 million in net </w:t>
      </w:r>
      <w:r>
        <w:rPr>
          <w:u w:val="single"/>
        </w:rPr>
        <w:t xml:space="preserve">annualized </w:t>
      </w:r>
      <w:r w:rsidRPr="00887A48">
        <w:rPr>
          <w:u w:val="single"/>
        </w:rPr>
        <w:t>savings, the State</w:t>
      </w:r>
      <w:r>
        <w:rPr>
          <w:u w:val="single"/>
        </w:rPr>
        <w:t xml:space="preserve"> </w:t>
      </w:r>
      <w:r w:rsidRPr="00887A48">
        <w:rPr>
          <w:u w:val="single"/>
        </w:rPr>
        <w:t>Treasurer shall construct and implement</w:t>
      </w:r>
      <w:r>
        <w:rPr>
          <w:u w:val="single"/>
        </w:rPr>
        <w:t>,</w:t>
      </w:r>
      <w:r w:rsidRPr="00887A48">
        <w:rPr>
          <w:u w:val="single"/>
        </w:rPr>
        <w:t xml:space="preserve"> within 45</w:t>
      </w:r>
      <w:r>
        <w:rPr>
          <w:u w:val="single"/>
        </w:rPr>
        <w:t xml:space="preserve"> days, plan design changes or</w:t>
      </w:r>
      <w:r w:rsidRPr="00887A48">
        <w:rPr>
          <w:u w:val="single"/>
        </w:rPr>
        <w:t xml:space="preserve"> </w:t>
      </w:r>
      <w:r>
        <w:rPr>
          <w:u w:val="single"/>
        </w:rPr>
        <w:t xml:space="preserve">adjustments to </w:t>
      </w:r>
      <w:r w:rsidRPr="00887A48">
        <w:rPr>
          <w:u w:val="single"/>
        </w:rPr>
        <w:t>employee</w:t>
      </w:r>
      <w:r>
        <w:rPr>
          <w:u w:val="single"/>
        </w:rPr>
        <w:t xml:space="preserve"> </w:t>
      </w:r>
      <w:r w:rsidRPr="00887A48">
        <w:rPr>
          <w:u w:val="single"/>
        </w:rPr>
        <w:t>contribution</w:t>
      </w:r>
      <w:r>
        <w:rPr>
          <w:u w:val="single"/>
        </w:rPr>
        <w:t xml:space="preserve">s, or both, </w:t>
      </w:r>
      <w:r w:rsidRPr="00887A48">
        <w:rPr>
          <w:u w:val="single"/>
        </w:rPr>
        <w:t xml:space="preserve">necessary to </w:t>
      </w:r>
      <w:r>
        <w:rPr>
          <w:u w:val="single"/>
        </w:rPr>
        <w:t xml:space="preserve">achieve the </w:t>
      </w:r>
      <w:r w:rsidRPr="00887A48">
        <w:rPr>
          <w:u w:val="single"/>
        </w:rPr>
        <w:t>savings, as validated by the State’s actuary</w:t>
      </w:r>
      <w:r>
        <w:rPr>
          <w:u w:val="single"/>
        </w:rPr>
        <w:t xml:space="preserve"> for the program</w:t>
      </w:r>
      <w:r w:rsidRPr="00887A48">
        <w:rPr>
          <w:u w:val="single"/>
        </w:rPr>
        <w:t>, and implement such</w:t>
      </w:r>
      <w:r>
        <w:rPr>
          <w:u w:val="single"/>
        </w:rPr>
        <w:t xml:space="preserve"> </w:t>
      </w:r>
      <w:r w:rsidRPr="00887A48">
        <w:rPr>
          <w:u w:val="single"/>
        </w:rPr>
        <w:t>changes</w:t>
      </w:r>
      <w:r>
        <w:rPr>
          <w:u w:val="single"/>
        </w:rPr>
        <w:t xml:space="preserve"> and adjustments</w:t>
      </w:r>
      <w:r w:rsidRPr="00887A48">
        <w:rPr>
          <w:u w:val="single"/>
        </w:rPr>
        <w:t xml:space="preserve">. </w:t>
      </w:r>
      <w:r>
        <w:rPr>
          <w:u w:val="single"/>
        </w:rPr>
        <w:t xml:space="preserve"> </w:t>
      </w:r>
    </w:p>
    <w:p w:rsidR="004A2532" w:rsidRDefault="004A2532" w:rsidP="004A2532">
      <w:pPr>
        <w:rPr>
          <w:u w:val="single"/>
        </w:rPr>
      </w:pPr>
      <w:r w:rsidRPr="00C26F68">
        <w:tab/>
      </w:r>
      <w:r w:rsidRPr="00887A48">
        <w:rPr>
          <w:u w:val="single"/>
        </w:rPr>
        <w:t xml:space="preserve">In the event there is a shortfall, the </w:t>
      </w:r>
      <w:r>
        <w:rPr>
          <w:u w:val="single"/>
        </w:rPr>
        <w:t>co</w:t>
      </w:r>
      <w:r w:rsidRPr="00887A48">
        <w:rPr>
          <w:u w:val="single"/>
        </w:rPr>
        <w:t xml:space="preserve">mmittee or the State Treasurer </w:t>
      </w:r>
      <w:r>
        <w:rPr>
          <w:u w:val="single"/>
        </w:rPr>
        <w:t xml:space="preserve">shall </w:t>
      </w:r>
      <w:r w:rsidRPr="00887A48">
        <w:rPr>
          <w:u w:val="single"/>
        </w:rPr>
        <w:t xml:space="preserve">have </w:t>
      </w:r>
      <w:r>
        <w:rPr>
          <w:u w:val="single"/>
        </w:rPr>
        <w:t xml:space="preserve">a </w:t>
      </w:r>
      <w:r w:rsidRPr="00887A48">
        <w:rPr>
          <w:u w:val="single"/>
        </w:rPr>
        <w:t>resolution</w:t>
      </w:r>
      <w:r>
        <w:rPr>
          <w:u w:val="single"/>
        </w:rPr>
        <w:t xml:space="preserve"> for any shortfall no</w:t>
      </w:r>
      <w:r w:rsidRPr="00887A48">
        <w:rPr>
          <w:u w:val="single"/>
        </w:rPr>
        <w:t xml:space="preserve"> later than October 1, 2023 for implementation for January </w:t>
      </w:r>
      <w:r>
        <w:rPr>
          <w:u w:val="single"/>
        </w:rPr>
        <w:t xml:space="preserve">1, </w:t>
      </w:r>
      <w:r w:rsidRPr="00887A48">
        <w:rPr>
          <w:u w:val="single"/>
        </w:rPr>
        <w:t>2024.</w:t>
      </w:r>
      <w:r w:rsidRPr="00D26539">
        <w:rPr>
          <w:u w:val="single"/>
        </w:rPr>
        <w:t xml:space="preserve"> </w:t>
      </w:r>
    </w:p>
    <w:p w:rsidR="004A2532" w:rsidRPr="00887A48" w:rsidRDefault="004A2532" w:rsidP="004A2532">
      <w:pPr>
        <w:rPr>
          <w:u w:val="single"/>
        </w:rPr>
      </w:pPr>
      <w:r w:rsidRPr="005370D1">
        <w:tab/>
      </w:r>
      <w:r w:rsidRPr="009D5A0D">
        <w:rPr>
          <w:u w:val="single"/>
        </w:rPr>
        <w:t>No</w:t>
      </w:r>
      <w:r w:rsidRPr="007F2A9E">
        <w:rPr>
          <w:u w:val="single"/>
        </w:rPr>
        <w:t xml:space="preserve"> monies from the claims stabilization reserve fund or equivalent fund established or maintained </w:t>
      </w:r>
      <w:r>
        <w:rPr>
          <w:u w:val="single"/>
        </w:rPr>
        <w:t xml:space="preserve">for the School Employees’ Health Benefits Program </w:t>
      </w:r>
      <w:r w:rsidRPr="007F2A9E">
        <w:rPr>
          <w:u w:val="single"/>
        </w:rPr>
        <w:t xml:space="preserve">to pay incurred claims that have not yet been settled, shall be used </w:t>
      </w:r>
      <w:r>
        <w:rPr>
          <w:u w:val="single"/>
        </w:rPr>
        <w:t xml:space="preserve">for the actuary’s calculations </w:t>
      </w:r>
      <w:r w:rsidRPr="007F2A9E">
        <w:rPr>
          <w:u w:val="single"/>
        </w:rPr>
        <w:t>required by this section.</w:t>
      </w:r>
      <w:r w:rsidRPr="00887A48">
        <w:rPr>
          <w:rFonts w:ascii="Albertus Extra Bold" w:hAnsi="Albertus Extra Bold"/>
          <w:b/>
          <w:vertAlign w:val="superscript"/>
        </w:rPr>
        <w:t>1</w:t>
      </w:r>
    </w:p>
    <w:p w:rsidR="004A2532" w:rsidRDefault="004A2532" w:rsidP="002D6A8F"/>
    <w:p w:rsidR="00B91960" w:rsidRPr="00974A1D" w:rsidRDefault="00B91960" w:rsidP="00B91960">
      <w:pPr>
        <w:rPr>
          <w:u w:val="single"/>
        </w:rPr>
      </w:pPr>
      <w:r>
        <w:tab/>
      </w:r>
      <w:r>
        <w:rPr>
          <w:rFonts w:ascii="Albertus Extra Bold" w:hAnsi="Albertus Extra Bold"/>
          <w:b/>
          <w:vertAlign w:val="superscript"/>
        </w:rPr>
        <w:t>1</w:t>
      </w:r>
      <w:r w:rsidR="00A52450">
        <w:rPr>
          <w:u w:val="single"/>
        </w:rPr>
        <w:t>8.</w:t>
      </w:r>
      <w:r w:rsidR="00A52450">
        <w:rPr>
          <w:u w:val="single"/>
        </w:rPr>
        <w:tab/>
      </w:r>
      <w:r>
        <w:rPr>
          <w:u w:val="single"/>
        </w:rPr>
        <w:t>With regard to e</w:t>
      </w:r>
      <w:r w:rsidRPr="00C255B1">
        <w:rPr>
          <w:u w:val="single"/>
        </w:rPr>
        <w:t>mployers that have collective negotiation agreements in effect</w:t>
      </w:r>
      <w:r>
        <w:rPr>
          <w:u w:val="single"/>
        </w:rPr>
        <w:t xml:space="preserve"> on the effective date of this act, P.L.     , c.</w:t>
      </w:r>
      <w:r w:rsidR="00A52450">
        <w:rPr>
          <w:u w:val="single"/>
        </w:rPr>
        <w:t>         </w:t>
      </w:r>
      <w:r>
        <w:rPr>
          <w:u w:val="single"/>
        </w:rPr>
        <w:t xml:space="preserve">(pending before the Legislature as this bill), </w:t>
      </w:r>
      <w:r w:rsidRPr="00C255B1">
        <w:rPr>
          <w:u w:val="single"/>
        </w:rPr>
        <w:t>that include health care benefits coverage available to employees when the net cost to the employer is lower than the cost to the employer would be compared to the New Jersey Educators Health Plan, the employer and the majority representative shall engage in collective negotiations over the financial impact of the difference.</w:t>
      </w:r>
      <w:r w:rsidRPr="008245F3">
        <w:rPr>
          <w:rFonts w:ascii="Albertus Extra Bold" w:hAnsi="Albertus Extra Bold"/>
          <w:b/>
          <w:vertAlign w:val="superscript"/>
        </w:rPr>
        <w:t>1</w:t>
      </w:r>
    </w:p>
    <w:p w:rsidR="00686AEB" w:rsidRDefault="002D6A8F" w:rsidP="002D6A8F">
      <w:r>
        <w:tab/>
      </w:r>
      <w:r w:rsidR="00B91960">
        <w:rPr>
          <w:rFonts w:ascii="Albertus Extra Bold" w:hAnsi="Albertus Extra Bold"/>
          <w:b/>
          <w:vertAlign w:val="superscript"/>
        </w:rPr>
        <w:t>1</w:t>
      </w:r>
      <w:r w:rsidR="00B91960" w:rsidRPr="00B91960">
        <w:rPr>
          <w:rFonts w:ascii="Albertus Extra Bold" w:hAnsi="Albertus Extra Bold"/>
          <w:b/>
        </w:rPr>
        <w:t>[</w:t>
      </w:r>
      <w:r>
        <w:t>7.</w:t>
      </w:r>
      <w:r w:rsidR="00B91960" w:rsidRPr="00B91960">
        <w:rPr>
          <w:rFonts w:ascii="Albertus Extra Bold" w:hAnsi="Albertus Extra Bold"/>
          <w:b/>
        </w:rPr>
        <w:t>]</w:t>
      </w:r>
      <w:r w:rsidR="00B91960">
        <w:t xml:space="preserve"> </w:t>
      </w:r>
      <w:r w:rsidR="00B91960">
        <w:rPr>
          <w:u w:val="single"/>
        </w:rPr>
        <w:t>9.</w:t>
      </w:r>
      <w:r w:rsidR="00B91960">
        <w:rPr>
          <w:rFonts w:ascii="Albertus Extra Bold" w:hAnsi="Albertus Extra Bold"/>
          <w:b/>
          <w:vertAlign w:val="superscript"/>
        </w:rPr>
        <w:t>1</w:t>
      </w:r>
      <w:r>
        <w:tab/>
      </w:r>
      <w:r w:rsidR="0047263D">
        <w:t>This act shall take effect</w:t>
      </w:r>
      <w:r w:rsidR="006B58C1">
        <w:t xml:space="preserve"> immediately.</w:t>
      </w:r>
    </w:p>
    <w:p w:rsidR="007F2F57" w:rsidRDefault="007F2F57" w:rsidP="002D6A8F"/>
    <w:p w:rsidR="007F2F57" w:rsidRDefault="007F2F57" w:rsidP="002D6A8F"/>
    <w:p w:rsidR="007F2F57" w:rsidRDefault="007F2F57" w:rsidP="007F2F57">
      <w:pPr>
        <w:jc w:val="center"/>
      </w:pPr>
      <w:r>
        <w:rPr>
          <w:u w:val="single"/>
        </w:rPr>
        <w:t>                                </w:t>
      </w:r>
    </w:p>
    <w:p w:rsidR="007F2F57" w:rsidRDefault="007F2F57" w:rsidP="007F2F57">
      <w:pPr>
        <w:jc w:val="center"/>
      </w:pPr>
    </w:p>
    <w:p w:rsidR="007F2F57" w:rsidRPr="007F2F57" w:rsidRDefault="007F2F57" w:rsidP="003166E2">
      <w:bookmarkStart w:id="1" w:name="_GoBack"/>
      <w:bookmarkEnd w:id="1"/>
      <w:r>
        <w:tab/>
        <w:t xml:space="preserve">Requires SEHBP and eligible employers that do not participate in the SEHBP to provide certain plans for public education employees and certain public education retirees. </w:t>
      </w:r>
    </w:p>
    <w:sectPr w:rsidR="007F2F57" w:rsidRPr="007F2F57" w:rsidSect="007F2F57">
      <w:headerReference w:type="default" r:id="rId10"/>
      <w:footerReference w:type="default" r:id="rId11"/>
      <w:type w:val="continuous"/>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D92" w:rsidRDefault="00547D92">
      <w:r>
        <w:separator/>
      </w:r>
    </w:p>
  </w:endnote>
  <w:endnote w:type="continuationSeparator" w:id="0">
    <w:p w:rsidR="00547D92" w:rsidRDefault="0054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74B" w:rsidRPr="00921C91" w:rsidRDefault="000C37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374B" w:rsidRPr="00921C91" w:rsidRDefault="000C374B">
    <w:pPr>
      <w:pStyle w:val="Footer"/>
      <w:rPr>
        <w:szCs w:val="18"/>
      </w:rPr>
    </w:pPr>
  </w:p>
  <w:p w:rsidR="000C374B" w:rsidRPr="00921C91" w:rsidRDefault="000C37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374B" w:rsidRDefault="000C374B" w:rsidP="00686AEB">
    <w:pPr>
      <w:pStyle w:val="Footer"/>
    </w:pPr>
    <w:r>
      <w:tab/>
      <w:t>Matter enclosed in superscript numerals has been adopted as follows:</w:t>
    </w:r>
  </w:p>
  <w:p w:rsidR="000C374B" w:rsidRDefault="000C37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0C374B" w:rsidRPr="000C374B" w:rsidRDefault="000C374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F57" w:rsidRDefault="007F2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D92" w:rsidRDefault="00547D92">
      <w:r>
        <w:separator/>
      </w:r>
    </w:p>
  </w:footnote>
  <w:footnote w:type="continuationSeparator" w:id="0">
    <w:p w:rsidR="00547D92" w:rsidRDefault="00547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Default="00547D92" w:rsidP="00686AEB">
    <w:pPr>
      <w:pStyle w:val="Header"/>
      <w:jc w:val="center"/>
      <w:rPr>
        <w:rStyle w:val="PageNumber"/>
      </w:rPr>
    </w:pPr>
  </w:p>
  <w:p w:rsidR="00C809C6" w:rsidRDefault="00C809C6" w:rsidP="00C809C6">
    <w:pPr>
      <w:pStyle w:val="bpuHeadSpon"/>
    </w:pPr>
    <w:r w:rsidRPr="00C809C6">
      <w:rPr>
        <w:rStyle w:val="bpuHeadSponChar"/>
      </w:rPr>
      <w:t>S2273</w:t>
    </w:r>
    <w:r>
      <w:t xml:space="preserve"> </w:t>
    </w:r>
    <w:r w:rsidR="000C374B">
      <w:t xml:space="preserve">[1R] </w:t>
    </w:r>
    <w:r>
      <w:t>SWEENEY, CRYAN</w:t>
    </w:r>
  </w:p>
  <w:p w:rsidR="00C809C6" w:rsidRDefault="00C809C6" w:rsidP="00C809C6">
    <w:pPr>
      <w:pStyle w:val="bpuHeadSpon"/>
    </w:pPr>
    <w:r>
      <w:fldChar w:fldCharType="begin"/>
    </w:r>
    <w:r>
      <w:instrText xml:space="preserve"> PAGE  \* MERGEFORMAT </w:instrText>
    </w:r>
    <w:r>
      <w:fldChar w:fldCharType="separate"/>
    </w:r>
    <w:r w:rsidR="007F2F57">
      <w:rPr>
        <w:noProof/>
      </w:rPr>
      <w:t>2</w:t>
    </w:r>
    <w:r>
      <w:fldChar w:fldCharType="end"/>
    </w:r>
  </w:p>
  <w:p w:rsidR="00C809C6" w:rsidRDefault="00C809C6" w:rsidP="00C809C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F57" w:rsidRDefault="007F2F57" w:rsidP="00686AEB">
    <w:pPr>
      <w:pStyle w:val="Header"/>
      <w:jc w:val="center"/>
      <w:rPr>
        <w:rStyle w:val="PageNumber"/>
      </w:rPr>
    </w:pPr>
  </w:p>
  <w:p w:rsidR="007F2F57" w:rsidRDefault="007F2F57" w:rsidP="00C809C6">
    <w:pPr>
      <w:pStyle w:val="bpuHeadSpon"/>
    </w:pPr>
    <w:r w:rsidRPr="00C809C6">
      <w:rPr>
        <w:rStyle w:val="bpuHeadSponChar"/>
      </w:rPr>
      <w:t>S2273</w:t>
    </w:r>
    <w:r>
      <w:t xml:space="preserve"> [1R]</w:t>
    </w:r>
  </w:p>
  <w:p w:rsidR="007F2F57" w:rsidRDefault="007F2F57" w:rsidP="00C809C6">
    <w:pPr>
      <w:pStyle w:val="bpuHeadSpon"/>
    </w:pPr>
    <w:r>
      <w:fldChar w:fldCharType="begin"/>
    </w:r>
    <w:r>
      <w:instrText xml:space="preserve"> PAGE  \* MERGEFORMAT </w:instrText>
    </w:r>
    <w:r>
      <w:fldChar w:fldCharType="separate"/>
    </w:r>
    <w:r w:rsidR="00882E72">
      <w:rPr>
        <w:noProof/>
      </w:rPr>
      <w:t>20</w:t>
    </w:r>
    <w:r>
      <w:fldChar w:fldCharType="end"/>
    </w:r>
  </w:p>
  <w:p w:rsidR="007F2F57" w:rsidRDefault="007F2F57" w:rsidP="00C809C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0137E"/>
    <w:multiLevelType w:val="hybridMultilevel"/>
    <w:tmpl w:val="E3967E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CE8"/>
    <w:rsid w:val="000051BD"/>
    <w:rsid w:val="0001279E"/>
    <w:rsid w:val="000160A5"/>
    <w:rsid w:val="0002335B"/>
    <w:rsid w:val="00026A1B"/>
    <w:rsid w:val="00031BB8"/>
    <w:rsid w:val="0003212C"/>
    <w:rsid w:val="000328AF"/>
    <w:rsid w:val="00033CE8"/>
    <w:rsid w:val="0003540C"/>
    <w:rsid w:val="0003549A"/>
    <w:rsid w:val="000367AE"/>
    <w:rsid w:val="0003709B"/>
    <w:rsid w:val="00040DE2"/>
    <w:rsid w:val="00043B22"/>
    <w:rsid w:val="000464C2"/>
    <w:rsid w:val="00054975"/>
    <w:rsid w:val="0005753E"/>
    <w:rsid w:val="00057D20"/>
    <w:rsid w:val="0006197C"/>
    <w:rsid w:val="0006281F"/>
    <w:rsid w:val="0006397E"/>
    <w:rsid w:val="00066668"/>
    <w:rsid w:val="00072FC6"/>
    <w:rsid w:val="00073195"/>
    <w:rsid w:val="0008141C"/>
    <w:rsid w:val="000877D4"/>
    <w:rsid w:val="00091CE7"/>
    <w:rsid w:val="00092127"/>
    <w:rsid w:val="00092522"/>
    <w:rsid w:val="00094A55"/>
    <w:rsid w:val="000971A1"/>
    <w:rsid w:val="000A17B7"/>
    <w:rsid w:val="000A26F4"/>
    <w:rsid w:val="000A44A7"/>
    <w:rsid w:val="000B1054"/>
    <w:rsid w:val="000B2B67"/>
    <w:rsid w:val="000B3411"/>
    <w:rsid w:val="000B3B74"/>
    <w:rsid w:val="000C054C"/>
    <w:rsid w:val="000C12C2"/>
    <w:rsid w:val="000C23D9"/>
    <w:rsid w:val="000C374B"/>
    <w:rsid w:val="000D11AF"/>
    <w:rsid w:val="000D2284"/>
    <w:rsid w:val="000D37DB"/>
    <w:rsid w:val="000D3EFE"/>
    <w:rsid w:val="000D6255"/>
    <w:rsid w:val="000D6262"/>
    <w:rsid w:val="000D7B4A"/>
    <w:rsid w:val="000E173E"/>
    <w:rsid w:val="000E4006"/>
    <w:rsid w:val="000E7B12"/>
    <w:rsid w:val="000F16B8"/>
    <w:rsid w:val="000F3DA2"/>
    <w:rsid w:val="000F5FDE"/>
    <w:rsid w:val="000F7466"/>
    <w:rsid w:val="00104EA9"/>
    <w:rsid w:val="00106A00"/>
    <w:rsid w:val="001074CB"/>
    <w:rsid w:val="001074DA"/>
    <w:rsid w:val="001117EE"/>
    <w:rsid w:val="00117FDE"/>
    <w:rsid w:val="00120EF8"/>
    <w:rsid w:val="001219C9"/>
    <w:rsid w:val="00125197"/>
    <w:rsid w:val="00126EF3"/>
    <w:rsid w:val="0013000E"/>
    <w:rsid w:val="00133F81"/>
    <w:rsid w:val="00135943"/>
    <w:rsid w:val="00156962"/>
    <w:rsid w:val="001625A5"/>
    <w:rsid w:val="001645FB"/>
    <w:rsid w:val="00164A48"/>
    <w:rsid w:val="00172194"/>
    <w:rsid w:val="001733CC"/>
    <w:rsid w:val="00173D2B"/>
    <w:rsid w:val="00181676"/>
    <w:rsid w:val="00183603"/>
    <w:rsid w:val="0018608B"/>
    <w:rsid w:val="00186549"/>
    <w:rsid w:val="001919A2"/>
    <w:rsid w:val="00194A39"/>
    <w:rsid w:val="00194E78"/>
    <w:rsid w:val="0019707B"/>
    <w:rsid w:val="00197E8B"/>
    <w:rsid w:val="00197FA4"/>
    <w:rsid w:val="001A161A"/>
    <w:rsid w:val="001A24AD"/>
    <w:rsid w:val="001A3B79"/>
    <w:rsid w:val="001A66B6"/>
    <w:rsid w:val="001A756B"/>
    <w:rsid w:val="001B23CE"/>
    <w:rsid w:val="001B2969"/>
    <w:rsid w:val="001B4716"/>
    <w:rsid w:val="001B4EA4"/>
    <w:rsid w:val="001C26BA"/>
    <w:rsid w:val="001C7C52"/>
    <w:rsid w:val="001D0309"/>
    <w:rsid w:val="001D25F3"/>
    <w:rsid w:val="001D70D5"/>
    <w:rsid w:val="001E127D"/>
    <w:rsid w:val="001E15F1"/>
    <w:rsid w:val="001E16FA"/>
    <w:rsid w:val="001E6213"/>
    <w:rsid w:val="001E770A"/>
    <w:rsid w:val="001F14C7"/>
    <w:rsid w:val="001F63E0"/>
    <w:rsid w:val="001F7405"/>
    <w:rsid w:val="0020053D"/>
    <w:rsid w:val="00205533"/>
    <w:rsid w:val="00212B8D"/>
    <w:rsid w:val="00220D91"/>
    <w:rsid w:val="00222983"/>
    <w:rsid w:val="00223253"/>
    <w:rsid w:val="00224D91"/>
    <w:rsid w:val="00231ABC"/>
    <w:rsid w:val="002370D0"/>
    <w:rsid w:val="00241971"/>
    <w:rsid w:val="0024629A"/>
    <w:rsid w:val="00255958"/>
    <w:rsid w:val="002573A8"/>
    <w:rsid w:val="00257FA2"/>
    <w:rsid w:val="0026574A"/>
    <w:rsid w:val="002660BB"/>
    <w:rsid w:val="002720E8"/>
    <w:rsid w:val="0027412A"/>
    <w:rsid w:val="00275293"/>
    <w:rsid w:val="002776B0"/>
    <w:rsid w:val="00283BA7"/>
    <w:rsid w:val="0028423B"/>
    <w:rsid w:val="00286C7E"/>
    <w:rsid w:val="002968FA"/>
    <w:rsid w:val="002A01AD"/>
    <w:rsid w:val="002A1029"/>
    <w:rsid w:val="002A2ED5"/>
    <w:rsid w:val="002A3A1A"/>
    <w:rsid w:val="002A4692"/>
    <w:rsid w:val="002A51BA"/>
    <w:rsid w:val="002B1DB3"/>
    <w:rsid w:val="002B2E26"/>
    <w:rsid w:val="002B3FE6"/>
    <w:rsid w:val="002B5E3F"/>
    <w:rsid w:val="002B62ED"/>
    <w:rsid w:val="002C1986"/>
    <w:rsid w:val="002C2D81"/>
    <w:rsid w:val="002C461E"/>
    <w:rsid w:val="002C6CEC"/>
    <w:rsid w:val="002D0E26"/>
    <w:rsid w:val="002D2B00"/>
    <w:rsid w:val="002D6A8F"/>
    <w:rsid w:val="002E09CE"/>
    <w:rsid w:val="002E3DA6"/>
    <w:rsid w:val="002E69D1"/>
    <w:rsid w:val="002F2451"/>
    <w:rsid w:val="002F3BA6"/>
    <w:rsid w:val="002F5115"/>
    <w:rsid w:val="00301D4D"/>
    <w:rsid w:val="00306F18"/>
    <w:rsid w:val="00307C87"/>
    <w:rsid w:val="00312B8C"/>
    <w:rsid w:val="00313703"/>
    <w:rsid w:val="00315320"/>
    <w:rsid w:val="003166E2"/>
    <w:rsid w:val="00323F0A"/>
    <w:rsid w:val="00325776"/>
    <w:rsid w:val="00325E27"/>
    <w:rsid w:val="00330395"/>
    <w:rsid w:val="00333433"/>
    <w:rsid w:val="00333704"/>
    <w:rsid w:val="00334456"/>
    <w:rsid w:val="00336624"/>
    <w:rsid w:val="0034025F"/>
    <w:rsid w:val="003403C7"/>
    <w:rsid w:val="00340458"/>
    <w:rsid w:val="0034200F"/>
    <w:rsid w:val="00344110"/>
    <w:rsid w:val="003446A0"/>
    <w:rsid w:val="0034481B"/>
    <w:rsid w:val="00344F1A"/>
    <w:rsid w:val="00350130"/>
    <w:rsid w:val="00350312"/>
    <w:rsid w:val="00353454"/>
    <w:rsid w:val="0035422C"/>
    <w:rsid w:val="00354334"/>
    <w:rsid w:val="00355294"/>
    <w:rsid w:val="0036180C"/>
    <w:rsid w:val="00363768"/>
    <w:rsid w:val="00363CF5"/>
    <w:rsid w:val="00364344"/>
    <w:rsid w:val="00366D4F"/>
    <w:rsid w:val="003702CA"/>
    <w:rsid w:val="00370617"/>
    <w:rsid w:val="00374704"/>
    <w:rsid w:val="00382F1F"/>
    <w:rsid w:val="003837FF"/>
    <w:rsid w:val="00387A75"/>
    <w:rsid w:val="00391DA4"/>
    <w:rsid w:val="003A3C64"/>
    <w:rsid w:val="003A3F83"/>
    <w:rsid w:val="003A57D4"/>
    <w:rsid w:val="003C0780"/>
    <w:rsid w:val="003C12EA"/>
    <w:rsid w:val="003C43EF"/>
    <w:rsid w:val="003C5A6B"/>
    <w:rsid w:val="003C7FB2"/>
    <w:rsid w:val="003D24DE"/>
    <w:rsid w:val="003D6962"/>
    <w:rsid w:val="003E26D4"/>
    <w:rsid w:val="003E36FA"/>
    <w:rsid w:val="003E47BA"/>
    <w:rsid w:val="003F0EB3"/>
    <w:rsid w:val="003F3B37"/>
    <w:rsid w:val="003F3B57"/>
    <w:rsid w:val="003F4BCF"/>
    <w:rsid w:val="003F5A36"/>
    <w:rsid w:val="003F7ECE"/>
    <w:rsid w:val="0040195A"/>
    <w:rsid w:val="00402DC0"/>
    <w:rsid w:val="00416C4B"/>
    <w:rsid w:val="0041751E"/>
    <w:rsid w:val="004211E5"/>
    <w:rsid w:val="00422091"/>
    <w:rsid w:val="00430C9D"/>
    <w:rsid w:val="00431346"/>
    <w:rsid w:val="0043386C"/>
    <w:rsid w:val="00436F2D"/>
    <w:rsid w:val="00436F5D"/>
    <w:rsid w:val="00441B42"/>
    <w:rsid w:val="00441D96"/>
    <w:rsid w:val="00442572"/>
    <w:rsid w:val="00445AA5"/>
    <w:rsid w:val="0045118A"/>
    <w:rsid w:val="00455D51"/>
    <w:rsid w:val="00456BF9"/>
    <w:rsid w:val="00461057"/>
    <w:rsid w:val="004643C0"/>
    <w:rsid w:val="004704A8"/>
    <w:rsid w:val="00471102"/>
    <w:rsid w:val="00471F18"/>
    <w:rsid w:val="0047263D"/>
    <w:rsid w:val="004731A1"/>
    <w:rsid w:val="00475500"/>
    <w:rsid w:val="00483E68"/>
    <w:rsid w:val="00484144"/>
    <w:rsid w:val="004843C0"/>
    <w:rsid w:val="00484C19"/>
    <w:rsid w:val="00485866"/>
    <w:rsid w:val="004912D9"/>
    <w:rsid w:val="004917DD"/>
    <w:rsid w:val="00492076"/>
    <w:rsid w:val="00493B1D"/>
    <w:rsid w:val="00497037"/>
    <w:rsid w:val="004A2532"/>
    <w:rsid w:val="004A28B0"/>
    <w:rsid w:val="004A3009"/>
    <w:rsid w:val="004A6940"/>
    <w:rsid w:val="004A77A4"/>
    <w:rsid w:val="004C1883"/>
    <w:rsid w:val="004C742C"/>
    <w:rsid w:val="004D11B0"/>
    <w:rsid w:val="004D6530"/>
    <w:rsid w:val="004D661A"/>
    <w:rsid w:val="004E1F3E"/>
    <w:rsid w:val="004E73EA"/>
    <w:rsid w:val="004F1BF9"/>
    <w:rsid w:val="004F21BD"/>
    <w:rsid w:val="004F4F1D"/>
    <w:rsid w:val="004F74DD"/>
    <w:rsid w:val="00501317"/>
    <w:rsid w:val="005041C3"/>
    <w:rsid w:val="0050495C"/>
    <w:rsid w:val="00505DC9"/>
    <w:rsid w:val="00506E1E"/>
    <w:rsid w:val="00510CA2"/>
    <w:rsid w:val="00513C81"/>
    <w:rsid w:val="00513D3A"/>
    <w:rsid w:val="00516428"/>
    <w:rsid w:val="00520970"/>
    <w:rsid w:val="005259A5"/>
    <w:rsid w:val="00527BFB"/>
    <w:rsid w:val="00531785"/>
    <w:rsid w:val="00532A32"/>
    <w:rsid w:val="00532D0C"/>
    <w:rsid w:val="00534844"/>
    <w:rsid w:val="005404F7"/>
    <w:rsid w:val="00540B0B"/>
    <w:rsid w:val="005423F5"/>
    <w:rsid w:val="0054460F"/>
    <w:rsid w:val="00547D92"/>
    <w:rsid w:val="005536CD"/>
    <w:rsid w:val="00554051"/>
    <w:rsid w:val="00557240"/>
    <w:rsid w:val="005628B5"/>
    <w:rsid w:val="005651F3"/>
    <w:rsid w:val="00566C3E"/>
    <w:rsid w:val="00566CC1"/>
    <w:rsid w:val="00572184"/>
    <w:rsid w:val="00577A15"/>
    <w:rsid w:val="00577E89"/>
    <w:rsid w:val="00580533"/>
    <w:rsid w:val="00583BDF"/>
    <w:rsid w:val="00585C92"/>
    <w:rsid w:val="0059131D"/>
    <w:rsid w:val="00591CE6"/>
    <w:rsid w:val="005A2CDC"/>
    <w:rsid w:val="005B2320"/>
    <w:rsid w:val="005B3F92"/>
    <w:rsid w:val="005B479C"/>
    <w:rsid w:val="005B561E"/>
    <w:rsid w:val="005C07E4"/>
    <w:rsid w:val="005C2124"/>
    <w:rsid w:val="005C336F"/>
    <w:rsid w:val="005C6DA7"/>
    <w:rsid w:val="005C7F3C"/>
    <w:rsid w:val="005E017C"/>
    <w:rsid w:val="005E434F"/>
    <w:rsid w:val="005E50C6"/>
    <w:rsid w:val="005F2A97"/>
    <w:rsid w:val="005F399B"/>
    <w:rsid w:val="005F4388"/>
    <w:rsid w:val="006019F8"/>
    <w:rsid w:val="00605B20"/>
    <w:rsid w:val="00607E00"/>
    <w:rsid w:val="0061156F"/>
    <w:rsid w:val="00613D93"/>
    <w:rsid w:val="00613FF5"/>
    <w:rsid w:val="006155A8"/>
    <w:rsid w:val="00621B94"/>
    <w:rsid w:val="006240C7"/>
    <w:rsid w:val="00626239"/>
    <w:rsid w:val="00635316"/>
    <w:rsid w:val="00635449"/>
    <w:rsid w:val="00635EBA"/>
    <w:rsid w:val="006378C5"/>
    <w:rsid w:val="00645E6A"/>
    <w:rsid w:val="00651BEE"/>
    <w:rsid w:val="00664A29"/>
    <w:rsid w:val="00665CBC"/>
    <w:rsid w:val="00667A5C"/>
    <w:rsid w:val="00670536"/>
    <w:rsid w:val="006757E8"/>
    <w:rsid w:val="00677316"/>
    <w:rsid w:val="00686AEB"/>
    <w:rsid w:val="00686F1F"/>
    <w:rsid w:val="006922D9"/>
    <w:rsid w:val="006A36E8"/>
    <w:rsid w:val="006B05A8"/>
    <w:rsid w:val="006B58C1"/>
    <w:rsid w:val="006B7897"/>
    <w:rsid w:val="006B7FA7"/>
    <w:rsid w:val="006C086A"/>
    <w:rsid w:val="006C21C1"/>
    <w:rsid w:val="006C4249"/>
    <w:rsid w:val="006C7327"/>
    <w:rsid w:val="006D00E5"/>
    <w:rsid w:val="006D3CC2"/>
    <w:rsid w:val="006D5294"/>
    <w:rsid w:val="006D791B"/>
    <w:rsid w:val="006E2895"/>
    <w:rsid w:val="006E5186"/>
    <w:rsid w:val="006E6FB0"/>
    <w:rsid w:val="006F080B"/>
    <w:rsid w:val="006F180D"/>
    <w:rsid w:val="006F4334"/>
    <w:rsid w:val="006F47AF"/>
    <w:rsid w:val="006F6B8A"/>
    <w:rsid w:val="007015AC"/>
    <w:rsid w:val="0070464E"/>
    <w:rsid w:val="00707CD3"/>
    <w:rsid w:val="00716BB9"/>
    <w:rsid w:val="00717DB9"/>
    <w:rsid w:val="00720900"/>
    <w:rsid w:val="00722586"/>
    <w:rsid w:val="007242DA"/>
    <w:rsid w:val="00724516"/>
    <w:rsid w:val="007256D1"/>
    <w:rsid w:val="007279FD"/>
    <w:rsid w:val="00733B7D"/>
    <w:rsid w:val="00735F55"/>
    <w:rsid w:val="007502CB"/>
    <w:rsid w:val="007521C3"/>
    <w:rsid w:val="00752D79"/>
    <w:rsid w:val="00752E20"/>
    <w:rsid w:val="00752EB0"/>
    <w:rsid w:val="00752FF6"/>
    <w:rsid w:val="0075301A"/>
    <w:rsid w:val="007543CA"/>
    <w:rsid w:val="00755297"/>
    <w:rsid w:val="00756EDE"/>
    <w:rsid w:val="00757F91"/>
    <w:rsid w:val="00760E63"/>
    <w:rsid w:val="00762EEE"/>
    <w:rsid w:val="00766D80"/>
    <w:rsid w:val="00773898"/>
    <w:rsid w:val="00781B4D"/>
    <w:rsid w:val="007824BF"/>
    <w:rsid w:val="00783B8D"/>
    <w:rsid w:val="0079074F"/>
    <w:rsid w:val="00794B94"/>
    <w:rsid w:val="00794BD4"/>
    <w:rsid w:val="00795194"/>
    <w:rsid w:val="007A2F73"/>
    <w:rsid w:val="007A3061"/>
    <w:rsid w:val="007A4E3D"/>
    <w:rsid w:val="007A5A0B"/>
    <w:rsid w:val="007A7F5E"/>
    <w:rsid w:val="007B1141"/>
    <w:rsid w:val="007C0E14"/>
    <w:rsid w:val="007C7DE4"/>
    <w:rsid w:val="007D0061"/>
    <w:rsid w:val="007D40CB"/>
    <w:rsid w:val="007D5796"/>
    <w:rsid w:val="007D59C0"/>
    <w:rsid w:val="007D7D9C"/>
    <w:rsid w:val="007E17E7"/>
    <w:rsid w:val="007E7241"/>
    <w:rsid w:val="007F2F57"/>
    <w:rsid w:val="007F485D"/>
    <w:rsid w:val="007F6050"/>
    <w:rsid w:val="007F6D4A"/>
    <w:rsid w:val="00802E4E"/>
    <w:rsid w:val="008030C8"/>
    <w:rsid w:val="00803C98"/>
    <w:rsid w:val="00807AFB"/>
    <w:rsid w:val="00811501"/>
    <w:rsid w:val="008122B3"/>
    <w:rsid w:val="00813627"/>
    <w:rsid w:val="00816380"/>
    <w:rsid w:val="008263D1"/>
    <w:rsid w:val="00832816"/>
    <w:rsid w:val="00837109"/>
    <w:rsid w:val="00840365"/>
    <w:rsid w:val="008406A3"/>
    <w:rsid w:val="00841D2C"/>
    <w:rsid w:val="00841FC7"/>
    <w:rsid w:val="00845F3C"/>
    <w:rsid w:val="008461B8"/>
    <w:rsid w:val="008462F1"/>
    <w:rsid w:val="00847EF1"/>
    <w:rsid w:val="008506F1"/>
    <w:rsid w:val="00852758"/>
    <w:rsid w:val="008538FA"/>
    <w:rsid w:val="008573B0"/>
    <w:rsid w:val="0086015D"/>
    <w:rsid w:val="00866563"/>
    <w:rsid w:val="00866B59"/>
    <w:rsid w:val="00867AC2"/>
    <w:rsid w:val="0087056E"/>
    <w:rsid w:val="008721D8"/>
    <w:rsid w:val="00874993"/>
    <w:rsid w:val="00875402"/>
    <w:rsid w:val="00881481"/>
    <w:rsid w:val="00881EEE"/>
    <w:rsid w:val="00882E72"/>
    <w:rsid w:val="00884D51"/>
    <w:rsid w:val="008916EC"/>
    <w:rsid w:val="00891E4F"/>
    <w:rsid w:val="008A31C5"/>
    <w:rsid w:val="008A4F9A"/>
    <w:rsid w:val="008B281B"/>
    <w:rsid w:val="008B2850"/>
    <w:rsid w:val="008B654C"/>
    <w:rsid w:val="008C79B3"/>
    <w:rsid w:val="008D0D3F"/>
    <w:rsid w:val="008D1449"/>
    <w:rsid w:val="008D4AF4"/>
    <w:rsid w:val="008D77BD"/>
    <w:rsid w:val="008E1E11"/>
    <w:rsid w:val="008E454C"/>
    <w:rsid w:val="008E5F3C"/>
    <w:rsid w:val="008F0F62"/>
    <w:rsid w:val="008F17C4"/>
    <w:rsid w:val="008F1E5A"/>
    <w:rsid w:val="00901BDA"/>
    <w:rsid w:val="00901E68"/>
    <w:rsid w:val="0090505E"/>
    <w:rsid w:val="00906AB4"/>
    <w:rsid w:val="00911CBC"/>
    <w:rsid w:val="009121D8"/>
    <w:rsid w:val="00916F7A"/>
    <w:rsid w:val="00917FE3"/>
    <w:rsid w:val="009207FA"/>
    <w:rsid w:val="00920921"/>
    <w:rsid w:val="009270D8"/>
    <w:rsid w:val="009318C7"/>
    <w:rsid w:val="00931C09"/>
    <w:rsid w:val="009348C2"/>
    <w:rsid w:val="00935F70"/>
    <w:rsid w:val="009418D7"/>
    <w:rsid w:val="00942279"/>
    <w:rsid w:val="009440D0"/>
    <w:rsid w:val="009476F3"/>
    <w:rsid w:val="009523A3"/>
    <w:rsid w:val="00960958"/>
    <w:rsid w:val="00961756"/>
    <w:rsid w:val="00963A46"/>
    <w:rsid w:val="00966A3E"/>
    <w:rsid w:val="00971493"/>
    <w:rsid w:val="00971AD9"/>
    <w:rsid w:val="00973069"/>
    <w:rsid w:val="00973523"/>
    <w:rsid w:val="00973F21"/>
    <w:rsid w:val="00974E48"/>
    <w:rsid w:val="00980766"/>
    <w:rsid w:val="009822C3"/>
    <w:rsid w:val="009835D4"/>
    <w:rsid w:val="009865D4"/>
    <w:rsid w:val="00987C80"/>
    <w:rsid w:val="00995A99"/>
    <w:rsid w:val="00996DE0"/>
    <w:rsid w:val="00997152"/>
    <w:rsid w:val="009972CD"/>
    <w:rsid w:val="009A0E9C"/>
    <w:rsid w:val="009A0F9D"/>
    <w:rsid w:val="009A45DA"/>
    <w:rsid w:val="009B06D2"/>
    <w:rsid w:val="009B0C29"/>
    <w:rsid w:val="009B1DFB"/>
    <w:rsid w:val="009B34EC"/>
    <w:rsid w:val="009B5D67"/>
    <w:rsid w:val="009B6176"/>
    <w:rsid w:val="009B6D3D"/>
    <w:rsid w:val="009C0D22"/>
    <w:rsid w:val="009C2DD9"/>
    <w:rsid w:val="009C3E09"/>
    <w:rsid w:val="009C3F8C"/>
    <w:rsid w:val="009C5630"/>
    <w:rsid w:val="009D0E5D"/>
    <w:rsid w:val="009D0F63"/>
    <w:rsid w:val="009D23C1"/>
    <w:rsid w:val="009D4A23"/>
    <w:rsid w:val="009D5E43"/>
    <w:rsid w:val="009D7934"/>
    <w:rsid w:val="009D7CCF"/>
    <w:rsid w:val="009E5961"/>
    <w:rsid w:val="009F0FC2"/>
    <w:rsid w:val="009F4FAC"/>
    <w:rsid w:val="009F6993"/>
    <w:rsid w:val="00A017C0"/>
    <w:rsid w:val="00A01A94"/>
    <w:rsid w:val="00A04CF6"/>
    <w:rsid w:val="00A04F85"/>
    <w:rsid w:val="00A11228"/>
    <w:rsid w:val="00A117DA"/>
    <w:rsid w:val="00A16A7A"/>
    <w:rsid w:val="00A222C2"/>
    <w:rsid w:val="00A305D6"/>
    <w:rsid w:val="00A30DB5"/>
    <w:rsid w:val="00A342C4"/>
    <w:rsid w:val="00A34A26"/>
    <w:rsid w:val="00A35D08"/>
    <w:rsid w:val="00A3669A"/>
    <w:rsid w:val="00A45584"/>
    <w:rsid w:val="00A45E6D"/>
    <w:rsid w:val="00A46ADD"/>
    <w:rsid w:val="00A46BB3"/>
    <w:rsid w:val="00A50E08"/>
    <w:rsid w:val="00A50F6B"/>
    <w:rsid w:val="00A52237"/>
    <w:rsid w:val="00A52450"/>
    <w:rsid w:val="00A551D6"/>
    <w:rsid w:val="00A6251B"/>
    <w:rsid w:val="00A65936"/>
    <w:rsid w:val="00A6754E"/>
    <w:rsid w:val="00A70F58"/>
    <w:rsid w:val="00A71AF8"/>
    <w:rsid w:val="00A7219C"/>
    <w:rsid w:val="00A72987"/>
    <w:rsid w:val="00A7346B"/>
    <w:rsid w:val="00A74493"/>
    <w:rsid w:val="00A7744C"/>
    <w:rsid w:val="00A80B68"/>
    <w:rsid w:val="00A81C3B"/>
    <w:rsid w:val="00A82B83"/>
    <w:rsid w:val="00A84C4F"/>
    <w:rsid w:val="00A86D3B"/>
    <w:rsid w:val="00A932A1"/>
    <w:rsid w:val="00A9460E"/>
    <w:rsid w:val="00A96E06"/>
    <w:rsid w:val="00AA6197"/>
    <w:rsid w:val="00AA6C70"/>
    <w:rsid w:val="00AB16FD"/>
    <w:rsid w:val="00AB28A6"/>
    <w:rsid w:val="00AB3CD4"/>
    <w:rsid w:val="00AB4813"/>
    <w:rsid w:val="00AC1952"/>
    <w:rsid w:val="00AC6466"/>
    <w:rsid w:val="00AC7639"/>
    <w:rsid w:val="00AD04B9"/>
    <w:rsid w:val="00AD08BB"/>
    <w:rsid w:val="00AD0EC0"/>
    <w:rsid w:val="00AD70D6"/>
    <w:rsid w:val="00AD75BC"/>
    <w:rsid w:val="00AD7BB0"/>
    <w:rsid w:val="00AD7BC9"/>
    <w:rsid w:val="00AE17DB"/>
    <w:rsid w:val="00AE1871"/>
    <w:rsid w:val="00AE67E9"/>
    <w:rsid w:val="00AF0A6D"/>
    <w:rsid w:val="00AF1A8C"/>
    <w:rsid w:val="00AF27B3"/>
    <w:rsid w:val="00B0116D"/>
    <w:rsid w:val="00B01173"/>
    <w:rsid w:val="00B02F1C"/>
    <w:rsid w:val="00B02F35"/>
    <w:rsid w:val="00B05A3C"/>
    <w:rsid w:val="00B07100"/>
    <w:rsid w:val="00B1138C"/>
    <w:rsid w:val="00B12383"/>
    <w:rsid w:val="00B12770"/>
    <w:rsid w:val="00B129CA"/>
    <w:rsid w:val="00B1738A"/>
    <w:rsid w:val="00B207B4"/>
    <w:rsid w:val="00B2574A"/>
    <w:rsid w:val="00B35D8A"/>
    <w:rsid w:val="00B40739"/>
    <w:rsid w:val="00B4470B"/>
    <w:rsid w:val="00B45B34"/>
    <w:rsid w:val="00B47E09"/>
    <w:rsid w:val="00B57047"/>
    <w:rsid w:val="00B61D86"/>
    <w:rsid w:val="00B6342D"/>
    <w:rsid w:val="00B7264C"/>
    <w:rsid w:val="00B726BD"/>
    <w:rsid w:val="00B72E75"/>
    <w:rsid w:val="00B732BC"/>
    <w:rsid w:val="00B8379D"/>
    <w:rsid w:val="00B83EEF"/>
    <w:rsid w:val="00B90E33"/>
    <w:rsid w:val="00B91960"/>
    <w:rsid w:val="00B9676B"/>
    <w:rsid w:val="00BA02B6"/>
    <w:rsid w:val="00BA2D71"/>
    <w:rsid w:val="00BA2EA5"/>
    <w:rsid w:val="00BA364B"/>
    <w:rsid w:val="00BA59C2"/>
    <w:rsid w:val="00BA6FD1"/>
    <w:rsid w:val="00BB097A"/>
    <w:rsid w:val="00BB1190"/>
    <w:rsid w:val="00BB31D0"/>
    <w:rsid w:val="00BB3A11"/>
    <w:rsid w:val="00BB4DDB"/>
    <w:rsid w:val="00BB5D79"/>
    <w:rsid w:val="00BB5F02"/>
    <w:rsid w:val="00BC0FD6"/>
    <w:rsid w:val="00BC46E2"/>
    <w:rsid w:val="00BC7892"/>
    <w:rsid w:val="00BE24D6"/>
    <w:rsid w:val="00BE4851"/>
    <w:rsid w:val="00BE5F48"/>
    <w:rsid w:val="00BE7EFA"/>
    <w:rsid w:val="00BF06AD"/>
    <w:rsid w:val="00BF18FA"/>
    <w:rsid w:val="00BF2C67"/>
    <w:rsid w:val="00C007DE"/>
    <w:rsid w:val="00C04F4D"/>
    <w:rsid w:val="00C12E48"/>
    <w:rsid w:val="00C12E82"/>
    <w:rsid w:val="00C13D14"/>
    <w:rsid w:val="00C15F53"/>
    <w:rsid w:val="00C16470"/>
    <w:rsid w:val="00C17C57"/>
    <w:rsid w:val="00C23F09"/>
    <w:rsid w:val="00C24AF5"/>
    <w:rsid w:val="00C25356"/>
    <w:rsid w:val="00C25A08"/>
    <w:rsid w:val="00C315CA"/>
    <w:rsid w:val="00C328D0"/>
    <w:rsid w:val="00C341EA"/>
    <w:rsid w:val="00C35DB5"/>
    <w:rsid w:val="00C4307A"/>
    <w:rsid w:val="00C45425"/>
    <w:rsid w:val="00C46BC1"/>
    <w:rsid w:val="00C5235F"/>
    <w:rsid w:val="00C53A81"/>
    <w:rsid w:val="00C5488B"/>
    <w:rsid w:val="00C54CE2"/>
    <w:rsid w:val="00C56A26"/>
    <w:rsid w:val="00C56BD3"/>
    <w:rsid w:val="00C66BF3"/>
    <w:rsid w:val="00C70140"/>
    <w:rsid w:val="00C73476"/>
    <w:rsid w:val="00C73CA7"/>
    <w:rsid w:val="00C77ABB"/>
    <w:rsid w:val="00C809C6"/>
    <w:rsid w:val="00C822F6"/>
    <w:rsid w:val="00C82AC2"/>
    <w:rsid w:val="00C8456C"/>
    <w:rsid w:val="00C9064B"/>
    <w:rsid w:val="00C91E19"/>
    <w:rsid w:val="00C92402"/>
    <w:rsid w:val="00C92867"/>
    <w:rsid w:val="00C93B93"/>
    <w:rsid w:val="00CA037D"/>
    <w:rsid w:val="00CA0837"/>
    <w:rsid w:val="00CA2442"/>
    <w:rsid w:val="00CA4725"/>
    <w:rsid w:val="00CA5FC4"/>
    <w:rsid w:val="00CA71D0"/>
    <w:rsid w:val="00CB0782"/>
    <w:rsid w:val="00CB1465"/>
    <w:rsid w:val="00CB3315"/>
    <w:rsid w:val="00CB6246"/>
    <w:rsid w:val="00CC0A17"/>
    <w:rsid w:val="00CC3A15"/>
    <w:rsid w:val="00CD0F93"/>
    <w:rsid w:val="00CD1BD1"/>
    <w:rsid w:val="00CD4A38"/>
    <w:rsid w:val="00CD528D"/>
    <w:rsid w:val="00CD6167"/>
    <w:rsid w:val="00CD67C3"/>
    <w:rsid w:val="00CD6B6A"/>
    <w:rsid w:val="00CE4C68"/>
    <w:rsid w:val="00CE78BF"/>
    <w:rsid w:val="00CF3BDB"/>
    <w:rsid w:val="00CF65EB"/>
    <w:rsid w:val="00CF72AD"/>
    <w:rsid w:val="00CF7931"/>
    <w:rsid w:val="00CF7B55"/>
    <w:rsid w:val="00D015C5"/>
    <w:rsid w:val="00D01F29"/>
    <w:rsid w:val="00D02441"/>
    <w:rsid w:val="00D039F4"/>
    <w:rsid w:val="00D03AA8"/>
    <w:rsid w:val="00D05F0B"/>
    <w:rsid w:val="00D06B10"/>
    <w:rsid w:val="00D10496"/>
    <w:rsid w:val="00D11173"/>
    <w:rsid w:val="00D1215F"/>
    <w:rsid w:val="00D16561"/>
    <w:rsid w:val="00D175D6"/>
    <w:rsid w:val="00D17FF8"/>
    <w:rsid w:val="00D226BE"/>
    <w:rsid w:val="00D24347"/>
    <w:rsid w:val="00D268AC"/>
    <w:rsid w:val="00D27FF3"/>
    <w:rsid w:val="00D302FC"/>
    <w:rsid w:val="00D32FB8"/>
    <w:rsid w:val="00D343D0"/>
    <w:rsid w:val="00D3664D"/>
    <w:rsid w:val="00D4644E"/>
    <w:rsid w:val="00D500E9"/>
    <w:rsid w:val="00D5056C"/>
    <w:rsid w:val="00D507BC"/>
    <w:rsid w:val="00D54DF6"/>
    <w:rsid w:val="00D6090A"/>
    <w:rsid w:val="00D62FA3"/>
    <w:rsid w:val="00D63B6F"/>
    <w:rsid w:val="00D64A90"/>
    <w:rsid w:val="00D84711"/>
    <w:rsid w:val="00D90826"/>
    <w:rsid w:val="00D912A8"/>
    <w:rsid w:val="00D93060"/>
    <w:rsid w:val="00D9410B"/>
    <w:rsid w:val="00D941B0"/>
    <w:rsid w:val="00D9695B"/>
    <w:rsid w:val="00DA2417"/>
    <w:rsid w:val="00DA5585"/>
    <w:rsid w:val="00DB02AC"/>
    <w:rsid w:val="00DB6AA2"/>
    <w:rsid w:val="00DC2922"/>
    <w:rsid w:val="00DC4A7F"/>
    <w:rsid w:val="00DC7E9A"/>
    <w:rsid w:val="00DD1576"/>
    <w:rsid w:val="00DD33A6"/>
    <w:rsid w:val="00DD4CA3"/>
    <w:rsid w:val="00DD6898"/>
    <w:rsid w:val="00DE10D1"/>
    <w:rsid w:val="00DE2514"/>
    <w:rsid w:val="00DE461E"/>
    <w:rsid w:val="00DE6851"/>
    <w:rsid w:val="00DF03EE"/>
    <w:rsid w:val="00DF7E1D"/>
    <w:rsid w:val="00E000C7"/>
    <w:rsid w:val="00E01B71"/>
    <w:rsid w:val="00E03251"/>
    <w:rsid w:val="00E05CC9"/>
    <w:rsid w:val="00E1480C"/>
    <w:rsid w:val="00E15573"/>
    <w:rsid w:val="00E200D6"/>
    <w:rsid w:val="00E23422"/>
    <w:rsid w:val="00E2490C"/>
    <w:rsid w:val="00E24C58"/>
    <w:rsid w:val="00E25A5B"/>
    <w:rsid w:val="00E30EF2"/>
    <w:rsid w:val="00E321E3"/>
    <w:rsid w:val="00E34721"/>
    <w:rsid w:val="00E373C7"/>
    <w:rsid w:val="00E4267B"/>
    <w:rsid w:val="00E42F13"/>
    <w:rsid w:val="00E438C6"/>
    <w:rsid w:val="00E43D30"/>
    <w:rsid w:val="00E452DF"/>
    <w:rsid w:val="00E47982"/>
    <w:rsid w:val="00E53341"/>
    <w:rsid w:val="00E53B34"/>
    <w:rsid w:val="00E543CF"/>
    <w:rsid w:val="00E546FD"/>
    <w:rsid w:val="00E55C86"/>
    <w:rsid w:val="00E56D56"/>
    <w:rsid w:val="00E608F1"/>
    <w:rsid w:val="00E611B9"/>
    <w:rsid w:val="00E709F5"/>
    <w:rsid w:val="00E7144F"/>
    <w:rsid w:val="00E73D74"/>
    <w:rsid w:val="00E76A79"/>
    <w:rsid w:val="00E80692"/>
    <w:rsid w:val="00E80C24"/>
    <w:rsid w:val="00E83BA9"/>
    <w:rsid w:val="00E8502F"/>
    <w:rsid w:val="00E85705"/>
    <w:rsid w:val="00E87E70"/>
    <w:rsid w:val="00E90E1B"/>
    <w:rsid w:val="00E93836"/>
    <w:rsid w:val="00E96D2D"/>
    <w:rsid w:val="00EA0833"/>
    <w:rsid w:val="00EA7811"/>
    <w:rsid w:val="00EA7C16"/>
    <w:rsid w:val="00EB4DD3"/>
    <w:rsid w:val="00EB70D5"/>
    <w:rsid w:val="00EC3C33"/>
    <w:rsid w:val="00EC5281"/>
    <w:rsid w:val="00EC531A"/>
    <w:rsid w:val="00EC791D"/>
    <w:rsid w:val="00EC7CA6"/>
    <w:rsid w:val="00ED3C5D"/>
    <w:rsid w:val="00ED4553"/>
    <w:rsid w:val="00ED4E5D"/>
    <w:rsid w:val="00ED7390"/>
    <w:rsid w:val="00EE0229"/>
    <w:rsid w:val="00EF30EB"/>
    <w:rsid w:val="00F00D08"/>
    <w:rsid w:val="00F07D62"/>
    <w:rsid w:val="00F15583"/>
    <w:rsid w:val="00F175E8"/>
    <w:rsid w:val="00F17FA5"/>
    <w:rsid w:val="00F200EE"/>
    <w:rsid w:val="00F201B5"/>
    <w:rsid w:val="00F210E9"/>
    <w:rsid w:val="00F22481"/>
    <w:rsid w:val="00F2542E"/>
    <w:rsid w:val="00F257CF"/>
    <w:rsid w:val="00F27278"/>
    <w:rsid w:val="00F27AD4"/>
    <w:rsid w:val="00F344E3"/>
    <w:rsid w:val="00F34D58"/>
    <w:rsid w:val="00F41678"/>
    <w:rsid w:val="00F41A9D"/>
    <w:rsid w:val="00F4344D"/>
    <w:rsid w:val="00F43610"/>
    <w:rsid w:val="00F44314"/>
    <w:rsid w:val="00F51098"/>
    <w:rsid w:val="00F51300"/>
    <w:rsid w:val="00F51369"/>
    <w:rsid w:val="00F54B9C"/>
    <w:rsid w:val="00F56E96"/>
    <w:rsid w:val="00F573DD"/>
    <w:rsid w:val="00F61E59"/>
    <w:rsid w:val="00F63D99"/>
    <w:rsid w:val="00F6426B"/>
    <w:rsid w:val="00F64FAA"/>
    <w:rsid w:val="00F709B3"/>
    <w:rsid w:val="00F71A5E"/>
    <w:rsid w:val="00F806BD"/>
    <w:rsid w:val="00F968BE"/>
    <w:rsid w:val="00FA0AFC"/>
    <w:rsid w:val="00FA1C82"/>
    <w:rsid w:val="00FA2ED1"/>
    <w:rsid w:val="00FA4A52"/>
    <w:rsid w:val="00FB4045"/>
    <w:rsid w:val="00FB4D8E"/>
    <w:rsid w:val="00FB6DF2"/>
    <w:rsid w:val="00FB7AC5"/>
    <w:rsid w:val="00FC0D0A"/>
    <w:rsid w:val="00FC1B0B"/>
    <w:rsid w:val="00FD075D"/>
    <w:rsid w:val="00FD0DCA"/>
    <w:rsid w:val="00FD2F97"/>
    <w:rsid w:val="00FE43EC"/>
    <w:rsid w:val="00FE620F"/>
    <w:rsid w:val="00FF24CF"/>
    <w:rsid w:val="00FF337C"/>
    <w:rsid w:val="00FF4E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684E14"/>
  <w15:docId w15:val="{1D9BE25B-497A-4D66-91AF-6B87D949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1F63E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 w:val="22"/>
      <w:szCs w:val="22"/>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521C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8030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0C8"/>
    <w:rPr>
      <w:rFonts w:ascii="Segoe UI" w:hAnsi="Segoe UI" w:cs="Segoe UI"/>
      <w:spacing w:val="4"/>
      <w:sz w:val="18"/>
      <w:szCs w:val="18"/>
    </w:rPr>
  </w:style>
  <w:style w:type="character" w:styleId="LineNumber">
    <w:name w:val="line number"/>
    <w:basedOn w:val="DefaultParagraphFont"/>
    <w:semiHidden/>
    <w:unhideWhenUsed/>
    <w:rsid w:val="00C80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98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B6E32-386D-437D-8D72-1909FBD7C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8489</Words>
  <Characters>42996</Characters>
  <Application>Microsoft Office Word</Application>
  <DocSecurity>0</DocSecurity>
  <Lines>977</Lines>
  <Paragraphs>191</Paragraphs>
  <ScaleCrop>false</ScaleCrop>
  <HeadingPairs>
    <vt:vector size="2" baseType="variant">
      <vt:variant>
        <vt:lpstr>Title</vt:lpstr>
      </vt:variant>
      <vt:variant>
        <vt:i4>1</vt:i4>
      </vt:variant>
    </vt:vector>
  </HeadingPairs>
  <TitlesOfParts>
    <vt:vector size="1" baseType="lpstr">
      <vt:lpstr>P.L. 2020, c.044 (S2273 1R)</vt:lpstr>
    </vt:vector>
  </TitlesOfParts>
  <Manager>Carol Yuhas</Manager>
  <Company>NJ Office of Legislative Services</Company>
  <LinksUpToDate>false</LinksUpToDate>
  <CharactersWithSpaces>51775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c.044 (S2273 1R)</dc:title>
  <dc:subject/>
  <dc:creator>Senate No. 2273 (First Reprint)</dc:creator>
  <cp:keywords>S2273|21| ||0|0|!|0|</cp:keywords>
  <dc:description>INTRODUCED MARCH 16, 2020_x000d_
Amended 6/25/20</dc:description>
  <cp:lastModifiedBy>Todaro, Vivian</cp:lastModifiedBy>
  <cp:revision>2</cp:revision>
  <cp:lastPrinted>2020-07-27T14:39:00Z</cp:lastPrinted>
  <dcterms:created xsi:type="dcterms:W3CDTF">2020-07-27T14:41:00Z</dcterms:created>
  <dcterms:modified xsi:type="dcterms:W3CDTF">2020-07-27T14:41:00Z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c.44</vt:lpwstr>
  </property>
</Properties>
</file>