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F3" w:rsidRDefault="001C17F3" w:rsidP="001C17F3">
      <w:pPr>
        <w:suppressLineNumbers/>
        <w:ind w:left="288" w:hanging="288"/>
        <w:rPr>
          <w:b/>
          <w:smallCaps/>
          <w:spacing w:val="0"/>
          <w:szCs w:val="20"/>
        </w:rPr>
        <w:sectPr w:rsidR="001C17F3" w:rsidSect="00161F0E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  <w:bookmarkStart w:id="0" w:name="_GoBack"/>
      <w:bookmarkEnd w:id="0"/>
    </w:p>
    <w:p w:rsidR="001C17F3" w:rsidRDefault="001C17F3" w:rsidP="001C17F3">
      <w:pPr>
        <w:ind w:left="6048"/>
      </w:pPr>
      <w:r>
        <w:t>T&amp;E</w:t>
      </w:r>
    </w:p>
    <w:p w:rsidR="001C17F3" w:rsidRDefault="001C17F3" w:rsidP="001C17F3">
      <w:pPr>
        <w:ind w:left="6048"/>
      </w:pPr>
    </w:p>
    <w:p w:rsidR="001C17F3" w:rsidRDefault="001C17F3" w:rsidP="001C17F3">
      <w:pPr>
        <w:sectPr w:rsidR="001C17F3" w:rsidSect="001C17F3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1C17F3" w:rsidRDefault="001C17F3" w:rsidP="001C17F3">
      <w:pPr>
        <w:jc w:val="center"/>
      </w:pPr>
      <w:bookmarkStart w:id="1" w:name="LCPL"/>
      <w:bookmarkEnd w:id="1"/>
      <w:r>
        <w:t>P.L. 2020, CHAPTER 56,</w:t>
      </w:r>
      <w:r>
        <w:rPr>
          <w:b/>
          <w:i/>
        </w:rPr>
        <w:t xml:space="preserve"> approved July 1, 2020</w:t>
      </w:r>
    </w:p>
    <w:p w:rsidR="001C17F3" w:rsidRDefault="001C17F3" w:rsidP="001C17F3">
      <w:pPr>
        <w:jc w:val="center"/>
      </w:pPr>
      <w:r>
        <w:t>Assembly</w:t>
      </w:r>
      <w:r w:rsidR="009270CA">
        <w:t>,</w:t>
      </w:r>
      <w:r>
        <w:t xml:space="preserve"> No. 4227 </w:t>
      </w:r>
      <w:r w:rsidRPr="001C17F3">
        <w:rPr>
          <w:rStyle w:val="BoldItal"/>
        </w:rPr>
        <w:t>(Third Reprint)</w:t>
      </w:r>
    </w:p>
    <w:p w:rsidR="001C17F3" w:rsidRDefault="001C17F3" w:rsidP="001C17F3">
      <w:pPr>
        <w:jc w:val="center"/>
      </w:pPr>
    </w:p>
    <w:p w:rsidR="001C17F3" w:rsidRPr="001C17F3" w:rsidRDefault="001C17F3" w:rsidP="001C17F3">
      <w:pPr>
        <w:jc w:val="center"/>
      </w:pPr>
    </w:p>
    <w:p w:rsidR="001C17F3" w:rsidRDefault="001C17F3" w:rsidP="001C17F3">
      <w:pPr>
        <w:spacing w:line="240" w:lineRule="auto"/>
        <w:ind w:left="288" w:hanging="288"/>
        <w:rPr>
          <w:b/>
          <w:smallCaps/>
          <w:spacing w:val="0"/>
          <w:szCs w:val="20"/>
        </w:rPr>
        <w:sectPr w:rsidR="001C17F3" w:rsidSect="001C17F3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0B1054" w:rsidRDefault="007B2DBD" w:rsidP="006E0506">
      <w:pPr>
        <w:ind w:left="288" w:hanging="288"/>
      </w:pPr>
      <w:r w:rsidRPr="007B2DBD">
        <w:rPr>
          <w:b/>
          <w:smallCaps/>
          <w:spacing w:val="0"/>
          <w:szCs w:val="20"/>
        </w:rPr>
        <w:t>An Act</w:t>
      </w:r>
      <w:r w:rsidRPr="007B2DBD">
        <w:t xml:space="preserve"> concerning school graduation exercises in July 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  <w:u w:val="single"/>
        </w:rPr>
        <w:t>and August of</w:t>
      </w:r>
      <w:r w:rsidRPr="007B2DBD">
        <w:rPr>
          <w:rFonts w:ascii="Albertus Extra Bold" w:hAnsi="Albertus Extra Bold"/>
          <w:b/>
          <w:vertAlign w:val="superscript"/>
        </w:rPr>
        <w:t>1</w:t>
      </w:r>
      <w:r w:rsidRPr="007B2DBD">
        <w:rPr>
          <w:spacing w:val="0"/>
        </w:rPr>
        <w:t xml:space="preserve"> </w:t>
      </w:r>
      <w:r w:rsidRPr="007B2DBD">
        <w:t>2020.</w:t>
      </w:r>
    </w:p>
    <w:p w:rsidR="007B2DBD" w:rsidRPr="00D71D68" w:rsidRDefault="007B2DBD" w:rsidP="000B1054"/>
    <w:p w:rsidR="00686AEB" w:rsidRDefault="00686AEB" w:rsidP="00686AEB">
      <w:pPr>
        <w:rPr>
          <w:rStyle w:val="BillLanguage"/>
        </w:rPr>
      </w:pPr>
      <w:r>
        <w:tab/>
      </w:r>
      <w:r w:rsidR="00C00B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0BF1">
        <w:rPr>
          <w:rStyle w:val="BillLanguage"/>
        </w:rPr>
        <w:t>by the Senate and General Assembly of the State of New Jersey:</w:t>
      </w:r>
    </w:p>
    <w:p w:rsidR="007B2DBD" w:rsidRDefault="007B2DBD" w:rsidP="00686AEB"/>
    <w:p w:rsidR="00B22C16" w:rsidRPr="00326C03" w:rsidRDefault="00B22C16" w:rsidP="00B22C16">
      <w:r>
        <w:tab/>
      </w:r>
      <w:r w:rsidRPr="00326C03">
        <w:t>1.</w:t>
      </w:r>
      <w:r w:rsidRPr="00326C03">
        <w:tab/>
      </w:r>
      <w:r>
        <w:rPr>
          <w:rFonts w:ascii="Albertus Extra Bold" w:hAnsi="Albertus Extra Bold"/>
          <w:b/>
          <w:vertAlign w:val="superscript"/>
        </w:rPr>
        <w:t>3</w:t>
      </w:r>
      <w:r w:rsidRPr="00570EBE">
        <w:rPr>
          <w:u w:val="single"/>
        </w:rPr>
        <w:t>a.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 </w:t>
      </w:r>
      <w:r w:rsidRPr="00326C03">
        <w:t xml:space="preserve">Notwithstanding any provision of law to the contrary, individuals attending school-sponsored graduation exercises between July 1, 2020 and 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rPr>
          <w:rFonts w:ascii="Albertus Extra Bold" w:hAnsi="Albertus Extra Bold"/>
          <w:b/>
        </w:rPr>
        <w:t>[</w:t>
      </w:r>
      <w:r w:rsidRPr="00326C03">
        <w:t>July</w:t>
      </w:r>
      <w:r w:rsidRPr="00326C03">
        <w:rPr>
          <w:rFonts w:ascii="Albertus Extra Bold" w:hAnsi="Albertus Extra Bold"/>
          <w:b/>
        </w:rPr>
        <w:t>]</w:t>
      </w:r>
      <w:r w:rsidRPr="00326C03">
        <w:t xml:space="preserve"> </w:t>
      </w:r>
      <w:r w:rsidRPr="00326C03">
        <w:rPr>
          <w:u w:val="single"/>
        </w:rPr>
        <w:t>August</w:t>
      </w:r>
      <w:r w:rsidRPr="00326C03">
        <w:rPr>
          <w:rFonts w:ascii="Albertus Extra Bold" w:hAnsi="Albertus Extra Bold"/>
          <w:b/>
          <w:vertAlign w:val="superscript"/>
        </w:rPr>
        <w:t>1</w:t>
      </w:r>
      <w:r w:rsidRPr="00326C03">
        <w:t xml:space="preserve"> 31, 2020, who have graduated from the school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were employed by the school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 xml:space="preserve">in the immediately preceding school year shall, for the purposes of </w:t>
      </w:r>
      <w:r>
        <w:rPr>
          <w:rFonts w:ascii="Albertus Extra Bold" w:hAnsi="Albertus Extra Bold"/>
          <w:b/>
          <w:vertAlign w:val="superscript"/>
        </w:rPr>
        <w:t>3</w:t>
      </w:r>
      <w:r w:rsidRPr="00D7490B">
        <w:rPr>
          <w:rFonts w:ascii="Albertus Extra Bold" w:hAnsi="Albertus Extra Bold"/>
          <w:b/>
        </w:rPr>
        <w:t>[</w:t>
      </w:r>
      <w:r w:rsidRPr="00326C03">
        <w:t>any</w:t>
      </w:r>
      <w:r w:rsidRPr="00D7490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3</w:t>
      </w:r>
      <w:r w:rsidRPr="00326C03">
        <w:t xml:space="preserve"> insurance coverages afforded the school’s registered and enrolled student population beginning July 1, 2020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for the purposes of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AE01EB">
        <w:rPr>
          <w:rFonts w:ascii="Albertus Extra Bold" w:hAnsi="Albertus Extra Bold"/>
          <w:b/>
        </w:rPr>
        <w:t>[</w:t>
      </w:r>
      <w:r>
        <w:rPr>
          <w:u w:val="single"/>
        </w:rPr>
        <w:t>any</w:t>
      </w:r>
      <w:r w:rsidRPr="00AE01E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</w:t>
      </w:r>
      <w:r>
        <w:rPr>
          <w:u w:val="single"/>
        </w:rPr>
        <w:t>insurance coverages afforded the school’s employees beginning July 1, 2020</w:t>
      </w:r>
      <w:r>
        <w:rPr>
          <w:rFonts w:ascii="Albertus Extra Bold" w:hAnsi="Albertus Extra Bold"/>
          <w:b/>
          <w:vertAlign w:val="superscript"/>
        </w:rPr>
        <w:t>2</w:t>
      </w:r>
      <w:r w:rsidRPr="00326C03">
        <w:t xml:space="preserve">, be considered included in the enrolled and registered student population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 considered as a school employee, as applicable,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326C03">
        <w:t xml:space="preserve">while attending the graduation exercises. </w:t>
      </w:r>
    </w:p>
    <w:p w:rsidR="00B22C16" w:rsidRDefault="00B22C16" w:rsidP="00B22C16">
      <w:pPr>
        <w:rPr>
          <w:u w:val="single"/>
        </w:rPr>
      </w:pPr>
      <w:r>
        <w:rPr>
          <w:rFonts w:ascii="Albertus Extra Bold" w:hAnsi="Albertus Extra Bold"/>
          <w:b/>
          <w:vertAlign w:val="superscript"/>
        </w:rPr>
        <w:tab/>
        <w:t>3</w:t>
      </w:r>
      <w:r>
        <w:rPr>
          <w:u w:val="single"/>
        </w:rPr>
        <w:t>b.</w:t>
      </w:r>
      <w:r>
        <w:rPr>
          <w:u w:val="single"/>
        </w:rPr>
        <w:tab/>
        <w:t>As used in this section:</w:t>
      </w:r>
    </w:p>
    <w:p w:rsidR="00B22C16" w:rsidRDefault="00B22C16" w:rsidP="00B22C16">
      <w:pPr>
        <w:rPr>
          <w:u w:val="single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>Insurance” means, in the case of a student,</w:t>
      </w:r>
      <w:r w:rsidRPr="00F54516">
        <w:rPr>
          <w:u w:val="single"/>
        </w:rPr>
        <w:t xml:space="preserve"> </w:t>
      </w:r>
      <w:r>
        <w:rPr>
          <w:u w:val="single"/>
        </w:rPr>
        <w:t>student accident insurance and general liability insurance, and in the case of an employee, general liability insurance; and</w:t>
      </w:r>
    </w:p>
    <w:p w:rsidR="00B22C16" w:rsidRPr="00F54516" w:rsidRDefault="00B22C16" w:rsidP="00B22C16">
      <w:pPr>
        <w:rPr>
          <w:rFonts w:ascii="Albertus Extra Bold" w:hAnsi="Albertus Extra Bold"/>
          <w:b/>
          <w:vertAlign w:val="superscript"/>
        </w:rPr>
      </w:pPr>
      <w:r w:rsidRPr="004A6A14">
        <w:tab/>
      </w:r>
      <w:r w:rsidRPr="00D7490B">
        <w:rPr>
          <w:u w:val="single"/>
        </w:rPr>
        <w:t>“</w:t>
      </w:r>
      <w:r>
        <w:rPr>
          <w:u w:val="single"/>
        </w:rPr>
        <w:t xml:space="preserve">School” means a </w:t>
      </w:r>
      <w:r w:rsidRPr="00F54516">
        <w:rPr>
          <w:u w:val="single"/>
        </w:rPr>
        <w:t>school district or charter schoo</w:t>
      </w:r>
      <w:r>
        <w:rPr>
          <w:u w:val="single"/>
        </w:rPr>
        <w:t>l high school</w:t>
      </w:r>
      <w:r w:rsidRPr="00F54516"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3</w:t>
      </w:r>
    </w:p>
    <w:p w:rsidR="004B33EE" w:rsidRDefault="004B33EE" w:rsidP="00925F04"/>
    <w:p w:rsidR="000908DE" w:rsidRDefault="00686AEB" w:rsidP="00925F04">
      <w:r>
        <w:tab/>
      </w:r>
      <w:r w:rsidR="00A731B5">
        <w:t>2.</w:t>
      </w:r>
      <w:r w:rsidR="00A731B5">
        <w:tab/>
      </w:r>
      <w:r w:rsidR="00C00BF1">
        <w:t>This act shall take effect</w:t>
      </w:r>
      <w:r w:rsidR="00A731B5">
        <w:t xml:space="preserve"> immediately.</w:t>
      </w:r>
    </w:p>
    <w:p w:rsidR="001C17F3" w:rsidRDefault="001C17F3" w:rsidP="00925F04"/>
    <w:p w:rsidR="001C17F3" w:rsidRDefault="001C17F3" w:rsidP="00925F04"/>
    <w:p w:rsidR="001C17F3" w:rsidRDefault="001C17F3" w:rsidP="001C17F3">
      <w:pPr>
        <w:jc w:val="center"/>
      </w:pPr>
      <w:r>
        <w:rPr>
          <w:u w:val="single"/>
        </w:rPr>
        <w:t>                                </w:t>
      </w:r>
    </w:p>
    <w:p w:rsidR="001C17F3" w:rsidRDefault="001C17F3" w:rsidP="001C17F3">
      <w:pPr>
        <w:jc w:val="center"/>
      </w:pPr>
    </w:p>
    <w:p w:rsidR="001C17F3" w:rsidRPr="001C17F3" w:rsidRDefault="001C17F3" w:rsidP="00417555">
      <w:r>
        <w:tab/>
        <w:t xml:space="preserve">Ensures insurance coverage for certain persons attending school graduation exercises in July and August of 2020.  </w:t>
      </w:r>
    </w:p>
    <w:sectPr w:rsidR="001C17F3" w:rsidRPr="001C17F3" w:rsidSect="001C17F3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05A" w:rsidRDefault="00F0205A">
      <w:r>
        <w:separator/>
      </w:r>
    </w:p>
  </w:endnote>
  <w:endnote w:type="continuationSeparator" w:id="0">
    <w:p w:rsidR="00F0205A" w:rsidRDefault="00F0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B2DBD" w:rsidRPr="00921C91" w:rsidRDefault="007B2DBD">
    <w:pPr>
      <w:pStyle w:val="Footer"/>
      <w:rPr>
        <w:szCs w:val="18"/>
      </w:rPr>
    </w:pPr>
  </w:p>
  <w:p w:rsidR="007B2DBD" w:rsidRPr="00921C91" w:rsidRDefault="007B2D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B2DBD" w:rsidRDefault="007B2DBD" w:rsidP="00686AEB">
    <w:pPr>
      <w:pStyle w:val="Footer"/>
    </w:pPr>
    <w:r>
      <w:tab/>
      <w:t>Matter enclosed in superscript numerals has been adopted as follows:</w:t>
    </w:r>
  </w:p>
  <w:p w:rsidR="007B2DBD" w:rsidRDefault="007B2DB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June 11, 2020.</w:t>
    </w:r>
  </w:p>
  <w:p w:rsidR="007B2DBD" w:rsidRDefault="00737169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ABU committee amendments adopted June 15, 2020.</w:t>
    </w:r>
  </w:p>
  <w:p w:rsidR="00737169" w:rsidRDefault="000908D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SBA committee amendments adopted June 25, 2020.</w:t>
    </w:r>
  </w:p>
  <w:p w:rsidR="000908DE" w:rsidRPr="000908DE" w:rsidRDefault="000908D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7F3" w:rsidRDefault="001C1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05A" w:rsidRDefault="00F0205A">
      <w:r>
        <w:separator/>
      </w:r>
    </w:p>
  </w:footnote>
  <w:footnote w:type="continuationSeparator" w:id="0">
    <w:p w:rsidR="00F0205A" w:rsidRDefault="00F02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61F0E" w:rsidRDefault="00161F0E" w:rsidP="00161F0E">
    <w:pPr>
      <w:pStyle w:val="bpuHeadSpon"/>
    </w:pPr>
    <w:r w:rsidRPr="00161F0E">
      <w:rPr>
        <w:rStyle w:val="bpuHeadSponChar"/>
      </w:rPr>
      <w:t>A4227</w:t>
    </w:r>
    <w:r>
      <w:t xml:space="preserve"> </w:t>
    </w:r>
    <w:r w:rsidR="000908DE">
      <w:t>[3R]</w:t>
    </w:r>
    <w:r w:rsidR="007B2DBD">
      <w:t xml:space="preserve"> </w:t>
    </w:r>
    <w:r>
      <w:t>COUGHLIN</w:t>
    </w:r>
  </w:p>
  <w:p w:rsidR="00161F0E" w:rsidRDefault="00161F0E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17F3">
      <w:rPr>
        <w:noProof/>
      </w:rPr>
      <w:t>2</w:t>
    </w:r>
    <w:r>
      <w:fldChar w:fldCharType="end"/>
    </w:r>
  </w:p>
  <w:p w:rsidR="00161F0E" w:rsidRDefault="00161F0E" w:rsidP="00161F0E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7F3" w:rsidRDefault="001C17F3" w:rsidP="00686AEB">
    <w:pPr>
      <w:pStyle w:val="Header"/>
      <w:jc w:val="center"/>
      <w:rPr>
        <w:rStyle w:val="PageNumber"/>
      </w:rPr>
    </w:pPr>
  </w:p>
  <w:p w:rsidR="001C17F3" w:rsidRDefault="001C17F3" w:rsidP="00161F0E">
    <w:pPr>
      <w:pStyle w:val="bpuHeadSpon"/>
    </w:pPr>
    <w:r w:rsidRPr="00161F0E">
      <w:rPr>
        <w:rStyle w:val="bpuHeadSponChar"/>
      </w:rPr>
      <w:t>A4227</w:t>
    </w:r>
    <w:r>
      <w:t xml:space="preserve"> [3R]</w:t>
    </w:r>
  </w:p>
  <w:p w:rsidR="001C17F3" w:rsidRDefault="001C17F3" w:rsidP="00161F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C17F3" w:rsidRDefault="001C17F3" w:rsidP="00161F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5A"/>
    <w:rsid w:val="000051BD"/>
    <w:rsid w:val="000108CA"/>
    <w:rsid w:val="000160A5"/>
    <w:rsid w:val="0002335B"/>
    <w:rsid w:val="00032652"/>
    <w:rsid w:val="0003549A"/>
    <w:rsid w:val="000367AE"/>
    <w:rsid w:val="00043B22"/>
    <w:rsid w:val="00053E8D"/>
    <w:rsid w:val="00054975"/>
    <w:rsid w:val="00057D20"/>
    <w:rsid w:val="0006197C"/>
    <w:rsid w:val="0006281F"/>
    <w:rsid w:val="0008141C"/>
    <w:rsid w:val="000908D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6F9"/>
    <w:rsid w:val="0013000E"/>
    <w:rsid w:val="00133F81"/>
    <w:rsid w:val="00135943"/>
    <w:rsid w:val="00161F0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7F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2B1"/>
    <w:rsid w:val="00255958"/>
    <w:rsid w:val="00257FA2"/>
    <w:rsid w:val="0026574A"/>
    <w:rsid w:val="00265A39"/>
    <w:rsid w:val="002660BB"/>
    <w:rsid w:val="002720E8"/>
    <w:rsid w:val="00275293"/>
    <w:rsid w:val="002776B0"/>
    <w:rsid w:val="00286C7E"/>
    <w:rsid w:val="0028746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51A"/>
    <w:rsid w:val="002E69D1"/>
    <w:rsid w:val="002F3BA6"/>
    <w:rsid w:val="002F61A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E8F"/>
    <w:rsid w:val="003446A0"/>
    <w:rsid w:val="0034481B"/>
    <w:rsid w:val="00350130"/>
    <w:rsid w:val="00354334"/>
    <w:rsid w:val="00356967"/>
    <w:rsid w:val="0036180C"/>
    <w:rsid w:val="00363CF5"/>
    <w:rsid w:val="00364344"/>
    <w:rsid w:val="003658F2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555"/>
    <w:rsid w:val="004211E5"/>
    <w:rsid w:val="00422091"/>
    <w:rsid w:val="0042393B"/>
    <w:rsid w:val="0042794E"/>
    <w:rsid w:val="0043386C"/>
    <w:rsid w:val="00436F2D"/>
    <w:rsid w:val="00436F5D"/>
    <w:rsid w:val="00441B42"/>
    <w:rsid w:val="00443A0A"/>
    <w:rsid w:val="0045118A"/>
    <w:rsid w:val="00455D51"/>
    <w:rsid w:val="00456BF9"/>
    <w:rsid w:val="00461057"/>
    <w:rsid w:val="00463FB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3E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D35"/>
    <w:rsid w:val="00513C81"/>
    <w:rsid w:val="00527BFB"/>
    <w:rsid w:val="00532A32"/>
    <w:rsid w:val="0054039B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32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881"/>
    <w:rsid w:val="00605B20"/>
    <w:rsid w:val="0061156F"/>
    <w:rsid w:val="00613FF5"/>
    <w:rsid w:val="006155A8"/>
    <w:rsid w:val="00621B94"/>
    <w:rsid w:val="00622073"/>
    <w:rsid w:val="00626239"/>
    <w:rsid w:val="00635316"/>
    <w:rsid w:val="00635449"/>
    <w:rsid w:val="006378C5"/>
    <w:rsid w:val="00645E6A"/>
    <w:rsid w:val="00653187"/>
    <w:rsid w:val="00665CBC"/>
    <w:rsid w:val="00667A5C"/>
    <w:rsid w:val="00677316"/>
    <w:rsid w:val="00686AEB"/>
    <w:rsid w:val="00695260"/>
    <w:rsid w:val="006B7897"/>
    <w:rsid w:val="006B7FA7"/>
    <w:rsid w:val="006C086A"/>
    <w:rsid w:val="006C21C1"/>
    <w:rsid w:val="006C7327"/>
    <w:rsid w:val="006D00E5"/>
    <w:rsid w:val="006D791B"/>
    <w:rsid w:val="006E0506"/>
    <w:rsid w:val="006E2895"/>
    <w:rsid w:val="006E57A5"/>
    <w:rsid w:val="006F180D"/>
    <w:rsid w:val="006F4334"/>
    <w:rsid w:val="006F47AF"/>
    <w:rsid w:val="006F6B8A"/>
    <w:rsid w:val="00707CD3"/>
    <w:rsid w:val="00707EAF"/>
    <w:rsid w:val="00716BB9"/>
    <w:rsid w:val="007256D1"/>
    <w:rsid w:val="007279FD"/>
    <w:rsid w:val="00737169"/>
    <w:rsid w:val="007502CB"/>
    <w:rsid w:val="00752D79"/>
    <w:rsid w:val="00752E20"/>
    <w:rsid w:val="00756EDE"/>
    <w:rsid w:val="00777760"/>
    <w:rsid w:val="00781B4D"/>
    <w:rsid w:val="007824BF"/>
    <w:rsid w:val="00783B8D"/>
    <w:rsid w:val="00794B94"/>
    <w:rsid w:val="00794BD4"/>
    <w:rsid w:val="007A2F73"/>
    <w:rsid w:val="007A3061"/>
    <w:rsid w:val="007A5A0B"/>
    <w:rsid w:val="007B2DB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01"/>
    <w:rsid w:val="008573B0"/>
    <w:rsid w:val="00866563"/>
    <w:rsid w:val="00867AC2"/>
    <w:rsid w:val="0087056E"/>
    <w:rsid w:val="00875402"/>
    <w:rsid w:val="00884D51"/>
    <w:rsid w:val="008916EC"/>
    <w:rsid w:val="00891E4F"/>
    <w:rsid w:val="00896807"/>
    <w:rsid w:val="008A31C5"/>
    <w:rsid w:val="008A4F9A"/>
    <w:rsid w:val="008A54BF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F04"/>
    <w:rsid w:val="009270CA"/>
    <w:rsid w:val="009318C7"/>
    <w:rsid w:val="00931C09"/>
    <w:rsid w:val="009348C2"/>
    <w:rsid w:val="009440D0"/>
    <w:rsid w:val="009523A3"/>
    <w:rsid w:val="00957B7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B85"/>
    <w:rsid w:val="00A6754E"/>
    <w:rsid w:val="00A70F58"/>
    <w:rsid w:val="00A72987"/>
    <w:rsid w:val="00A731B5"/>
    <w:rsid w:val="00A7346B"/>
    <w:rsid w:val="00A84C4F"/>
    <w:rsid w:val="00A932A1"/>
    <w:rsid w:val="00A96E06"/>
    <w:rsid w:val="00AA6197"/>
    <w:rsid w:val="00AA6C70"/>
    <w:rsid w:val="00AB16FD"/>
    <w:rsid w:val="00AB3A7B"/>
    <w:rsid w:val="00AB4813"/>
    <w:rsid w:val="00AC02F8"/>
    <w:rsid w:val="00AC6466"/>
    <w:rsid w:val="00AC6BBE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0D"/>
    <w:rsid w:val="00B0116D"/>
    <w:rsid w:val="00B01173"/>
    <w:rsid w:val="00B02F35"/>
    <w:rsid w:val="00B05A3C"/>
    <w:rsid w:val="00B07100"/>
    <w:rsid w:val="00B1138C"/>
    <w:rsid w:val="00B22C16"/>
    <w:rsid w:val="00B2574A"/>
    <w:rsid w:val="00B35D8A"/>
    <w:rsid w:val="00B45B34"/>
    <w:rsid w:val="00B53325"/>
    <w:rsid w:val="00B57047"/>
    <w:rsid w:val="00B61D86"/>
    <w:rsid w:val="00B6342D"/>
    <w:rsid w:val="00B726BD"/>
    <w:rsid w:val="00B732BC"/>
    <w:rsid w:val="00B74F71"/>
    <w:rsid w:val="00B8166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BF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A0"/>
    <w:rsid w:val="00D6090A"/>
    <w:rsid w:val="00D62FA3"/>
    <w:rsid w:val="00D63B6F"/>
    <w:rsid w:val="00D64A90"/>
    <w:rsid w:val="00D81FB0"/>
    <w:rsid w:val="00D9410B"/>
    <w:rsid w:val="00D9695B"/>
    <w:rsid w:val="00DA2417"/>
    <w:rsid w:val="00DA5585"/>
    <w:rsid w:val="00DB02AC"/>
    <w:rsid w:val="00DB6AA2"/>
    <w:rsid w:val="00DC238C"/>
    <w:rsid w:val="00DE10D1"/>
    <w:rsid w:val="00DE2514"/>
    <w:rsid w:val="00DE6851"/>
    <w:rsid w:val="00DF03EE"/>
    <w:rsid w:val="00E01B71"/>
    <w:rsid w:val="00E05CC9"/>
    <w:rsid w:val="00E15573"/>
    <w:rsid w:val="00E227D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28A3"/>
    <w:rsid w:val="00EC5281"/>
    <w:rsid w:val="00EC791D"/>
    <w:rsid w:val="00EC7CA6"/>
    <w:rsid w:val="00ED3C5D"/>
    <w:rsid w:val="00ED4553"/>
    <w:rsid w:val="00F00D08"/>
    <w:rsid w:val="00F0205A"/>
    <w:rsid w:val="00F07C09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3F5"/>
    <w:rsid w:val="00F54B9C"/>
    <w:rsid w:val="00F56E96"/>
    <w:rsid w:val="00F573DD"/>
    <w:rsid w:val="00F61E59"/>
    <w:rsid w:val="00F63D99"/>
    <w:rsid w:val="00F6426B"/>
    <w:rsid w:val="00F709B3"/>
    <w:rsid w:val="00F71A5E"/>
    <w:rsid w:val="00F83E8F"/>
    <w:rsid w:val="00FA0AFC"/>
    <w:rsid w:val="00FA1C82"/>
    <w:rsid w:val="00FA2ED1"/>
    <w:rsid w:val="00FA4A52"/>
    <w:rsid w:val="00FB4045"/>
    <w:rsid w:val="00FB4D8E"/>
    <w:rsid w:val="00FB528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7D68E8F-8D8B-48E4-8869-9A5AE39D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43E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3E8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61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208</Words>
  <Characters>1154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c.056 (A4227 3R)</vt:lpstr>
    </vt:vector>
  </TitlesOfParts>
  <Manager>Carol Yuhas</Manager>
  <Company>NJ Office of Legislative Services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c.056 (A4227 3R)</dc:title>
  <dc:subject/>
  <dc:creator>Assembly No. 4227 (Third Reprint)</dc:creator>
  <cp:keywords>A4227|1| ||0|0|!|0|</cp:keywords>
  <dc:description>INTRODUCED JUNE 8, 2020_x000d_
AMENDED JUNE 11, 2020_x000d_
Amended 6/15/20_x000d_
Amended 6/25/20</dc:description>
  <cp:lastModifiedBy>Franks, Denise</cp:lastModifiedBy>
  <cp:revision>2</cp:revision>
  <cp:lastPrinted>2020-07-27T15:36:00Z</cp:lastPrinted>
  <dcterms:created xsi:type="dcterms:W3CDTF">2021-08-11T17:01:00Z</dcterms:created>
  <dcterms:modified xsi:type="dcterms:W3CDTF">2021-08-11T17:01:00Z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c.56</vt:lpwstr>
  </property>
</Properties>
</file>