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04C" w:rsidRDefault="0018604C" w:rsidP="00321365">
      <w:pPr>
        <w:pStyle w:val="HangingAnAct"/>
        <w:suppressLineNumbers/>
        <w:rPr>
          <w:rStyle w:val="BillHead"/>
        </w:rPr>
        <w:sectPr w:rsidR="0018604C" w:rsidSect="00BE5294">
          <w:headerReference w:type="default" r:id="rId7"/>
          <w:footerReference w:type="first" r:id="rId8"/>
          <w:pgSz w:w="12240" w:h="20160" w:code="5"/>
          <w:pgMar w:top="1440" w:right="2520" w:bottom="1872" w:left="2880" w:header="1181" w:footer="1152" w:gutter="0"/>
          <w:lnNumType w:countBy="1"/>
          <w:cols w:space="720"/>
          <w:titlePg/>
          <w:docGrid w:linePitch="360"/>
        </w:sectPr>
      </w:pPr>
    </w:p>
    <w:p w:rsidR="0018604C" w:rsidRDefault="0018604C" w:rsidP="0018604C">
      <w:pPr>
        <w:ind w:left="6048"/>
      </w:pPr>
      <w:r>
        <w:t>Title 26.</w:t>
      </w:r>
    </w:p>
    <w:p w:rsidR="0018604C" w:rsidRDefault="0018604C" w:rsidP="0018604C">
      <w:pPr>
        <w:ind w:left="6048"/>
      </w:pPr>
      <w:r>
        <w:t>Chapter 2AA.</w:t>
      </w:r>
    </w:p>
    <w:p w:rsidR="0018604C" w:rsidRDefault="0018604C" w:rsidP="0018604C">
      <w:pPr>
        <w:ind w:left="6048"/>
      </w:pPr>
      <w:r>
        <w:t>(Rename)</w:t>
      </w:r>
    </w:p>
    <w:p w:rsidR="0018604C" w:rsidRDefault="0018604C" w:rsidP="0018604C">
      <w:pPr>
        <w:ind w:left="6048"/>
      </w:pPr>
      <w:r>
        <w:t>Reflex Sympathetic</w:t>
      </w:r>
    </w:p>
    <w:p w:rsidR="0018604C" w:rsidRDefault="0018604C" w:rsidP="0018604C">
      <w:pPr>
        <w:ind w:left="6048"/>
      </w:pPr>
      <w:r>
        <w:t>Dystrophy Syndrome</w:t>
      </w:r>
    </w:p>
    <w:p w:rsidR="0018604C" w:rsidRDefault="0018604C" w:rsidP="0018604C">
      <w:pPr>
        <w:ind w:left="6048"/>
      </w:pPr>
      <w:r>
        <w:t>and Rare Diseases</w:t>
      </w:r>
    </w:p>
    <w:p w:rsidR="0018604C" w:rsidRDefault="0018604C" w:rsidP="0018604C">
      <w:pPr>
        <w:ind w:left="6048"/>
      </w:pPr>
      <w:r>
        <w:t>§§1-4</w:t>
      </w:r>
    </w:p>
    <w:p w:rsidR="0018604C" w:rsidRDefault="0018604C" w:rsidP="0018604C">
      <w:pPr>
        <w:ind w:left="6048"/>
      </w:pPr>
      <w:r>
        <w:t>C.26:2AA-7 to</w:t>
      </w:r>
    </w:p>
    <w:p w:rsidR="0018604C" w:rsidRDefault="0018604C" w:rsidP="0018604C">
      <w:pPr>
        <w:ind w:left="6048"/>
      </w:pPr>
      <w:r>
        <w:t>26:2AA-10</w:t>
      </w:r>
    </w:p>
    <w:p w:rsidR="0018604C" w:rsidRDefault="0018604C" w:rsidP="0018604C">
      <w:pPr>
        <w:ind w:left="6048"/>
      </w:pPr>
      <w:r>
        <w:t>§5</w:t>
      </w:r>
    </w:p>
    <w:p w:rsidR="0018604C" w:rsidRDefault="0018604C" w:rsidP="0018604C">
      <w:pPr>
        <w:ind w:left="6048"/>
      </w:pPr>
      <w:r>
        <w:t>Note</w:t>
      </w:r>
    </w:p>
    <w:p w:rsidR="0018604C" w:rsidRDefault="0018604C" w:rsidP="0018604C">
      <w:pPr>
        <w:ind w:left="6048"/>
      </w:pPr>
    </w:p>
    <w:p w:rsidR="0018604C" w:rsidRDefault="0018604C" w:rsidP="0018604C">
      <w:pPr>
        <w:sectPr w:rsidR="0018604C" w:rsidSect="0018604C">
          <w:type w:val="continuous"/>
          <w:pgSz w:w="12240" w:h="20160" w:code="5"/>
          <w:pgMar w:top="1440" w:right="1440" w:bottom="1872" w:left="2880" w:header="72" w:footer="720" w:gutter="0"/>
          <w:cols w:space="720"/>
          <w:titlePg/>
          <w:docGrid w:linePitch="360"/>
        </w:sectPr>
      </w:pPr>
    </w:p>
    <w:p w:rsidR="0018604C" w:rsidRDefault="0018604C" w:rsidP="0018604C">
      <w:pPr>
        <w:jc w:val="center"/>
      </w:pPr>
      <w:bookmarkStart w:id="0" w:name="LCPL"/>
      <w:bookmarkEnd w:id="0"/>
      <w:r>
        <w:t>P.L. 2021, CHAPTER 135,</w:t>
      </w:r>
      <w:r>
        <w:rPr>
          <w:b/>
          <w:i/>
        </w:rPr>
        <w:t xml:space="preserve"> approved June 30, 2021</w:t>
      </w:r>
    </w:p>
    <w:p w:rsidR="0018604C" w:rsidRDefault="0018604C" w:rsidP="0018604C">
      <w:pPr>
        <w:jc w:val="center"/>
      </w:pPr>
      <w:r>
        <w:t xml:space="preserve">Senate, No. 2682 </w:t>
      </w:r>
      <w:r w:rsidRPr="0018604C">
        <w:rPr>
          <w:b/>
          <w:i/>
        </w:rPr>
        <w:t>(Second Reprint)</w:t>
      </w:r>
    </w:p>
    <w:p w:rsidR="0018604C" w:rsidRDefault="0018604C" w:rsidP="0018604C">
      <w:pPr>
        <w:jc w:val="center"/>
      </w:pPr>
    </w:p>
    <w:p w:rsidR="0018604C" w:rsidRPr="0018604C" w:rsidRDefault="0018604C" w:rsidP="0018604C">
      <w:pPr>
        <w:jc w:val="center"/>
      </w:pPr>
    </w:p>
    <w:p w:rsidR="0018604C" w:rsidRPr="0018604C" w:rsidRDefault="0018604C" w:rsidP="0018604C">
      <w:pPr>
        <w:sectPr w:rsidR="0018604C" w:rsidRPr="0018604C" w:rsidSect="0018604C">
          <w:type w:val="continuous"/>
          <w:pgSz w:w="12240" w:h="20160" w:code="5"/>
          <w:pgMar w:top="2880" w:right="1440" w:bottom="1872" w:left="1440" w:header="72" w:footer="720" w:gutter="0"/>
          <w:cols w:space="720"/>
          <w:docGrid w:linePitch="360"/>
        </w:sectPr>
      </w:pPr>
    </w:p>
    <w:p w:rsidR="00686AEB" w:rsidRPr="00677316" w:rsidRDefault="00D54D38" w:rsidP="003E47BA">
      <w:pPr>
        <w:pStyle w:val="HangingAnAct"/>
        <w:rPr>
          <w:rStyle w:val="HangingAnActChar"/>
        </w:rPr>
      </w:pPr>
      <w:r>
        <w:rPr>
          <w:rStyle w:val="BillHead"/>
        </w:rPr>
        <w:t>An Act</w:t>
      </w:r>
      <w:r w:rsidR="00686AEB" w:rsidRPr="006B7FA7">
        <w:rPr>
          <w:rStyle w:val="HangingAnActChar"/>
        </w:rPr>
        <w:t xml:space="preserve"> </w:t>
      </w:r>
      <w:bookmarkStart w:id="1" w:name="bkSupp"/>
      <w:bookmarkEnd w:id="1"/>
      <w:r w:rsidR="004F10D4" w:rsidRPr="004F10D4">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D54D38">
        <w:rPr>
          <w:rStyle w:val="BillHeading2"/>
        </w:rPr>
        <w:t>Be It Enacted</w:t>
      </w:r>
      <w:r>
        <w:rPr>
          <w:rStyle w:val="BillHeading2"/>
        </w:rPr>
        <w:t xml:space="preserve"> </w:t>
      </w:r>
      <w:r w:rsidR="00D54D38">
        <w:rPr>
          <w:rStyle w:val="BillLanguage"/>
        </w:rPr>
        <w:t>by the Senate and General Assembly of the State of New Jersey:</w:t>
      </w:r>
    </w:p>
    <w:p w:rsidR="00686AEB" w:rsidRPr="00D71D68" w:rsidRDefault="00686AEB" w:rsidP="00686AEB"/>
    <w:p w:rsidR="00BE5294" w:rsidRPr="00DA2052" w:rsidRDefault="00CF5311" w:rsidP="00BE5294">
      <w:r>
        <w:tab/>
        <w:t>1.</w:t>
      </w:r>
      <w:r>
        <w:tab/>
      </w:r>
      <w:r w:rsidR="00BE5294" w:rsidRPr="00DA2052">
        <w:t>The Legislature finds and declares:</w:t>
      </w:r>
    </w:p>
    <w:p w:rsidR="00BE5294" w:rsidRPr="00DA2052" w:rsidRDefault="00CF5311" w:rsidP="00BE5294">
      <w:r>
        <w:tab/>
        <w:t>a.</w:t>
      </w:r>
      <w:r>
        <w:tab/>
      </w:r>
      <w:r w:rsidR="00BE5294" w:rsidRPr="00DA2052">
        <w:t>A rare disease is defined as a disease that affects fewer than 20,000 people.  Rare diseases are sometimes called orphan diseases.  There are 7,000 rare diseases affecting approximately 25 to 30 million Americans;</w:t>
      </w:r>
    </w:p>
    <w:p w:rsidR="00BE5294" w:rsidRPr="00DA2052" w:rsidRDefault="00CF5311" w:rsidP="00BE5294">
      <w:r>
        <w:tab/>
        <w:t>b.</w:t>
      </w:r>
      <w:r>
        <w:tab/>
      </w:r>
      <w:r w:rsidR="00BE5294" w:rsidRPr="00DA2052">
        <w:t xml:space="preserve">The exact cause for many rare diseases remains unknown.  However, 80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t xml:space="preserve"> </w:t>
      </w:r>
      <w:r w:rsidR="00BE5294" w:rsidRPr="00DA2052">
        <w:rPr>
          <w:u w:val="single"/>
        </w:rPr>
        <w:t>percent</w:t>
      </w:r>
      <w:r w:rsidR="00BE5294" w:rsidRPr="00DA2052">
        <w:rPr>
          <w:rFonts w:ascii="Albertus Extra Bold" w:hAnsi="Albertus Extra Bold"/>
          <w:b/>
          <w:vertAlign w:val="superscript"/>
        </w:rPr>
        <w:t>1</w:t>
      </w:r>
      <w:r w:rsidR="00BE5294" w:rsidRPr="00DA2052">
        <w:t xml:space="preserve"> of rare diseases are genetic in origin and can be linked to mutations in a single gene or in multiple genes which can be passed down from generation to generation;</w:t>
      </w:r>
    </w:p>
    <w:p w:rsidR="00BE5294" w:rsidRPr="00DA2052" w:rsidRDefault="00CF5311" w:rsidP="00BE5294">
      <w:r>
        <w:tab/>
        <w:t>c.</w:t>
      </w:r>
      <w:r>
        <w:tab/>
      </w:r>
      <w:r w:rsidR="00BE5294" w:rsidRPr="00DA2052">
        <w:t xml:space="preserve">A person suffering </w:t>
      </w:r>
      <w:smartTag w:uri="urn:schemas-microsoft-com:office:smarttags" w:element="PersonName">
        <w:r w:rsidR="00BE5294" w:rsidRPr="00DA2052">
          <w:t>with</w:t>
        </w:r>
      </w:smartTag>
      <w:r w:rsidR="00BE5294" w:rsidRPr="00DA2052">
        <w:t xml:space="preserve">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BE5294" w:rsidRPr="00DA2052" w:rsidRDefault="00BE5294" w:rsidP="00BE5294">
      <w:r w:rsidRPr="00DA2052">
        <w:tab/>
        <w:t>d</w:t>
      </w:r>
      <w:r w:rsidR="00CF5311">
        <w:t>.</w:t>
      </w:r>
      <w:r w:rsidR="00CF5311">
        <w:tab/>
      </w:r>
      <w:r w:rsidRPr="00DA2052">
        <w:t xml:space="preserve">There is a significant link between rare disease and the coronavirus 2019 (COVID-19) pandemic which heightens the importance of the establishment of an advisory council to examine the issues that affect persons </w:t>
      </w:r>
      <w:smartTag w:uri="urn:schemas-microsoft-com:office:smarttags" w:element="PersonName">
        <w:r w:rsidRPr="00DA2052">
          <w:t>with</w:t>
        </w:r>
      </w:smartTag>
      <w:r w:rsidRPr="00DA2052">
        <w:t xml:space="preserve"> rare diseases in the State.  Many people who live with rare diseases are immunosuppressed and have respiratory and neurologic issues that make the consequences of the virus much more severe for them;</w:t>
      </w:r>
    </w:p>
    <w:p w:rsidR="00BE5294" w:rsidRPr="00DA2052" w:rsidRDefault="00CF5311" w:rsidP="00BE5294">
      <w:r>
        <w:lastRenderedPageBreak/>
        <w:tab/>
        <w:t>e.</w:t>
      </w:r>
      <w:r>
        <w:tab/>
      </w:r>
      <w:r w:rsidR="00BE5294" w:rsidRPr="00DA2052">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BE5294" w:rsidRPr="00DA2052" w:rsidRDefault="00CF5311" w:rsidP="00BE5294">
      <w:r>
        <w:tab/>
        <w:t>f.</w:t>
      </w:r>
      <w:r>
        <w:tab/>
      </w:r>
      <w:r w:rsidR="00BE5294" w:rsidRPr="00DA2052">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BE5294" w:rsidRPr="00DA2052" w:rsidRDefault="00CF5311" w:rsidP="00BE5294">
      <w:r>
        <w:tab/>
        <w:t>g.</w:t>
      </w:r>
      <w:r>
        <w:tab/>
      </w:r>
      <w:r w:rsidR="00BE5294" w:rsidRPr="00DA2052">
        <w:t>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w:t>
      </w:r>
    </w:p>
    <w:p w:rsidR="00BE5294" w:rsidRPr="00DA2052" w:rsidRDefault="00CF5311" w:rsidP="00BE5294">
      <w:r>
        <w:tab/>
        <w:t>h.</w:t>
      </w:r>
      <w:r>
        <w:tab/>
      </w:r>
      <w:r w:rsidR="00BE5294" w:rsidRPr="00DA2052">
        <w:t xml:space="preserve">It is therefore an appropriate public policy for the State of New Jersey to establish an advisory body, whose membership would be comprised of </w:t>
      </w:r>
      <w:r w:rsidR="00BE5294" w:rsidRPr="00DA2052">
        <w:rPr>
          <w:rFonts w:cstheme="minorHAnsi"/>
        </w:rPr>
        <w:t>qualified professionals and persons living with rare diseases, that would be tasked to educate medical professionals, government agencies, and the public about the importance of rare diseases</w:t>
      </w:r>
      <w:r w:rsidR="00BE5294" w:rsidRPr="00DA2052">
        <w:t xml:space="preserve"> as an important public health issue, and to encourage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and fund</w:t>
      </w:r>
      <w:r w:rsidR="00BE5294" w:rsidRPr="00301289">
        <w:rPr>
          <w:rFonts w:ascii="Albertus Extra Bold" w:hAnsi="Albertus Extra Bold"/>
          <w:b/>
        </w:rPr>
        <w:t>]</w:t>
      </w:r>
      <w:r w:rsidR="00BE5294">
        <w:rPr>
          <w:rFonts w:ascii="Albertus Extra Bold" w:hAnsi="Albertus Extra Bold"/>
          <w:b/>
          <w:vertAlign w:val="superscript"/>
        </w:rPr>
        <w:t>2</w:t>
      </w:r>
      <w:r w:rsidR="00BE5294" w:rsidRPr="00DA2052">
        <w:t xml:space="preserve"> research in the development of new treatments for rare diseases.</w:t>
      </w:r>
    </w:p>
    <w:p w:rsidR="004F10D4" w:rsidRPr="004F10D4" w:rsidRDefault="004F10D4" w:rsidP="004F10D4"/>
    <w:p w:rsidR="00BE5294" w:rsidRPr="00DA2052" w:rsidRDefault="00CF5311" w:rsidP="00BE5294">
      <w:r>
        <w:tab/>
        <w:t>2.</w:t>
      </w:r>
      <w:r>
        <w:tab/>
      </w:r>
      <w:r w:rsidR="00BE5294" w:rsidRPr="00DA2052">
        <w:t>There is established the New Jersey Rare Disease Advisory Council in the Department of Health</w:t>
      </w:r>
      <w:r w:rsidR="00BE5294" w:rsidRPr="00DA2052">
        <w:rPr>
          <w:rFonts w:cstheme="minorHAnsi"/>
          <w:bCs/>
          <w:iCs/>
        </w:rPr>
        <w:t xml:space="preserve"> which shall advise the Legislature, State departments, agencies, commissions, and authorities, and private agencies providing services for persons diagnosed with a rare disease.</w:t>
      </w:r>
    </w:p>
    <w:p w:rsidR="00BE5294" w:rsidRPr="00DA2052" w:rsidRDefault="00CF5311" w:rsidP="00BE5294">
      <w:r>
        <w:tab/>
        <w:t>a.</w:t>
      </w:r>
      <w:r>
        <w:tab/>
      </w:r>
      <w:r w:rsidR="00BE5294" w:rsidRPr="00DA2052">
        <w:t xml:space="preserve">The advisory council shall consist of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30</w:t>
      </w:r>
      <w:r w:rsidR="00BE5294" w:rsidRPr="00DA2052">
        <w:rPr>
          <w:rFonts w:ascii="Albertus Extra Bold" w:hAnsi="Albertus Extra Bold"/>
          <w:b/>
        </w:rPr>
        <w:t>]</w:t>
      </w:r>
      <w:r w:rsidR="00BE5294" w:rsidRPr="00DA2052">
        <w:t xml:space="preserve"> </w:t>
      </w:r>
      <w:r w:rsidR="00BE5294" w:rsidRPr="00DA2052">
        <w:rPr>
          <w:u w:val="single"/>
        </w:rPr>
        <w:t>20</w:t>
      </w:r>
      <w:r w:rsidR="00BE5294" w:rsidRPr="00DA2052">
        <w:rPr>
          <w:rFonts w:ascii="Albertus Extra Bold" w:hAnsi="Albertus Extra Bold"/>
          <w:b/>
          <w:vertAlign w:val="superscript"/>
        </w:rPr>
        <w:t>1</w:t>
      </w:r>
      <w:r w:rsidR="00BE5294" w:rsidRPr="00DA2052">
        <w:t xml:space="preserve"> members as follows:</w:t>
      </w:r>
    </w:p>
    <w:p w:rsidR="00BE5294" w:rsidRPr="00DA2052" w:rsidRDefault="00CF5311" w:rsidP="00BE5294">
      <w:r>
        <w:tab/>
        <w:t>(1)</w:t>
      </w:r>
      <w:r>
        <w:tab/>
      </w:r>
      <w:r w:rsidR="00BE5294" w:rsidRPr="00DA2052">
        <w:t xml:space="preserve">the Commissioners of Banking and Insurance,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Children and Families, Environmental Protection,</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Health, Human Services, and the Executive Director of the New Jersey Office on Minority and Multicultural Health, or their designees, as ex officio members;</w:t>
      </w:r>
    </w:p>
    <w:p w:rsidR="00BE5294" w:rsidRPr="00DA2052" w:rsidRDefault="00CF5311" w:rsidP="00BE5294">
      <w:r>
        <w:tab/>
        <w:t>(2)</w:t>
      </w:r>
      <w:r>
        <w:tab/>
      </w:r>
      <w:r w:rsidR="00BE5294" w:rsidRPr="00DA2052">
        <w:t xml:space="preserve">two members of the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Senate</w:t>
      </w:r>
      <w:r w:rsidR="00BE5294" w:rsidRPr="00301289">
        <w:rPr>
          <w:rFonts w:ascii="Albertus Extra Bold" w:hAnsi="Albertus Extra Bold"/>
          <w:b/>
        </w:rPr>
        <w:t>]</w:t>
      </w:r>
      <w:r w:rsidR="00BE5294">
        <w:t xml:space="preserve"> </w:t>
      </w:r>
      <w:r w:rsidR="00BE5294">
        <w:rPr>
          <w:u w:val="single"/>
        </w:rPr>
        <w:t>public</w:t>
      </w:r>
      <w:r w:rsidR="00BE5294">
        <w:rPr>
          <w:rFonts w:ascii="Albertus Extra Bold" w:hAnsi="Albertus Extra Bold"/>
          <w:b/>
          <w:vertAlign w:val="superscript"/>
        </w:rPr>
        <w:t>2</w:t>
      </w:r>
      <w:r w:rsidR="00BE5294" w:rsidRPr="00DA2052">
        <w:t xml:space="preserve">, one of whom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is</w:t>
      </w:r>
      <w:r w:rsidR="00BE5294" w:rsidRPr="00301289">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w:t>
      </w:r>
      <w:r w:rsidR="00BE5294">
        <w:t xml:space="preserve"> the</w:t>
      </w:r>
      <w:r w:rsidR="00BE5294" w:rsidRPr="00DA2052">
        <w:t xml:space="preserve"> </w:t>
      </w:r>
      <w:r w:rsidR="00BE5294" w:rsidRPr="003C3718">
        <w:rPr>
          <w:rFonts w:ascii="Albertus Extra Bold" w:hAnsi="Albertus Extra Bold"/>
          <w:b/>
          <w:vertAlign w:val="superscript"/>
        </w:rPr>
        <w:t>2</w:t>
      </w:r>
      <w:r w:rsidR="00BE5294">
        <w:rPr>
          <w:u w:val="single"/>
        </w:rPr>
        <w:t>Governor upon recommendation of the</w:t>
      </w:r>
      <w:r w:rsidR="00BE5294">
        <w:rPr>
          <w:rFonts w:ascii="Albertus Extra Bold" w:hAnsi="Albertus Extra Bold"/>
          <w:b/>
          <w:vertAlign w:val="superscript"/>
        </w:rPr>
        <w:t>2</w:t>
      </w:r>
      <w:r w:rsidR="00BE5294" w:rsidRPr="00A24FDD">
        <w:t xml:space="preserve"> </w:t>
      </w:r>
      <w:r w:rsidR="00BE5294" w:rsidRPr="00DA2052">
        <w:t xml:space="preserve">President of the Senate, and one of whom </w:t>
      </w:r>
      <w:r w:rsidR="00BE5294">
        <w:rPr>
          <w:rFonts w:ascii="Albertus Extra Bold" w:hAnsi="Albertus Extra Bold"/>
          <w:b/>
          <w:vertAlign w:val="superscript"/>
        </w:rPr>
        <w:t>2</w:t>
      </w:r>
      <w:r w:rsidR="00BE5294" w:rsidRPr="00206FA7">
        <w:rPr>
          <w:rFonts w:ascii="Albertus Extra Bold" w:hAnsi="Albertus Extra Bold"/>
          <w:b/>
        </w:rPr>
        <w:t>[</w:t>
      </w:r>
      <w:r w:rsidR="00BE5294" w:rsidRPr="00DA2052">
        <w:t>is</w:t>
      </w:r>
      <w:r w:rsidR="00BE5294" w:rsidRPr="00206FA7">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 the Minority Leader of the Senate</w:t>
      </w:r>
      <w:r w:rsidR="00BE5294">
        <w:t xml:space="preserve"> </w:t>
      </w:r>
      <w:r w:rsidR="00BE5294">
        <w:rPr>
          <w:rFonts w:ascii="Albertus Extra Bold" w:hAnsi="Albertus Extra Bold"/>
          <w:b/>
          <w:vertAlign w:val="superscript"/>
        </w:rPr>
        <w:t>2</w:t>
      </w:r>
      <w:r w:rsidR="00BE5294">
        <w:rPr>
          <w:u w:val="single"/>
        </w:rPr>
        <w:t>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w:t>
      </w:r>
      <w:r w:rsidR="00BE5294">
        <w:rPr>
          <w:rFonts w:ascii="Albertus Extra Bold" w:hAnsi="Albertus Extra Bold"/>
          <w:b/>
          <w:vertAlign w:val="superscript"/>
        </w:rPr>
        <w:t>2</w:t>
      </w:r>
      <w:r w:rsidR="00BE5294" w:rsidRPr="00DA2052">
        <w:t>;</w:t>
      </w:r>
    </w:p>
    <w:p w:rsidR="00BE5294" w:rsidRPr="00DA2052" w:rsidRDefault="00CF5311" w:rsidP="00BE5294">
      <w:r>
        <w:tab/>
        <w:t>(3)</w:t>
      </w:r>
      <w:r>
        <w:tab/>
      </w:r>
      <w:r w:rsidR="00BE5294" w:rsidRPr="00DA2052">
        <w:t xml:space="preserve">two members of the </w:t>
      </w:r>
      <w:r w:rsidR="00BE5294">
        <w:rPr>
          <w:rFonts w:ascii="Albertus Extra Bold" w:hAnsi="Albertus Extra Bold"/>
          <w:b/>
          <w:vertAlign w:val="superscript"/>
        </w:rPr>
        <w:t>2</w:t>
      </w:r>
      <w:r w:rsidR="00BE5294" w:rsidRPr="007E5301">
        <w:rPr>
          <w:rFonts w:ascii="Albertus Extra Bold" w:hAnsi="Albertus Extra Bold"/>
          <w:b/>
        </w:rPr>
        <w:t>[</w:t>
      </w:r>
      <w:r w:rsidR="00BE5294" w:rsidRPr="00DA2052">
        <w:t>General Assembly</w:t>
      </w:r>
      <w:r w:rsidR="00BE5294" w:rsidRPr="007E5301">
        <w:rPr>
          <w:rFonts w:ascii="Albertus Extra Bold" w:hAnsi="Albertus Extra Bold"/>
          <w:b/>
        </w:rPr>
        <w:t>]</w:t>
      </w:r>
      <w:r w:rsidR="00BE5294">
        <w:t xml:space="preserve"> </w:t>
      </w:r>
      <w:r w:rsidR="00BE5294">
        <w:rPr>
          <w:u w:val="single"/>
        </w:rPr>
        <w:t>public</w:t>
      </w:r>
      <w:r w:rsidR="00BE5294">
        <w:rPr>
          <w:rFonts w:ascii="Albertus Extra Bold" w:hAnsi="Albertus Extra Bold"/>
          <w:b/>
          <w:vertAlign w:val="superscript"/>
        </w:rPr>
        <w:t>2</w:t>
      </w:r>
      <w:r w:rsidR="00BE5294" w:rsidRPr="00DA2052">
        <w:t xml:space="preserve">, one of whom </w:t>
      </w:r>
      <w:r w:rsidR="00BE5294">
        <w:rPr>
          <w:rFonts w:ascii="Albertus Extra Bold" w:hAnsi="Albertus Extra Bold"/>
          <w:b/>
          <w:vertAlign w:val="superscript"/>
        </w:rPr>
        <w:t>2</w:t>
      </w:r>
      <w:r w:rsidR="00BE5294" w:rsidRPr="00B55F35">
        <w:rPr>
          <w:rFonts w:ascii="Albertus Extra Bold" w:hAnsi="Albertus Extra Bold"/>
          <w:b/>
        </w:rPr>
        <w:t>[</w:t>
      </w:r>
      <w:r w:rsidR="00BE5294" w:rsidRPr="00DA2052">
        <w:t>is</w:t>
      </w:r>
      <w:r w:rsidR="00BE5294" w:rsidRPr="00B55F35">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w:t>
      </w:r>
      <w:r w:rsidR="00BE5294">
        <w:t xml:space="preserve"> the </w:t>
      </w:r>
      <w:r w:rsidR="00BE5294">
        <w:rPr>
          <w:rFonts w:ascii="Albertus Extra Bold" w:hAnsi="Albertus Extra Bold"/>
          <w:b/>
          <w:vertAlign w:val="superscript"/>
        </w:rPr>
        <w:t>2</w:t>
      </w:r>
      <w:r w:rsidR="00BE5294">
        <w:rPr>
          <w:u w:val="single"/>
        </w:rPr>
        <w:t>Governor upon recommendation of the</w:t>
      </w:r>
      <w:r w:rsidR="00BE5294">
        <w:rPr>
          <w:rFonts w:ascii="Albertus Extra Bold" w:hAnsi="Albertus Extra Bold"/>
          <w:b/>
          <w:vertAlign w:val="superscript"/>
        </w:rPr>
        <w:t>2</w:t>
      </w:r>
      <w:r w:rsidR="00BE5294">
        <w:t xml:space="preserve"> </w:t>
      </w:r>
      <w:r w:rsidR="00BE5294" w:rsidRPr="00DA2052">
        <w:t xml:space="preserve">Speaker of the General Assembly, and one of whom </w:t>
      </w:r>
      <w:r w:rsidR="00BE5294">
        <w:rPr>
          <w:rFonts w:ascii="Albertus Extra Bold" w:hAnsi="Albertus Extra Bold"/>
          <w:b/>
          <w:vertAlign w:val="superscript"/>
        </w:rPr>
        <w:t>2</w:t>
      </w:r>
      <w:r w:rsidR="00BE5294" w:rsidRPr="00206FA7">
        <w:rPr>
          <w:rFonts w:ascii="Albertus Extra Bold" w:hAnsi="Albertus Extra Bold"/>
          <w:b/>
        </w:rPr>
        <w:t>[</w:t>
      </w:r>
      <w:r w:rsidR="00BE5294" w:rsidRPr="00DA2052">
        <w:t>is</w:t>
      </w:r>
      <w:r w:rsidR="00BE5294" w:rsidRPr="00206FA7">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 the Minority Leader of the General Assembly</w:t>
      </w:r>
      <w:r w:rsidR="00BE5294">
        <w:t xml:space="preserve"> </w:t>
      </w:r>
      <w:r w:rsidR="00BE5294">
        <w:rPr>
          <w:rFonts w:ascii="Albertus Extra Bold" w:hAnsi="Albertus Extra Bold"/>
          <w:b/>
          <w:vertAlign w:val="superscript"/>
        </w:rPr>
        <w:t>2</w:t>
      </w:r>
      <w:r w:rsidR="00BE5294">
        <w:rPr>
          <w:u w:val="single"/>
        </w:rPr>
        <w:t>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w:t>
      </w:r>
      <w:r w:rsidR="00BE5294">
        <w:rPr>
          <w:rFonts w:ascii="Albertus Extra Bold" w:hAnsi="Albertus Extra Bold"/>
          <w:b/>
          <w:vertAlign w:val="superscript"/>
        </w:rPr>
        <w:t>2</w:t>
      </w:r>
      <w:r w:rsidR="00BE5294" w:rsidRPr="00DA2052">
        <w:t>; and</w:t>
      </w:r>
    </w:p>
    <w:p w:rsidR="00BE5294" w:rsidRPr="00DA2052" w:rsidRDefault="00CF5311" w:rsidP="00BE5294">
      <w:r>
        <w:tab/>
        <w:t>(4)</w:t>
      </w:r>
      <w:r>
        <w:tab/>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20</w:t>
      </w:r>
      <w:r w:rsidR="00BE5294" w:rsidRPr="00DA2052">
        <w:rPr>
          <w:rFonts w:ascii="Albertus Extra Bold" w:hAnsi="Albertus Extra Bold"/>
          <w:b/>
        </w:rPr>
        <w:t>]</w:t>
      </w:r>
      <w:r w:rsidR="00BE5294" w:rsidRPr="00DA2052">
        <w:t xml:space="preserve"> </w:t>
      </w:r>
      <w:r w:rsidR="00BE5294" w:rsidRPr="00DA2052">
        <w:rPr>
          <w:u w:val="single"/>
        </w:rPr>
        <w:t>12</w:t>
      </w:r>
      <w:r w:rsidR="00BE5294" w:rsidRPr="00DA2052">
        <w:rPr>
          <w:rFonts w:ascii="Albertus Extra Bold" w:hAnsi="Albertus Extra Bold"/>
          <w:b/>
          <w:vertAlign w:val="superscript"/>
        </w:rPr>
        <w:t>1</w:t>
      </w:r>
      <w:r w:rsidR="00BE5294" w:rsidRPr="00DA2052">
        <w:t xml:space="preserve"> public members to be appointed by the Governor, who shall include: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physicians</w:t>
      </w:r>
      <w:r w:rsidR="00BE5294" w:rsidRPr="00DA2052">
        <w:rPr>
          <w:rFonts w:ascii="Albertus Extra Bold" w:hAnsi="Albertus Extra Bold"/>
          <w:b/>
        </w:rPr>
        <w:t>]</w:t>
      </w:r>
      <w:r w:rsidR="00BE5294" w:rsidRPr="00DA2052">
        <w:t xml:space="preserve"> </w:t>
      </w:r>
      <w:r w:rsidR="00BE5294" w:rsidRPr="00DA2052">
        <w:rPr>
          <w:u w:val="single"/>
        </w:rPr>
        <w:t>one physician</w:t>
      </w:r>
      <w:r w:rsidR="00BE5294" w:rsidRPr="00DA2052">
        <w:rPr>
          <w:rFonts w:ascii="Albertus Extra Bold" w:hAnsi="Albertus Extra Bold"/>
          <w:b/>
          <w:vertAlign w:val="superscript"/>
        </w:rPr>
        <w:t>1</w:t>
      </w:r>
      <w:r w:rsidR="00BE5294" w:rsidRPr="00DA2052">
        <w:t xml:space="preserve"> licensed to practice in this State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have</w:t>
      </w:r>
      <w:r w:rsidR="00BE5294" w:rsidRPr="00DA2052">
        <w:rPr>
          <w:rFonts w:ascii="Albertus Extra Bold" w:hAnsi="Albertus Extra Bold"/>
          <w:b/>
        </w:rPr>
        <w:t>]</w:t>
      </w:r>
      <w:r w:rsidR="00BE5294" w:rsidRPr="00DA2052">
        <w:t xml:space="preserve"> </w:t>
      </w:r>
      <w:r w:rsidR="00BE5294" w:rsidRPr="00DA2052">
        <w:rPr>
          <w:u w:val="single"/>
        </w:rPr>
        <w:t>has</w:t>
      </w:r>
      <w:r w:rsidR="00BE5294" w:rsidRPr="00DA2052">
        <w:rPr>
          <w:rFonts w:ascii="Albertus Extra Bold" w:hAnsi="Albertus Extra Bold"/>
          <w:b/>
          <w:vertAlign w:val="superscript"/>
        </w:rPr>
        <w:t>1</w:t>
      </w:r>
      <w:r w:rsidR="00BE5294" w:rsidRPr="00DA2052">
        <w:t xml:space="preserve"> expertise in treating patients with rare diseases,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one of whom shall be a pediatrician who provides care to children with rare diseases; a registered professional nurse licensed in this State who has expertise in providing care to patients with rare diseases</w:t>
      </w:r>
      <w:r w:rsidR="00BE5294" w:rsidRPr="00DA2052">
        <w:rPr>
          <w:rFonts w:ascii="Albertus Extra Bold" w:hAnsi="Albertus Extra Bold"/>
          <w:b/>
        </w:rPr>
        <w:t>]</w:t>
      </w:r>
      <w:r w:rsidR="00BE5294" w:rsidRPr="00DA2052">
        <w:t xml:space="preserve"> </w:t>
      </w:r>
      <w:r w:rsidR="00BE5294" w:rsidRPr="00DA2052">
        <w:rPr>
          <w:color w:val="000000"/>
          <w:u w:val="single"/>
        </w:rPr>
        <w:t>and is associated with the research department of an academic institution in this State</w:t>
      </w:r>
      <w:r w:rsidR="00BE5294" w:rsidRPr="00DA2052">
        <w:rPr>
          <w:rFonts w:ascii="Albertus Extra Bold" w:hAnsi="Albertus Extra Bold"/>
          <w:b/>
          <w:color w:val="000000"/>
          <w:vertAlign w:val="superscript"/>
        </w:rPr>
        <w:t>1</w:t>
      </w:r>
      <w:r w:rsidR="00BE5294" w:rsidRPr="00DA2052">
        <w:t xml:space="preserve">;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 pharmacist licensed to practice in this State who has experience with persons with a rare disease;</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 representative of the </w:t>
      </w:r>
      <w:r w:rsidR="00BE5294" w:rsidRPr="00DA2052">
        <w:rPr>
          <w:rFonts w:ascii="Albertus Extra Bold" w:hAnsi="Albertus Extra Bold"/>
          <w:b/>
          <w:vertAlign w:val="superscript"/>
        </w:rPr>
        <w:t>1</w:t>
      </w:r>
      <w:r w:rsidR="00BE5294" w:rsidRPr="00DA2052">
        <w:rPr>
          <w:u w:val="single"/>
        </w:rPr>
        <w:t>biotechnology industry or</w:t>
      </w:r>
      <w:r w:rsidR="00BE5294" w:rsidRPr="00DA2052">
        <w:rPr>
          <w:rFonts w:ascii="Albertus Extra Bold" w:hAnsi="Albertus Extra Bold"/>
          <w:b/>
          <w:vertAlign w:val="superscript"/>
        </w:rPr>
        <w:t>1</w:t>
      </w:r>
      <w:r w:rsidR="00BE5294" w:rsidRPr="00DA2052">
        <w:t xml:space="preserve"> pharmaceutical industry who has expertise in rare diseases recommended by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the HealthCare Institute of New Jersey</w:t>
      </w:r>
      <w:r w:rsidR="00BE5294" w:rsidRPr="00DA2052">
        <w:rPr>
          <w:rFonts w:ascii="Albertus Extra Bold" w:hAnsi="Albertus Extra Bold"/>
          <w:b/>
        </w:rPr>
        <w:t>]</w:t>
      </w:r>
      <w:r w:rsidR="00BE5294" w:rsidRPr="00DA2052">
        <w:t xml:space="preserve"> </w:t>
      </w:r>
      <w:r w:rsidR="00BE5294" w:rsidRPr="00DA2052">
        <w:rPr>
          <w:u w:val="single"/>
        </w:rPr>
        <w:t>BIO NJ</w:t>
      </w:r>
      <w:r w:rsidR="00BE5294" w:rsidRPr="00DA2052">
        <w:rPr>
          <w:rFonts w:ascii="Albertus Extra Bold" w:hAnsi="Albertus Extra Bold"/>
          <w:b/>
          <w:vertAlign w:val="superscript"/>
        </w:rPr>
        <w:t>1</w:t>
      </w:r>
      <w:r w:rsidR="00BE5294" w:rsidRPr="00DA2052">
        <w:t xml:space="preserve">; a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representative of the biotechnology industry</w:t>
      </w:r>
      <w:r w:rsidR="00BE5294" w:rsidRPr="00DA2052">
        <w:rPr>
          <w:rFonts w:ascii="Albertus Extra Bold" w:hAnsi="Albertus Extra Bold"/>
          <w:b/>
        </w:rPr>
        <w:t>]</w:t>
      </w:r>
      <w:r w:rsidR="00BE5294" w:rsidRPr="00DA2052">
        <w:rPr>
          <w:color w:val="000000"/>
        </w:rPr>
        <w:t xml:space="preserve"> </w:t>
      </w:r>
      <w:r w:rsidR="00BE5294" w:rsidRPr="00DA2052">
        <w:rPr>
          <w:color w:val="000000"/>
          <w:u w:val="single"/>
        </w:rPr>
        <w:t>pharmacist licensed in this State</w:t>
      </w:r>
      <w:r w:rsidR="00BE5294" w:rsidRPr="00DA2052">
        <w:rPr>
          <w:rFonts w:ascii="Albertus Extra Bold" w:hAnsi="Albertus Extra Bold"/>
          <w:b/>
          <w:color w:val="000000"/>
          <w:vertAlign w:val="superscript"/>
        </w:rPr>
        <w:t>1</w:t>
      </w:r>
      <w:r w:rsidR="00BE5294" w:rsidRPr="00DA2052">
        <w:t xml:space="preserve">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is</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has expertise in rare diseases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recommended by BIO NJ</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 representative of the medical technology industry who has expertise in rare diseases </w:t>
      </w:r>
      <w:r w:rsidR="00BE5294" w:rsidRPr="00DA2052">
        <w:rPr>
          <w:rFonts w:ascii="Albertus Extra Bold" w:hAnsi="Albertus Extra Bold"/>
          <w:b/>
          <w:vertAlign w:val="superscript"/>
        </w:rPr>
        <w:t>1</w:t>
      </w:r>
      <w:r w:rsidR="00BE5294" w:rsidRPr="00DA2052">
        <w:rPr>
          <w:color w:val="000000"/>
          <w:u w:val="single"/>
        </w:rPr>
        <w:t>and is recommended by the HealthCare Institute of New Jersey</w:t>
      </w:r>
      <w:r w:rsidR="00BE5294" w:rsidRPr="00DA2052">
        <w:rPr>
          <w:rFonts w:ascii="Albertus Extra Bold" w:hAnsi="Albertus Extra Bold"/>
          <w:b/>
          <w:color w:val="000000"/>
          <w:vertAlign w:val="superscript"/>
        </w:rPr>
        <w:t>1</w:t>
      </w:r>
      <w:r w:rsidR="00BE5294" w:rsidRPr="00DA2052">
        <w:t xml:space="preserv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 representative of the Rutgers Biomedical and Health Sciences who is engaged in rare disease research; a representative of the Rowan University Graduate School of Biomedical Sciences who is engaged in rare disease research; two representatives</w:t>
      </w:r>
      <w:r w:rsidR="00BE5294" w:rsidRPr="00DA2052">
        <w:rPr>
          <w:rFonts w:ascii="Albertus Extra Bold" w:hAnsi="Albertus Extra Bold"/>
          <w:b/>
        </w:rPr>
        <w:t>]</w:t>
      </w:r>
      <w:r w:rsidR="00BE5294" w:rsidRPr="00DA2052">
        <w:t xml:space="preserve"> </w:t>
      </w:r>
      <w:r w:rsidR="00BE5294" w:rsidRPr="00DA2052">
        <w:rPr>
          <w:u w:val="single"/>
        </w:rPr>
        <w:t>one representative</w:t>
      </w:r>
      <w:r w:rsidR="00BE5294" w:rsidRPr="00DA2052">
        <w:rPr>
          <w:rFonts w:ascii="Albertus Extra Bold" w:hAnsi="Albertus Extra Bold"/>
          <w:b/>
          <w:vertAlign w:val="superscript"/>
        </w:rPr>
        <w:t>1</w:t>
      </w:r>
      <w:r w:rsidR="00BE5294" w:rsidRPr="00DA2052">
        <w:t xml:space="preserve"> of </w:t>
      </w:r>
      <w:r w:rsidR="00BE5294" w:rsidRPr="00DA2052">
        <w:rPr>
          <w:rFonts w:ascii="Albertus Extra Bold" w:hAnsi="Albertus Extra Bold"/>
          <w:b/>
          <w:vertAlign w:val="superscript"/>
        </w:rPr>
        <w:t>1</w:t>
      </w:r>
      <w:r w:rsidR="00BE5294" w:rsidRPr="00DA2052">
        <w:rPr>
          <w:u w:val="single"/>
        </w:rPr>
        <w:t>a</w:t>
      </w:r>
      <w:r w:rsidR="00BE5294" w:rsidRPr="00DA2052">
        <w:rPr>
          <w:rFonts w:ascii="Albertus Extra Bold" w:hAnsi="Albertus Extra Bold"/>
          <w:b/>
          <w:vertAlign w:val="superscript"/>
        </w:rPr>
        <w:t>1</w:t>
      </w:r>
      <w:r w:rsidR="00BE5294" w:rsidRPr="00DA2052">
        <w:t xml:space="preserve"> rare disease patient advocacy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organizations</w:t>
      </w:r>
      <w:r w:rsidR="00BE5294" w:rsidRPr="00DA2052">
        <w:rPr>
          <w:rFonts w:ascii="Albertus Extra Bold" w:hAnsi="Albertus Extra Bold"/>
          <w:b/>
        </w:rPr>
        <w:t>]</w:t>
      </w:r>
      <w:r w:rsidR="00BE5294" w:rsidRPr="00DA2052">
        <w:t xml:space="preserve"> </w:t>
      </w:r>
      <w:r w:rsidR="00BE5294" w:rsidRPr="00DA2052">
        <w:rPr>
          <w:u w:val="single"/>
        </w:rPr>
        <w:t>organization</w:t>
      </w:r>
      <w:r w:rsidR="00BE5294" w:rsidRPr="00DA2052">
        <w:rPr>
          <w:rFonts w:ascii="Albertus Extra Bold" w:hAnsi="Albertus Extra Bold"/>
          <w:b/>
          <w:vertAlign w:val="superscript"/>
        </w:rPr>
        <w:t>1</w:t>
      </w:r>
      <w:r w:rsidR="00BE5294" w:rsidRPr="00DA2052">
        <w:t xml:space="preserv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persons</w:t>
      </w:r>
      <w:r w:rsidR="00BE5294" w:rsidRPr="00DA2052">
        <w:rPr>
          <w:rFonts w:ascii="Albertus Extra Bold" w:hAnsi="Albertus Extra Bold"/>
          <w:b/>
        </w:rPr>
        <w:t>]</w:t>
      </w:r>
      <w:r w:rsidR="00BE5294" w:rsidRPr="00DA2052">
        <w:t xml:space="preserve"> </w:t>
      </w:r>
      <w:r w:rsidR="00BE5294" w:rsidRPr="00DA2052">
        <w:rPr>
          <w:u w:val="single"/>
        </w:rPr>
        <w:t>one person</w:t>
      </w:r>
      <w:r w:rsidR="00BE5294" w:rsidRPr="00DA2052">
        <w:rPr>
          <w:rFonts w:ascii="Albertus Extra Bold" w:hAnsi="Albertus Extra Bold"/>
          <w:b/>
          <w:vertAlign w:val="superscript"/>
        </w:rPr>
        <w:t>1</w:t>
      </w:r>
      <w:r w:rsidR="00BE5294" w:rsidRPr="00DA2052">
        <w:t xml:space="preserve">, age 18 years or older,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have</w:t>
      </w:r>
      <w:r w:rsidR="00BE5294" w:rsidRPr="00DA2052">
        <w:rPr>
          <w:rFonts w:ascii="Albertus Extra Bold" w:hAnsi="Albertus Extra Bold"/>
          <w:b/>
        </w:rPr>
        <w:t>]</w:t>
      </w:r>
      <w:r w:rsidR="00BE5294" w:rsidRPr="00DA2052">
        <w:t xml:space="preserve"> </w:t>
      </w:r>
      <w:r w:rsidR="00BE5294" w:rsidRPr="00DA2052">
        <w:rPr>
          <w:u w:val="single"/>
        </w:rPr>
        <w:t>has</w:t>
      </w:r>
      <w:r w:rsidR="00BE5294" w:rsidRPr="00DA2052">
        <w:rPr>
          <w:rFonts w:ascii="Albertus Extra Bold" w:hAnsi="Albertus Extra Bold"/>
          <w:b/>
          <w:vertAlign w:val="superscript"/>
        </w:rPr>
        <w:t>1</w:t>
      </w:r>
      <w:r w:rsidR="00BE5294" w:rsidRPr="00DA2052">
        <w:t xml:space="preserve"> a rare disease; and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caregivers</w:t>
      </w:r>
      <w:r w:rsidR="00BE5294" w:rsidRPr="00DA2052">
        <w:rPr>
          <w:rFonts w:ascii="Albertus Extra Bold" w:hAnsi="Albertus Extra Bold"/>
          <w:b/>
        </w:rPr>
        <w:t>]</w:t>
      </w:r>
      <w:r w:rsidR="00BE5294" w:rsidRPr="00DA2052">
        <w:t xml:space="preserve"> </w:t>
      </w:r>
      <w:r w:rsidR="00BE5294" w:rsidRPr="00DA2052">
        <w:rPr>
          <w:u w:val="single"/>
        </w:rPr>
        <w:t>one caregiver</w:t>
      </w:r>
      <w:r w:rsidR="00BE5294" w:rsidRPr="00DA2052">
        <w:rPr>
          <w:rFonts w:ascii="Albertus Extra Bold" w:hAnsi="Albertus Extra Bold"/>
          <w:b/>
          <w:vertAlign w:val="superscript"/>
        </w:rPr>
        <w:t>1</w:t>
      </w:r>
      <w:r w:rsidR="00BE5294" w:rsidRPr="00DA2052">
        <w:t xml:space="preserve"> or care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partners</w:t>
      </w:r>
      <w:r w:rsidR="00BE5294" w:rsidRPr="00DA2052">
        <w:rPr>
          <w:rFonts w:ascii="Albertus Extra Bold" w:hAnsi="Albertus Extra Bold"/>
          <w:b/>
        </w:rPr>
        <w:t>]</w:t>
      </w:r>
      <w:r w:rsidR="00BE5294" w:rsidRPr="00DA2052">
        <w:t xml:space="preserve"> </w:t>
      </w:r>
      <w:r w:rsidR="00BE5294" w:rsidRPr="00DA2052">
        <w:rPr>
          <w:u w:val="single"/>
        </w:rPr>
        <w:t>partner</w:t>
      </w:r>
      <w:r w:rsidR="00BE5294" w:rsidRPr="00DA2052">
        <w:rPr>
          <w:rFonts w:ascii="Albertus Extra Bold" w:hAnsi="Albertus Extra Bold"/>
          <w:b/>
          <w:vertAlign w:val="superscript"/>
        </w:rPr>
        <w:t>1</w:t>
      </w:r>
      <w:r w:rsidR="00BE5294" w:rsidRPr="00DA2052">
        <w:t xml:space="preserve"> for a patient or partner with a rare disease</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 one of who shall be a caregiver for a child with a rare disease</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w:t>
      </w:r>
    </w:p>
    <w:p w:rsidR="00BE5294" w:rsidRPr="00DA2052" w:rsidRDefault="00BE5294" w:rsidP="00BE5294">
      <w:r>
        <w:tab/>
        <w:t xml:space="preserve">b.  </w:t>
      </w:r>
      <w:r w:rsidRPr="00DA2052">
        <w:t xml:space="preserve">Public members of the advisory council shall serve for a term of three years, except that of the initial appointments, </w:t>
      </w:r>
      <w:r w:rsidRPr="00DA2052">
        <w:rPr>
          <w:rFonts w:ascii="Albertus Extra Bold" w:hAnsi="Albertus Extra Bold"/>
          <w:b/>
          <w:vertAlign w:val="superscript"/>
        </w:rPr>
        <w:t>1</w:t>
      </w:r>
      <w:r w:rsidRPr="00DA2052">
        <w:rPr>
          <w:rFonts w:ascii="Albertus Extra Bold" w:hAnsi="Albertus Extra Bold"/>
          <w:b/>
        </w:rPr>
        <w:t>[</w:t>
      </w:r>
      <w:r w:rsidRPr="00DA2052">
        <w:t>seven</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five</w:t>
      </w:r>
      <w:r>
        <w:rPr>
          <w:rFonts w:ascii="Albertus Extra Bold" w:hAnsi="Albertus Extra Bold"/>
          <w:b/>
          <w:vertAlign w:val="superscript"/>
        </w:rPr>
        <w:t>2</w:t>
      </w:r>
      <w:r w:rsidRPr="00DA2052">
        <w:t xml:space="preserve"> public members shall serve for one year, </w:t>
      </w:r>
      <w:r w:rsidRPr="00DA2052">
        <w:rPr>
          <w:rFonts w:ascii="Albertus Extra Bold" w:hAnsi="Albertus Extra Bold"/>
          <w:b/>
          <w:vertAlign w:val="superscript"/>
        </w:rPr>
        <w:t>1</w:t>
      </w:r>
      <w:r w:rsidRPr="00DA2052">
        <w:rPr>
          <w:rFonts w:ascii="Albertus Extra Bold" w:hAnsi="Albertus Extra Bold"/>
          <w:b/>
        </w:rPr>
        <w:t>[</w:t>
      </w:r>
      <w:r w:rsidRPr="00DA2052">
        <w:t>seven</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five</w:t>
      </w:r>
      <w:r>
        <w:rPr>
          <w:rFonts w:ascii="Albertus Extra Bold" w:hAnsi="Albertus Extra Bold"/>
          <w:b/>
          <w:vertAlign w:val="superscript"/>
        </w:rPr>
        <w:t>2</w:t>
      </w:r>
      <w:r w:rsidRPr="00DA2052">
        <w:t xml:space="preserve"> public members shall serve for two years, and </w:t>
      </w:r>
      <w:r w:rsidRPr="00DA2052">
        <w:rPr>
          <w:rFonts w:ascii="Albertus Extra Bold" w:hAnsi="Albertus Extra Bold"/>
          <w:b/>
          <w:vertAlign w:val="superscript"/>
        </w:rPr>
        <w:t>1</w:t>
      </w:r>
      <w:r w:rsidRPr="00DA2052">
        <w:rPr>
          <w:rFonts w:ascii="Albertus Extra Bold" w:hAnsi="Albertus Extra Bold"/>
          <w:b/>
        </w:rPr>
        <w:t>[</w:t>
      </w:r>
      <w:r w:rsidRPr="00DA2052">
        <w:t>six</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six</w:t>
      </w:r>
      <w:r>
        <w:rPr>
          <w:rFonts w:ascii="Albertus Extra Bold" w:hAnsi="Albertus Extra Bold"/>
          <w:b/>
          <w:vertAlign w:val="superscript"/>
        </w:rPr>
        <w:t>2</w:t>
      </w:r>
      <w:r w:rsidRPr="00DA2052">
        <w:t xml:space="preserve"> public members shall serve for three years.  Vacancies in the membership of the council shall be filled in the same manner as the original appointments were made.  The public members of the council shall serve without compensation but may be reimbursed for traveling and other miscellaneous expenses necessary to perform their duties within the limits of funds made available to the council for its purposes.</w:t>
      </w:r>
    </w:p>
    <w:p w:rsidR="00BE5294" w:rsidRPr="00DA2052" w:rsidRDefault="00CF5311" w:rsidP="00BE5294">
      <w:r>
        <w:tab/>
        <w:t>c.</w:t>
      </w:r>
      <w:r>
        <w:tab/>
      </w:r>
      <w:r w:rsidR="00BE5294" w:rsidRPr="00DA2052">
        <w:t xml:space="preserve">The advisory council shall organize as soon as practicable after the appointment of </w:t>
      </w:r>
      <w:r w:rsidR="00BE5294" w:rsidRPr="00DA2052">
        <w:rPr>
          <w:rFonts w:ascii="Albertus Extra Bold" w:hAnsi="Albertus Extra Bold"/>
          <w:b/>
          <w:vertAlign w:val="superscript"/>
        </w:rPr>
        <w:t>1</w:t>
      </w:r>
      <w:r w:rsidR="00BE5294" w:rsidRPr="00DA2052">
        <w:rPr>
          <w:u w:val="single"/>
        </w:rPr>
        <w:t>a majority of</w:t>
      </w:r>
      <w:r w:rsidR="00BE5294" w:rsidRPr="00DA2052">
        <w:rPr>
          <w:rFonts w:ascii="Albertus Extra Bold" w:hAnsi="Albertus Extra Bold"/>
          <w:b/>
          <w:vertAlign w:val="superscript"/>
        </w:rPr>
        <w:t>1</w:t>
      </w:r>
      <w:r w:rsidR="00BE5294" w:rsidRPr="00DA2052">
        <w:t xml:space="preserve"> its </w:t>
      </w:r>
      <w:r w:rsidR="00BE5294" w:rsidRPr="00DA2052">
        <w:rPr>
          <w:rFonts w:ascii="Albertus Extra Bold" w:hAnsi="Albertus Extra Bold"/>
          <w:b/>
          <w:vertAlign w:val="superscript"/>
        </w:rPr>
        <w:t>1</w:t>
      </w:r>
      <w:r w:rsidR="00BE5294" w:rsidRPr="00DA2052">
        <w:rPr>
          <w:u w:val="single"/>
        </w:rPr>
        <w:t>public</w:t>
      </w:r>
      <w:r w:rsidR="00BE5294" w:rsidRPr="00DA2052">
        <w:rPr>
          <w:rFonts w:ascii="Albertus Extra Bold" w:hAnsi="Albertus Extra Bold"/>
          <w:b/>
          <w:vertAlign w:val="superscript"/>
        </w:rPr>
        <w:t>1</w:t>
      </w:r>
      <w:r w:rsidR="00BE5294" w:rsidRPr="00DA2052">
        <w:t xml:space="preserve"> members, and the Governor shall select a chairperson and vice-chairperson from among its members.  The chairperson shall appoint a secretary who need not be a member of the council.  </w:t>
      </w:r>
    </w:p>
    <w:p w:rsidR="00BE5294" w:rsidRPr="00DA2052" w:rsidRDefault="00BE5294" w:rsidP="00BE5294">
      <w:r w:rsidRPr="00DA2052">
        <w:tab/>
      </w:r>
      <w:r w:rsidR="00CF5311">
        <w:t>d.</w:t>
      </w:r>
      <w:r w:rsidR="00CF5311">
        <w:tab/>
      </w:r>
      <w:r w:rsidRPr="00DA2052">
        <w:t>The advisory council shall meet a minimum of three times a year but may meet more often at the call of its chair.  The council may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BE5294" w:rsidRPr="00DA2052" w:rsidRDefault="00BE5294" w:rsidP="00BE5294">
      <w:r>
        <w:tab/>
        <w:t>e</w:t>
      </w:r>
      <w:r w:rsidR="00CF5311">
        <w:t>.</w:t>
      </w:r>
      <w:r w:rsidR="00CF5311">
        <w:tab/>
      </w:r>
      <w:r w:rsidRPr="00DA2052">
        <w:rPr>
          <w:rFonts w:ascii="Albertus Extra Bold" w:hAnsi="Albertus Extra Bold"/>
          <w:b/>
          <w:vertAlign w:val="superscript"/>
        </w:rPr>
        <w:t>1</w:t>
      </w:r>
      <w:r w:rsidRPr="00DA2052">
        <w:rPr>
          <w:rFonts w:ascii="Albertus Extra Bold" w:hAnsi="Albertus Extra Bold"/>
          <w:b/>
        </w:rPr>
        <w:t>[</w:t>
      </w:r>
      <w:r w:rsidRPr="00DA2052">
        <w:t>The Department of Health shall provide staff services to the advisory council</w:t>
      </w:r>
      <w:r w:rsidRPr="00DA2052">
        <w:rPr>
          <w:rFonts w:ascii="Albertus Extra Bold" w:hAnsi="Albertus Extra Bold"/>
          <w:b/>
        </w:rPr>
        <w:t>]</w:t>
      </w:r>
      <w:r w:rsidRPr="00DA2052">
        <w:t xml:space="preserve"> </w:t>
      </w:r>
      <w:r w:rsidRPr="00DA2052">
        <w:rPr>
          <w:u w:val="single"/>
        </w:rPr>
        <w:t>The Department of Health shall maintain oversight of the advisory council and may delegate the administration thereof to a State research university or institution with expertise in either the clinical treatment of rare disease patients, research of rare diseases, or health care policy pertaining to rare disease patients. The Department of Health may issue a request, within 180 days after the effective date of this act, for proposals for a location for the advisory council to operate and for staff and resources to support the operations of the council.  The Department of Health shall provide staff services to the advisory council if the proposals submitted to the department are not sufficient to meet the needs of the council</w:t>
      </w:r>
      <w:r w:rsidRPr="00DA2052">
        <w:rPr>
          <w:rFonts w:ascii="Albertus Extra Bold" w:hAnsi="Albertus Extra Bold"/>
          <w:b/>
          <w:vertAlign w:val="superscript"/>
        </w:rPr>
        <w:t>1</w:t>
      </w:r>
      <w:r w:rsidRPr="00DA2052">
        <w:t>.</w:t>
      </w:r>
    </w:p>
    <w:p w:rsidR="004F10D4" w:rsidRPr="004F10D4" w:rsidRDefault="004F10D4" w:rsidP="004F10D4"/>
    <w:p w:rsidR="00BE5294" w:rsidRPr="00DA2052" w:rsidRDefault="00CF5311" w:rsidP="00BE5294">
      <w:r>
        <w:tab/>
        <w:t>3.</w:t>
      </w:r>
      <w:r>
        <w:tab/>
      </w:r>
      <w:r w:rsidR="00BE5294" w:rsidRPr="00DA2052">
        <w:t>The purpose of the advisory council shall be to:</w:t>
      </w:r>
    </w:p>
    <w:p w:rsidR="00BE5294" w:rsidRPr="00DA2052" w:rsidRDefault="00CF5311" w:rsidP="00BE5294">
      <w:r>
        <w:tab/>
        <w:t>a.</w:t>
      </w:r>
      <w:r>
        <w:tab/>
      </w:r>
      <w:r w:rsidR="00BE5294" w:rsidRPr="00DA2052">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00BE5294" w:rsidRPr="00DA2052">
          <w:t>with</w:t>
        </w:r>
      </w:smartTag>
      <w:r w:rsidR="00BE5294" w:rsidRPr="00DA2052">
        <w:t xml:space="preserve"> the care of, persons </w:t>
      </w:r>
      <w:smartTag w:uri="urn:schemas-microsoft-com:office:smarttags" w:element="PersonName">
        <w:r w:rsidR="00BE5294" w:rsidRPr="00DA2052">
          <w:t>with</w:t>
        </w:r>
      </w:smartTag>
      <w:r w:rsidR="00BE5294" w:rsidRPr="00DA2052">
        <w:t xml:space="preserve"> rare diseases;</w:t>
      </w:r>
    </w:p>
    <w:p w:rsidR="00BE5294" w:rsidRPr="00DA2052" w:rsidRDefault="00CF5311" w:rsidP="00BE5294">
      <w:r>
        <w:tab/>
        <w:t>b.</w:t>
      </w:r>
      <w:r>
        <w:tab/>
      </w:r>
      <w:r w:rsidR="00BE5294" w:rsidRPr="00DA2052">
        <w:t xml:space="preserve">conduct a thorough and comprehensive study of all issues relating to the quality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and cost-effectiveness</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of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and access to</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treatment and services provided to persons with rare diseases in this State, including the link between rare diseases and the COVID-19 pandemic, and to develop policy recommendations on those issues;</w:t>
      </w:r>
    </w:p>
    <w:p w:rsidR="00BE5294" w:rsidRPr="00DA2052" w:rsidRDefault="00CF5311" w:rsidP="00BE5294">
      <w:r>
        <w:tab/>
        <w:t>c.</w:t>
      </w:r>
      <w:r>
        <w:tab/>
      </w:r>
      <w:r w:rsidR="00BE5294">
        <w:rPr>
          <w:rFonts w:ascii="Albertus Extra Bold" w:hAnsi="Albertus Extra Bold"/>
          <w:b/>
          <w:vertAlign w:val="superscript"/>
        </w:rPr>
        <w:t>2</w:t>
      </w:r>
      <w:r w:rsidR="00BE5294" w:rsidRPr="0062055C">
        <w:rPr>
          <w:rFonts w:ascii="Albertus Extra Bold" w:hAnsi="Albertus Extra Bold"/>
          <w:b/>
        </w:rPr>
        <w:t>[</w:t>
      </w:r>
      <w:r w:rsidR="00BE5294" w:rsidRPr="00DA2052">
        <w:t>establish and implement a repository of</w:t>
      </w:r>
      <w:r w:rsidR="00BE5294" w:rsidRPr="0062055C">
        <w:rPr>
          <w:rFonts w:ascii="Albertus Extra Bold" w:hAnsi="Albertus Extra Bold"/>
          <w:b/>
        </w:rPr>
        <w:t>]</w:t>
      </w:r>
      <w:r w:rsidR="00BE5294">
        <w:t xml:space="preserve"> </w:t>
      </w:r>
      <w:r w:rsidR="00BE5294">
        <w:rPr>
          <w:u w:val="single"/>
        </w:rPr>
        <w:t>develop recommendations for</w:t>
      </w:r>
      <w:r w:rsidR="00BE5294">
        <w:rPr>
          <w:rFonts w:ascii="Albertus Extra Bold" w:hAnsi="Albertus Extra Bold"/>
          <w:b/>
          <w:vertAlign w:val="superscript"/>
        </w:rPr>
        <w:t>2</w:t>
      </w:r>
      <w:r w:rsidR="00BE5294" w:rsidRPr="00DA2052">
        <w:t xml:space="preserve"> best practice standards </w:t>
      </w:r>
      <w:r w:rsidR="00BE5294">
        <w:rPr>
          <w:rFonts w:ascii="Albertus Extra Bold" w:hAnsi="Albertus Extra Bold"/>
          <w:b/>
          <w:vertAlign w:val="superscript"/>
        </w:rPr>
        <w:t>2</w:t>
      </w:r>
      <w:r w:rsidR="00BE5294" w:rsidRPr="003C3718">
        <w:rPr>
          <w:rFonts w:ascii="Albertus Extra Bold" w:hAnsi="Albertus Extra Bold"/>
          <w:b/>
        </w:rPr>
        <w:t>[</w:t>
      </w:r>
      <w:r w:rsidR="00BE5294" w:rsidRPr="00DA2052">
        <w:t xml:space="preserve">to share with health care providers that will ensure they are adequately informed </w:t>
      </w:r>
      <w:r w:rsidR="00BE5294" w:rsidRPr="00DA2052">
        <w:rPr>
          <w:rFonts w:cstheme="minorHAnsi"/>
          <w:color w:val="000000"/>
        </w:rPr>
        <w:t>of</w:t>
      </w:r>
      <w:r w:rsidR="00BE5294" w:rsidRPr="0062055C">
        <w:rPr>
          <w:rFonts w:ascii="Albertus Extra Bold" w:hAnsi="Albertus Extra Bold" w:cstheme="minorHAnsi"/>
          <w:b/>
        </w:rPr>
        <w:t>]</w:t>
      </w:r>
      <w:r w:rsidR="00BE5294">
        <w:t xml:space="preserve"> </w:t>
      </w:r>
      <w:r w:rsidR="00BE5294">
        <w:rPr>
          <w:u w:val="single"/>
        </w:rPr>
        <w:t>encompassing</w:t>
      </w:r>
      <w:r w:rsidR="00BE5294">
        <w:rPr>
          <w:rFonts w:ascii="Albertus Extra Bold" w:hAnsi="Albertus Extra Bold"/>
          <w:b/>
          <w:vertAlign w:val="superscript"/>
        </w:rPr>
        <w:t>2</w:t>
      </w:r>
      <w:r w:rsidR="00BE5294" w:rsidRPr="00DA2052">
        <w:rPr>
          <w:rFonts w:cstheme="minorHAnsi"/>
          <w:color w:val="000000"/>
        </w:rPr>
        <w:t xml:space="preserve"> the</w:t>
      </w:r>
      <w:r w:rsidR="00BE5294">
        <w:t xml:space="preserve"> </w:t>
      </w:r>
      <w:r w:rsidR="00BE5294" w:rsidRPr="00DA2052">
        <w:rPr>
          <w:rFonts w:cstheme="minorHAnsi"/>
          <w:color w:val="000000"/>
        </w:rPr>
        <w:t xml:space="preserve">most effective strategies for recognizing and treating rare </w:t>
      </w:r>
      <w:r w:rsidR="00BE5294" w:rsidRPr="00DA2052">
        <w:rPr>
          <w:rFonts w:cstheme="minorHAnsi"/>
        </w:rPr>
        <w:t>diseases in New Jersey;</w:t>
      </w:r>
    </w:p>
    <w:p w:rsidR="00BE5294" w:rsidRPr="00DA2052" w:rsidRDefault="00CF5311" w:rsidP="00BE5294">
      <w:r>
        <w:tab/>
        <w:t>d.</w:t>
      </w:r>
      <w:r>
        <w:tab/>
      </w:r>
      <w:r w:rsidR="00BE5294" w:rsidRPr="00DA2052">
        <w:t xml:space="preserve">identify effective research-based strategies that have been developed to help diagnose, treat, and prevent rare diseases; </w:t>
      </w:r>
    </w:p>
    <w:p w:rsidR="00BE5294" w:rsidRPr="00DA2052" w:rsidRDefault="00CF5311" w:rsidP="00BE5294">
      <w:r>
        <w:tab/>
        <w:t>e.</w:t>
      </w:r>
      <w:r>
        <w:tab/>
      </w:r>
      <w:r w:rsidR="00BE5294" w:rsidRPr="00DA2052">
        <w:t>develop effective strategies to raise public awareness of rare diseases in this State;</w:t>
      </w:r>
    </w:p>
    <w:p w:rsidR="00BE5294" w:rsidRPr="00DA2052" w:rsidRDefault="00CF5311" w:rsidP="00BE5294">
      <w:r>
        <w:tab/>
        <w:t>f.</w:t>
      </w:r>
      <w:r>
        <w:tab/>
      </w:r>
      <w:r w:rsidR="00BE5294" w:rsidRPr="00DA2052">
        <w:t>evaluate and make recommendations to improve:</w:t>
      </w:r>
    </w:p>
    <w:p w:rsidR="00BE5294" w:rsidRPr="00DA2052" w:rsidRDefault="00BE5294" w:rsidP="00BE5294">
      <w:r>
        <w:tab/>
        <w:t>(1) t</w:t>
      </w:r>
      <w:r w:rsidRPr="00DA2052">
        <w:t>he State’s Newborn Screening Program in the Department of Health; and</w:t>
      </w:r>
    </w:p>
    <w:p w:rsidR="00BE5294" w:rsidRPr="00DA2052" w:rsidRDefault="00CF5311" w:rsidP="00BE5294">
      <w:r>
        <w:tab/>
        <w:t>(2)</w:t>
      </w:r>
      <w:r>
        <w:tab/>
      </w:r>
      <w:r w:rsidR="00BE5294" w:rsidRPr="00DA2052">
        <w:t>State Medicaid coverage for approved treatments and medications for patients with a rare disease;</w:t>
      </w:r>
    </w:p>
    <w:p w:rsidR="00BE5294" w:rsidRPr="00DA2052" w:rsidRDefault="00CF5311" w:rsidP="00BE5294">
      <w:r>
        <w:tab/>
        <w:t>g.</w:t>
      </w:r>
      <w:r>
        <w:tab/>
      </w:r>
      <w:r w:rsidR="00BE5294" w:rsidRPr="00DA2052">
        <w:t>research and make policy recommendations to the Legislature on access to health insurance specialists and other needed services for patients with a rare disease; and</w:t>
      </w:r>
    </w:p>
    <w:p w:rsidR="00BE5294" w:rsidRPr="00DA2052" w:rsidRDefault="00BE5294" w:rsidP="00BE5294">
      <w:r>
        <w:tab/>
        <w:t xml:space="preserve">h.  </w:t>
      </w:r>
      <w:r w:rsidRPr="00DA2052">
        <w:t>identify, with assistance from the public, additional research topics on rare disease to inform future studies the council may conduct.</w:t>
      </w:r>
    </w:p>
    <w:p w:rsidR="004F10D4" w:rsidRPr="004F10D4" w:rsidRDefault="004F10D4" w:rsidP="004F10D4"/>
    <w:p w:rsidR="004F10D4" w:rsidRPr="00BE5294" w:rsidRDefault="004F10D4" w:rsidP="00BE5294">
      <w:pPr>
        <w:tabs>
          <w:tab w:val="clear" w:pos="720"/>
          <w:tab w:val="left" w:pos="900"/>
        </w:tabs>
        <w:rPr>
          <w:rFonts w:ascii="Albertus Extra Bold" w:hAnsi="Albertus Extra Bold"/>
          <w:b/>
          <w:vertAlign w:val="superscript"/>
        </w:rPr>
      </w:pPr>
      <w:r>
        <w:tab/>
      </w:r>
      <w:r w:rsidR="00BE5294">
        <w:rPr>
          <w:rFonts w:ascii="Albertus Extra Bold" w:hAnsi="Albertus Extra Bold"/>
          <w:b/>
          <w:vertAlign w:val="superscript"/>
        </w:rPr>
        <w:t>2</w:t>
      </w:r>
      <w:r w:rsidR="00BE5294" w:rsidRPr="00BE5294">
        <w:rPr>
          <w:rFonts w:ascii="Albertus Extra Bold" w:hAnsi="Albertus Extra Bold"/>
          <w:b/>
        </w:rPr>
        <w:t>[</w:t>
      </w:r>
      <w:r w:rsidR="00BE5294">
        <w:t>4.</w:t>
      </w:r>
      <w:r w:rsidR="00BE5294">
        <w:tab/>
      </w:r>
      <w:r w:rsidRPr="004F10D4">
        <w:t>The advisory council shall apply for, and accept, any grant of money from the federal government, private foundations, or other sources, which may be available for programs related to rare diseases.</w:t>
      </w:r>
      <w:r w:rsidR="00BE5294" w:rsidRPr="00BE5294">
        <w:rPr>
          <w:rFonts w:ascii="Albertus Extra Bold" w:hAnsi="Albertus Extra Bold"/>
          <w:b/>
        </w:rPr>
        <w:t>]</w:t>
      </w:r>
      <w:r w:rsidR="00BE5294">
        <w:rPr>
          <w:rFonts w:ascii="Albertus Extra Bold" w:hAnsi="Albertus Extra Bold"/>
          <w:b/>
          <w:vertAlign w:val="superscript"/>
        </w:rPr>
        <w:t>2</w:t>
      </w:r>
    </w:p>
    <w:p w:rsidR="004F10D4" w:rsidRPr="004F10D4" w:rsidRDefault="004F10D4" w:rsidP="004F10D4"/>
    <w:p w:rsidR="004F10D4" w:rsidRPr="004F10D4" w:rsidRDefault="009C4558" w:rsidP="004F10D4">
      <w:r>
        <w:tab/>
      </w:r>
      <w:r w:rsidR="00BE5294">
        <w:rPr>
          <w:rFonts w:ascii="Albertus Extra Bold" w:hAnsi="Albertus Extra Bold"/>
          <w:b/>
          <w:vertAlign w:val="superscript"/>
        </w:rPr>
        <w:t>2</w:t>
      </w:r>
      <w:r w:rsidR="00BE5294" w:rsidRPr="00BE5294">
        <w:rPr>
          <w:rFonts w:ascii="Albertus Extra Bold" w:hAnsi="Albertus Extra Bold"/>
          <w:b/>
        </w:rPr>
        <w:t>[</w:t>
      </w:r>
      <w:r w:rsidR="00BE5294">
        <w:t>5.</w:t>
      </w:r>
      <w:r w:rsidR="00BE5294" w:rsidRPr="00BE5294">
        <w:rPr>
          <w:rFonts w:ascii="Albertus Extra Bold" w:hAnsi="Albertus Extra Bold"/>
          <w:b/>
        </w:rPr>
        <w:t>]</w:t>
      </w:r>
      <w:r w:rsidR="00BE5294">
        <w:t xml:space="preserve"> </w:t>
      </w:r>
      <w:r w:rsidR="00BE5294" w:rsidRPr="00BE5294">
        <w:rPr>
          <w:u w:val="single"/>
        </w:rPr>
        <w:t>4.</w:t>
      </w:r>
      <w:r w:rsidR="00BE5294">
        <w:rPr>
          <w:rFonts w:ascii="Albertus Extra Bold" w:hAnsi="Albertus Extra Bold"/>
          <w:b/>
          <w:vertAlign w:val="superscript"/>
        </w:rPr>
        <w:t>2</w:t>
      </w:r>
      <w:r w:rsidR="00BE5294">
        <w:tab/>
      </w:r>
      <w:r w:rsidR="004F10D4" w:rsidRPr="004F10D4">
        <w:t>The advisory council shall report to the Governor and, pursuant to section 2 of P.L.1991, c.164 (C.52:14-19.1), to the Legislature, no later than December 31st, on a biennial basis, starting in the second year next following the enactment of this act, on the activities of the advisory council and its findings and recommendations on issues relating to the quality of, and access to, treatment and services for persons with rare diseases in this State.</w:t>
      </w:r>
    </w:p>
    <w:p w:rsidR="004F10D4" w:rsidRPr="004F10D4" w:rsidRDefault="004F10D4" w:rsidP="004F10D4"/>
    <w:p w:rsidR="00BE5294" w:rsidRPr="00FC33D1" w:rsidRDefault="00BE5294" w:rsidP="00BE5294">
      <w:r>
        <w:tab/>
      </w:r>
      <w:r>
        <w:rPr>
          <w:rFonts w:ascii="Albertus Extra Bold" w:hAnsi="Albertus Extra Bold"/>
          <w:b/>
          <w:vertAlign w:val="superscript"/>
        </w:rPr>
        <w:t>2</w:t>
      </w:r>
      <w:r w:rsidRPr="00FC33D1">
        <w:rPr>
          <w:rFonts w:ascii="Albertus Extra Bold" w:hAnsi="Albertus Extra Bold"/>
          <w:b/>
        </w:rPr>
        <w:t>[</w:t>
      </w:r>
      <w:r w:rsidRPr="00FC33D1">
        <w:t>6.</w:t>
      </w:r>
      <w:r w:rsidRPr="00FC33D1">
        <w:rPr>
          <w:rFonts w:ascii="Albertus Extra Bold" w:hAnsi="Albertus Extra Bold"/>
          <w:b/>
        </w:rPr>
        <w:t>]</w:t>
      </w:r>
      <w:r>
        <w:t xml:space="preserve"> </w:t>
      </w:r>
      <w:r>
        <w:rPr>
          <w:u w:val="single"/>
        </w:rPr>
        <w:t>5.</w:t>
      </w:r>
      <w:r>
        <w:rPr>
          <w:rFonts w:ascii="Albertus Extra Bold" w:hAnsi="Albertus Extra Bold"/>
          <w:b/>
          <w:vertAlign w:val="superscript"/>
        </w:rPr>
        <w:t>2</w:t>
      </w:r>
      <w:r>
        <w:tab/>
      </w:r>
      <w:r w:rsidRPr="00FC33D1">
        <w:t>The Commissioner of Health, pursuant to the "Administrative Procedures Act," P.L.1968, c.410 (C.52:14B-1</w:t>
      </w:r>
      <w:r>
        <w:t> </w:t>
      </w:r>
      <w:r w:rsidRPr="00FC33D1">
        <w:t>et</w:t>
      </w:r>
      <w:r>
        <w:t> </w:t>
      </w:r>
      <w:r w:rsidRPr="00FC33D1">
        <w:t>seq.)</w:t>
      </w:r>
      <w:r>
        <w:t> </w:t>
      </w:r>
      <w:r>
        <w:rPr>
          <w:rFonts w:ascii="Albertus Extra Bold" w:hAnsi="Albertus Extra Bold"/>
          <w:b/>
          <w:vertAlign w:val="superscript"/>
        </w:rPr>
        <w:t>2</w:t>
      </w:r>
      <w:r w:rsidRPr="00FC33D1">
        <w:rPr>
          <w:rFonts w:ascii="Albertus Extra Bold" w:hAnsi="Albertus Extra Bold"/>
          <w:b/>
        </w:rPr>
        <w:t>[</w:t>
      </w:r>
      <w:r w:rsidRPr="00FC33D1">
        <w:t>shall</w:t>
      </w:r>
      <w:r w:rsidRPr="00FC33D1">
        <w:rPr>
          <w:rFonts w:ascii="Albertus Extra Bold" w:hAnsi="Albertus Extra Bold"/>
          <w:b/>
        </w:rPr>
        <w:t>]</w:t>
      </w:r>
      <w:r>
        <w:t xml:space="preserve"> </w:t>
      </w:r>
      <w:r>
        <w:rPr>
          <w:u w:val="single"/>
        </w:rPr>
        <w:t>may</w:t>
      </w:r>
      <w:r>
        <w:rPr>
          <w:rFonts w:ascii="Albertus Extra Bold" w:hAnsi="Albertus Extra Bold"/>
          <w:b/>
          <w:vertAlign w:val="superscript"/>
        </w:rPr>
        <w:t>2</w:t>
      </w:r>
      <w:r w:rsidRPr="00FC33D1">
        <w:t xml:space="preserve"> adopt rules and regulations necessary to effectuate the purposes of this act.</w:t>
      </w:r>
    </w:p>
    <w:p w:rsidR="004F10D4" w:rsidRPr="004F10D4" w:rsidRDefault="004F10D4" w:rsidP="004F10D4"/>
    <w:p w:rsidR="004F10D4" w:rsidRDefault="00BE5294" w:rsidP="004F10D4">
      <w:r>
        <w:tab/>
      </w:r>
      <w:r>
        <w:rPr>
          <w:rFonts w:ascii="Albertus Extra Bold" w:hAnsi="Albertus Extra Bold"/>
          <w:b/>
          <w:vertAlign w:val="superscript"/>
        </w:rPr>
        <w:t>2</w:t>
      </w:r>
      <w:r w:rsidRPr="00BE5294">
        <w:rPr>
          <w:rFonts w:ascii="Albertus Extra Bold" w:hAnsi="Albertus Extra Bold"/>
          <w:b/>
        </w:rPr>
        <w:t>[</w:t>
      </w:r>
      <w:r>
        <w:t>7.</w:t>
      </w:r>
      <w:r w:rsidRPr="00BE5294">
        <w:rPr>
          <w:rFonts w:ascii="Albertus Extra Bold" w:hAnsi="Albertus Extra Bold"/>
          <w:b/>
        </w:rPr>
        <w:t>]</w:t>
      </w:r>
      <w:r>
        <w:t xml:space="preserve"> </w:t>
      </w:r>
      <w:r w:rsidRPr="00BE5294">
        <w:rPr>
          <w:u w:val="single"/>
        </w:rPr>
        <w:t>6.</w:t>
      </w:r>
      <w:r>
        <w:rPr>
          <w:rFonts w:ascii="Albertus Extra Bold" w:hAnsi="Albertus Extra Bold"/>
          <w:b/>
          <w:vertAlign w:val="superscript"/>
        </w:rPr>
        <w:t>2</w:t>
      </w:r>
      <w:r>
        <w:tab/>
      </w:r>
      <w:r w:rsidR="004F10D4" w:rsidRPr="004F10D4">
        <w:t>This act shall take effect immediately</w:t>
      </w:r>
      <w:r w:rsidR="004F10D4">
        <w:t>.</w:t>
      </w:r>
      <w:bookmarkStart w:id="2" w:name="bkSupp2"/>
      <w:bookmarkEnd w:id="2"/>
    </w:p>
    <w:p w:rsidR="0018604C" w:rsidRDefault="0018604C" w:rsidP="004F10D4"/>
    <w:p w:rsidR="0018604C" w:rsidRDefault="0018604C" w:rsidP="004F10D4"/>
    <w:p w:rsidR="0018604C" w:rsidRDefault="0018604C" w:rsidP="0018604C">
      <w:pPr>
        <w:jc w:val="center"/>
      </w:pPr>
      <w:r>
        <w:rPr>
          <w:u w:val="single"/>
        </w:rPr>
        <w:t>                                </w:t>
      </w:r>
    </w:p>
    <w:p w:rsidR="0018604C" w:rsidRDefault="0018604C" w:rsidP="0018604C">
      <w:pPr>
        <w:jc w:val="center"/>
      </w:pPr>
    </w:p>
    <w:p w:rsidR="0018604C" w:rsidRPr="0018604C" w:rsidRDefault="0018604C" w:rsidP="00396222">
      <w:bookmarkStart w:id="3" w:name="_GoBack"/>
      <w:bookmarkEnd w:id="3"/>
      <w:r>
        <w:tab/>
        <w:t xml:space="preserve">Establishes the New Jersey Rare Disease Advisory Council. </w:t>
      </w:r>
    </w:p>
    <w:sectPr w:rsidR="0018604C" w:rsidRPr="0018604C" w:rsidSect="0018604C">
      <w:headerReference w:type="default" r:id="rId9"/>
      <w:footerReference w:type="default" r:id="rId10"/>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6E" w:rsidRDefault="0059766E">
      <w:r>
        <w:separator/>
      </w:r>
    </w:p>
  </w:endnote>
  <w:endnote w:type="continuationSeparator" w:id="0">
    <w:p w:rsidR="0059766E" w:rsidRDefault="0059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558" w:rsidRPr="00921C91" w:rsidRDefault="009C45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558" w:rsidRPr="00921C91" w:rsidRDefault="009C4558">
    <w:pPr>
      <w:pStyle w:val="Footer"/>
      <w:rPr>
        <w:szCs w:val="18"/>
      </w:rPr>
    </w:pPr>
  </w:p>
  <w:p w:rsidR="009C4558" w:rsidRPr="00921C91" w:rsidRDefault="009C45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558" w:rsidRDefault="009C4558" w:rsidP="00686AEB">
    <w:pPr>
      <w:pStyle w:val="Footer"/>
    </w:pPr>
    <w:r>
      <w:tab/>
      <w:t>Matter enclosed in superscript numerals has been adopted as follows:</w:t>
    </w:r>
  </w:p>
  <w:p w:rsidR="009C4558" w:rsidRDefault="009C45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BE5294" w:rsidRDefault="00BE529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9C4558" w:rsidRDefault="00BE5294" w:rsidP="00686AEB">
    <w:pPr>
      <w:pStyle w:val="Footer"/>
      <w:rPr>
        <w:rFonts w:ascii="AlbertusExtraBold" w:hAnsi="AlbertusExtraBold"/>
      </w:rPr>
    </w:pPr>
    <w:r>
      <w:rPr>
        <w:rFonts w:ascii="AlbertusExtraBold" w:hAnsi="AlbertusExtraBold"/>
      </w:rPr>
      <w:t xml:space="preserve">     recommendations June 24,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04C" w:rsidRDefault="00186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6E" w:rsidRDefault="0059766E">
      <w:r>
        <w:separator/>
      </w:r>
    </w:p>
  </w:footnote>
  <w:footnote w:type="continuationSeparator" w:id="0">
    <w:p w:rsidR="0059766E" w:rsidRDefault="0059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FBE" w:rsidRDefault="00047FBE" w:rsidP="00047FBE">
    <w:pPr>
      <w:pStyle w:val="bpuHeadSpon"/>
    </w:pPr>
    <w:r w:rsidRPr="00047FBE">
      <w:rPr>
        <w:rStyle w:val="bpuHeadSponChar"/>
      </w:rPr>
      <w:t>S2682</w:t>
    </w:r>
    <w:r>
      <w:t xml:space="preserve"> </w:t>
    </w:r>
    <w:r w:rsidR="00BE5294">
      <w:t>[2R]</w:t>
    </w:r>
    <w:r w:rsidR="009C4558">
      <w:t xml:space="preserve"> </w:t>
    </w:r>
    <w:r>
      <w:t>GOPAL</w:t>
    </w:r>
    <w:r w:rsidR="00A40EBE">
      <w:t>, T.KEAN</w:t>
    </w:r>
  </w:p>
  <w:p w:rsidR="00047FBE" w:rsidRDefault="00047FBE" w:rsidP="00047FBE">
    <w:pPr>
      <w:pStyle w:val="bpuHeadSpon"/>
    </w:pPr>
    <w:r>
      <w:fldChar w:fldCharType="begin"/>
    </w:r>
    <w:r>
      <w:instrText xml:space="preserve"> PAGE  \* MERGEFORMAT </w:instrText>
    </w:r>
    <w:r>
      <w:fldChar w:fldCharType="separate"/>
    </w:r>
    <w:r w:rsidR="0018604C">
      <w:rPr>
        <w:noProof/>
      </w:rPr>
      <w:t>2</w:t>
    </w:r>
    <w:r>
      <w:fldChar w:fldCharType="end"/>
    </w:r>
  </w:p>
  <w:p w:rsidR="00047FBE" w:rsidRDefault="00047FBE" w:rsidP="00047FB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04C" w:rsidRDefault="0018604C" w:rsidP="00686AEB">
    <w:pPr>
      <w:pStyle w:val="Header"/>
      <w:jc w:val="center"/>
      <w:rPr>
        <w:rStyle w:val="PageNumber"/>
      </w:rPr>
    </w:pPr>
  </w:p>
  <w:p w:rsidR="0018604C" w:rsidRDefault="0018604C" w:rsidP="00047FBE">
    <w:pPr>
      <w:pStyle w:val="bpuHeadSpon"/>
    </w:pPr>
    <w:r w:rsidRPr="00047FBE">
      <w:rPr>
        <w:rStyle w:val="bpuHeadSponChar"/>
      </w:rPr>
      <w:t>S2682</w:t>
    </w:r>
    <w:r>
      <w:t xml:space="preserve"> [2R]</w:t>
    </w:r>
  </w:p>
  <w:p w:rsidR="0018604C" w:rsidRDefault="0018604C" w:rsidP="00047FBE">
    <w:pPr>
      <w:pStyle w:val="bpuHeadSpon"/>
    </w:pPr>
    <w:r>
      <w:fldChar w:fldCharType="begin"/>
    </w:r>
    <w:r>
      <w:instrText xml:space="preserve"> PAGE  \* MERGEFORMAT </w:instrText>
    </w:r>
    <w:r>
      <w:fldChar w:fldCharType="separate"/>
    </w:r>
    <w:r w:rsidR="00E80DBE">
      <w:rPr>
        <w:noProof/>
      </w:rPr>
      <w:t>5</w:t>
    </w:r>
    <w:r>
      <w:fldChar w:fldCharType="end"/>
    </w:r>
  </w:p>
  <w:p w:rsidR="0018604C" w:rsidRDefault="0018604C" w:rsidP="00047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6E"/>
    <w:rsid w:val="000051BD"/>
    <w:rsid w:val="000160A5"/>
    <w:rsid w:val="0002335B"/>
    <w:rsid w:val="0003549A"/>
    <w:rsid w:val="000367AE"/>
    <w:rsid w:val="00043B22"/>
    <w:rsid w:val="00047FB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274"/>
    <w:rsid w:val="000E4006"/>
    <w:rsid w:val="000F1D87"/>
    <w:rsid w:val="000F3DA2"/>
    <w:rsid w:val="000F5FDE"/>
    <w:rsid w:val="000F7466"/>
    <w:rsid w:val="001229DE"/>
    <w:rsid w:val="0013000E"/>
    <w:rsid w:val="00133F81"/>
    <w:rsid w:val="00135943"/>
    <w:rsid w:val="0014065D"/>
    <w:rsid w:val="00160F21"/>
    <w:rsid w:val="001645FB"/>
    <w:rsid w:val="00173D2B"/>
    <w:rsid w:val="00181676"/>
    <w:rsid w:val="00183603"/>
    <w:rsid w:val="0018604C"/>
    <w:rsid w:val="0019226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D4"/>
    <w:rsid w:val="00222983"/>
    <w:rsid w:val="002370D0"/>
    <w:rsid w:val="00255958"/>
    <w:rsid w:val="00257FA2"/>
    <w:rsid w:val="00262A65"/>
    <w:rsid w:val="0026574A"/>
    <w:rsid w:val="002660BB"/>
    <w:rsid w:val="002720E8"/>
    <w:rsid w:val="00275293"/>
    <w:rsid w:val="002776B0"/>
    <w:rsid w:val="00286C7E"/>
    <w:rsid w:val="002A1029"/>
    <w:rsid w:val="002A3A1A"/>
    <w:rsid w:val="002A4692"/>
    <w:rsid w:val="002A51BA"/>
    <w:rsid w:val="002A6C3C"/>
    <w:rsid w:val="002B2E26"/>
    <w:rsid w:val="002B3FE6"/>
    <w:rsid w:val="002C2D81"/>
    <w:rsid w:val="002C461E"/>
    <w:rsid w:val="002C6CEC"/>
    <w:rsid w:val="002E09CE"/>
    <w:rsid w:val="002E69D1"/>
    <w:rsid w:val="002F3BA6"/>
    <w:rsid w:val="002F53D1"/>
    <w:rsid w:val="00315320"/>
    <w:rsid w:val="0032136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3E"/>
    <w:rsid w:val="00391DA4"/>
    <w:rsid w:val="00396222"/>
    <w:rsid w:val="003A3C64"/>
    <w:rsid w:val="003A3F83"/>
    <w:rsid w:val="003C43EF"/>
    <w:rsid w:val="003C5A6B"/>
    <w:rsid w:val="003C7FB2"/>
    <w:rsid w:val="003D24DE"/>
    <w:rsid w:val="003E26D4"/>
    <w:rsid w:val="003E47BA"/>
    <w:rsid w:val="003F3B37"/>
    <w:rsid w:val="0040195A"/>
    <w:rsid w:val="00402DC0"/>
    <w:rsid w:val="004036B4"/>
    <w:rsid w:val="004154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D4"/>
    <w:rsid w:val="004F21BD"/>
    <w:rsid w:val="004F4F1D"/>
    <w:rsid w:val="004F74DD"/>
    <w:rsid w:val="00501317"/>
    <w:rsid w:val="0050495C"/>
    <w:rsid w:val="00505DC9"/>
    <w:rsid w:val="00506E1E"/>
    <w:rsid w:val="0050731D"/>
    <w:rsid w:val="00513C81"/>
    <w:rsid w:val="00527BFB"/>
    <w:rsid w:val="00532A32"/>
    <w:rsid w:val="00540B0B"/>
    <w:rsid w:val="0054460F"/>
    <w:rsid w:val="005536CD"/>
    <w:rsid w:val="00554051"/>
    <w:rsid w:val="00557240"/>
    <w:rsid w:val="005651F3"/>
    <w:rsid w:val="00572184"/>
    <w:rsid w:val="00577356"/>
    <w:rsid w:val="00577A15"/>
    <w:rsid w:val="00580533"/>
    <w:rsid w:val="0059131D"/>
    <w:rsid w:val="0059766E"/>
    <w:rsid w:val="005B3F92"/>
    <w:rsid w:val="005B479C"/>
    <w:rsid w:val="005B561E"/>
    <w:rsid w:val="005C07E4"/>
    <w:rsid w:val="005C2124"/>
    <w:rsid w:val="005C336F"/>
    <w:rsid w:val="005C7BCE"/>
    <w:rsid w:val="005C7F3C"/>
    <w:rsid w:val="005D1B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FD"/>
    <w:rsid w:val="00677316"/>
    <w:rsid w:val="0068170E"/>
    <w:rsid w:val="00686AEB"/>
    <w:rsid w:val="006956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4B3"/>
    <w:rsid w:val="00813627"/>
    <w:rsid w:val="00820F64"/>
    <w:rsid w:val="00827257"/>
    <w:rsid w:val="00832816"/>
    <w:rsid w:val="00837109"/>
    <w:rsid w:val="00840365"/>
    <w:rsid w:val="008406A3"/>
    <w:rsid w:val="00841D2C"/>
    <w:rsid w:val="00845F3C"/>
    <w:rsid w:val="008461B8"/>
    <w:rsid w:val="008462F1"/>
    <w:rsid w:val="00847EF1"/>
    <w:rsid w:val="008538FA"/>
    <w:rsid w:val="008573B0"/>
    <w:rsid w:val="00857FF6"/>
    <w:rsid w:val="00866563"/>
    <w:rsid w:val="00867AC2"/>
    <w:rsid w:val="0087056E"/>
    <w:rsid w:val="00875402"/>
    <w:rsid w:val="00884D51"/>
    <w:rsid w:val="008916EC"/>
    <w:rsid w:val="00891E4F"/>
    <w:rsid w:val="008A31C5"/>
    <w:rsid w:val="008A4F9A"/>
    <w:rsid w:val="008B2850"/>
    <w:rsid w:val="008C6B9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58"/>
    <w:rsid w:val="009C5630"/>
    <w:rsid w:val="009D0E5D"/>
    <w:rsid w:val="009D0F63"/>
    <w:rsid w:val="009D7934"/>
    <w:rsid w:val="009D7CCF"/>
    <w:rsid w:val="009E5961"/>
    <w:rsid w:val="009F4FAC"/>
    <w:rsid w:val="00A017C0"/>
    <w:rsid w:val="00A11228"/>
    <w:rsid w:val="00A12A28"/>
    <w:rsid w:val="00A222C2"/>
    <w:rsid w:val="00A305D6"/>
    <w:rsid w:val="00A342C4"/>
    <w:rsid w:val="00A40E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5E"/>
    <w:rsid w:val="00B05A3C"/>
    <w:rsid w:val="00B07100"/>
    <w:rsid w:val="00B10A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44"/>
    <w:rsid w:val="00BC6760"/>
    <w:rsid w:val="00BC7892"/>
    <w:rsid w:val="00BE24D6"/>
    <w:rsid w:val="00BE5294"/>
    <w:rsid w:val="00BE7EFA"/>
    <w:rsid w:val="00BF06AD"/>
    <w:rsid w:val="00BF2C67"/>
    <w:rsid w:val="00C04F4D"/>
    <w:rsid w:val="00C12E48"/>
    <w:rsid w:val="00C13D14"/>
    <w:rsid w:val="00C15F53"/>
    <w:rsid w:val="00C23F09"/>
    <w:rsid w:val="00C25356"/>
    <w:rsid w:val="00C328D0"/>
    <w:rsid w:val="00C46BC1"/>
    <w:rsid w:val="00C5235F"/>
    <w:rsid w:val="00C54CE2"/>
    <w:rsid w:val="00C65F5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99C"/>
    <w:rsid w:val="00CB6246"/>
    <w:rsid w:val="00CC0A17"/>
    <w:rsid w:val="00CD0F93"/>
    <w:rsid w:val="00CD1BD1"/>
    <w:rsid w:val="00CD528D"/>
    <w:rsid w:val="00CE78BF"/>
    <w:rsid w:val="00CF2A1F"/>
    <w:rsid w:val="00CF5311"/>
    <w:rsid w:val="00CF65EB"/>
    <w:rsid w:val="00CF72AD"/>
    <w:rsid w:val="00D02441"/>
    <w:rsid w:val="00D039F4"/>
    <w:rsid w:val="00D10496"/>
    <w:rsid w:val="00D11173"/>
    <w:rsid w:val="00D1215F"/>
    <w:rsid w:val="00D16561"/>
    <w:rsid w:val="00D17FF8"/>
    <w:rsid w:val="00D268AC"/>
    <w:rsid w:val="00D27FF3"/>
    <w:rsid w:val="00D343D0"/>
    <w:rsid w:val="00D3664D"/>
    <w:rsid w:val="00D418B4"/>
    <w:rsid w:val="00D500E9"/>
    <w:rsid w:val="00D507BC"/>
    <w:rsid w:val="00D54D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BE"/>
    <w:rsid w:val="00E93836"/>
    <w:rsid w:val="00EA7C16"/>
    <w:rsid w:val="00EB0780"/>
    <w:rsid w:val="00EC5281"/>
    <w:rsid w:val="00EC791D"/>
    <w:rsid w:val="00EC7CA6"/>
    <w:rsid w:val="00ED3C5D"/>
    <w:rsid w:val="00ED4553"/>
    <w:rsid w:val="00F00D08"/>
    <w:rsid w:val="00F01B7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5:docId w15:val="{410A1F79-BCC2-4449-8B73-29847EEE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7FBE"/>
  </w:style>
  <w:style w:type="paragraph" w:styleId="BalloonText">
    <w:name w:val="Balloon Text"/>
    <w:basedOn w:val="Normal"/>
    <w:link w:val="BalloonTextChar"/>
    <w:semiHidden/>
    <w:unhideWhenUsed/>
    <w:rsid w:val="00CF2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BFB66-FB26-4AAF-B129-0579E1D7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1916</Words>
  <Characters>10246</Characters>
  <Application>Microsoft Office Word</Application>
  <DocSecurity>0</DocSecurity>
  <Lines>233</Lines>
  <Paragraphs>50</Paragraphs>
  <ScaleCrop>false</ScaleCrop>
  <HeadingPairs>
    <vt:vector size="2" baseType="variant">
      <vt:variant>
        <vt:lpstr>Title</vt:lpstr>
      </vt:variant>
      <vt:variant>
        <vt:i4>1</vt:i4>
      </vt:variant>
    </vt:vector>
  </HeadingPairs>
  <TitlesOfParts>
    <vt:vector size="1" baseType="lpstr">
      <vt:lpstr>P.L. 2021, c.135 (S2682 2R)</vt:lpstr>
    </vt:vector>
  </TitlesOfParts>
  <Manager>Kenneth P. Howard</Manager>
  <Company>NJ Office of Legislative Services</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c.135 (S2682 2R)</dc:title>
  <dc:subject/>
  <dc:creator>Senate, No. 2682 (Second Reprint)</dc:creator>
  <cp:keywords>S2682|5| ||0|0|!|0|</cp:keywords>
  <dc:description>INTRODUCED JULY 6, 2020_x000d_
AMENDED 2/9/21_x000d_
Amended by CV 6/24/21</dc:description>
  <cp:lastModifiedBy>Todaro, Vivian</cp:lastModifiedBy>
  <cp:revision>2</cp:revision>
  <cp:lastPrinted>2021-08-27T14:23:00Z</cp:lastPrinted>
  <dcterms:created xsi:type="dcterms:W3CDTF">2021-08-27T14:24:00Z</dcterms:created>
  <dcterms:modified xsi:type="dcterms:W3CDTF">2021-08-27T14:24:00Z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c.135</vt:lpwstr>
  </property>
</Properties>
</file>