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9DA" w:rsidRDefault="00E839DA" w:rsidP="008F7502">
      <w:pPr>
        <w:pStyle w:val="HangingAnAct"/>
        <w:rPr>
          <w:rStyle w:val="BillHead"/>
        </w:rPr>
        <w:sectPr w:rsidR="00E839DA" w:rsidSect="00007C98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  <w:bookmarkStart w:id="0" w:name="_GoBack"/>
      <w:bookmarkEnd w:id="0"/>
    </w:p>
    <w:p w:rsidR="00E839DA" w:rsidRDefault="00E839DA" w:rsidP="00E839DA">
      <w:pPr>
        <w:ind w:left="6048"/>
      </w:pPr>
      <w:r>
        <w:t>§1</w:t>
      </w:r>
    </w:p>
    <w:p w:rsidR="00E839DA" w:rsidRDefault="00E839DA" w:rsidP="00E839DA">
      <w:pPr>
        <w:ind w:left="6048"/>
      </w:pPr>
      <w:r>
        <w:t>C.26:2K-71</w:t>
      </w:r>
    </w:p>
    <w:p w:rsidR="00E839DA" w:rsidRDefault="00E839DA" w:rsidP="00E839DA">
      <w:pPr>
        <w:ind w:left="6048"/>
      </w:pPr>
      <w:r>
        <w:t>§2</w:t>
      </w:r>
    </w:p>
    <w:p w:rsidR="00E839DA" w:rsidRDefault="00E839DA" w:rsidP="00E839DA">
      <w:pPr>
        <w:ind w:left="6048"/>
      </w:pPr>
      <w:r>
        <w:t>Note to</w:t>
      </w:r>
    </w:p>
    <w:p w:rsidR="00E839DA" w:rsidRDefault="00E839DA" w:rsidP="00E839DA">
      <w:pPr>
        <w:ind w:left="6048"/>
      </w:pPr>
      <w:r>
        <w:t>C.26:2K-71</w:t>
      </w:r>
    </w:p>
    <w:p w:rsidR="00E839DA" w:rsidRDefault="00E839DA" w:rsidP="00E839DA">
      <w:pPr>
        <w:ind w:left="6048"/>
      </w:pPr>
    </w:p>
    <w:p w:rsidR="00E839DA" w:rsidRDefault="00E839DA" w:rsidP="00E839DA">
      <w:pPr>
        <w:sectPr w:rsidR="00E839DA" w:rsidSect="00E839D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E839DA" w:rsidRDefault="00E839DA" w:rsidP="00E839DA">
      <w:pPr>
        <w:jc w:val="center"/>
      </w:pPr>
      <w:bookmarkStart w:id="1" w:name="LCPL"/>
      <w:bookmarkEnd w:id="1"/>
      <w:r>
        <w:t>P.L. 2021, CHAPTER 153,</w:t>
      </w:r>
      <w:r>
        <w:rPr>
          <w:b/>
          <w:i/>
        </w:rPr>
        <w:t xml:space="preserve"> approved July 2, 2021</w:t>
      </w:r>
    </w:p>
    <w:p w:rsidR="00E839DA" w:rsidRDefault="00E839DA" w:rsidP="00E839DA">
      <w:pPr>
        <w:jc w:val="center"/>
      </w:pPr>
      <w:r>
        <w:t>Senate, No. 3803 (First Reprint)</w:t>
      </w:r>
    </w:p>
    <w:p w:rsidR="00E839DA" w:rsidRDefault="00E839DA" w:rsidP="00E839DA">
      <w:pPr>
        <w:jc w:val="center"/>
      </w:pPr>
    </w:p>
    <w:p w:rsidR="00E839DA" w:rsidRPr="00E839DA" w:rsidRDefault="00E839DA" w:rsidP="00E839DA">
      <w:pPr>
        <w:jc w:val="center"/>
      </w:pPr>
    </w:p>
    <w:p w:rsidR="00E839DA" w:rsidRPr="00E839DA" w:rsidRDefault="00E839DA" w:rsidP="00E839DA">
      <w:pPr>
        <w:sectPr w:rsidR="00E839DA" w:rsidRPr="00E839DA" w:rsidSect="00E839D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8F7502" w:rsidRPr="00677316" w:rsidRDefault="008F7502" w:rsidP="008F7502">
      <w:pPr>
        <w:pStyle w:val="HangingAnAct"/>
        <w:rPr>
          <w:rStyle w:val="HangingAnActChar"/>
        </w:rPr>
      </w:pPr>
      <w:r w:rsidRPr="008F7502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mobile intensive care paramedics and b</w:t>
      </w:r>
      <w:r w:rsidRPr="00812018">
        <w:t>uprenorphine</w:t>
      </w:r>
      <w:r>
        <w:t xml:space="preserve"> and supplementing Title 26 of the Revised Statutes.</w:t>
      </w:r>
    </w:p>
    <w:p w:rsidR="008F7502" w:rsidRPr="00D71D68" w:rsidRDefault="008F7502" w:rsidP="008F7502"/>
    <w:p w:rsidR="008F7502" w:rsidRPr="00AA7880" w:rsidRDefault="008F7502" w:rsidP="008F750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F7502" w:rsidRDefault="008F7502" w:rsidP="008F7502"/>
    <w:p w:rsidR="003F58F3" w:rsidRDefault="00E839DA" w:rsidP="003F58F3">
      <w:r>
        <w:tab/>
        <w:t xml:space="preserve">1. a. </w:t>
      </w:r>
      <w:r w:rsidR="003F58F3">
        <w:t xml:space="preserve">As used in this section: </w:t>
      </w:r>
    </w:p>
    <w:p w:rsidR="003F58F3" w:rsidRDefault="003F58F3" w:rsidP="003F58F3">
      <w:r>
        <w:tab/>
        <w:t>“Mobile intensive care paramedic" and “m</w:t>
      </w:r>
      <w:r w:rsidRPr="00034F47">
        <w:t xml:space="preserve">obile intensive care unit" </w:t>
      </w:r>
      <w:r>
        <w:t xml:space="preserve">shall have the same meaning as provided in section 1 of P.L.1984, c.146 (C.26:2K-7). </w:t>
      </w:r>
    </w:p>
    <w:p w:rsidR="003F58F3" w:rsidRDefault="003F58F3" w:rsidP="003F58F3">
      <w:r>
        <w:tab/>
        <w:t>“Opioid antidote” shall have the same meaning as provided in section 1 of P.L.2017, c.116 (C.26:2K-66).</w:t>
      </w:r>
    </w:p>
    <w:p w:rsidR="003F58F3" w:rsidRDefault="003F58F3" w:rsidP="003F58F3">
      <w:r>
        <w:tab/>
        <w:t>b.</w:t>
      </w:r>
      <w:r>
        <w:tab/>
        <w:t>Subject to the requirements of federal law, a mobile intensive care paramedic in this State who has responded to an emergency as a member of a dispatched mobile intensive care unit may administer b</w:t>
      </w:r>
      <w:r w:rsidRPr="00812018">
        <w:t>uprenorphine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under the medical direction of a licensed, supervising physician,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 an individual </w:t>
      </w:r>
      <w:r>
        <w:rPr>
          <w:rFonts w:ascii="Albertus Extra Bold" w:hAnsi="Albertus Extra Bold"/>
          <w:b/>
          <w:vertAlign w:val="superscript"/>
        </w:rPr>
        <w:t>1</w:t>
      </w:r>
      <w:r w:rsidRPr="001F0700">
        <w:rPr>
          <w:rFonts w:ascii="Albertus Extra Bold" w:hAnsi="Albertus Extra Bold"/>
          <w:b/>
        </w:rPr>
        <w:t>[</w:t>
      </w:r>
      <w:r>
        <w:t>if a member of the mobile intensive care unit administered an opioid antidote to that individual</w:t>
      </w:r>
      <w:r w:rsidRPr="001F070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following the emergency administration of an opioid antidote to that individual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provided that the mobile intensive care paramedic administering the b</w:t>
      </w:r>
      <w:r w:rsidRPr="00812018">
        <w:t>uprenorphine</w:t>
      </w:r>
      <w:r>
        <w:t xml:space="preserve">:  </w:t>
      </w:r>
    </w:p>
    <w:p w:rsidR="003F58F3" w:rsidRDefault="003F58F3" w:rsidP="003F58F3">
      <w:r>
        <w:tab/>
        <w:t>(1)</w:t>
      </w:r>
      <w:r>
        <w:tab/>
        <w:t xml:space="preserve">is providing emergency medical services through a program that is registered with the United States Attorney General pursuant to subsection (j) of 21 U.S.C. s.823; </w:t>
      </w:r>
    </w:p>
    <w:p w:rsidR="003F58F3" w:rsidRDefault="003F58F3" w:rsidP="003F58F3">
      <w:r>
        <w:tab/>
        <w:t>(2)</w:t>
      </w:r>
      <w:r>
        <w:tab/>
        <w:t>administers the buprenorphine consistent with all applicable requirements of federal law; and</w:t>
      </w:r>
    </w:p>
    <w:p w:rsidR="003F58F3" w:rsidRPr="002046ED" w:rsidRDefault="003F58F3" w:rsidP="003F58F3">
      <w:r>
        <w:tab/>
        <w:t>(3)</w:t>
      </w:r>
      <w:r>
        <w:tab/>
        <w:t>has completed supervised comprehensive training and competency assessments within a mobile intensive care unit regarding which specific medical conditions necessitate the administration of b</w:t>
      </w:r>
      <w:r w:rsidRPr="00812018">
        <w:t>uprenorphine</w:t>
      </w:r>
      <w:r>
        <w:t>, b</w:t>
      </w:r>
      <w:r w:rsidRPr="00812018">
        <w:t>uprenorphine</w:t>
      </w:r>
      <w:r>
        <w:t xml:space="preserve"> dosage requirements, and required medical documentation following the administration of b</w:t>
      </w:r>
      <w:r w:rsidRPr="00812018">
        <w:t>uprenorphine</w:t>
      </w:r>
      <w:r>
        <w:t>.</w:t>
      </w:r>
    </w:p>
    <w:p w:rsidR="008F7502" w:rsidRPr="00D71D68" w:rsidRDefault="008F7502" w:rsidP="008F7502"/>
    <w:p w:rsidR="008F7502" w:rsidRDefault="008F7502" w:rsidP="008F7502">
      <w:r>
        <w:tab/>
        <w:t>2.</w:t>
      </w:r>
      <w:r>
        <w:tab/>
        <w:t xml:space="preserve">The Commissioner of Health may adopt rules and regulations, in accordance with the “Administrative Procedure Act,” </w:t>
      </w:r>
      <w:r>
        <w:lastRenderedPageBreak/>
        <w:t>P.L.1968, c.410 (C.52:14B-1 et seq.), as are necessary to effectuate the provisions of this act.</w:t>
      </w:r>
    </w:p>
    <w:p w:rsidR="008F7502" w:rsidRDefault="008F7502" w:rsidP="008F7502"/>
    <w:p w:rsidR="008F7502" w:rsidRDefault="008F7502" w:rsidP="008F7502">
      <w:r>
        <w:tab/>
        <w:t>3.</w:t>
      </w:r>
      <w:r>
        <w:tab/>
        <w:t>This act shall take effect immediately.</w:t>
      </w:r>
    </w:p>
    <w:p w:rsidR="00E839DA" w:rsidRDefault="00E839DA" w:rsidP="008F7502"/>
    <w:p w:rsidR="00E839DA" w:rsidRDefault="00E839DA" w:rsidP="008F7502"/>
    <w:p w:rsidR="00E839DA" w:rsidRDefault="00E839DA" w:rsidP="00E839DA">
      <w:pPr>
        <w:jc w:val="center"/>
      </w:pPr>
      <w:r>
        <w:rPr>
          <w:u w:val="single"/>
        </w:rPr>
        <w:t>                                </w:t>
      </w:r>
    </w:p>
    <w:p w:rsidR="00E839DA" w:rsidRDefault="00E839DA" w:rsidP="00E839DA">
      <w:pPr>
        <w:jc w:val="center"/>
      </w:pPr>
    </w:p>
    <w:p w:rsidR="00E839DA" w:rsidRPr="00E839DA" w:rsidRDefault="00E839DA" w:rsidP="001958C0">
      <w:r>
        <w:tab/>
        <w:t xml:space="preserve">Permits certain paramedics to administer buprenorphine. </w:t>
      </w:r>
    </w:p>
    <w:sectPr w:rsidR="00E839DA" w:rsidRPr="00E839DA" w:rsidSect="00E839DA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0D1" w:rsidRDefault="005850D1">
      <w:r>
        <w:separator/>
      </w:r>
    </w:p>
  </w:endnote>
  <w:endnote w:type="continuationSeparator" w:id="0">
    <w:p w:rsidR="005850D1" w:rsidRDefault="0058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F3" w:rsidRPr="00921C91" w:rsidRDefault="003F58F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F58F3" w:rsidRPr="00921C91" w:rsidRDefault="003F58F3">
    <w:pPr>
      <w:pStyle w:val="Footer"/>
      <w:rPr>
        <w:szCs w:val="18"/>
      </w:rPr>
    </w:pPr>
  </w:p>
  <w:p w:rsidR="003F58F3" w:rsidRPr="00921C91" w:rsidRDefault="003F58F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F58F3" w:rsidRDefault="003F58F3" w:rsidP="00686AEB">
    <w:pPr>
      <w:pStyle w:val="Footer"/>
    </w:pPr>
    <w:r>
      <w:tab/>
      <w:t>Matter enclosed in superscript numerals has been adopted as follows:</w:t>
    </w:r>
  </w:p>
  <w:p w:rsidR="003F58F3" w:rsidRDefault="003F58F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June 10, 2021.</w:t>
    </w:r>
  </w:p>
  <w:p w:rsidR="003F58F3" w:rsidRPr="003F58F3" w:rsidRDefault="003F58F3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9DA" w:rsidRDefault="00E83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0D1" w:rsidRDefault="005850D1">
      <w:r>
        <w:separator/>
      </w:r>
    </w:p>
  </w:footnote>
  <w:footnote w:type="continuationSeparator" w:id="0">
    <w:p w:rsidR="005850D1" w:rsidRDefault="00585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7C98" w:rsidRDefault="00007C98" w:rsidP="00007C98">
    <w:pPr>
      <w:pStyle w:val="bpuHeadSpon"/>
    </w:pPr>
    <w:r w:rsidRPr="00007C98">
      <w:rPr>
        <w:rStyle w:val="bpuHeadSponChar"/>
      </w:rPr>
      <w:t>S3803</w:t>
    </w:r>
    <w:r>
      <w:t xml:space="preserve"> </w:t>
    </w:r>
    <w:r w:rsidR="003F58F3">
      <w:t xml:space="preserve">[1R] </w:t>
    </w:r>
    <w:r>
      <w:t>VITALE, SCHEPISI</w:t>
    </w:r>
  </w:p>
  <w:p w:rsidR="00007C98" w:rsidRDefault="00007C98" w:rsidP="00007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39DA">
      <w:rPr>
        <w:noProof/>
      </w:rPr>
      <w:t>2</w:t>
    </w:r>
    <w:r>
      <w:fldChar w:fldCharType="end"/>
    </w:r>
  </w:p>
  <w:p w:rsidR="00007C98" w:rsidRDefault="00007C98" w:rsidP="00007C98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9DA" w:rsidRDefault="00E839DA" w:rsidP="00686AEB">
    <w:pPr>
      <w:pStyle w:val="Header"/>
      <w:jc w:val="center"/>
      <w:rPr>
        <w:rStyle w:val="PageNumber"/>
      </w:rPr>
    </w:pPr>
  </w:p>
  <w:p w:rsidR="00E839DA" w:rsidRDefault="00E839DA" w:rsidP="00007C98">
    <w:pPr>
      <w:pStyle w:val="bpuHeadSpon"/>
    </w:pPr>
    <w:r w:rsidRPr="00007C98">
      <w:rPr>
        <w:rStyle w:val="bpuHeadSponChar"/>
      </w:rPr>
      <w:t>S3803</w:t>
    </w:r>
    <w:r>
      <w:t xml:space="preserve"> [1R]</w:t>
    </w:r>
  </w:p>
  <w:p w:rsidR="00E839DA" w:rsidRDefault="00E839DA" w:rsidP="00007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7535">
      <w:rPr>
        <w:noProof/>
      </w:rPr>
      <w:t>2</w:t>
    </w:r>
    <w:r>
      <w:fldChar w:fldCharType="end"/>
    </w:r>
  </w:p>
  <w:p w:rsidR="00E839DA" w:rsidRDefault="00E839DA" w:rsidP="00007C9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D1"/>
    <w:rsid w:val="000051BD"/>
    <w:rsid w:val="00007C98"/>
    <w:rsid w:val="000160A5"/>
    <w:rsid w:val="0002335B"/>
    <w:rsid w:val="0003549A"/>
    <w:rsid w:val="000367AE"/>
    <w:rsid w:val="00043B22"/>
    <w:rsid w:val="00054975"/>
    <w:rsid w:val="00057442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58C0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6C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8F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3F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0D1"/>
    <w:rsid w:val="0059131D"/>
    <w:rsid w:val="005B1E8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20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2CB9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7F3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7535"/>
    <w:rsid w:val="008B2850"/>
    <w:rsid w:val="008C79B3"/>
    <w:rsid w:val="008D77BD"/>
    <w:rsid w:val="008E454C"/>
    <w:rsid w:val="008F1E5A"/>
    <w:rsid w:val="008F7502"/>
    <w:rsid w:val="00901BDA"/>
    <w:rsid w:val="0091170D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232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6D6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984"/>
    <w:rsid w:val="00BC7892"/>
    <w:rsid w:val="00BE24D6"/>
    <w:rsid w:val="00BE7EFA"/>
    <w:rsid w:val="00BF06AD"/>
    <w:rsid w:val="00BF2C67"/>
    <w:rsid w:val="00BF4B50"/>
    <w:rsid w:val="00C04F4D"/>
    <w:rsid w:val="00C12E48"/>
    <w:rsid w:val="00C13D14"/>
    <w:rsid w:val="00C15F53"/>
    <w:rsid w:val="00C23F09"/>
    <w:rsid w:val="00C25356"/>
    <w:rsid w:val="00C275F8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8E2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1A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294B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4A2"/>
    <w:rsid w:val="00E7144F"/>
    <w:rsid w:val="00E73D74"/>
    <w:rsid w:val="00E76A79"/>
    <w:rsid w:val="00E80692"/>
    <w:rsid w:val="00E80C24"/>
    <w:rsid w:val="00E839DA"/>
    <w:rsid w:val="00E93836"/>
    <w:rsid w:val="00EA7C16"/>
    <w:rsid w:val="00EC5281"/>
    <w:rsid w:val="00EC791D"/>
    <w:rsid w:val="00EC7CA6"/>
    <w:rsid w:val="00ED3C5D"/>
    <w:rsid w:val="00ED4553"/>
    <w:rsid w:val="00ED5851"/>
    <w:rsid w:val="00F00D08"/>
    <w:rsid w:val="00F1350D"/>
    <w:rsid w:val="00F15583"/>
    <w:rsid w:val="00F17C18"/>
    <w:rsid w:val="00F200EE"/>
    <w:rsid w:val="00F22481"/>
    <w:rsid w:val="00F2542E"/>
    <w:rsid w:val="00F26BA7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8DEF17BA-51F9-497D-96D1-704EC5A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07C98"/>
  </w:style>
  <w:style w:type="paragraph" w:styleId="BalloonText">
    <w:name w:val="Balloon Text"/>
    <w:basedOn w:val="Normal"/>
    <w:link w:val="BalloonTextChar"/>
    <w:semiHidden/>
    <w:unhideWhenUsed/>
    <w:rsid w:val="00B026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26D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0CDA-F9BB-4A23-8589-9D0391BC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303</Words>
  <Characters>1766</Characters>
  <Application>Microsoft Office Word</Application>
  <DocSecurity>0</DocSecurity>
  <Lines>58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c.153 (A5897 1R)</vt:lpstr>
    </vt:vector>
  </TitlesOfParts>
  <Manager>Kenneth P. Howard</Manager>
  <Company>NJ Office of Legislative Services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c.153 (S3803 1R)</dc:title>
  <dc:subject>21-2735</dc:subject>
  <dc:creator>Senate, No. 3803 (First Reprint)</dc:creator>
  <cp:keywords>S3803|2| ||0|0|!|0|</cp:keywords>
  <dc:description>INTRODUCED MAY 20, 2021_x000d_
Amended 6/10/21</dc:description>
  <cp:lastModifiedBy>Todaro, Vivian</cp:lastModifiedBy>
  <cp:revision>2</cp:revision>
  <cp:lastPrinted>2021-08-27T16:56:00Z</cp:lastPrinted>
  <dcterms:created xsi:type="dcterms:W3CDTF">2022-04-25T17:39:00Z</dcterms:created>
  <dcterms:modified xsi:type="dcterms:W3CDTF">2022-04-25T17:39:00Z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c.153</vt:lpwstr>
  </property>
</Properties>
</file>