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40527" w14:textId="77777777" w:rsidR="001D0F70" w:rsidRDefault="001D0F70" w:rsidP="001D0F70">
      <w:pPr>
        <w:pStyle w:val="HangingAnAct"/>
        <w:suppressLineNumbers/>
        <w:rPr>
          <w:rStyle w:val="BillHead"/>
        </w:rPr>
        <w:sectPr w:rsidR="001D0F70" w:rsidSect="00BA4A4F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14:paraId="282F99AC" w14:textId="03BC5CA1" w:rsidR="001D0F70" w:rsidRDefault="001D0F70" w:rsidP="001D0F70">
      <w:pPr>
        <w:ind w:left="6048"/>
      </w:pPr>
      <w:proofErr w:type="spellStart"/>
      <w:r>
        <w:t>Approp</w:t>
      </w:r>
      <w:proofErr w:type="spellEnd"/>
      <w:r>
        <w:t>.</w:t>
      </w:r>
    </w:p>
    <w:p w14:paraId="6C3A2E21" w14:textId="4EAD476E" w:rsidR="001D0F70" w:rsidRDefault="001D0F70" w:rsidP="001D0F70">
      <w:pPr>
        <w:ind w:left="6048"/>
      </w:pPr>
    </w:p>
    <w:p w14:paraId="7FA6207F" w14:textId="77777777" w:rsidR="001D0F70" w:rsidRDefault="001D0F70" w:rsidP="001D0F70">
      <w:pPr>
        <w:sectPr w:rsidR="001D0F70" w:rsidSect="001D0F70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689A2A9D" w14:textId="22A0AAEA" w:rsidR="001D0F70" w:rsidRDefault="001D0F70" w:rsidP="001D0F70">
      <w:pPr>
        <w:jc w:val="center"/>
      </w:pPr>
      <w:bookmarkStart w:id="0" w:name="LCPL"/>
      <w:bookmarkEnd w:id="0"/>
      <w:r>
        <w:t>P.L. 2021, CHAPTER 212,</w:t>
      </w:r>
      <w:r>
        <w:rPr>
          <w:b/>
          <w:i/>
        </w:rPr>
        <w:t xml:space="preserve"> approved September 16, 2021</w:t>
      </w:r>
    </w:p>
    <w:p w14:paraId="08C98C1B" w14:textId="24BFFB9B" w:rsidR="001D0F70" w:rsidRPr="001D0F70" w:rsidRDefault="001D0F70" w:rsidP="001D0F70">
      <w:pPr>
        <w:jc w:val="center"/>
        <w:rPr>
          <w:rStyle w:val="BoldItal"/>
        </w:rPr>
      </w:pPr>
      <w:r>
        <w:t>Senate</w:t>
      </w:r>
      <w:r w:rsidR="00517ECD">
        <w:t>,</w:t>
      </w:r>
      <w:r>
        <w:t xml:space="preserve"> No. 3724 </w:t>
      </w:r>
      <w:r w:rsidRPr="001D0F70">
        <w:rPr>
          <w:rStyle w:val="BoldItal"/>
        </w:rPr>
        <w:t>(First Reprint)</w:t>
      </w:r>
    </w:p>
    <w:p w14:paraId="74963BC9" w14:textId="52CC343E" w:rsidR="001D0F70" w:rsidRDefault="001D0F70" w:rsidP="001D0F70">
      <w:pPr>
        <w:jc w:val="center"/>
      </w:pPr>
    </w:p>
    <w:p w14:paraId="7EFD0B82" w14:textId="77777777" w:rsidR="001D0F70" w:rsidRPr="001D0F70" w:rsidRDefault="001D0F70" w:rsidP="001D0F70">
      <w:pPr>
        <w:jc w:val="center"/>
      </w:pPr>
    </w:p>
    <w:p w14:paraId="60192092" w14:textId="77777777" w:rsidR="001D0F70" w:rsidRPr="001D0F70" w:rsidRDefault="001D0F70" w:rsidP="001D0F70">
      <w:pPr>
        <w:sectPr w:rsidR="001D0F70" w:rsidRPr="001D0F70" w:rsidSect="001D0F70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26953487" w14:textId="24A6A5B3" w:rsidR="00686AEB" w:rsidRPr="00677316" w:rsidRDefault="00CE4F2B" w:rsidP="003E47BA">
      <w:pPr>
        <w:pStyle w:val="HangingAnAct"/>
        <w:rPr>
          <w:rStyle w:val="HangingAnActChar"/>
        </w:rPr>
      </w:pPr>
      <w:r w:rsidRPr="00CE4F2B">
        <w:rPr>
          <w:rStyle w:val="BillHead"/>
        </w:rPr>
        <w:t>A</w:t>
      </w:r>
      <w:r>
        <w:rPr>
          <w:rStyle w:val="BillHead"/>
        </w:rPr>
        <w:t>n</w:t>
      </w:r>
      <w:r w:rsidRPr="00CE4F2B">
        <w:rPr>
          <w:rStyle w:val="BillHead"/>
        </w:rPr>
        <w:t xml:space="preserve"> A</w:t>
      </w:r>
      <w:r>
        <w:rPr>
          <w:rStyle w:val="BillHead"/>
        </w:rPr>
        <w:t>ct</w:t>
      </w:r>
      <w:r w:rsidRPr="00CE4F2B">
        <w:rPr>
          <w:rStyle w:val="BillHead"/>
        </w:rPr>
        <w:t xml:space="preserve"> </w:t>
      </w:r>
      <w:r w:rsidR="001C006B" w:rsidRPr="001C006B">
        <w:t>appropriating $5,000,000 to the New Jersey Pediatric Cancer Fund.</w:t>
      </w:r>
    </w:p>
    <w:p w14:paraId="7D5939E0" w14:textId="77777777" w:rsidR="008A2926" w:rsidRDefault="008A2926" w:rsidP="00686AEB">
      <w:pPr>
        <w:rPr>
          <w:rStyle w:val="HangingAnActChar"/>
        </w:rPr>
      </w:pPr>
    </w:p>
    <w:p w14:paraId="1AEEC7B8" w14:textId="25930E74" w:rsidR="00686AEB" w:rsidRPr="00AA7880" w:rsidRDefault="00686AEB" w:rsidP="00686AEB">
      <w:r>
        <w:tab/>
      </w:r>
      <w:r w:rsidR="00431F25">
        <w:rPr>
          <w:rStyle w:val="BillHeading2"/>
        </w:rPr>
        <w:t xml:space="preserve">Be It </w:t>
      </w:r>
      <w:r w:rsidR="00CE4F2B">
        <w:rPr>
          <w:rStyle w:val="BillHeading2"/>
        </w:rPr>
        <w:t>Enacted</w:t>
      </w:r>
      <w:r>
        <w:rPr>
          <w:rStyle w:val="BillHeading2"/>
        </w:rPr>
        <w:t xml:space="preserve"> </w:t>
      </w:r>
      <w:r w:rsidR="00431F25">
        <w:rPr>
          <w:rStyle w:val="BillLanguage"/>
        </w:rPr>
        <w:t>by the Senate and General Assembly of the State of New Jersey:</w:t>
      </w:r>
    </w:p>
    <w:p w14:paraId="197B88A4" w14:textId="294CE4E5" w:rsidR="009A6D6A" w:rsidRDefault="009A6D6A" w:rsidP="009A6D6A"/>
    <w:p w14:paraId="181161C8" w14:textId="150C0DDB" w:rsidR="008074CA" w:rsidRDefault="008074CA" w:rsidP="008074CA">
      <w:r>
        <w:tab/>
        <w:t>1.</w:t>
      </w:r>
      <w:r>
        <w:tab/>
        <w:t>a.  There is appropriated from the General Fund to the New Jersey Pediatric Cancer Research Fund established pursuant to section 1 of</w:t>
      </w:r>
      <w:r w:rsidRPr="00DD07B0">
        <w:t xml:space="preserve"> P.L.    , c.    (C.        )</w:t>
      </w:r>
      <w:r>
        <w:t xml:space="preserve"> (pending before the Legislature as Senate Bill No. 1431 or Assembly Bill No. 3800 of 2020/2021) the sum of $5,000,000 for pediatric cancer research projects </w:t>
      </w:r>
      <w:r>
        <w:rPr>
          <w:rFonts w:ascii="Albertus Extra Bold" w:hAnsi="Albertus Extra Bold"/>
          <w:b/>
          <w:vertAlign w:val="superscript"/>
        </w:rPr>
        <w:t>1</w:t>
      </w:r>
      <w:r w:rsidRPr="00A91765">
        <w:rPr>
          <w:rFonts w:ascii="Albertus Extra Bold" w:hAnsi="Albertus Extra Bold"/>
          <w:b/>
        </w:rPr>
        <w:t>[</w:t>
      </w:r>
      <w:r>
        <w:t xml:space="preserve">that are approved by the Pediatric Cancer Research Fund Board pursuant to section 2 of </w:t>
      </w:r>
      <w:r w:rsidRPr="00DD07B0">
        <w:t>P.L.    , c.    (C.        )</w:t>
      </w:r>
      <w:r>
        <w:t xml:space="preserve"> (pending before the Legislature as Senate Bill No. 1431 or Assembly Bill No. 3800 of 2020/2021)</w:t>
      </w:r>
      <w:r w:rsidRPr="00A91765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1 </w:t>
      </w:r>
      <w:r>
        <w:t>.</w:t>
      </w:r>
    </w:p>
    <w:p w14:paraId="6DE0E6F5" w14:textId="407898BD" w:rsidR="008074CA" w:rsidRPr="002046ED" w:rsidRDefault="006F4051" w:rsidP="008074CA">
      <w:r>
        <w:tab/>
        <w:t>b.</w:t>
      </w:r>
      <w:r>
        <w:tab/>
      </w:r>
      <w:r w:rsidR="008074CA" w:rsidRPr="00FD29B2">
        <w:t>As used in this section, “pediatric cancer research project” means</w:t>
      </w:r>
      <w:r w:rsidR="008074CA">
        <w:t xml:space="preserve"> the same</w:t>
      </w:r>
      <w:r w:rsidR="008074CA" w:rsidRPr="00FD29B2">
        <w:t xml:space="preserve"> as that term is defined in section 1 of P.L.    , c.</w:t>
      </w:r>
      <w:r w:rsidR="008074CA">
        <w:t>    </w:t>
      </w:r>
      <w:r w:rsidR="008074CA" w:rsidRPr="00FD29B2">
        <w:t>(C.        ) (pending before the Legislature as Senate Bill No. 1431 or Assembly Bill No. 3800 of 2020/2021).</w:t>
      </w:r>
    </w:p>
    <w:p w14:paraId="53A20F37" w14:textId="77777777" w:rsidR="007A3F62" w:rsidRDefault="007A3F62" w:rsidP="002D73DE"/>
    <w:p w14:paraId="03E8183B" w14:textId="3AEBFAFA" w:rsidR="00D26E40" w:rsidRDefault="00D26E40" w:rsidP="00686AEB">
      <w:r>
        <w:tab/>
      </w:r>
      <w:r w:rsidR="002D73DE">
        <w:t>2</w:t>
      </w:r>
      <w:r w:rsidR="001E2372">
        <w:t>.</w:t>
      </w:r>
      <w:r w:rsidR="001E2372">
        <w:tab/>
      </w:r>
      <w:r w:rsidR="0047486F">
        <w:t>This act shall take effect immediately.</w:t>
      </w:r>
    </w:p>
    <w:p w14:paraId="0A0827E8" w14:textId="0FF54178" w:rsidR="001D0F70" w:rsidRDefault="001D0F70" w:rsidP="00686AEB"/>
    <w:p w14:paraId="4EDD42A1" w14:textId="543B0B60" w:rsidR="001D0F70" w:rsidRDefault="001D0F70" w:rsidP="00686AEB"/>
    <w:p w14:paraId="783045E7" w14:textId="55A6AC95" w:rsidR="001D0F70" w:rsidRDefault="001D0F70" w:rsidP="001D0F70">
      <w:pPr>
        <w:jc w:val="center"/>
      </w:pPr>
      <w:r>
        <w:rPr>
          <w:u w:val="single"/>
        </w:rPr>
        <w:t>                                </w:t>
      </w:r>
    </w:p>
    <w:p w14:paraId="7637AC23" w14:textId="1B48B1B0" w:rsidR="001D0F70" w:rsidRDefault="001D0F70" w:rsidP="001D0F70">
      <w:pPr>
        <w:jc w:val="center"/>
      </w:pPr>
    </w:p>
    <w:p w14:paraId="4ED5697B" w14:textId="3DABF6F4" w:rsidR="001D0F70" w:rsidRDefault="001D0F70" w:rsidP="006F4051">
      <w:r>
        <w:tab/>
        <w:t>Appropriates $5 million to the New Jersey Pediatric Cancer Fund.</w:t>
      </w:r>
      <w:bookmarkStart w:id="1" w:name="_GoBack"/>
      <w:bookmarkEnd w:id="1"/>
    </w:p>
    <w:sectPr w:rsidR="001D0F70" w:rsidSect="001D0F70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2B419" w14:textId="77777777" w:rsidR="00C9283C" w:rsidRDefault="00C9283C">
      <w:r>
        <w:separator/>
      </w:r>
    </w:p>
  </w:endnote>
  <w:endnote w:type="continuationSeparator" w:id="0">
    <w:p w14:paraId="3B86C392" w14:textId="77777777" w:rsidR="00C9283C" w:rsidRDefault="00C9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9988B" w14:textId="77777777" w:rsidR="008074CA" w:rsidRPr="00921C91" w:rsidRDefault="008074C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386DBDF3" w14:textId="77777777" w:rsidR="008074CA" w:rsidRPr="00921C91" w:rsidRDefault="008074CA">
    <w:pPr>
      <w:pStyle w:val="Footer"/>
      <w:rPr>
        <w:szCs w:val="18"/>
      </w:rPr>
    </w:pPr>
  </w:p>
  <w:p w14:paraId="651CE89E" w14:textId="77777777" w:rsidR="008074CA" w:rsidRPr="00921C91" w:rsidRDefault="008074C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4615C55F" w14:textId="54817595" w:rsidR="008074CA" w:rsidRDefault="008074CA" w:rsidP="00686AEB">
    <w:pPr>
      <w:pStyle w:val="Footer"/>
    </w:pPr>
    <w:r>
      <w:tab/>
      <w:t>Matter enclosed in superscript numerals has been adopted as follows:</w:t>
    </w:r>
  </w:p>
  <w:p w14:paraId="0588B604" w14:textId="16DD3ECF" w:rsidR="008074CA" w:rsidRDefault="008074CA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May 6, 2021.</w:t>
    </w:r>
  </w:p>
  <w:p w14:paraId="40BF432C" w14:textId="77777777" w:rsidR="008074CA" w:rsidRPr="008074CA" w:rsidRDefault="008074CA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6CC34" w14:textId="77777777" w:rsidR="001D0F70" w:rsidRDefault="001D0F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BC3E0" w14:textId="77777777" w:rsidR="00C9283C" w:rsidRDefault="00C9283C">
      <w:r>
        <w:separator/>
      </w:r>
    </w:p>
  </w:footnote>
  <w:footnote w:type="continuationSeparator" w:id="0">
    <w:p w14:paraId="100B64D0" w14:textId="77777777" w:rsidR="00C9283C" w:rsidRDefault="00C92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DA4EB" w14:textId="2E3D87E6" w:rsidR="00665CBC" w:rsidRDefault="00665CBC" w:rsidP="00686AEB">
    <w:pPr>
      <w:pStyle w:val="Header"/>
      <w:jc w:val="center"/>
      <w:rPr>
        <w:rStyle w:val="PageNumber"/>
      </w:rPr>
    </w:pPr>
  </w:p>
  <w:p w14:paraId="09934638" w14:textId="079C8075" w:rsidR="00BA4A4F" w:rsidRDefault="00BA4A4F" w:rsidP="00BA4A4F">
    <w:pPr>
      <w:pStyle w:val="bpuHeadSpon"/>
    </w:pPr>
    <w:r w:rsidRPr="00BA4A4F">
      <w:rPr>
        <w:rStyle w:val="bpuHeadSponChar"/>
      </w:rPr>
      <w:t>S3724</w:t>
    </w:r>
    <w:r>
      <w:t xml:space="preserve"> </w:t>
    </w:r>
    <w:r w:rsidR="008074CA">
      <w:t xml:space="preserve">[1R] </w:t>
    </w:r>
    <w:r>
      <w:t>A.M.BUCCO, SWEENEY</w:t>
    </w:r>
  </w:p>
  <w:p w14:paraId="040129DA" w14:textId="4974225F" w:rsidR="00BA4A4F" w:rsidRDefault="00BA4A4F" w:rsidP="00BA4A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0F70">
      <w:rPr>
        <w:noProof/>
      </w:rPr>
      <w:t>2</w:t>
    </w:r>
    <w:r>
      <w:fldChar w:fldCharType="end"/>
    </w:r>
  </w:p>
  <w:p w14:paraId="78341BD0" w14:textId="77777777" w:rsidR="00BA4A4F" w:rsidRDefault="00BA4A4F" w:rsidP="00BA4A4F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89F2" w14:textId="77777777" w:rsidR="001D0F70" w:rsidRDefault="001D0F70" w:rsidP="00686AEB">
    <w:pPr>
      <w:pStyle w:val="Header"/>
      <w:jc w:val="center"/>
      <w:rPr>
        <w:rStyle w:val="PageNumber"/>
      </w:rPr>
    </w:pPr>
  </w:p>
  <w:p w14:paraId="51E4E41A" w14:textId="071B1862" w:rsidR="001D0F70" w:rsidRDefault="001D0F70" w:rsidP="00BA4A4F">
    <w:pPr>
      <w:pStyle w:val="bpuHeadSpon"/>
    </w:pPr>
    <w:r w:rsidRPr="00BA4A4F">
      <w:rPr>
        <w:rStyle w:val="bpuHeadSponChar"/>
      </w:rPr>
      <w:t>S3724</w:t>
    </w:r>
    <w:r>
      <w:t xml:space="preserve"> [1R]</w:t>
    </w:r>
  </w:p>
  <w:p w14:paraId="550F9575" w14:textId="0B273D89" w:rsidR="001D0F70" w:rsidRDefault="001D0F70" w:rsidP="00BA4A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1E58571" w14:textId="77777777" w:rsidR="001D0F70" w:rsidRDefault="001D0F70" w:rsidP="00BA4A4F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A2D27"/>
    <w:multiLevelType w:val="hybridMultilevel"/>
    <w:tmpl w:val="6DB42FE6"/>
    <w:lvl w:ilvl="0" w:tplc="AA7A9C6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21B712B0"/>
    <w:multiLevelType w:val="hybridMultilevel"/>
    <w:tmpl w:val="92E25114"/>
    <w:lvl w:ilvl="0" w:tplc="FB86D47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01ED"/>
    <w:rsid w:val="00004A6F"/>
    <w:rsid w:val="000051BD"/>
    <w:rsid w:val="00006260"/>
    <w:rsid w:val="00014AC2"/>
    <w:rsid w:val="000160A5"/>
    <w:rsid w:val="0002335B"/>
    <w:rsid w:val="00027642"/>
    <w:rsid w:val="00033594"/>
    <w:rsid w:val="0003444A"/>
    <w:rsid w:val="0003549A"/>
    <w:rsid w:val="000367AE"/>
    <w:rsid w:val="00037477"/>
    <w:rsid w:val="00043B22"/>
    <w:rsid w:val="00043B6B"/>
    <w:rsid w:val="000447DD"/>
    <w:rsid w:val="00053BA7"/>
    <w:rsid w:val="00054975"/>
    <w:rsid w:val="00057D20"/>
    <w:rsid w:val="0006197C"/>
    <w:rsid w:val="0006281F"/>
    <w:rsid w:val="00064D01"/>
    <w:rsid w:val="00074EEE"/>
    <w:rsid w:val="0008141C"/>
    <w:rsid w:val="000821AD"/>
    <w:rsid w:val="00082826"/>
    <w:rsid w:val="00083535"/>
    <w:rsid w:val="00090E56"/>
    <w:rsid w:val="000921EE"/>
    <w:rsid w:val="00092BD5"/>
    <w:rsid w:val="00094685"/>
    <w:rsid w:val="00094A55"/>
    <w:rsid w:val="00095622"/>
    <w:rsid w:val="000977E1"/>
    <w:rsid w:val="00097F14"/>
    <w:rsid w:val="000A44A7"/>
    <w:rsid w:val="000B09C3"/>
    <w:rsid w:val="000B1054"/>
    <w:rsid w:val="000B3411"/>
    <w:rsid w:val="000C054C"/>
    <w:rsid w:val="000C12C2"/>
    <w:rsid w:val="000C1346"/>
    <w:rsid w:val="000C50DD"/>
    <w:rsid w:val="000C7929"/>
    <w:rsid w:val="000D11AF"/>
    <w:rsid w:val="000D6255"/>
    <w:rsid w:val="000D6262"/>
    <w:rsid w:val="000D7B4A"/>
    <w:rsid w:val="000E1516"/>
    <w:rsid w:val="000E4006"/>
    <w:rsid w:val="000E664A"/>
    <w:rsid w:val="000E7254"/>
    <w:rsid w:val="000E7FC6"/>
    <w:rsid w:val="000F0BE3"/>
    <w:rsid w:val="000F3DA2"/>
    <w:rsid w:val="000F446D"/>
    <w:rsid w:val="000F5FDE"/>
    <w:rsid w:val="000F7466"/>
    <w:rsid w:val="001046D9"/>
    <w:rsid w:val="00110E83"/>
    <w:rsid w:val="00122781"/>
    <w:rsid w:val="00126434"/>
    <w:rsid w:val="0013000E"/>
    <w:rsid w:val="00133F81"/>
    <w:rsid w:val="00135943"/>
    <w:rsid w:val="00137E4F"/>
    <w:rsid w:val="00140EE6"/>
    <w:rsid w:val="00146165"/>
    <w:rsid w:val="00156280"/>
    <w:rsid w:val="00156C72"/>
    <w:rsid w:val="001645FB"/>
    <w:rsid w:val="00165133"/>
    <w:rsid w:val="0016591F"/>
    <w:rsid w:val="00167540"/>
    <w:rsid w:val="00173D2B"/>
    <w:rsid w:val="00176A60"/>
    <w:rsid w:val="00181676"/>
    <w:rsid w:val="00183603"/>
    <w:rsid w:val="00194E78"/>
    <w:rsid w:val="00195005"/>
    <w:rsid w:val="001954B5"/>
    <w:rsid w:val="0019707B"/>
    <w:rsid w:val="00197430"/>
    <w:rsid w:val="00197D1B"/>
    <w:rsid w:val="00197E8B"/>
    <w:rsid w:val="00197FA4"/>
    <w:rsid w:val="001A161A"/>
    <w:rsid w:val="001A1CA1"/>
    <w:rsid w:val="001A3B79"/>
    <w:rsid w:val="001A66B6"/>
    <w:rsid w:val="001B0A58"/>
    <w:rsid w:val="001B292F"/>
    <w:rsid w:val="001B3061"/>
    <w:rsid w:val="001B4716"/>
    <w:rsid w:val="001B4EA4"/>
    <w:rsid w:val="001C006B"/>
    <w:rsid w:val="001C3DE3"/>
    <w:rsid w:val="001C7C52"/>
    <w:rsid w:val="001D0F70"/>
    <w:rsid w:val="001D25F3"/>
    <w:rsid w:val="001D3A1B"/>
    <w:rsid w:val="001E0C0B"/>
    <w:rsid w:val="001E15F1"/>
    <w:rsid w:val="001E16FA"/>
    <w:rsid w:val="001E2372"/>
    <w:rsid w:val="001E6213"/>
    <w:rsid w:val="001E6AF2"/>
    <w:rsid w:val="001F14C7"/>
    <w:rsid w:val="001F3401"/>
    <w:rsid w:val="001F397D"/>
    <w:rsid w:val="001F7405"/>
    <w:rsid w:val="00200E1B"/>
    <w:rsid w:val="00203E1C"/>
    <w:rsid w:val="00205533"/>
    <w:rsid w:val="0020617E"/>
    <w:rsid w:val="0021254B"/>
    <w:rsid w:val="00212B8D"/>
    <w:rsid w:val="0021302B"/>
    <w:rsid w:val="00216759"/>
    <w:rsid w:val="00222983"/>
    <w:rsid w:val="0022329B"/>
    <w:rsid w:val="00223A6D"/>
    <w:rsid w:val="002370D0"/>
    <w:rsid w:val="0023780C"/>
    <w:rsid w:val="00255958"/>
    <w:rsid w:val="00257FA2"/>
    <w:rsid w:val="00262585"/>
    <w:rsid w:val="0026574A"/>
    <w:rsid w:val="002660BB"/>
    <w:rsid w:val="002720E8"/>
    <w:rsid w:val="0027394C"/>
    <w:rsid w:val="00275293"/>
    <w:rsid w:val="002776B0"/>
    <w:rsid w:val="00286C7E"/>
    <w:rsid w:val="0028720D"/>
    <w:rsid w:val="00290147"/>
    <w:rsid w:val="002947B3"/>
    <w:rsid w:val="002A1029"/>
    <w:rsid w:val="002A3A1A"/>
    <w:rsid w:val="002A4516"/>
    <w:rsid w:val="002A4692"/>
    <w:rsid w:val="002A51BA"/>
    <w:rsid w:val="002B0F4F"/>
    <w:rsid w:val="002B2E26"/>
    <w:rsid w:val="002B3FE6"/>
    <w:rsid w:val="002C007E"/>
    <w:rsid w:val="002C2D81"/>
    <w:rsid w:val="002C461E"/>
    <w:rsid w:val="002C6CEC"/>
    <w:rsid w:val="002D705D"/>
    <w:rsid w:val="002D73DE"/>
    <w:rsid w:val="002E09CE"/>
    <w:rsid w:val="002E1307"/>
    <w:rsid w:val="002E1774"/>
    <w:rsid w:val="002E4B8E"/>
    <w:rsid w:val="002E69D1"/>
    <w:rsid w:val="002F3BA6"/>
    <w:rsid w:val="002F4016"/>
    <w:rsid w:val="002F5228"/>
    <w:rsid w:val="00305B03"/>
    <w:rsid w:val="00312BEB"/>
    <w:rsid w:val="00314E1F"/>
    <w:rsid w:val="00315320"/>
    <w:rsid w:val="00321AC5"/>
    <w:rsid w:val="00321E73"/>
    <w:rsid w:val="00325776"/>
    <w:rsid w:val="00325E27"/>
    <w:rsid w:val="00330395"/>
    <w:rsid w:val="00330E1A"/>
    <w:rsid w:val="00333704"/>
    <w:rsid w:val="00333DF6"/>
    <w:rsid w:val="00334DE7"/>
    <w:rsid w:val="00335E36"/>
    <w:rsid w:val="00336624"/>
    <w:rsid w:val="0034025F"/>
    <w:rsid w:val="00340458"/>
    <w:rsid w:val="00341C69"/>
    <w:rsid w:val="0034200F"/>
    <w:rsid w:val="003446A0"/>
    <w:rsid w:val="0034481B"/>
    <w:rsid w:val="00350130"/>
    <w:rsid w:val="00350FC9"/>
    <w:rsid w:val="00354334"/>
    <w:rsid w:val="003557B1"/>
    <w:rsid w:val="003616DB"/>
    <w:rsid w:val="0036180C"/>
    <w:rsid w:val="0036182A"/>
    <w:rsid w:val="00363CF5"/>
    <w:rsid w:val="00364344"/>
    <w:rsid w:val="00364556"/>
    <w:rsid w:val="003702CA"/>
    <w:rsid w:val="00370617"/>
    <w:rsid w:val="0037778F"/>
    <w:rsid w:val="00382492"/>
    <w:rsid w:val="00382E48"/>
    <w:rsid w:val="00382F1F"/>
    <w:rsid w:val="003867A3"/>
    <w:rsid w:val="00390E3E"/>
    <w:rsid w:val="00391DA4"/>
    <w:rsid w:val="003A0B35"/>
    <w:rsid w:val="003A2EEC"/>
    <w:rsid w:val="003A3C64"/>
    <w:rsid w:val="003A3F83"/>
    <w:rsid w:val="003B3D43"/>
    <w:rsid w:val="003C1F7C"/>
    <w:rsid w:val="003C43EF"/>
    <w:rsid w:val="003C5A6B"/>
    <w:rsid w:val="003C6066"/>
    <w:rsid w:val="003C7FB2"/>
    <w:rsid w:val="003D0A80"/>
    <w:rsid w:val="003D24DE"/>
    <w:rsid w:val="003D256D"/>
    <w:rsid w:val="003D3DE5"/>
    <w:rsid w:val="003D650F"/>
    <w:rsid w:val="003E26D4"/>
    <w:rsid w:val="003E47BA"/>
    <w:rsid w:val="003E71FA"/>
    <w:rsid w:val="003F1EB8"/>
    <w:rsid w:val="003F3B37"/>
    <w:rsid w:val="003F518B"/>
    <w:rsid w:val="003F6C68"/>
    <w:rsid w:val="0040195A"/>
    <w:rsid w:val="0040266E"/>
    <w:rsid w:val="00402DC0"/>
    <w:rsid w:val="004035D4"/>
    <w:rsid w:val="00406DD2"/>
    <w:rsid w:val="004106B2"/>
    <w:rsid w:val="004148B6"/>
    <w:rsid w:val="00416C4B"/>
    <w:rsid w:val="0041751E"/>
    <w:rsid w:val="004211E5"/>
    <w:rsid w:val="00422091"/>
    <w:rsid w:val="00422970"/>
    <w:rsid w:val="00427E88"/>
    <w:rsid w:val="00431F25"/>
    <w:rsid w:val="0043386C"/>
    <w:rsid w:val="00436A33"/>
    <w:rsid w:val="00436F2D"/>
    <w:rsid w:val="00436F5D"/>
    <w:rsid w:val="00440BB6"/>
    <w:rsid w:val="00441B42"/>
    <w:rsid w:val="00442BD5"/>
    <w:rsid w:val="0045118A"/>
    <w:rsid w:val="00451F58"/>
    <w:rsid w:val="00455D51"/>
    <w:rsid w:val="00456BF9"/>
    <w:rsid w:val="00461057"/>
    <w:rsid w:val="0046461E"/>
    <w:rsid w:val="004667E6"/>
    <w:rsid w:val="004704A8"/>
    <w:rsid w:val="00471102"/>
    <w:rsid w:val="00471F18"/>
    <w:rsid w:val="00472F55"/>
    <w:rsid w:val="004740C3"/>
    <w:rsid w:val="0047486F"/>
    <w:rsid w:val="004755AB"/>
    <w:rsid w:val="00477AE0"/>
    <w:rsid w:val="00481C82"/>
    <w:rsid w:val="00481E2E"/>
    <w:rsid w:val="00483036"/>
    <w:rsid w:val="0048376A"/>
    <w:rsid w:val="00484144"/>
    <w:rsid w:val="00484C19"/>
    <w:rsid w:val="00485866"/>
    <w:rsid w:val="00485DC6"/>
    <w:rsid w:val="00492076"/>
    <w:rsid w:val="004930F6"/>
    <w:rsid w:val="00493B1D"/>
    <w:rsid w:val="00497037"/>
    <w:rsid w:val="004A3009"/>
    <w:rsid w:val="004A6940"/>
    <w:rsid w:val="004A77A4"/>
    <w:rsid w:val="004B44FD"/>
    <w:rsid w:val="004C1EBC"/>
    <w:rsid w:val="004C2D95"/>
    <w:rsid w:val="004C742C"/>
    <w:rsid w:val="004D1319"/>
    <w:rsid w:val="004E1F3E"/>
    <w:rsid w:val="004E3C04"/>
    <w:rsid w:val="004E43B2"/>
    <w:rsid w:val="004F0124"/>
    <w:rsid w:val="004F21BD"/>
    <w:rsid w:val="004F4F1D"/>
    <w:rsid w:val="004F74DD"/>
    <w:rsid w:val="00501317"/>
    <w:rsid w:val="0050495C"/>
    <w:rsid w:val="00505DC9"/>
    <w:rsid w:val="00506E1E"/>
    <w:rsid w:val="00507A40"/>
    <w:rsid w:val="00512641"/>
    <w:rsid w:val="00513C81"/>
    <w:rsid w:val="00514E3D"/>
    <w:rsid w:val="00517ECD"/>
    <w:rsid w:val="00520FA9"/>
    <w:rsid w:val="00525D6A"/>
    <w:rsid w:val="0052689C"/>
    <w:rsid w:val="00527BFB"/>
    <w:rsid w:val="00531568"/>
    <w:rsid w:val="00532A32"/>
    <w:rsid w:val="00533775"/>
    <w:rsid w:val="00536337"/>
    <w:rsid w:val="00540B0B"/>
    <w:rsid w:val="0054460F"/>
    <w:rsid w:val="0054665A"/>
    <w:rsid w:val="005515F1"/>
    <w:rsid w:val="00552792"/>
    <w:rsid w:val="005536CD"/>
    <w:rsid w:val="00554051"/>
    <w:rsid w:val="00557240"/>
    <w:rsid w:val="00557FB5"/>
    <w:rsid w:val="00563718"/>
    <w:rsid w:val="005651F3"/>
    <w:rsid w:val="005700FD"/>
    <w:rsid w:val="00572184"/>
    <w:rsid w:val="00577A15"/>
    <w:rsid w:val="00580533"/>
    <w:rsid w:val="00584085"/>
    <w:rsid w:val="00584C66"/>
    <w:rsid w:val="005865EA"/>
    <w:rsid w:val="00586C5A"/>
    <w:rsid w:val="00590218"/>
    <w:rsid w:val="00590844"/>
    <w:rsid w:val="0059131D"/>
    <w:rsid w:val="005A37D6"/>
    <w:rsid w:val="005A3937"/>
    <w:rsid w:val="005A4BCD"/>
    <w:rsid w:val="005B3F92"/>
    <w:rsid w:val="005B479C"/>
    <w:rsid w:val="005B561E"/>
    <w:rsid w:val="005B7F99"/>
    <w:rsid w:val="005C07E4"/>
    <w:rsid w:val="005C2124"/>
    <w:rsid w:val="005C336F"/>
    <w:rsid w:val="005C4AA3"/>
    <w:rsid w:val="005C7F3C"/>
    <w:rsid w:val="005E017C"/>
    <w:rsid w:val="005E50C6"/>
    <w:rsid w:val="005E61DB"/>
    <w:rsid w:val="005F2A97"/>
    <w:rsid w:val="005F399B"/>
    <w:rsid w:val="005F5AA6"/>
    <w:rsid w:val="005F6D42"/>
    <w:rsid w:val="005F6EFA"/>
    <w:rsid w:val="006019F8"/>
    <w:rsid w:val="00605B20"/>
    <w:rsid w:val="006075DC"/>
    <w:rsid w:val="0061156F"/>
    <w:rsid w:val="00611AE0"/>
    <w:rsid w:val="00613FF5"/>
    <w:rsid w:val="00614218"/>
    <w:rsid w:val="006155A8"/>
    <w:rsid w:val="00620901"/>
    <w:rsid w:val="00621B94"/>
    <w:rsid w:val="0062227E"/>
    <w:rsid w:val="00626239"/>
    <w:rsid w:val="00626CA4"/>
    <w:rsid w:val="00635278"/>
    <w:rsid w:val="00635316"/>
    <w:rsid w:val="00635449"/>
    <w:rsid w:val="006378C5"/>
    <w:rsid w:val="00645E6A"/>
    <w:rsid w:val="00650173"/>
    <w:rsid w:val="00652512"/>
    <w:rsid w:val="006603D1"/>
    <w:rsid w:val="00660EA5"/>
    <w:rsid w:val="00665CBC"/>
    <w:rsid w:val="00667162"/>
    <w:rsid w:val="00667A5C"/>
    <w:rsid w:val="0067323E"/>
    <w:rsid w:val="00677316"/>
    <w:rsid w:val="006859C8"/>
    <w:rsid w:val="00686AEB"/>
    <w:rsid w:val="00690C2C"/>
    <w:rsid w:val="00691692"/>
    <w:rsid w:val="006918B8"/>
    <w:rsid w:val="0069327A"/>
    <w:rsid w:val="00697EC8"/>
    <w:rsid w:val="006B7897"/>
    <w:rsid w:val="006B7FA7"/>
    <w:rsid w:val="006C086A"/>
    <w:rsid w:val="006C0A7D"/>
    <w:rsid w:val="006C21C1"/>
    <w:rsid w:val="006C7327"/>
    <w:rsid w:val="006D00E5"/>
    <w:rsid w:val="006D791B"/>
    <w:rsid w:val="006E2895"/>
    <w:rsid w:val="006E2979"/>
    <w:rsid w:val="006E3C12"/>
    <w:rsid w:val="006F180D"/>
    <w:rsid w:val="006F4051"/>
    <w:rsid w:val="006F4334"/>
    <w:rsid w:val="006F47AF"/>
    <w:rsid w:val="006F6B8A"/>
    <w:rsid w:val="00700A45"/>
    <w:rsid w:val="00706DD7"/>
    <w:rsid w:val="00707CD3"/>
    <w:rsid w:val="00716BB9"/>
    <w:rsid w:val="00721A13"/>
    <w:rsid w:val="007256D1"/>
    <w:rsid w:val="007260BC"/>
    <w:rsid w:val="007279FD"/>
    <w:rsid w:val="00732B27"/>
    <w:rsid w:val="00732F56"/>
    <w:rsid w:val="007502CB"/>
    <w:rsid w:val="00750AAB"/>
    <w:rsid w:val="00752D79"/>
    <w:rsid w:val="00752E20"/>
    <w:rsid w:val="00756EDE"/>
    <w:rsid w:val="00762CCF"/>
    <w:rsid w:val="0076543A"/>
    <w:rsid w:val="0077208C"/>
    <w:rsid w:val="00781B4D"/>
    <w:rsid w:val="007824BF"/>
    <w:rsid w:val="00783B8D"/>
    <w:rsid w:val="007907A7"/>
    <w:rsid w:val="00793052"/>
    <w:rsid w:val="00794B94"/>
    <w:rsid w:val="00794BD4"/>
    <w:rsid w:val="007A2F73"/>
    <w:rsid w:val="007A3061"/>
    <w:rsid w:val="007A3F62"/>
    <w:rsid w:val="007A5A0B"/>
    <w:rsid w:val="007B2250"/>
    <w:rsid w:val="007B28B5"/>
    <w:rsid w:val="007C0E14"/>
    <w:rsid w:val="007C1C4D"/>
    <w:rsid w:val="007C328F"/>
    <w:rsid w:val="007C3E39"/>
    <w:rsid w:val="007C69CF"/>
    <w:rsid w:val="007C7DE4"/>
    <w:rsid w:val="007D40CB"/>
    <w:rsid w:val="007D5796"/>
    <w:rsid w:val="007D59C0"/>
    <w:rsid w:val="007D7D9C"/>
    <w:rsid w:val="007F485D"/>
    <w:rsid w:val="007F6050"/>
    <w:rsid w:val="008036AB"/>
    <w:rsid w:val="008074CA"/>
    <w:rsid w:val="00812E30"/>
    <w:rsid w:val="00813627"/>
    <w:rsid w:val="00820FE5"/>
    <w:rsid w:val="00822577"/>
    <w:rsid w:val="00831FD3"/>
    <w:rsid w:val="00832816"/>
    <w:rsid w:val="00837109"/>
    <w:rsid w:val="00840365"/>
    <w:rsid w:val="008406A3"/>
    <w:rsid w:val="008414E8"/>
    <w:rsid w:val="00841D2C"/>
    <w:rsid w:val="00845F3C"/>
    <w:rsid w:val="008461B8"/>
    <w:rsid w:val="008462F1"/>
    <w:rsid w:val="00847EF1"/>
    <w:rsid w:val="008517BF"/>
    <w:rsid w:val="0085282A"/>
    <w:rsid w:val="008538FA"/>
    <w:rsid w:val="00853B6B"/>
    <w:rsid w:val="00853DA1"/>
    <w:rsid w:val="00854BAB"/>
    <w:rsid w:val="008555E7"/>
    <w:rsid w:val="0085587B"/>
    <w:rsid w:val="00855E0C"/>
    <w:rsid w:val="008573B0"/>
    <w:rsid w:val="00857EB9"/>
    <w:rsid w:val="00865DAE"/>
    <w:rsid w:val="00866563"/>
    <w:rsid w:val="00867AC2"/>
    <w:rsid w:val="0087056E"/>
    <w:rsid w:val="008737BD"/>
    <w:rsid w:val="008743A4"/>
    <w:rsid w:val="00875402"/>
    <w:rsid w:val="00882A2A"/>
    <w:rsid w:val="00884D51"/>
    <w:rsid w:val="008916EC"/>
    <w:rsid w:val="00891C6B"/>
    <w:rsid w:val="00891E4F"/>
    <w:rsid w:val="008A2926"/>
    <w:rsid w:val="008A31C5"/>
    <w:rsid w:val="008A4F9A"/>
    <w:rsid w:val="008A5098"/>
    <w:rsid w:val="008A7FE5"/>
    <w:rsid w:val="008B2850"/>
    <w:rsid w:val="008B453F"/>
    <w:rsid w:val="008B5D99"/>
    <w:rsid w:val="008C79B3"/>
    <w:rsid w:val="008D38DA"/>
    <w:rsid w:val="008D77BD"/>
    <w:rsid w:val="008E454C"/>
    <w:rsid w:val="008E57CA"/>
    <w:rsid w:val="008E7EA2"/>
    <w:rsid w:val="008F1E5A"/>
    <w:rsid w:val="00901BDA"/>
    <w:rsid w:val="0090754B"/>
    <w:rsid w:val="00911827"/>
    <w:rsid w:val="009121D8"/>
    <w:rsid w:val="00916F7A"/>
    <w:rsid w:val="00917FE3"/>
    <w:rsid w:val="0092057E"/>
    <w:rsid w:val="00921125"/>
    <w:rsid w:val="00925FEF"/>
    <w:rsid w:val="00926671"/>
    <w:rsid w:val="00926DF8"/>
    <w:rsid w:val="0092713D"/>
    <w:rsid w:val="009318C7"/>
    <w:rsid w:val="00931C09"/>
    <w:rsid w:val="00933974"/>
    <w:rsid w:val="009348C2"/>
    <w:rsid w:val="00941A07"/>
    <w:rsid w:val="00942AF0"/>
    <w:rsid w:val="009440D0"/>
    <w:rsid w:val="00951471"/>
    <w:rsid w:val="009523A3"/>
    <w:rsid w:val="00952FF5"/>
    <w:rsid w:val="009572A0"/>
    <w:rsid w:val="00960958"/>
    <w:rsid w:val="00963A46"/>
    <w:rsid w:val="00966A3E"/>
    <w:rsid w:val="009704DC"/>
    <w:rsid w:val="00971493"/>
    <w:rsid w:val="00971AD9"/>
    <w:rsid w:val="009725A0"/>
    <w:rsid w:val="00973069"/>
    <w:rsid w:val="00973523"/>
    <w:rsid w:val="00973AC0"/>
    <w:rsid w:val="0097483B"/>
    <w:rsid w:val="00980766"/>
    <w:rsid w:val="00980D57"/>
    <w:rsid w:val="009835D4"/>
    <w:rsid w:val="009865D4"/>
    <w:rsid w:val="0098711F"/>
    <w:rsid w:val="0099169E"/>
    <w:rsid w:val="009933B2"/>
    <w:rsid w:val="00997152"/>
    <w:rsid w:val="009972CD"/>
    <w:rsid w:val="00997836"/>
    <w:rsid w:val="009A0E9C"/>
    <w:rsid w:val="009A3991"/>
    <w:rsid w:val="009A45DA"/>
    <w:rsid w:val="009A6D6A"/>
    <w:rsid w:val="009B06D2"/>
    <w:rsid w:val="009B0CAB"/>
    <w:rsid w:val="009B34EC"/>
    <w:rsid w:val="009B5D67"/>
    <w:rsid w:val="009B6176"/>
    <w:rsid w:val="009B70A4"/>
    <w:rsid w:val="009C0D22"/>
    <w:rsid w:val="009C2DD9"/>
    <w:rsid w:val="009C3E09"/>
    <w:rsid w:val="009C5630"/>
    <w:rsid w:val="009D0492"/>
    <w:rsid w:val="009D0E5D"/>
    <w:rsid w:val="009D0F63"/>
    <w:rsid w:val="009D1F12"/>
    <w:rsid w:val="009D7934"/>
    <w:rsid w:val="009D7CCF"/>
    <w:rsid w:val="009E3840"/>
    <w:rsid w:val="009E5961"/>
    <w:rsid w:val="009F0481"/>
    <w:rsid w:val="009F297A"/>
    <w:rsid w:val="009F4FAC"/>
    <w:rsid w:val="009F534D"/>
    <w:rsid w:val="00A017C0"/>
    <w:rsid w:val="00A02B92"/>
    <w:rsid w:val="00A04866"/>
    <w:rsid w:val="00A0766F"/>
    <w:rsid w:val="00A11228"/>
    <w:rsid w:val="00A161F6"/>
    <w:rsid w:val="00A222C2"/>
    <w:rsid w:val="00A26E80"/>
    <w:rsid w:val="00A27FB4"/>
    <w:rsid w:val="00A305D6"/>
    <w:rsid w:val="00A342C4"/>
    <w:rsid w:val="00A35919"/>
    <w:rsid w:val="00A369DE"/>
    <w:rsid w:val="00A40B7C"/>
    <w:rsid w:val="00A50F6B"/>
    <w:rsid w:val="00A52237"/>
    <w:rsid w:val="00A551D6"/>
    <w:rsid w:val="00A55266"/>
    <w:rsid w:val="00A57AC0"/>
    <w:rsid w:val="00A6251B"/>
    <w:rsid w:val="00A65134"/>
    <w:rsid w:val="00A6754E"/>
    <w:rsid w:val="00A70F58"/>
    <w:rsid w:val="00A712D3"/>
    <w:rsid w:val="00A72870"/>
    <w:rsid w:val="00A72987"/>
    <w:rsid w:val="00A7346B"/>
    <w:rsid w:val="00A73FC6"/>
    <w:rsid w:val="00A74BA8"/>
    <w:rsid w:val="00A84BA3"/>
    <w:rsid w:val="00A84C4F"/>
    <w:rsid w:val="00A87F93"/>
    <w:rsid w:val="00A90E82"/>
    <w:rsid w:val="00A9128F"/>
    <w:rsid w:val="00A932A1"/>
    <w:rsid w:val="00A96E06"/>
    <w:rsid w:val="00AA4569"/>
    <w:rsid w:val="00AA6197"/>
    <w:rsid w:val="00AA6C70"/>
    <w:rsid w:val="00AB16FD"/>
    <w:rsid w:val="00AB17FB"/>
    <w:rsid w:val="00AB4813"/>
    <w:rsid w:val="00AC378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472"/>
    <w:rsid w:val="00AE5AB0"/>
    <w:rsid w:val="00AE70D1"/>
    <w:rsid w:val="00AF180D"/>
    <w:rsid w:val="00AF1A8C"/>
    <w:rsid w:val="00AF4377"/>
    <w:rsid w:val="00B0116D"/>
    <w:rsid w:val="00B01173"/>
    <w:rsid w:val="00B029A2"/>
    <w:rsid w:val="00B02F35"/>
    <w:rsid w:val="00B05A3C"/>
    <w:rsid w:val="00B07100"/>
    <w:rsid w:val="00B1138C"/>
    <w:rsid w:val="00B15D55"/>
    <w:rsid w:val="00B1709B"/>
    <w:rsid w:val="00B20A85"/>
    <w:rsid w:val="00B2574A"/>
    <w:rsid w:val="00B25984"/>
    <w:rsid w:val="00B277D6"/>
    <w:rsid w:val="00B32E04"/>
    <w:rsid w:val="00B33D49"/>
    <w:rsid w:val="00B35D8A"/>
    <w:rsid w:val="00B41949"/>
    <w:rsid w:val="00B45B34"/>
    <w:rsid w:val="00B4628A"/>
    <w:rsid w:val="00B47996"/>
    <w:rsid w:val="00B526B9"/>
    <w:rsid w:val="00B54E1E"/>
    <w:rsid w:val="00B57047"/>
    <w:rsid w:val="00B61D86"/>
    <w:rsid w:val="00B61E3F"/>
    <w:rsid w:val="00B62F46"/>
    <w:rsid w:val="00B6342D"/>
    <w:rsid w:val="00B640EA"/>
    <w:rsid w:val="00B70708"/>
    <w:rsid w:val="00B71632"/>
    <w:rsid w:val="00B720DD"/>
    <w:rsid w:val="00B726BD"/>
    <w:rsid w:val="00B732BC"/>
    <w:rsid w:val="00B75B62"/>
    <w:rsid w:val="00B76806"/>
    <w:rsid w:val="00B842E4"/>
    <w:rsid w:val="00B865BA"/>
    <w:rsid w:val="00B865C0"/>
    <w:rsid w:val="00B90E33"/>
    <w:rsid w:val="00B94383"/>
    <w:rsid w:val="00B9653A"/>
    <w:rsid w:val="00B9676B"/>
    <w:rsid w:val="00BA2EA5"/>
    <w:rsid w:val="00BA364B"/>
    <w:rsid w:val="00BA4A4F"/>
    <w:rsid w:val="00BA7B9E"/>
    <w:rsid w:val="00BB1190"/>
    <w:rsid w:val="00BB31D0"/>
    <w:rsid w:val="00BB3A11"/>
    <w:rsid w:val="00BB4461"/>
    <w:rsid w:val="00BB4DDB"/>
    <w:rsid w:val="00BB5D79"/>
    <w:rsid w:val="00BB5F02"/>
    <w:rsid w:val="00BC61C8"/>
    <w:rsid w:val="00BC7892"/>
    <w:rsid w:val="00BE02AF"/>
    <w:rsid w:val="00BE24D6"/>
    <w:rsid w:val="00BE7EFA"/>
    <w:rsid w:val="00BF06AD"/>
    <w:rsid w:val="00BF2C67"/>
    <w:rsid w:val="00BF54DB"/>
    <w:rsid w:val="00C00F3D"/>
    <w:rsid w:val="00C026F8"/>
    <w:rsid w:val="00C04F4D"/>
    <w:rsid w:val="00C12E48"/>
    <w:rsid w:val="00C13D14"/>
    <w:rsid w:val="00C15F53"/>
    <w:rsid w:val="00C16134"/>
    <w:rsid w:val="00C2344B"/>
    <w:rsid w:val="00C23514"/>
    <w:rsid w:val="00C23F09"/>
    <w:rsid w:val="00C24871"/>
    <w:rsid w:val="00C25356"/>
    <w:rsid w:val="00C328D0"/>
    <w:rsid w:val="00C374E3"/>
    <w:rsid w:val="00C40D76"/>
    <w:rsid w:val="00C41F02"/>
    <w:rsid w:val="00C44CD0"/>
    <w:rsid w:val="00C461FA"/>
    <w:rsid w:val="00C46BC1"/>
    <w:rsid w:val="00C5235F"/>
    <w:rsid w:val="00C52CDC"/>
    <w:rsid w:val="00C54CE2"/>
    <w:rsid w:val="00C61A6D"/>
    <w:rsid w:val="00C66BF3"/>
    <w:rsid w:val="00C6791A"/>
    <w:rsid w:val="00C70140"/>
    <w:rsid w:val="00C71831"/>
    <w:rsid w:val="00C73CA7"/>
    <w:rsid w:val="00C73CFD"/>
    <w:rsid w:val="00C76400"/>
    <w:rsid w:val="00C76480"/>
    <w:rsid w:val="00C76534"/>
    <w:rsid w:val="00C81FF7"/>
    <w:rsid w:val="00C822F6"/>
    <w:rsid w:val="00C82AC2"/>
    <w:rsid w:val="00C8456C"/>
    <w:rsid w:val="00C91E19"/>
    <w:rsid w:val="00C92402"/>
    <w:rsid w:val="00C9283C"/>
    <w:rsid w:val="00C92867"/>
    <w:rsid w:val="00C92D73"/>
    <w:rsid w:val="00C93B93"/>
    <w:rsid w:val="00C95399"/>
    <w:rsid w:val="00C95468"/>
    <w:rsid w:val="00CA037D"/>
    <w:rsid w:val="00CA0837"/>
    <w:rsid w:val="00CA2442"/>
    <w:rsid w:val="00CA2E77"/>
    <w:rsid w:val="00CA4725"/>
    <w:rsid w:val="00CA57A2"/>
    <w:rsid w:val="00CB294F"/>
    <w:rsid w:val="00CB6246"/>
    <w:rsid w:val="00CC0A17"/>
    <w:rsid w:val="00CC2F58"/>
    <w:rsid w:val="00CD0F93"/>
    <w:rsid w:val="00CD1BD1"/>
    <w:rsid w:val="00CD3CE3"/>
    <w:rsid w:val="00CD528D"/>
    <w:rsid w:val="00CD68A2"/>
    <w:rsid w:val="00CD7D30"/>
    <w:rsid w:val="00CE0753"/>
    <w:rsid w:val="00CE48A4"/>
    <w:rsid w:val="00CE4F2B"/>
    <w:rsid w:val="00CE78BF"/>
    <w:rsid w:val="00CF1F7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606"/>
    <w:rsid w:val="00D262EF"/>
    <w:rsid w:val="00D268AC"/>
    <w:rsid w:val="00D26E40"/>
    <w:rsid w:val="00D27CFD"/>
    <w:rsid w:val="00D27FF3"/>
    <w:rsid w:val="00D343D0"/>
    <w:rsid w:val="00D34F18"/>
    <w:rsid w:val="00D3664D"/>
    <w:rsid w:val="00D37909"/>
    <w:rsid w:val="00D405CE"/>
    <w:rsid w:val="00D500E9"/>
    <w:rsid w:val="00D507BC"/>
    <w:rsid w:val="00D53D2C"/>
    <w:rsid w:val="00D6090A"/>
    <w:rsid w:val="00D62FA3"/>
    <w:rsid w:val="00D63B6F"/>
    <w:rsid w:val="00D64030"/>
    <w:rsid w:val="00D64A90"/>
    <w:rsid w:val="00D64D72"/>
    <w:rsid w:val="00D67BAB"/>
    <w:rsid w:val="00D741F7"/>
    <w:rsid w:val="00D82CCC"/>
    <w:rsid w:val="00D9410B"/>
    <w:rsid w:val="00D9695B"/>
    <w:rsid w:val="00DA1619"/>
    <w:rsid w:val="00DA192B"/>
    <w:rsid w:val="00DA1992"/>
    <w:rsid w:val="00DA2417"/>
    <w:rsid w:val="00DA5585"/>
    <w:rsid w:val="00DB02AC"/>
    <w:rsid w:val="00DB15AD"/>
    <w:rsid w:val="00DB1CEE"/>
    <w:rsid w:val="00DB641E"/>
    <w:rsid w:val="00DB6AA2"/>
    <w:rsid w:val="00DC28E0"/>
    <w:rsid w:val="00DC2B61"/>
    <w:rsid w:val="00DC6681"/>
    <w:rsid w:val="00DC6CAD"/>
    <w:rsid w:val="00DC7BE7"/>
    <w:rsid w:val="00DE10D1"/>
    <w:rsid w:val="00DE2514"/>
    <w:rsid w:val="00DE6851"/>
    <w:rsid w:val="00DF0028"/>
    <w:rsid w:val="00DF03EE"/>
    <w:rsid w:val="00DF2A19"/>
    <w:rsid w:val="00DF7D31"/>
    <w:rsid w:val="00E018A9"/>
    <w:rsid w:val="00E01B71"/>
    <w:rsid w:val="00E03A40"/>
    <w:rsid w:val="00E05CC9"/>
    <w:rsid w:val="00E119FD"/>
    <w:rsid w:val="00E13071"/>
    <w:rsid w:val="00E15573"/>
    <w:rsid w:val="00E179B7"/>
    <w:rsid w:val="00E203FB"/>
    <w:rsid w:val="00E25A5B"/>
    <w:rsid w:val="00E26928"/>
    <w:rsid w:val="00E30ADF"/>
    <w:rsid w:val="00E31448"/>
    <w:rsid w:val="00E3542F"/>
    <w:rsid w:val="00E36808"/>
    <w:rsid w:val="00E373C7"/>
    <w:rsid w:val="00E4133E"/>
    <w:rsid w:val="00E42039"/>
    <w:rsid w:val="00E4267B"/>
    <w:rsid w:val="00E42F13"/>
    <w:rsid w:val="00E43A6C"/>
    <w:rsid w:val="00E452DF"/>
    <w:rsid w:val="00E4748D"/>
    <w:rsid w:val="00E52F05"/>
    <w:rsid w:val="00E543CF"/>
    <w:rsid w:val="00E546FD"/>
    <w:rsid w:val="00E57FD9"/>
    <w:rsid w:val="00E608F1"/>
    <w:rsid w:val="00E611B9"/>
    <w:rsid w:val="00E63D74"/>
    <w:rsid w:val="00E70585"/>
    <w:rsid w:val="00E7144F"/>
    <w:rsid w:val="00E73D74"/>
    <w:rsid w:val="00E76A79"/>
    <w:rsid w:val="00E80692"/>
    <w:rsid w:val="00E80C24"/>
    <w:rsid w:val="00E851AE"/>
    <w:rsid w:val="00E87957"/>
    <w:rsid w:val="00E90D96"/>
    <w:rsid w:val="00E93836"/>
    <w:rsid w:val="00E9626F"/>
    <w:rsid w:val="00EA1119"/>
    <w:rsid w:val="00EA38CD"/>
    <w:rsid w:val="00EA652C"/>
    <w:rsid w:val="00EA77E1"/>
    <w:rsid w:val="00EA7C16"/>
    <w:rsid w:val="00EB74A3"/>
    <w:rsid w:val="00EC267A"/>
    <w:rsid w:val="00EC5281"/>
    <w:rsid w:val="00EC791D"/>
    <w:rsid w:val="00EC7CA6"/>
    <w:rsid w:val="00EC7E41"/>
    <w:rsid w:val="00ED3C5D"/>
    <w:rsid w:val="00ED4553"/>
    <w:rsid w:val="00EE02F3"/>
    <w:rsid w:val="00EE0B1C"/>
    <w:rsid w:val="00EF2406"/>
    <w:rsid w:val="00EF74FD"/>
    <w:rsid w:val="00F00D08"/>
    <w:rsid w:val="00F036F2"/>
    <w:rsid w:val="00F060FE"/>
    <w:rsid w:val="00F10DE9"/>
    <w:rsid w:val="00F12BBC"/>
    <w:rsid w:val="00F14F99"/>
    <w:rsid w:val="00F15583"/>
    <w:rsid w:val="00F200EE"/>
    <w:rsid w:val="00F209C4"/>
    <w:rsid w:val="00F20D8D"/>
    <w:rsid w:val="00F22481"/>
    <w:rsid w:val="00F2542E"/>
    <w:rsid w:val="00F27278"/>
    <w:rsid w:val="00F3129D"/>
    <w:rsid w:val="00F344E3"/>
    <w:rsid w:val="00F34D58"/>
    <w:rsid w:val="00F41A9D"/>
    <w:rsid w:val="00F424A9"/>
    <w:rsid w:val="00F43650"/>
    <w:rsid w:val="00F4381B"/>
    <w:rsid w:val="00F44314"/>
    <w:rsid w:val="00F51FCE"/>
    <w:rsid w:val="00F525C4"/>
    <w:rsid w:val="00F54B9C"/>
    <w:rsid w:val="00F55127"/>
    <w:rsid w:val="00F56E96"/>
    <w:rsid w:val="00F570CE"/>
    <w:rsid w:val="00F573DD"/>
    <w:rsid w:val="00F61AFA"/>
    <w:rsid w:val="00F61E59"/>
    <w:rsid w:val="00F637F6"/>
    <w:rsid w:val="00F63D99"/>
    <w:rsid w:val="00F6426B"/>
    <w:rsid w:val="00F709B3"/>
    <w:rsid w:val="00F71A5E"/>
    <w:rsid w:val="00F75CE6"/>
    <w:rsid w:val="00F80EB5"/>
    <w:rsid w:val="00F84AFB"/>
    <w:rsid w:val="00F919CE"/>
    <w:rsid w:val="00FA0AFC"/>
    <w:rsid w:val="00FA1C82"/>
    <w:rsid w:val="00FA2ED1"/>
    <w:rsid w:val="00FA4A52"/>
    <w:rsid w:val="00FA7584"/>
    <w:rsid w:val="00FB17F7"/>
    <w:rsid w:val="00FB4045"/>
    <w:rsid w:val="00FB4D8E"/>
    <w:rsid w:val="00FC0769"/>
    <w:rsid w:val="00FC0D0A"/>
    <w:rsid w:val="00FC0D76"/>
    <w:rsid w:val="00FC1B0B"/>
    <w:rsid w:val="00FD0188"/>
    <w:rsid w:val="00FD26CA"/>
    <w:rsid w:val="00FD29B2"/>
    <w:rsid w:val="00FD2F97"/>
    <w:rsid w:val="00FD4EE8"/>
    <w:rsid w:val="00FF26F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738B83E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603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03D1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092BD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92B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92BD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2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2BD5"/>
    <w:rPr>
      <w:b/>
      <w:bCs/>
      <w:spacing w:val="4"/>
    </w:rPr>
  </w:style>
  <w:style w:type="character" w:styleId="Hyperlink">
    <w:name w:val="Hyperlink"/>
    <w:basedOn w:val="DefaultParagraphFont"/>
    <w:uiPriority w:val="99"/>
    <w:semiHidden/>
    <w:unhideWhenUsed/>
    <w:rsid w:val="00092BD5"/>
    <w:rPr>
      <w:color w:val="0000FF"/>
      <w:u w:val="single"/>
    </w:rPr>
  </w:style>
  <w:style w:type="paragraph" w:customStyle="1" w:styleId="IndentHang">
    <w:name w:val="IndentHang"/>
    <w:basedOn w:val="Normal"/>
    <w:next w:val="Normal"/>
    <w:rsid w:val="006E297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ListParagraph">
    <w:name w:val="List Paragraph"/>
    <w:basedOn w:val="Normal"/>
    <w:uiPriority w:val="34"/>
    <w:qFormat/>
    <w:rsid w:val="009A6D6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BA4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190</Words>
  <Characters>907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c.212</vt:lpstr>
    </vt:vector>
  </TitlesOfParts>
  <Manager>Carol Yuhas</Manager>
  <Company>NJ Office of Legislative Services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c.212 (S3724 1R)</dc:title>
  <dc:subject>21-1909</dc:subject>
  <dc:creator>Senate No. 3724 (First Reprint)</dc:creator>
  <cp:keywords>S3724|1| ||0|0|!|0|</cp:keywords>
  <dc:description>INTRODUCED MAY 6, 2021_x000d_
Amended 5/6/21</dc:description>
  <cp:lastModifiedBy>Todaro, Vivian</cp:lastModifiedBy>
  <cp:revision>2</cp:revision>
  <cp:lastPrinted>2021-10-14T15:50:00Z</cp:lastPrinted>
  <dcterms:created xsi:type="dcterms:W3CDTF">2021-10-14T15:51:00Z</dcterms:created>
  <dcterms:modified xsi:type="dcterms:W3CDTF">2021-10-14T15:51:00Z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c.212</vt:lpwstr>
  </property>
</Properties>
</file>