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E2873B" w14:textId="77777777" w:rsidR="00EF1E74" w:rsidRDefault="00EF1E74" w:rsidP="00EF1E74">
      <w:pPr>
        <w:pStyle w:val="HangingAnAct"/>
        <w:suppressLineNumbers/>
        <w:rPr>
          <w:rStyle w:val="BillHead"/>
        </w:rPr>
        <w:sectPr w:rsidR="00EF1E74" w:rsidSect="00A849BD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14:paraId="00B89F3C" w14:textId="77777777" w:rsidR="00EF1E74" w:rsidRDefault="00EF1E74" w:rsidP="00EF1E74">
      <w:pPr>
        <w:ind w:left="6048"/>
      </w:pPr>
      <w:r>
        <w:t>§1</w:t>
      </w:r>
    </w:p>
    <w:p w14:paraId="29209868" w14:textId="77777777" w:rsidR="00EF1E74" w:rsidRDefault="00EF1E74" w:rsidP="00EF1E74">
      <w:pPr>
        <w:ind w:left="6048"/>
      </w:pPr>
      <w:r>
        <w:t>C.18A:33-27.5</w:t>
      </w:r>
    </w:p>
    <w:p w14:paraId="6DFC24DD" w14:textId="77777777" w:rsidR="00EF1E74" w:rsidRDefault="00EF1E74" w:rsidP="00EF1E74">
      <w:pPr>
        <w:ind w:left="6048"/>
      </w:pPr>
      <w:r>
        <w:t>§2</w:t>
      </w:r>
    </w:p>
    <w:p w14:paraId="6010833F" w14:textId="6A1428D0" w:rsidR="00EF1E74" w:rsidRDefault="00EF1E74" w:rsidP="00EF1E74">
      <w:pPr>
        <w:ind w:left="6048"/>
      </w:pPr>
      <w:r>
        <w:t>Note</w:t>
      </w:r>
    </w:p>
    <w:p w14:paraId="226EAD79" w14:textId="358ECBAE" w:rsidR="00EF1E74" w:rsidRDefault="00EF1E74" w:rsidP="00EF1E74">
      <w:pPr>
        <w:ind w:left="6048"/>
      </w:pPr>
    </w:p>
    <w:p w14:paraId="717F6D22" w14:textId="77777777" w:rsidR="00EF1E74" w:rsidRDefault="00EF1E74" w:rsidP="00EF1E74">
      <w:pPr>
        <w:sectPr w:rsidR="00EF1E74" w:rsidSect="00EF1E74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14:paraId="4228AFDF" w14:textId="042FD438" w:rsidR="00EF1E74" w:rsidRDefault="00EF1E74" w:rsidP="00EF1E74">
      <w:pPr>
        <w:jc w:val="center"/>
      </w:pPr>
      <w:bookmarkStart w:id="0" w:name="LCPL"/>
      <w:bookmarkEnd w:id="0"/>
      <w:r>
        <w:t>P.L. 2021, CHAPTER 246,</w:t>
      </w:r>
      <w:r>
        <w:rPr>
          <w:b/>
          <w:i/>
        </w:rPr>
        <w:t xml:space="preserve"> approved September 30, 2021</w:t>
      </w:r>
    </w:p>
    <w:p w14:paraId="39ED1D8B" w14:textId="543DAC64" w:rsidR="00EF1E74" w:rsidRDefault="00EF1E74" w:rsidP="00EF1E74">
      <w:pPr>
        <w:jc w:val="center"/>
      </w:pPr>
      <w:r>
        <w:t xml:space="preserve">Assembly, No.5882 </w:t>
      </w:r>
      <w:r w:rsidRPr="00EF1E74">
        <w:rPr>
          <w:b/>
          <w:i/>
        </w:rPr>
        <w:t>(Second Reprint)</w:t>
      </w:r>
    </w:p>
    <w:p w14:paraId="5D0B55B0" w14:textId="2318DEEA" w:rsidR="00EF1E74" w:rsidRDefault="00EF1E74" w:rsidP="00EF1E74">
      <w:pPr>
        <w:jc w:val="center"/>
      </w:pPr>
    </w:p>
    <w:p w14:paraId="0C2C7009" w14:textId="77777777" w:rsidR="00EF1E74" w:rsidRPr="00EF1E74" w:rsidRDefault="00EF1E74" w:rsidP="00EF1E74">
      <w:pPr>
        <w:jc w:val="center"/>
      </w:pPr>
    </w:p>
    <w:p w14:paraId="7E923889" w14:textId="77777777" w:rsidR="00EF1E74" w:rsidRPr="00EF1E74" w:rsidRDefault="00EF1E74" w:rsidP="00EF1E74">
      <w:pPr>
        <w:sectPr w:rsidR="00EF1E74" w:rsidRPr="00EF1E74" w:rsidSect="00EF1E74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14:paraId="75517853" w14:textId="736AB78D" w:rsidR="00686AEB" w:rsidRPr="00677316" w:rsidRDefault="003004A8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C46C6D" w:rsidRPr="00413112">
        <w:t xml:space="preserve">concerning </w:t>
      </w:r>
      <w:r w:rsidR="00C46C6D">
        <w:t>summer food service</w:t>
      </w:r>
      <w:r w:rsidR="00C46C6D" w:rsidRPr="00413112">
        <w:t xml:space="preserve"> programs and supplementing Title 18A of the New Jersey Statutes.</w:t>
      </w:r>
    </w:p>
    <w:p w14:paraId="5181FE17" w14:textId="77777777" w:rsidR="000B1054" w:rsidRPr="00D71D68" w:rsidRDefault="000B1054" w:rsidP="000B1054"/>
    <w:p w14:paraId="02FD8E9A" w14:textId="77777777" w:rsidR="00686AEB" w:rsidRPr="00AA7880" w:rsidRDefault="00686AEB" w:rsidP="00686AEB">
      <w:r>
        <w:tab/>
      </w:r>
      <w:r w:rsidR="003004A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004A8">
        <w:rPr>
          <w:rStyle w:val="BillLanguage"/>
        </w:rPr>
        <w:t>by the Senate and General Assembly of the State of New Jersey:</w:t>
      </w:r>
    </w:p>
    <w:p w14:paraId="5454600B" w14:textId="77777777" w:rsidR="00686AEB" w:rsidRPr="00D71D68" w:rsidRDefault="00686AEB" w:rsidP="00686AEB"/>
    <w:p w14:paraId="20D81E24" w14:textId="77777777" w:rsidR="00634B8B" w:rsidRPr="00634B8B" w:rsidRDefault="00634B8B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634B8B">
        <w:rPr>
          <w:spacing w:val="0"/>
        </w:rPr>
        <w:tab/>
      </w:r>
      <w:r w:rsidRPr="00634B8B">
        <w:t xml:space="preserve">1.  a.  The Department of Agriculture, in consultation with the Department of Education, shall provide a 10-cent per meal supplement to the existing federal reimbursement to operators of the federal summer food service program 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rPr>
          <w:spacing w:val="0"/>
          <w:u w:val="single"/>
        </w:rPr>
        <w:t>and the Seamless Summer Option (SSO)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t>.</w:t>
      </w:r>
    </w:p>
    <w:p w14:paraId="1E0909DF" w14:textId="77777777" w:rsidR="00634B8B" w:rsidRPr="00634B8B" w:rsidRDefault="00634B8B" w:rsidP="00634B8B">
      <w:r w:rsidRPr="00634B8B">
        <w:tab/>
        <w:t>b.  The Department of Agriculture, in consultation with the Department of Education, shall provide guidance and support to school districts necessary to effectuate the purposes of this act.</w:t>
      </w:r>
    </w:p>
    <w:p w14:paraId="5BCC6BBA" w14:textId="77777777" w:rsidR="00634B8B" w:rsidRPr="00634B8B" w:rsidRDefault="00634B8B" w:rsidP="00634B8B">
      <w:r w:rsidRPr="00634B8B">
        <w:tab/>
        <w:t>c.  The Department of Agriculture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rPr>
          <w:rFonts w:ascii="Albertus Extra Bold" w:hAnsi="Albertus Extra Bold"/>
          <w:b/>
        </w:rPr>
        <w:t>[</w:t>
      </w:r>
      <w:r w:rsidRPr="00634B8B">
        <w:t>, in consultation with the Department of Education,</w:t>
      </w:r>
      <w:r w:rsidRPr="00634B8B">
        <w:rPr>
          <w:rFonts w:ascii="Albertus Extra Bold" w:hAnsi="Albertus Extra Bold"/>
          <w:b/>
        </w:rPr>
        <w:t>]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t xml:space="preserve"> shall prepare and issue an annual report to the Governor and, pursuant to section 2 of P.L.1991, c.164 (C.52:14-19.1), to the Legislature on the annual cost of the summer food service program 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rPr>
          <w:spacing w:val="0"/>
          <w:u w:val="single"/>
        </w:rPr>
        <w:t>and the Seamless Summer Option (SSO)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t xml:space="preserve"> supplement to the State per month, and the number of additional students, since the prior year, participating in the summer food service program 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rPr>
          <w:spacing w:val="0"/>
          <w:u w:val="single"/>
        </w:rPr>
        <w:t>or the Seamless Summer Option (SSO)</w:t>
      </w:r>
      <w:r w:rsidRPr="00634B8B">
        <w:rPr>
          <w:rFonts w:ascii="Albertus Extra Bold" w:hAnsi="Albertus Extra Bold"/>
          <w:b/>
          <w:vertAlign w:val="superscript"/>
        </w:rPr>
        <w:t>2</w:t>
      </w:r>
      <w:r w:rsidRPr="00634B8B">
        <w:t>.</w:t>
      </w:r>
    </w:p>
    <w:p w14:paraId="4C4DB5DB" w14:textId="77777777" w:rsidR="00634B8B" w:rsidRPr="00634B8B" w:rsidRDefault="00634B8B" w:rsidP="00634B8B">
      <w:r w:rsidRPr="00634B8B">
        <w:tab/>
        <w:t>d.  The Legislature shall annually appropriate such funds as are necessary to implement this act.</w:t>
      </w:r>
    </w:p>
    <w:p w14:paraId="29F9160A" w14:textId="1F20BF85" w:rsidR="005A0E30" w:rsidRDefault="005A0E30" w:rsidP="005A0E30"/>
    <w:p w14:paraId="70B00744" w14:textId="77DB9226" w:rsidR="000D5FEE" w:rsidRDefault="000D5FEE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>
        <w:rPr>
          <w:spacing w:val="0"/>
        </w:rPr>
        <w:tab/>
        <w:t>2.</w:t>
      </w:r>
      <w:r>
        <w:rPr>
          <w:spacing w:val="0"/>
        </w:rPr>
        <w:tab/>
      </w:r>
      <w:r w:rsidRPr="000D5FEE">
        <w:rPr>
          <w:spacing w:val="0"/>
        </w:rPr>
        <w:t xml:space="preserve">This act shall take effect June 1, </w:t>
      </w:r>
      <w:r w:rsidRPr="000D5FEE">
        <w:rPr>
          <w:rFonts w:ascii="Albertus Extra Bold" w:hAnsi="Albertus Extra Bold"/>
          <w:b/>
          <w:vertAlign w:val="superscript"/>
        </w:rPr>
        <w:t>1</w:t>
      </w:r>
      <w:r w:rsidRPr="000D5FEE">
        <w:rPr>
          <w:rFonts w:ascii="Albertus Extra Bold" w:hAnsi="Albertus Extra Bold"/>
          <w:b/>
        </w:rPr>
        <w:t>[</w:t>
      </w:r>
      <w:r w:rsidRPr="000D5FEE">
        <w:rPr>
          <w:spacing w:val="0"/>
        </w:rPr>
        <w:t>2023</w:t>
      </w:r>
      <w:r w:rsidRPr="000D5FEE">
        <w:rPr>
          <w:rFonts w:ascii="Albertus Extra Bold" w:hAnsi="Albertus Extra Bold"/>
          <w:b/>
        </w:rPr>
        <w:t>]</w:t>
      </w:r>
      <w:r w:rsidRPr="000D5FEE">
        <w:rPr>
          <w:spacing w:val="0"/>
        </w:rPr>
        <w:t xml:space="preserve"> </w:t>
      </w:r>
      <w:r w:rsidRPr="000D5FEE">
        <w:rPr>
          <w:spacing w:val="0"/>
          <w:u w:val="single"/>
        </w:rPr>
        <w:t>2022</w:t>
      </w:r>
      <w:r w:rsidRPr="000D5FEE">
        <w:rPr>
          <w:rFonts w:ascii="Albertus Extra Bold" w:hAnsi="Albertus Extra Bold"/>
          <w:b/>
          <w:vertAlign w:val="superscript"/>
        </w:rPr>
        <w:t>1</w:t>
      </w:r>
      <w:r w:rsidRPr="000D5FEE">
        <w:rPr>
          <w:spacing w:val="0"/>
        </w:rPr>
        <w:t>.</w:t>
      </w:r>
    </w:p>
    <w:p w14:paraId="3D82C081" w14:textId="076C3A7B" w:rsidR="00EF1E74" w:rsidRDefault="00EF1E74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14:paraId="5E0C23F9" w14:textId="151A9E02" w:rsidR="00EF1E74" w:rsidRDefault="00EF1E74" w:rsidP="00634B8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14:paraId="392C8154" w14:textId="08EA83DF" w:rsidR="00EF1E74" w:rsidRDefault="00EF1E74" w:rsidP="00EF1E7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jc w:val="center"/>
        <w:rPr>
          <w:spacing w:val="0"/>
        </w:rPr>
      </w:pPr>
      <w:r>
        <w:rPr>
          <w:spacing w:val="0"/>
          <w:u w:val="single"/>
        </w:rPr>
        <w:t>                                </w:t>
      </w:r>
    </w:p>
    <w:p w14:paraId="27D1B018" w14:textId="4EB5CE8A" w:rsidR="00EF1E74" w:rsidRDefault="00EF1E74" w:rsidP="00EF1E74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jc w:val="center"/>
        <w:rPr>
          <w:spacing w:val="0"/>
        </w:rPr>
      </w:pPr>
    </w:p>
    <w:p w14:paraId="2FC153A2" w14:textId="51D55602" w:rsidR="00EF1E74" w:rsidRDefault="00EF1E74" w:rsidP="00A43671">
      <w:bookmarkStart w:id="1" w:name="_GoBack"/>
      <w:bookmarkEnd w:id="1"/>
      <w:r>
        <w:tab/>
        <w:t xml:space="preserve">Establishes State supplement for federal summer food service program meals. </w:t>
      </w:r>
    </w:p>
    <w:sectPr w:rsidR="00EF1E74" w:rsidSect="00EF1E74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E0B7F" w14:textId="77777777" w:rsidR="00EC60C4" w:rsidRDefault="00EC60C4">
      <w:r>
        <w:separator/>
      </w:r>
    </w:p>
  </w:endnote>
  <w:endnote w:type="continuationSeparator" w:id="0">
    <w:p w14:paraId="3BFDE7A9" w14:textId="77777777" w:rsidR="00EC60C4" w:rsidRDefault="00EC6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4C2C5" w14:textId="77777777" w:rsidR="000D5FEE" w:rsidRPr="00921C91" w:rsidRDefault="000D5F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EA0E817" w14:textId="77777777" w:rsidR="000D5FEE" w:rsidRPr="00921C91" w:rsidRDefault="000D5FEE">
    <w:pPr>
      <w:pStyle w:val="Footer"/>
      <w:rPr>
        <w:szCs w:val="18"/>
      </w:rPr>
    </w:pPr>
  </w:p>
  <w:p w14:paraId="0DF4A31C" w14:textId="77777777" w:rsidR="000D5FEE" w:rsidRPr="00921C91" w:rsidRDefault="000D5FE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25499C24" w14:textId="053F9E47" w:rsidR="000D5FEE" w:rsidRDefault="000D5FEE" w:rsidP="00686AEB">
    <w:pPr>
      <w:pStyle w:val="Footer"/>
    </w:pPr>
    <w:r>
      <w:tab/>
      <w:t>Matter enclosed in superscript numerals has been adopted as follows:</w:t>
    </w:r>
  </w:p>
  <w:p w14:paraId="74A7B34D" w14:textId="63D620EE" w:rsidR="000D5FEE" w:rsidRDefault="000D5FEE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June 16, 2021.</w:t>
    </w:r>
  </w:p>
  <w:p w14:paraId="28BA2487" w14:textId="0C54A26A" w:rsidR="000D5FEE" w:rsidRDefault="00634B8B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floor amendments adopted June 21, 2021.</w:t>
    </w:r>
  </w:p>
  <w:p w14:paraId="25E77EE5" w14:textId="77777777" w:rsidR="00634B8B" w:rsidRPr="00634B8B" w:rsidRDefault="00634B8B" w:rsidP="00686AEB">
    <w:pPr>
      <w:pStyle w:val="Footer"/>
      <w:rPr>
        <w:rFonts w:ascii="AlbertusExtraBold" w:hAnsi="AlbertusExtraBold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A402B" w14:textId="77777777" w:rsidR="00EF1E74" w:rsidRDefault="00EF1E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1522B" w14:textId="77777777" w:rsidR="00EC60C4" w:rsidRDefault="00EC60C4">
      <w:r>
        <w:separator/>
      </w:r>
    </w:p>
  </w:footnote>
  <w:footnote w:type="continuationSeparator" w:id="0">
    <w:p w14:paraId="6AFBE76E" w14:textId="77777777" w:rsidR="00EC60C4" w:rsidRDefault="00EC60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5000B" w14:textId="67D40576" w:rsidR="00665CBC" w:rsidRDefault="00665CBC" w:rsidP="00686AEB">
    <w:pPr>
      <w:pStyle w:val="Header"/>
      <w:jc w:val="center"/>
      <w:rPr>
        <w:rStyle w:val="PageNumber"/>
      </w:rPr>
    </w:pPr>
  </w:p>
  <w:p w14:paraId="4BE26804" w14:textId="032E403C" w:rsidR="00A849BD" w:rsidRDefault="00A849BD" w:rsidP="00A849BD">
    <w:pPr>
      <w:pStyle w:val="bpuHeadSpon"/>
    </w:pPr>
    <w:r w:rsidRPr="00A849BD">
      <w:rPr>
        <w:rStyle w:val="bpuHeadSponChar"/>
      </w:rPr>
      <w:t>A5882</w:t>
    </w:r>
    <w:r>
      <w:t xml:space="preserve"> </w:t>
    </w:r>
    <w:r w:rsidR="00634B8B">
      <w:t>[2R]</w:t>
    </w:r>
    <w:r w:rsidR="000D5FEE">
      <w:t xml:space="preserve"> </w:t>
    </w:r>
    <w:r>
      <w:t>COUGHLIN</w:t>
    </w:r>
  </w:p>
  <w:p w14:paraId="56B2FEAF" w14:textId="1159DCF6" w:rsidR="00A849BD" w:rsidRDefault="00A849BD" w:rsidP="00A849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F1E74">
      <w:rPr>
        <w:noProof/>
      </w:rPr>
      <w:t>2</w:t>
    </w:r>
    <w:r>
      <w:fldChar w:fldCharType="end"/>
    </w:r>
  </w:p>
  <w:p w14:paraId="03B10556" w14:textId="77777777" w:rsidR="00A849BD" w:rsidRDefault="00A849BD" w:rsidP="00A849BD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F25725" w14:textId="77777777" w:rsidR="00EF1E74" w:rsidRDefault="00EF1E74" w:rsidP="00686AEB">
    <w:pPr>
      <w:pStyle w:val="Header"/>
      <w:jc w:val="center"/>
      <w:rPr>
        <w:rStyle w:val="PageNumber"/>
      </w:rPr>
    </w:pPr>
  </w:p>
  <w:p w14:paraId="2C060D8B" w14:textId="5706F314" w:rsidR="00EF1E74" w:rsidRDefault="00EF1E74" w:rsidP="00A849BD">
    <w:pPr>
      <w:pStyle w:val="bpuHeadSpon"/>
    </w:pPr>
    <w:r w:rsidRPr="00A849BD">
      <w:rPr>
        <w:rStyle w:val="bpuHeadSponChar"/>
      </w:rPr>
      <w:t>A5882</w:t>
    </w:r>
    <w:r>
      <w:t xml:space="preserve"> [2R]</w:t>
    </w:r>
  </w:p>
  <w:p w14:paraId="7F4264EF" w14:textId="069FAB39" w:rsidR="00EF1E74" w:rsidRDefault="00EF1E74" w:rsidP="00A849B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127240E" w14:textId="77777777" w:rsidR="00EF1E74" w:rsidRDefault="00EF1E74" w:rsidP="00A849B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20"/>
    <w:rsid w:val="000051BD"/>
    <w:rsid w:val="000160A5"/>
    <w:rsid w:val="0002335B"/>
    <w:rsid w:val="00024943"/>
    <w:rsid w:val="0003549A"/>
    <w:rsid w:val="000367AE"/>
    <w:rsid w:val="00043B22"/>
    <w:rsid w:val="00054975"/>
    <w:rsid w:val="00057D20"/>
    <w:rsid w:val="0006197C"/>
    <w:rsid w:val="0006281F"/>
    <w:rsid w:val="000735D1"/>
    <w:rsid w:val="0008141C"/>
    <w:rsid w:val="00092F6B"/>
    <w:rsid w:val="00094A55"/>
    <w:rsid w:val="000A44A7"/>
    <w:rsid w:val="000B1054"/>
    <w:rsid w:val="000B3411"/>
    <w:rsid w:val="000B565C"/>
    <w:rsid w:val="000C054C"/>
    <w:rsid w:val="000C08F5"/>
    <w:rsid w:val="000C12C2"/>
    <w:rsid w:val="000C5038"/>
    <w:rsid w:val="000D11AF"/>
    <w:rsid w:val="000D4EF4"/>
    <w:rsid w:val="000D5FEE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420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10B9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1D3D"/>
    <w:rsid w:val="00293814"/>
    <w:rsid w:val="002A1029"/>
    <w:rsid w:val="002A3A1A"/>
    <w:rsid w:val="002A4692"/>
    <w:rsid w:val="002A51BA"/>
    <w:rsid w:val="002B2E26"/>
    <w:rsid w:val="002B3FE6"/>
    <w:rsid w:val="002C2211"/>
    <w:rsid w:val="002C2D81"/>
    <w:rsid w:val="002C461E"/>
    <w:rsid w:val="002C6CEC"/>
    <w:rsid w:val="002E09CE"/>
    <w:rsid w:val="002E69D1"/>
    <w:rsid w:val="002F3BA6"/>
    <w:rsid w:val="003004A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2105"/>
    <w:rsid w:val="003B76C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07B0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3EB"/>
    <w:rsid w:val="00491CE5"/>
    <w:rsid w:val="00492076"/>
    <w:rsid w:val="00493B1D"/>
    <w:rsid w:val="00497037"/>
    <w:rsid w:val="004A3009"/>
    <w:rsid w:val="004A6940"/>
    <w:rsid w:val="004A77A4"/>
    <w:rsid w:val="004C742C"/>
    <w:rsid w:val="004E1F3E"/>
    <w:rsid w:val="004E5D42"/>
    <w:rsid w:val="004F21BD"/>
    <w:rsid w:val="004F4F1D"/>
    <w:rsid w:val="004F74DD"/>
    <w:rsid w:val="004F7FB2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0E30"/>
    <w:rsid w:val="005B3F92"/>
    <w:rsid w:val="005B479C"/>
    <w:rsid w:val="005B561E"/>
    <w:rsid w:val="005C07E4"/>
    <w:rsid w:val="005C2124"/>
    <w:rsid w:val="005C336F"/>
    <w:rsid w:val="005C6075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1E42"/>
    <w:rsid w:val="00613FF5"/>
    <w:rsid w:val="006155A8"/>
    <w:rsid w:val="00621076"/>
    <w:rsid w:val="00621B94"/>
    <w:rsid w:val="00626239"/>
    <w:rsid w:val="00634B8B"/>
    <w:rsid w:val="00635316"/>
    <w:rsid w:val="00635449"/>
    <w:rsid w:val="006378C5"/>
    <w:rsid w:val="00643FC5"/>
    <w:rsid w:val="00645E6A"/>
    <w:rsid w:val="00646481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C7FDF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0009"/>
    <w:rsid w:val="007256D1"/>
    <w:rsid w:val="007279FD"/>
    <w:rsid w:val="007502CB"/>
    <w:rsid w:val="00752D79"/>
    <w:rsid w:val="00752E20"/>
    <w:rsid w:val="00756EDE"/>
    <w:rsid w:val="00764456"/>
    <w:rsid w:val="00773C8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402D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9E5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3572"/>
    <w:rsid w:val="009318C7"/>
    <w:rsid w:val="00931C09"/>
    <w:rsid w:val="009348C2"/>
    <w:rsid w:val="009440D0"/>
    <w:rsid w:val="009523A3"/>
    <w:rsid w:val="00960958"/>
    <w:rsid w:val="00963A46"/>
    <w:rsid w:val="00966A3E"/>
    <w:rsid w:val="009711B0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4A5F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3671"/>
    <w:rsid w:val="00A50F6B"/>
    <w:rsid w:val="00A52237"/>
    <w:rsid w:val="00A551D6"/>
    <w:rsid w:val="00A6251B"/>
    <w:rsid w:val="00A6754E"/>
    <w:rsid w:val="00A70F58"/>
    <w:rsid w:val="00A72987"/>
    <w:rsid w:val="00A7346B"/>
    <w:rsid w:val="00A849BD"/>
    <w:rsid w:val="00A84C4F"/>
    <w:rsid w:val="00A932A1"/>
    <w:rsid w:val="00A94929"/>
    <w:rsid w:val="00A96E06"/>
    <w:rsid w:val="00AA6197"/>
    <w:rsid w:val="00AA6C70"/>
    <w:rsid w:val="00AB16FD"/>
    <w:rsid w:val="00AB4813"/>
    <w:rsid w:val="00AC4BBE"/>
    <w:rsid w:val="00AC537C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2DE7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DD4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2CC9"/>
    <w:rsid w:val="00C04F4D"/>
    <w:rsid w:val="00C12E48"/>
    <w:rsid w:val="00C13D14"/>
    <w:rsid w:val="00C15F53"/>
    <w:rsid w:val="00C23F09"/>
    <w:rsid w:val="00C25356"/>
    <w:rsid w:val="00C328D0"/>
    <w:rsid w:val="00C46BC1"/>
    <w:rsid w:val="00C46C6D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237"/>
    <w:rsid w:val="00D343D0"/>
    <w:rsid w:val="00D3664D"/>
    <w:rsid w:val="00D500E9"/>
    <w:rsid w:val="00D507BC"/>
    <w:rsid w:val="00D57706"/>
    <w:rsid w:val="00D6090A"/>
    <w:rsid w:val="00D62FA3"/>
    <w:rsid w:val="00D63B6F"/>
    <w:rsid w:val="00D64A90"/>
    <w:rsid w:val="00D84320"/>
    <w:rsid w:val="00D9410B"/>
    <w:rsid w:val="00D9695B"/>
    <w:rsid w:val="00DA2417"/>
    <w:rsid w:val="00DA5585"/>
    <w:rsid w:val="00DB02AC"/>
    <w:rsid w:val="00DB6AA2"/>
    <w:rsid w:val="00DC080E"/>
    <w:rsid w:val="00DE0D39"/>
    <w:rsid w:val="00DE10D1"/>
    <w:rsid w:val="00DE2514"/>
    <w:rsid w:val="00DE6851"/>
    <w:rsid w:val="00DF03EE"/>
    <w:rsid w:val="00DF2B87"/>
    <w:rsid w:val="00E01B71"/>
    <w:rsid w:val="00E05CC9"/>
    <w:rsid w:val="00E15573"/>
    <w:rsid w:val="00E25A5B"/>
    <w:rsid w:val="00E3280C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0C4"/>
    <w:rsid w:val="00EC791D"/>
    <w:rsid w:val="00EC7CA6"/>
    <w:rsid w:val="00ED27D5"/>
    <w:rsid w:val="00ED3C5D"/>
    <w:rsid w:val="00ED4553"/>
    <w:rsid w:val="00EE0BB7"/>
    <w:rsid w:val="00EF1E74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38E6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E0E4082"/>
  <w15:docId w15:val="{7EB1E354-F845-4E40-8454-33E1A8AD3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customStyle="1" w:styleId="maintext">
    <w:name w:val="maintext"/>
    <w:basedOn w:val="DefaultParagraphFont"/>
    <w:rsid w:val="005A0E30"/>
  </w:style>
  <w:style w:type="character" w:styleId="CommentReference">
    <w:name w:val="annotation reference"/>
    <w:basedOn w:val="DefaultParagraphFont"/>
    <w:semiHidden/>
    <w:unhideWhenUsed/>
    <w:rsid w:val="006464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464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46481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464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46481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4648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4648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84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10D3B-AC93-43A3-8150-B2D95F560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229</Words>
  <Characters>1246</Characters>
  <Application>Microsoft Office Word</Application>
  <DocSecurity>0</DocSecurity>
  <Lines>44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c.246 (A5882 2R)</vt:lpstr>
    </vt:vector>
  </TitlesOfParts>
  <Manager>Kenneth P. Howard</Manager>
  <Company>NJ Office of Legislative Services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c.246 (A5882 2R)</dc:title>
  <dc:subject>state supplement to SFSP</dc:subject>
  <dc:creator>Assembly, No.5882 (Second Reprint)</dc:creator>
  <cp:keywords>A5882|1| ||0|0|!|0|</cp:keywords>
  <dc:description>INTRODUCED JUNE 9, 2021_x000d_
AMENDED JUNE 16, 2021_x000d_
AMENDED JUNE 21, 2021</dc:description>
  <cp:lastModifiedBy>Todaro, Vivian</cp:lastModifiedBy>
  <cp:revision>2</cp:revision>
  <cp:lastPrinted>2021-11-08T17:12:00Z</cp:lastPrinted>
  <dcterms:created xsi:type="dcterms:W3CDTF">2021-11-08T17:12:00Z</dcterms:created>
  <dcterms:modified xsi:type="dcterms:W3CDTF">2021-11-08T17:12:00Z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c.246</vt:lpwstr>
  </property>
</Properties>
</file>