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921" w:rsidRDefault="00A27921" w:rsidP="003E47BA">
      <w:pPr>
        <w:pStyle w:val="HangingAnAct"/>
        <w:rPr>
          <w:rStyle w:val="BillHead"/>
        </w:rPr>
        <w:sectPr w:rsidR="00A27921" w:rsidSect="00853489">
          <w:headerReference w:type="default" r:id="rId6"/>
          <w:footerReference w:type="first" r:id="rId7"/>
          <w:pgSz w:w="12240" w:h="20160" w:code="5"/>
          <w:pgMar w:top="1440" w:right="2520" w:bottom="1872" w:left="2880" w:header="1181" w:footer="1188" w:gutter="0"/>
          <w:lnNumType w:countBy="1"/>
          <w:cols w:space="720"/>
          <w:titlePg/>
          <w:docGrid w:linePitch="360"/>
        </w:sectPr>
      </w:pPr>
    </w:p>
    <w:p w:rsidR="00A27921" w:rsidRDefault="00AD2CC7" w:rsidP="00A27921">
      <w:pPr>
        <w:ind w:left="6048"/>
      </w:pPr>
      <w:r>
        <w:t>§2</w:t>
      </w:r>
    </w:p>
    <w:p w:rsidR="00A27921" w:rsidRDefault="00A27921" w:rsidP="00A27921">
      <w:pPr>
        <w:ind w:left="6048"/>
      </w:pPr>
      <w:r>
        <w:t>C.</w:t>
      </w:r>
      <w:r w:rsidR="00226357">
        <w:t>23:3-77.1</w:t>
      </w:r>
    </w:p>
    <w:p w:rsidR="00A27921" w:rsidRDefault="00A27921" w:rsidP="00A27921">
      <w:pPr>
        <w:ind w:left="6048"/>
      </w:pPr>
    </w:p>
    <w:p w:rsidR="00A27921" w:rsidRDefault="00A27921" w:rsidP="00A27921">
      <w:pPr>
        <w:sectPr w:rsidR="00A27921" w:rsidSect="00A27921">
          <w:type w:val="continuous"/>
          <w:pgSz w:w="12240" w:h="20160" w:code="5"/>
          <w:pgMar w:top="1440" w:right="1440" w:bottom="1872" w:left="2880" w:header="72" w:footer="720" w:gutter="0"/>
          <w:cols w:space="720"/>
          <w:titlePg/>
          <w:docGrid w:linePitch="360"/>
        </w:sectPr>
      </w:pPr>
    </w:p>
    <w:p w:rsidR="00EE06FA" w:rsidRPr="00AD2CC7" w:rsidRDefault="00EE06FA" w:rsidP="00EE06FA">
      <w:pPr>
        <w:jc w:val="center"/>
        <w:rPr>
          <w:b/>
        </w:rPr>
      </w:pPr>
      <w:bookmarkStart w:id="0" w:name="LCPL"/>
      <w:bookmarkEnd w:id="0"/>
      <w:r w:rsidRPr="00AD2CC7">
        <w:rPr>
          <w:b/>
        </w:rPr>
        <w:t>(CORRECTED COPY)</w:t>
      </w:r>
    </w:p>
    <w:p w:rsidR="00A27921" w:rsidRDefault="00226357" w:rsidP="00A27921">
      <w:pPr>
        <w:jc w:val="center"/>
      </w:pPr>
      <w:r>
        <w:t>P.L. 2021, CHAPTER 291</w:t>
      </w:r>
      <w:r w:rsidR="00A27921">
        <w:t>,</w:t>
      </w:r>
      <w:r w:rsidR="00A27921">
        <w:rPr>
          <w:b/>
          <w:i/>
        </w:rPr>
        <w:t xml:space="preserve"> approved November 8, 2021</w:t>
      </w:r>
    </w:p>
    <w:p w:rsidR="00A27921" w:rsidRDefault="00A27921" w:rsidP="00A27921">
      <w:pPr>
        <w:jc w:val="center"/>
      </w:pPr>
      <w:r>
        <w:t xml:space="preserve">Assembly, No. </w:t>
      </w:r>
      <w:r w:rsidR="00226357">
        <w:t>3897</w:t>
      </w:r>
    </w:p>
    <w:p w:rsidR="00A27921" w:rsidRPr="00A27921" w:rsidRDefault="00A27921" w:rsidP="00A27921">
      <w:pPr>
        <w:jc w:val="center"/>
      </w:pPr>
    </w:p>
    <w:p w:rsidR="00A27921" w:rsidRPr="00A27921" w:rsidRDefault="00A27921" w:rsidP="00A27921">
      <w:pPr>
        <w:sectPr w:rsidR="00A27921" w:rsidRPr="00A27921" w:rsidSect="00A27921">
          <w:type w:val="continuous"/>
          <w:pgSz w:w="12240" w:h="20160" w:code="5"/>
          <w:pgMar w:top="2880" w:right="1440" w:bottom="1872" w:left="1440" w:header="72" w:footer="720" w:gutter="0"/>
          <w:cols w:space="720"/>
          <w:docGrid w:linePitch="360"/>
        </w:sectPr>
      </w:pPr>
    </w:p>
    <w:p w:rsidR="00686AEB" w:rsidRPr="00677316" w:rsidRDefault="005F1BA2" w:rsidP="003E47BA">
      <w:pPr>
        <w:pStyle w:val="HangingAnAct"/>
        <w:rPr>
          <w:rStyle w:val="HangingAnActChar"/>
        </w:rPr>
      </w:pPr>
      <w:r>
        <w:rPr>
          <w:rStyle w:val="BillHead"/>
        </w:rPr>
        <w:t>An Act</w:t>
      </w:r>
      <w:r w:rsidR="00686AEB" w:rsidRPr="006B7FA7">
        <w:rPr>
          <w:rStyle w:val="HangingAnActChar"/>
        </w:rPr>
        <w:t xml:space="preserve"> </w:t>
      </w:r>
      <w:r w:rsidR="00DE4B52">
        <w:rPr>
          <w:rStyle w:val="HangingAnActChar"/>
        </w:rPr>
        <w:t>concerning waterfowl stamps</w:t>
      </w:r>
      <w:r w:rsidR="00BB16D4">
        <w:rPr>
          <w:rStyle w:val="HangingAnActChar"/>
        </w:rPr>
        <w:t>,</w:t>
      </w:r>
      <w:r w:rsidR="00DE4B52">
        <w:rPr>
          <w:rStyle w:val="HangingAnActChar"/>
        </w:rPr>
        <w:t xml:space="preserve"> and amending and supplementing P.</w:t>
      </w:r>
      <w:r w:rsidR="00DE4B52" w:rsidRPr="00DE4B52">
        <w:rPr>
          <w:rStyle w:val="HangingAnActChar"/>
        </w:rPr>
        <w:t>L.1983,</w:t>
      </w:r>
      <w:r w:rsidR="00DE4B52">
        <w:rPr>
          <w:rStyle w:val="HangingAnActChar"/>
        </w:rPr>
        <w:t xml:space="preserve"> </w:t>
      </w:r>
      <w:r w:rsidR="00DE4B52" w:rsidRPr="00DE4B52">
        <w:rPr>
          <w:rStyle w:val="HangingAnActChar"/>
        </w:rPr>
        <w:t>c.504</w:t>
      </w:r>
      <w:r w:rsidR="00DE4B52">
        <w:rPr>
          <w:rStyle w:val="HangingAnActChar"/>
        </w:rPr>
        <w:t xml:space="preserve">. </w:t>
      </w:r>
    </w:p>
    <w:p w:rsidR="000B1054" w:rsidRPr="00A27921" w:rsidRDefault="000B1054" w:rsidP="000B1054">
      <w:pPr>
        <w:rPr>
          <w:sz w:val="16"/>
          <w:szCs w:val="16"/>
        </w:rPr>
      </w:pPr>
    </w:p>
    <w:p w:rsidR="00686AEB" w:rsidRPr="00AA7880" w:rsidRDefault="00686AEB" w:rsidP="00686AEB">
      <w:r>
        <w:tab/>
      </w:r>
      <w:r w:rsidR="005F1BA2">
        <w:rPr>
          <w:rStyle w:val="BillHeading2"/>
        </w:rPr>
        <w:t>Be It Enacted</w:t>
      </w:r>
      <w:r>
        <w:rPr>
          <w:rStyle w:val="BillHeading2"/>
        </w:rPr>
        <w:t xml:space="preserve"> </w:t>
      </w:r>
      <w:r w:rsidR="005F1BA2">
        <w:rPr>
          <w:rStyle w:val="BillLanguage"/>
        </w:rPr>
        <w:t>by the Senate and General Assembly of the State of New Jersey:</w:t>
      </w:r>
    </w:p>
    <w:p w:rsidR="00A27921" w:rsidRPr="00A27921" w:rsidRDefault="00A27921" w:rsidP="00A27921">
      <w:pPr>
        <w:rPr>
          <w:sz w:val="16"/>
          <w:szCs w:val="16"/>
        </w:rPr>
      </w:pPr>
    </w:p>
    <w:p w:rsidR="00F058DF" w:rsidRDefault="00F058DF" w:rsidP="00686AEB">
      <w:r>
        <w:tab/>
        <w:t>1.</w:t>
      </w:r>
      <w:r>
        <w:tab/>
      </w:r>
      <w:r w:rsidRPr="00F058DF">
        <w:t>Section 3 of P.L.1983, c.5</w:t>
      </w:r>
      <w:r w:rsidR="00A7042E">
        <w:t>04</w:t>
      </w:r>
      <w:r w:rsidRPr="00F058DF">
        <w:t xml:space="preserve"> (C.</w:t>
      </w:r>
      <w:r w:rsidR="00A7042E" w:rsidRPr="00A7042E">
        <w:t>23:3-77</w:t>
      </w:r>
      <w:r w:rsidRPr="00F058DF">
        <w:t>) is amended to read as follows:</w:t>
      </w:r>
    </w:p>
    <w:p w:rsidR="00F058DF" w:rsidRDefault="00F058DF" w:rsidP="00F058DF">
      <w:r>
        <w:tab/>
        <w:t>3.</w:t>
      </w:r>
      <w:r>
        <w:tab/>
        <w:t>The New Jersey Waterfowl Stamp shall be procured from the Division of Fish</w:t>
      </w:r>
      <w:r w:rsidR="00BB16D4">
        <w:t xml:space="preserve"> </w:t>
      </w:r>
      <w:r w:rsidRPr="00F058DF">
        <w:rPr>
          <w:rFonts w:ascii="Albertus Extra Bold" w:hAnsi="Albertus Extra Bold"/>
          <w:b/>
        </w:rPr>
        <w:t>[</w:t>
      </w:r>
      <w:r>
        <w:t>, Game</w:t>
      </w:r>
      <w:r w:rsidRPr="00F058DF">
        <w:rPr>
          <w:rFonts w:ascii="Albertus Extra Bold" w:hAnsi="Albertus Extra Bold"/>
          <w:b/>
        </w:rPr>
        <w:t>]</w:t>
      </w:r>
      <w:r>
        <w:t xml:space="preserve"> and Wildlife, or from other designated agents deemed qualified by the Division of Fish</w:t>
      </w:r>
      <w:r w:rsidR="00BB16D4">
        <w:t xml:space="preserve"> </w:t>
      </w:r>
      <w:r w:rsidRPr="00F058DF">
        <w:rPr>
          <w:rFonts w:ascii="Albertus Extra Bold" w:hAnsi="Albertus Extra Bold"/>
          <w:b/>
        </w:rPr>
        <w:t>[</w:t>
      </w:r>
      <w:r>
        <w:t>, Game</w:t>
      </w:r>
      <w:r w:rsidRPr="00F058DF">
        <w:rPr>
          <w:rFonts w:ascii="Albertus Extra Bold" w:hAnsi="Albertus Extra Bold"/>
          <w:b/>
        </w:rPr>
        <w:t>]</w:t>
      </w:r>
      <w:r>
        <w:t xml:space="preserve"> and Wildlife</w:t>
      </w:r>
      <w:r w:rsidR="00A820C6">
        <w:rPr>
          <w:u w:val="single"/>
        </w:rPr>
        <w:t>, unless modified pursuant to section 2 of this act</w:t>
      </w:r>
      <w:r>
        <w:t xml:space="preserve">.  The annual fee for the New Jersey Waterfowl Stamp shall be </w:t>
      </w:r>
      <w:r w:rsidRPr="00F058DF">
        <w:rPr>
          <w:rFonts w:ascii="Albertus Extra Bold" w:hAnsi="Albertus Extra Bold"/>
          <w:b/>
        </w:rPr>
        <w:t>[</w:t>
      </w:r>
      <w:r>
        <w:t>$10.00</w:t>
      </w:r>
      <w:r w:rsidRPr="00F058DF">
        <w:rPr>
          <w:rFonts w:ascii="Albertus Extra Bold" w:hAnsi="Albertus Extra Bold"/>
          <w:b/>
        </w:rPr>
        <w:t>]</w:t>
      </w:r>
      <w:r>
        <w:t xml:space="preserve"> </w:t>
      </w:r>
      <w:r>
        <w:rPr>
          <w:u w:val="single"/>
        </w:rPr>
        <w:t>$15</w:t>
      </w:r>
      <w:r w:rsidR="00BB16D4" w:rsidRPr="00BB16D4">
        <w:t xml:space="preserve"> </w:t>
      </w:r>
      <w:r>
        <w:t xml:space="preserve">for persons without a valid New Jersey resident's firearm hunting or bow and arrow license, and </w:t>
      </w:r>
      <w:r w:rsidRPr="00F058DF">
        <w:rPr>
          <w:rFonts w:ascii="Albertus Extra Bold" w:hAnsi="Albertus Extra Bold"/>
          <w:b/>
        </w:rPr>
        <w:t>[</w:t>
      </w:r>
      <w:r>
        <w:t>$5.00</w:t>
      </w:r>
      <w:r w:rsidRPr="00F058DF">
        <w:rPr>
          <w:rFonts w:ascii="Albertus Extra Bold" w:hAnsi="Albertus Extra Bold"/>
          <w:b/>
        </w:rPr>
        <w:t>]</w:t>
      </w:r>
      <w:r>
        <w:t xml:space="preserve"> </w:t>
      </w:r>
      <w:r>
        <w:rPr>
          <w:u w:val="single"/>
        </w:rPr>
        <w:t>$10</w:t>
      </w:r>
      <w:r w:rsidRPr="00F058DF">
        <w:t xml:space="preserve"> </w:t>
      </w:r>
      <w:r>
        <w:t>for persons possessing a valid New Jersey resident's firearm hunting or bow and arrow license.  A New Jersey Waterfowl Stamp shall not be valid unless it is in the possession of the licensee and contains the signature of the licensee written in ink across the face of the stamp.  All New Jersey Waterfowl Stamps shall expire on June 30 of each year, unless otherwise prescribed in the State Fish and Game Code.</w:t>
      </w:r>
    </w:p>
    <w:p w:rsidR="00F058DF" w:rsidRDefault="00F058DF" w:rsidP="00F058DF">
      <w:r>
        <w:tab/>
        <w:t xml:space="preserve">Any person may procure the </w:t>
      </w:r>
      <w:r w:rsidRPr="00F058DF">
        <w:rPr>
          <w:rFonts w:ascii="Albertus Extra Bold" w:hAnsi="Albertus Extra Bold"/>
          <w:b/>
        </w:rPr>
        <w:t>[</w:t>
      </w:r>
      <w:r>
        <w:t>$5.00</w:t>
      </w:r>
      <w:r w:rsidRPr="00F058DF">
        <w:rPr>
          <w:rFonts w:ascii="Albertus Extra Bold" w:hAnsi="Albertus Extra Bold"/>
          <w:b/>
        </w:rPr>
        <w:t>]</w:t>
      </w:r>
      <w:r>
        <w:t xml:space="preserve"> </w:t>
      </w:r>
      <w:r>
        <w:rPr>
          <w:u w:val="single"/>
        </w:rPr>
        <w:t>$10</w:t>
      </w:r>
      <w:r w:rsidRPr="00F058DF">
        <w:t xml:space="preserve"> </w:t>
      </w:r>
      <w:r>
        <w:t xml:space="preserve">and </w:t>
      </w:r>
      <w:r w:rsidRPr="00F058DF">
        <w:rPr>
          <w:rFonts w:ascii="Albertus Extra Bold" w:hAnsi="Albertus Extra Bold"/>
          <w:b/>
        </w:rPr>
        <w:t>[</w:t>
      </w:r>
      <w:r>
        <w:t>$10.00</w:t>
      </w:r>
      <w:r w:rsidRPr="00F058DF">
        <w:rPr>
          <w:rFonts w:ascii="Albertus Extra Bold" w:hAnsi="Albertus Extra Bold"/>
          <w:b/>
        </w:rPr>
        <w:t>]</w:t>
      </w:r>
      <w:r>
        <w:t xml:space="preserve"> </w:t>
      </w:r>
      <w:r>
        <w:rPr>
          <w:u w:val="single"/>
        </w:rPr>
        <w:t>$15</w:t>
      </w:r>
      <w:r w:rsidRPr="00F058DF">
        <w:t xml:space="preserve"> </w:t>
      </w:r>
      <w:r>
        <w:t>New Jersey Waterfowl Stamps at their face value for collection purposes only.</w:t>
      </w:r>
    </w:p>
    <w:p w:rsidR="00F058DF" w:rsidRDefault="00F058DF" w:rsidP="00F058DF">
      <w:r>
        <w:t>(</w:t>
      </w:r>
      <w:proofErr w:type="spellStart"/>
      <w:r>
        <w:t>cf</w:t>
      </w:r>
      <w:proofErr w:type="spellEnd"/>
      <w:r>
        <w:t>: P.L.</w:t>
      </w:r>
      <w:r w:rsidRPr="00F058DF">
        <w:t>1996, c.43,</w:t>
      </w:r>
      <w:r>
        <w:t xml:space="preserve"> </w:t>
      </w:r>
      <w:r w:rsidRPr="00F058DF">
        <w:t>s.1</w:t>
      </w:r>
      <w:r>
        <w:t>)</w:t>
      </w:r>
    </w:p>
    <w:p w:rsidR="00A27921" w:rsidRPr="00A27921" w:rsidRDefault="00A27921" w:rsidP="00A27921">
      <w:pPr>
        <w:rPr>
          <w:sz w:val="16"/>
          <w:szCs w:val="16"/>
        </w:rPr>
      </w:pPr>
    </w:p>
    <w:p w:rsidR="009711FB" w:rsidRDefault="009711FB" w:rsidP="009711FB">
      <w:r>
        <w:tab/>
        <w:t>2.</w:t>
      </w:r>
      <w:r>
        <w:tab/>
        <w:t xml:space="preserve">(New </w:t>
      </w:r>
      <w:r w:rsidR="00BB16D4">
        <w:t>s</w:t>
      </w:r>
      <w:r>
        <w:t>ection)</w:t>
      </w:r>
      <w:r w:rsidR="00853489">
        <w:t xml:space="preserve"> </w:t>
      </w:r>
      <w:r>
        <w:t xml:space="preserve"> The Fish and Game Council may, on one occasion only at such time as may be deemed appropriate by the Fish and Game Council, </w:t>
      </w:r>
      <w:r w:rsidR="00A7042E">
        <w:t xml:space="preserve">with </w:t>
      </w:r>
      <w:r w:rsidR="00A820C6">
        <w:t xml:space="preserve">the </w:t>
      </w:r>
      <w:r w:rsidR="00A7042E">
        <w:t>consent of the N</w:t>
      </w:r>
      <w:r w:rsidR="00A7042E" w:rsidRPr="00A7042E">
        <w:t>ew Jersey Migratory Waterfowl Advisory Committee</w:t>
      </w:r>
      <w:r w:rsidR="00A7042E">
        <w:t xml:space="preserve">, </w:t>
      </w:r>
      <w:r>
        <w:t xml:space="preserve">by regulation adopted by August 1 of the preceding year, </w:t>
      </w:r>
      <w:r w:rsidR="00BB16D4">
        <w:t>adjust</w:t>
      </w:r>
      <w:r>
        <w:t xml:space="preserve"> the </w:t>
      </w:r>
      <w:r w:rsidR="00BB16D4">
        <w:t xml:space="preserve">annual </w:t>
      </w:r>
      <w:r>
        <w:t>fees for</w:t>
      </w:r>
      <w:r w:rsidR="00A7042E">
        <w:t xml:space="preserve"> the</w:t>
      </w:r>
      <w:r>
        <w:t xml:space="preserve"> </w:t>
      </w:r>
      <w:r w:rsidR="00A7042E">
        <w:t>New Jersey Waterfowl Stamp</w:t>
      </w:r>
      <w:r>
        <w:t xml:space="preserve"> </w:t>
      </w:r>
      <w:r w:rsidR="00BB16D4">
        <w:t>established pursuant to section 3 of P.L.1983, c.504 (</w:t>
      </w:r>
      <w:r w:rsidR="00A820C6">
        <w:t>C</w:t>
      </w:r>
      <w:r>
        <w:t>.23:3-</w:t>
      </w:r>
      <w:r w:rsidR="009F3451">
        <w:t>77</w:t>
      </w:r>
      <w:r w:rsidR="00BB16D4">
        <w:t>)</w:t>
      </w:r>
      <w:r>
        <w:t xml:space="preserve">, in </w:t>
      </w:r>
      <w:r w:rsidR="00DE4B52">
        <w:t xml:space="preserve">an amount </w:t>
      </w:r>
      <w:r>
        <w:t xml:space="preserve">not </w:t>
      </w:r>
      <w:r w:rsidR="00DE4B52">
        <w:t xml:space="preserve">to </w:t>
      </w:r>
      <w:r>
        <w:t xml:space="preserve">exceed </w:t>
      </w:r>
      <w:r w:rsidR="00A7042E">
        <w:t>$5</w:t>
      </w:r>
      <w:r>
        <w:t xml:space="preserve">.  </w:t>
      </w:r>
    </w:p>
    <w:p w:rsidR="00A27921" w:rsidRPr="00A27921" w:rsidRDefault="00A27921" w:rsidP="00A27921">
      <w:pPr>
        <w:rPr>
          <w:sz w:val="16"/>
          <w:szCs w:val="16"/>
        </w:rPr>
      </w:pPr>
    </w:p>
    <w:p w:rsidR="00D34EDF" w:rsidRDefault="00686AEB" w:rsidP="00686AEB">
      <w:r>
        <w:tab/>
      </w:r>
      <w:r w:rsidR="009711FB">
        <w:t>3</w:t>
      </w:r>
      <w:r w:rsidR="00853489">
        <w:t>.</w:t>
      </w:r>
      <w:r w:rsidR="00853489">
        <w:tab/>
      </w:r>
      <w:r w:rsidR="005F1BA2">
        <w:t>This act shall take effect</w:t>
      </w:r>
      <w:r w:rsidR="00F058DF">
        <w:t xml:space="preserve"> immediately. </w:t>
      </w:r>
    </w:p>
    <w:p w:rsidR="00A27921" w:rsidRPr="00EE06FA" w:rsidRDefault="00A27921" w:rsidP="00A27921"/>
    <w:p w:rsidR="00EE06FA" w:rsidRDefault="00EE06FA" w:rsidP="00686AEB">
      <w:pPr>
        <w:jc w:val="center"/>
      </w:pPr>
    </w:p>
    <w:p w:rsidR="00686AEB" w:rsidRPr="00AA7880" w:rsidRDefault="00686AEB" w:rsidP="00686AEB">
      <w:pPr>
        <w:jc w:val="center"/>
      </w:pPr>
      <w:r w:rsidRPr="00D71D68">
        <w:t>STATEMENT</w:t>
      </w:r>
    </w:p>
    <w:p w:rsidR="00A27921" w:rsidRPr="00A27921" w:rsidRDefault="00A27921" w:rsidP="00A27921">
      <w:pPr>
        <w:rPr>
          <w:sz w:val="16"/>
          <w:szCs w:val="16"/>
        </w:rPr>
      </w:pPr>
    </w:p>
    <w:p w:rsidR="00DE4B52" w:rsidRDefault="00A7042E" w:rsidP="00686AEB">
      <w:r>
        <w:tab/>
        <w:t xml:space="preserve">This bill would </w:t>
      </w:r>
      <w:r w:rsidR="00DE4B52">
        <w:t xml:space="preserve">increase the </w:t>
      </w:r>
      <w:r w:rsidR="00DE4B52" w:rsidRPr="00DE4B52">
        <w:t xml:space="preserve">annual fee for </w:t>
      </w:r>
      <w:r w:rsidR="00BB16D4">
        <w:t>a</w:t>
      </w:r>
      <w:r w:rsidR="00DE4B52" w:rsidRPr="00DE4B52">
        <w:t xml:space="preserve"> New Jersey Waterfowl Stamp </w:t>
      </w:r>
      <w:r w:rsidR="00DE4B52">
        <w:t>from $10</w:t>
      </w:r>
      <w:r w:rsidR="00BB16D4">
        <w:t xml:space="preserve"> </w:t>
      </w:r>
      <w:r w:rsidR="00DE4B52">
        <w:t>to</w:t>
      </w:r>
      <w:r w:rsidR="00DE4B52" w:rsidRPr="00DE4B52">
        <w:t xml:space="preserve"> $15</w:t>
      </w:r>
      <w:r w:rsidR="00BB16D4">
        <w:t xml:space="preserve"> </w:t>
      </w:r>
      <w:r w:rsidR="00DE4B52" w:rsidRPr="00DE4B52">
        <w:t xml:space="preserve">for </w:t>
      </w:r>
      <w:r w:rsidR="00DE4B52">
        <w:t>a person</w:t>
      </w:r>
      <w:r w:rsidR="00DE4B52" w:rsidRPr="00DE4B52">
        <w:t xml:space="preserve"> without a valid New </w:t>
      </w:r>
      <w:r w:rsidR="00DE4B52" w:rsidRPr="00DE4B52">
        <w:lastRenderedPageBreak/>
        <w:t>Jersey resident's firearm hunting</w:t>
      </w:r>
      <w:r w:rsidR="00DE4B52">
        <w:t xml:space="preserve"> or bow and arrow license, and from $5</w:t>
      </w:r>
      <w:r w:rsidR="00BB16D4">
        <w:t xml:space="preserve"> </w:t>
      </w:r>
      <w:r w:rsidR="00DE4B52">
        <w:t xml:space="preserve">to </w:t>
      </w:r>
      <w:r w:rsidR="00DE4B52" w:rsidRPr="00DE4B52">
        <w:t>$10</w:t>
      </w:r>
      <w:r w:rsidR="00BB16D4">
        <w:t xml:space="preserve"> </w:t>
      </w:r>
      <w:r w:rsidR="00DE4B52" w:rsidRPr="00DE4B52">
        <w:t xml:space="preserve">for </w:t>
      </w:r>
      <w:r w:rsidR="00DE4B52">
        <w:t>a person</w:t>
      </w:r>
      <w:r w:rsidR="00DE4B52" w:rsidRPr="00DE4B52">
        <w:t xml:space="preserve"> possessing a valid New Jersey resident's firearm hunting or bow and arrow license.</w:t>
      </w:r>
      <w:r w:rsidR="00DE4B52">
        <w:t xml:space="preserve">  </w:t>
      </w:r>
    </w:p>
    <w:p w:rsidR="00DE4B52" w:rsidRDefault="00DE4B52" w:rsidP="00686AEB">
      <w:r>
        <w:tab/>
        <w:t xml:space="preserve">The bill </w:t>
      </w:r>
      <w:r w:rsidR="00BB16D4">
        <w:t>would</w:t>
      </w:r>
      <w:r>
        <w:t xml:space="preserve"> </w:t>
      </w:r>
      <w:r w:rsidR="00A7042E">
        <w:t xml:space="preserve">allow the Fish and Game Council, with consent </w:t>
      </w:r>
      <w:r w:rsidR="00A820C6">
        <w:t xml:space="preserve">the </w:t>
      </w:r>
      <w:r w:rsidR="00A7042E">
        <w:t>of the N</w:t>
      </w:r>
      <w:r w:rsidR="00A7042E" w:rsidRPr="00A7042E">
        <w:t>ew Jersey Migratory Waterfowl Advisory Committee</w:t>
      </w:r>
      <w:r w:rsidR="00C72420">
        <w:t xml:space="preserve">, </w:t>
      </w:r>
      <w:r>
        <w:t>to adjust</w:t>
      </w:r>
      <w:r w:rsidR="00BB16D4">
        <w:t>, on one occasion only,</w:t>
      </w:r>
      <w:r w:rsidR="00C72420">
        <w:t xml:space="preserve"> the fees for the New Jersey Waterfowl Stamp</w:t>
      </w:r>
      <w:r>
        <w:t xml:space="preserve"> through regulation in an amount that </w:t>
      </w:r>
      <w:r w:rsidR="00D34EDF">
        <w:t>would not</w:t>
      </w:r>
      <w:r w:rsidR="00BB16D4">
        <w:t xml:space="preserve"> exceed $5</w:t>
      </w:r>
      <w:r>
        <w:t xml:space="preserve">. </w:t>
      </w:r>
    </w:p>
    <w:p w:rsidR="00A27921" w:rsidRDefault="00A27921" w:rsidP="00686AEB"/>
    <w:p w:rsidR="00A27921" w:rsidRDefault="00A27921" w:rsidP="00686AEB"/>
    <w:p w:rsidR="00A27921" w:rsidRDefault="00A27921" w:rsidP="00A27921">
      <w:pPr>
        <w:jc w:val="center"/>
      </w:pPr>
      <w:r>
        <w:rPr>
          <w:u w:val="single"/>
        </w:rPr>
        <w:t>                                </w:t>
      </w:r>
    </w:p>
    <w:p w:rsidR="00A27921" w:rsidRDefault="00A27921" w:rsidP="00A27921">
      <w:pPr>
        <w:jc w:val="center"/>
      </w:pPr>
    </w:p>
    <w:p w:rsidR="00A27921" w:rsidRPr="00A27921" w:rsidRDefault="00A27921" w:rsidP="00EE06FA">
      <w:bookmarkStart w:id="1" w:name="_GoBack"/>
      <w:bookmarkEnd w:id="1"/>
      <w:r>
        <w:tab/>
        <w:t xml:space="preserve">Increases fee for New Jersey Waterfowl Stamps. </w:t>
      </w:r>
    </w:p>
    <w:sectPr w:rsidR="00A27921" w:rsidRPr="00A27921" w:rsidSect="00A27921">
      <w:headerReference w:type="default" r:id="rId8"/>
      <w:footerReference w:type="default" r:id="rId9"/>
      <w:type w:val="continuous"/>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165" w:rsidRDefault="00227165">
      <w:r>
        <w:separator/>
      </w:r>
    </w:p>
  </w:endnote>
  <w:endnote w:type="continuationSeparator" w:id="0">
    <w:p w:rsidR="00227165" w:rsidRDefault="0022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BA2" w:rsidRPr="00921C91" w:rsidRDefault="005F1B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1BA2" w:rsidRPr="00921C91" w:rsidRDefault="005F1BA2">
    <w:pPr>
      <w:pStyle w:val="Footer"/>
      <w:rPr>
        <w:szCs w:val="18"/>
      </w:rPr>
    </w:pPr>
  </w:p>
  <w:p w:rsidR="005F1BA2" w:rsidRPr="00921C91" w:rsidRDefault="005F1B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1BA2" w:rsidRDefault="005F1BA2">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921" w:rsidRDefault="00A27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165" w:rsidRDefault="00227165">
      <w:r>
        <w:separator/>
      </w:r>
    </w:p>
  </w:footnote>
  <w:footnote w:type="continuationSeparator" w:id="0">
    <w:p w:rsidR="00227165" w:rsidRDefault="0022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2BD5" w:rsidRDefault="00612BD5" w:rsidP="00612BD5">
    <w:pPr>
      <w:pStyle w:val="bpuHeadSpon"/>
    </w:pPr>
    <w:r w:rsidRPr="00612BD5">
      <w:rPr>
        <w:rStyle w:val="bpuHeadSponChar"/>
      </w:rPr>
      <w:t>A3897</w:t>
    </w:r>
    <w:r>
      <w:t xml:space="preserve"> ARMATO, MAZZEO</w:t>
    </w:r>
  </w:p>
  <w:p w:rsidR="00612BD5" w:rsidRDefault="00612BD5" w:rsidP="00612BD5">
    <w:pPr>
      <w:pStyle w:val="bpuHeadSpon"/>
    </w:pPr>
    <w:r>
      <w:fldChar w:fldCharType="begin"/>
    </w:r>
    <w:r>
      <w:instrText xml:space="preserve"> PAGE  \* MERGEFORMAT </w:instrText>
    </w:r>
    <w:r>
      <w:fldChar w:fldCharType="separate"/>
    </w:r>
    <w:r w:rsidR="00A27921">
      <w:rPr>
        <w:noProof/>
      </w:rPr>
      <w:t>2</w:t>
    </w:r>
    <w:r>
      <w:fldChar w:fldCharType="end"/>
    </w:r>
  </w:p>
  <w:p w:rsidR="00612BD5" w:rsidRDefault="00612BD5" w:rsidP="00612BD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921" w:rsidRDefault="00A27921" w:rsidP="00686AEB">
    <w:pPr>
      <w:pStyle w:val="Header"/>
      <w:jc w:val="center"/>
      <w:rPr>
        <w:rStyle w:val="PageNumber"/>
      </w:rPr>
    </w:pPr>
  </w:p>
  <w:p w:rsidR="00A27921" w:rsidRDefault="00A27921" w:rsidP="00612BD5">
    <w:pPr>
      <w:pStyle w:val="bpuHeadSpon"/>
    </w:pPr>
    <w:r w:rsidRPr="00612BD5">
      <w:rPr>
        <w:rStyle w:val="bpuHeadSponChar"/>
      </w:rPr>
      <w:t>A3897</w:t>
    </w:r>
  </w:p>
  <w:p w:rsidR="00A27921" w:rsidRDefault="00A27921" w:rsidP="00612BD5">
    <w:pPr>
      <w:pStyle w:val="bpuHeadSpon"/>
    </w:pPr>
    <w:r>
      <w:fldChar w:fldCharType="begin"/>
    </w:r>
    <w:r>
      <w:instrText xml:space="preserve"> PAGE  \* MERGEFORMAT </w:instrText>
    </w:r>
    <w:r>
      <w:fldChar w:fldCharType="separate"/>
    </w:r>
    <w:r w:rsidR="008562E0">
      <w:rPr>
        <w:noProof/>
      </w:rPr>
      <w:t>2</w:t>
    </w:r>
    <w:r>
      <w:fldChar w:fldCharType="end"/>
    </w:r>
  </w:p>
  <w:p w:rsidR="00A27921" w:rsidRDefault="00A27921" w:rsidP="00612B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165"/>
    <w:rsid w:val="000051BD"/>
    <w:rsid w:val="000160A5"/>
    <w:rsid w:val="0002335B"/>
    <w:rsid w:val="00026521"/>
    <w:rsid w:val="0003549A"/>
    <w:rsid w:val="000367AE"/>
    <w:rsid w:val="00043B22"/>
    <w:rsid w:val="000548E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D7EFD"/>
    <w:rsid w:val="000E4006"/>
    <w:rsid w:val="000F3DA2"/>
    <w:rsid w:val="000F5FDE"/>
    <w:rsid w:val="000F7466"/>
    <w:rsid w:val="0013000E"/>
    <w:rsid w:val="00133F81"/>
    <w:rsid w:val="00135943"/>
    <w:rsid w:val="00161DB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357"/>
    <w:rsid w:val="00227165"/>
    <w:rsid w:val="002370D0"/>
    <w:rsid w:val="00241C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B97"/>
    <w:rsid w:val="00333704"/>
    <w:rsid w:val="00336624"/>
    <w:rsid w:val="0034025F"/>
    <w:rsid w:val="00340458"/>
    <w:rsid w:val="003415AC"/>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47E"/>
    <w:rsid w:val="004121D9"/>
    <w:rsid w:val="00416C4B"/>
    <w:rsid w:val="00417478"/>
    <w:rsid w:val="0041751E"/>
    <w:rsid w:val="004211E5"/>
    <w:rsid w:val="00422091"/>
    <w:rsid w:val="0043386C"/>
    <w:rsid w:val="00436F2D"/>
    <w:rsid w:val="00436F5D"/>
    <w:rsid w:val="00441B42"/>
    <w:rsid w:val="0045118A"/>
    <w:rsid w:val="00452D6E"/>
    <w:rsid w:val="00455D51"/>
    <w:rsid w:val="00456BF9"/>
    <w:rsid w:val="00461057"/>
    <w:rsid w:val="004704A8"/>
    <w:rsid w:val="00471102"/>
    <w:rsid w:val="00471F18"/>
    <w:rsid w:val="004817B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E17"/>
    <w:rsid w:val="00572184"/>
    <w:rsid w:val="00577A15"/>
    <w:rsid w:val="00580533"/>
    <w:rsid w:val="0059131D"/>
    <w:rsid w:val="005B3F92"/>
    <w:rsid w:val="005B479C"/>
    <w:rsid w:val="005B561E"/>
    <w:rsid w:val="005C07E4"/>
    <w:rsid w:val="005C2124"/>
    <w:rsid w:val="005C336F"/>
    <w:rsid w:val="005C7F3C"/>
    <w:rsid w:val="005D0F9D"/>
    <w:rsid w:val="005E017C"/>
    <w:rsid w:val="005E50C6"/>
    <w:rsid w:val="005E72D9"/>
    <w:rsid w:val="005F1BA2"/>
    <w:rsid w:val="005F2A97"/>
    <w:rsid w:val="005F399B"/>
    <w:rsid w:val="006019F8"/>
    <w:rsid w:val="00605B20"/>
    <w:rsid w:val="0061156F"/>
    <w:rsid w:val="00612BD5"/>
    <w:rsid w:val="00613FF5"/>
    <w:rsid w:val="006155A8"/>
    <w:rsid w:val="00621B94"/>
    <w:rsid w:val="00626239"/>
    <w:rsid w:val="00635316"/>
    <w:rsid w:val="00635449"/>
    <w:rsid w:val="006378C5"/>
    <w:rsid w:val="00645E6A"/>
    <w:rsid w:val="00665CBC"/>
    <w:rsid w:val="00667A5C"/>
    <w:rsid w:val="00677316"/>
    <w:rsid w:val="006855A7"/>
    <w:rsid w:val="00686AEB"/>
    <w:rsid w:val="006A12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CE0"/>
    <w:rsid w:val="007E61EB"/>
    <w:rsid w:val="007F485D"/>
    <w:rsid w:val="007F6050"/>
    <w:rsid w:val="007F6F73"/>
    <w:rsid w:val="00813627"/>
    <w:rsid w:val="00832816"/>
    <w:rsid w:val="00837109"/>
    <w:rsid w:val="00840365"/>
    <w:rsid w:val="008406A3"/>
    <w:rsid w:val="00841D2C"/>
    <w:rsid w:val="00845F3C"/>
    <w:rsid w:val="008461B8"/>
    <w:rsid w:val="008462F1"/>
    <w:rsid w:val="00847EF1"/>
    <w:rsid w:val="00853489"/>
    <w:rsid w:val="008538FA"/>
    <w:rsid w:val="008562E0"/>
    <w:rsid w:val="008573B0"/>
    <w:rsid w:val="00864FCD"/>
    <w:rsid w:val="00866563"/>
    <w:rsid w:val="00867AC2"/>
    <w:rsid w:val="0087056E"/>
    <w:rsid w:val="00875402"/>
    <w:rsid w:val="00884D51"/>
    <w:rsid w:val="008916EC"/>
    <w:rsid w:val="00891E4F"/>
    <w:rsid w:val="008A31C5"/>
    <w:rsid w:val="008A4F9A"/>
    <w:rsid w:val="008B2850"/>
    <w:rsid w:val="008C79B3"/>
    <w:rsid w:val="008D77BD"/>
    <w:rsid w:val="008E0B94"/>
    <w:rsid w:val="008E454C"/>
    <w:rsid w:val="008F1E5A"/>
    <w:rsid w:val="008F5665"/>
    <w:rsid w:val="00901BDA"/>
    <w:rsid w:val="009121D8"/>
    <w:rsid w:val="00916F7A"/>
    <w:rsid w:val="00917FE3"/>
    <w:rsid w:val="009318C7"/>
    <w:rsid w:val="00931C09"/>
    <w:rsid w:val="009348C2"/>
    <w:rsid w:val="009440D0"/>
    <w:rsid w:val="00945E3A"/>
    <w:rsid w:val="009523A3"/>
    <w:rsid w:val="009569DB"/>
    <w:rsid w:val="00960958"/>
    <w:rsid w:val="00963A46"/>
    <w:rsid w:val="00966A3E"/>
    <w:rsid w:val="009711FB"/>
    <w:rsid w:val="00971493"/>
    <w:rsid w:val="00971AD9"/>
    <w:rsid w:val="00972EA6"/>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51"/>
    <w:rsid w:val="009F4FAC"/>
    <w:rsid w:val="00A017C0"/>
    <w:rsid w:val="00A11228"/>
    <w:rsid w:val="00A222C2"/>
    <w:rsid w:val="00A27921"/>
    <w:rsid w:val="00A305D6"/>
    <w:rsid w:val="00A342C4"/>
    <w:rsid w:val="00A50F6B"/>
    <w:rsid w:val="00A52237"/>
    <w:rsid w:val="00A551D6"/>
    <w:rsid w:val="00A6251B"/>
    <w:rsid w:val="00A6754E"/>
    <w:rsid w:val="00A7042E"/>
    <w:rsid w:val="00A70F58"/>
    <w:rsid w:val="00A72987"/>
    <w:rsid w:val="00A7346B"/>
    <w:rsid w:val="00A820C6"/>
    <w:rsid w:val="00A84C4F"/>
    <w:rsid w:val="00A932A1"/>
    <w:rsid w:val="00A96E06"/>
    <w:rsid w:val="00AA6197"/>
    <w:rsid w:val="00AA6C70"/>
    <w:rsid w:val="00AB16FD"/>
    <w:rsid w:val="00AB215B"/>
    <w:rsid w:val="00AB4813"/>
    <w:rsid w:val="00AC6466"/>
    <w:rsid w:val="00AC7639"/>
    <w:rsid w:val="00AD08BB"/>
    <w:rsid w:val="00AD0EC0"/>
    <w:rsid w:val="00AD2CC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491"/>
    <w:rsid w:val="00B57047"/>
    <w:rsid w:val="00B61D86"/>
    <w:rsid w:val="00B6342D"/>
    <w:rsid w:val="00B726BD"/>
    <w:rsid w:val="00B732BC"/>
    <w:rsid w:val="00B90E33"/>
    <w:rsid w:val="00B9676B"/>
    <w:rsid w:val="00BA2EA5"/>
    <w:rsid w:val="00BA364B"/>
    <w:rsid w:val="00BB1190"/>
    <w:rsid w:val="00BB16D4"/>
    <w:rsid w:val="00BB31D0"/>
    <w:rsid w:val="00BB3A11"/>
    <w:rsid w:val="00BB4DDB"/>
    <w:rsid w:val="00BB5D79"/>
    <w:rsid w:val="00BB5F02"/>
    <w:rsid w:val="00BC7892"/>
    <w:rsid w:val="00BD7E8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420"/>
    <w:rsid w:val="00C73CA7"/>
    <w:rsid w:val="00C74B0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EDF"/>
    <w:rsid w:val="00D3664D"/>
    <w:rsid w:val="00D500E9"/>
    <w:rsid w:val="00D507BC"/>
    <w:rsid w:val="00D57751"/>
    <w:rsid w:val="00D6090A"/>
    <w:rsid w:val="00D62FA3"/>
    <w:rsid w:val="00D63B6F"/>
    <w:rsid w:val="00D64A90"/>
    <w:rsid w:val="00D66E36"/>
    <w:rsid w:val="00D7634B"/>
    <w:rsid w:val="00D9410B"/>
    <w:rsid w:val="00D9695B"/>
    <w:rsid w:val="00DA2417"/>
    <w:rsid w:val="00DA5585"/>
    <w:rsid w:val="00DB02AC"/>
    <w:rsid w:val="00DB6AA2"/>
    <w:rsid w:val="00DE10D1"/>
    <w:rsid w:val="00DE2514"/>
    <w:rsid w:val="00DE3F18"/>
    <w:rsid w:val="00DE4B52"/>
    <w:rsid w:val="00DE6851"/>
    <w:rsid w:val="00DF03EE"/>
    <w:rsid w:val="00E01B71"/>
    <w:rsid w:val="00E05CC9"/>
    <w:rsid w:val="00E15573"/>
    <w:rsid w:val="00E25A5B"/>
    <w:rsid w:val="00E30CE2"/>
    <w:rsid w:val="00E373C7"/>
    <w:rsid w:val="00E4267B"/>
    <w:rsid w:val="00E42F13"/>
    <w:rsid w:val="00E452DF"/>
    <w:rsid w:val="00E543CF"/>
    <w:rsid w:val="00E546FD"/>
    <w:rsid w:val="00E608F1"/>
    <w:rsid w:val="00E611B9"/>
    <w:rsid w:val="00E7144F"/>
    <w:rsid w:val="00E73D74"/>
    <w:rsid w:val="00E76A79"/>
    <w:rsid w:val="00E80692"/>
    <w:rsid w:val="00E80C24"/>
    <w:rsid w:val="00E81032"/>
    <w:rsid w:val="00E8671E"/>
    <w:rsid w:val="00E93836"/>
    <w:rsid w:val="00EA7C16"/>
    <w:rsid w:val="00EC5281"/>
    <w:rsid w:val="00EC791D"/>
    <w:rsid w:val="00EC7CA6"/>
    <w:rsid w:val="00ED3C5D"/>
    <w:rsid w:val="00ED4553"/>
    <w:rsid w:val="00EE06FA"/>
    <w:rsid w:val="00F00D08"/>
    <w:rsid w:val="00F04E95"/>
    <w:rsid w:val="00F058D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E805AA1"/>
  <w15:docId w15:val="{283A913A-860B-4359-B50C-2A60BA1D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2BD5"/>
  </w:style>
  <w:style w:type="paragraph" w:styleId="BalloonText">
    <w:name w:val="Balloon Text"/>
    <w:basedOn w:val="Normal"/>
    <w:link w:val="BalloonTextChar"/>
    <w:semiHidden/>
    <w:unhideWhenUsed/>
    <w:rsid w:val="00161D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D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413</Words>
  <Characters>2004</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P.L. 2021, c.292 CC (A3897)</vt:lpstr>
    </vt:vector>
  </TitlesOfParts>
  <Manager>Kenneth P. Howard</Manager>
  <Company>NJ Office of Legislative Services</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c.292 CC (A3897)</dc:title>
  <dc:subject>Waterfowl Stamps amendment</dc:subject>
  <dc:creator>Assembly, No. 4138 (First Reprint)</dc:creator>
  <cp:keywords>A3897|2| ||0|0|F|0|</cp:keywords>
  <dc:description>INTRODUCED MARCH 23, 2020</dc:description>
  <cp:lastModifiedBy>Todaro, Vivian</cp:lastModifiedBy>
  <cp:revision>2</cp:revision>
  <cp:lastPrinted>2021-12-29T14:46:00Z</cp:lastPrinted>
  <dcterms:created xsi:type="dcterms:W3CDTF">2021-12-29T14:47:00Z</dcterms:created>
  <dcterms:modified xsi:type="dcterms:W3CDTF">2021-12-29T14:47:00Z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c.292</vt:lpwstr>
  </property>
</Properties>
</file>