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81F" w:rsidRDefault="0010481F" w:rsidP="004C6F22">
      <w:pPr>
        <w:pStyle w:val="HangingAnAct"/>
        <w:suppressLineNumbers/>
        <w:rPr>
          <w:rStyle w:val="BillHead"/>
        </w:rPr>
        <w:sectPr w:rsidR="0010481F" w:rsidSect="00ED75C0">
          <w:headerReference w:type="default" r:id="rId7"/>
          <w:footerReference w:type="first" r:id="rId8"/>
          <w:pgSz w:w="12240" w:h="20160" w:code="5"/>
          <w:pgMar w:top="1440" w:right="2520" w:bottom="1728" w:left="2880" w:header="1181" w:footer="870" w:gutter="0"/>
          <w:lnNumType w:countBy="1"/>
          <w:cols w:space="720"/>
          <w:titlePg/>
          <w:docGrid w:linePitch="360"/>
        </w:sectPr>
      </w:pPr>
    </w:p>
    <w:p w:rsidR="0010481F" w:rsidRDefault="0010481F" w:rsidP="0010481F">
      <w:pPr>
        <w:ind w:left="6048"/>
      </w:pPr>
      <w:r>
        <w:t>§§1,2</w:t>
      </w:r>
    </w:p>
    <w:p w:rsidR="0010481F" w:rsidRDefault="0010481F" w:rsidP="0010481F">
      <w:pPr>
        <w:ind w:left="6048"/>
      </w:pPr>
      <w:r>
        <w:t>C.18A:36-44 and</w:t>
      </w:r>
    </w:p>
    <w:p w:rsidR="0010481F" w:rsidRDefault="0010481F" w:rsidP="0010481F">
      <w:pPr>
        <w:ind w:left="6048"/>
      </w:pPr>
      <w:r>
        <w:t>18A:36-45</w:t>
      </w:r>
    </w:p>
    <w:p w:rsidR="0010481F" w:rsidRDefault="0010481F" w:rsidP="0010481F">
      <w:pPr>
        <w:ind w:left="6048"/>
      </w:pPr>
      <w:r>
        <w:t>§3</w:t>
      </w:r>
    </w:p>
    <w:p w:rsidR="0010481F" w:rsidRDefault="0010481F" w:rsidP="0010481F">
      <w:pPr>
        <w:ind w:left="6048"/>
      </w:pPr>
      <w:r>
        <w:t>C.18A:62-67</w:t>
      </w:r>
    </w:p>
    <w:p w:rsidR="0010481F" w:rsidRDefault="0010481F" w:rsidP="0010481F">
      <w:pPr>
        <w:ind w:left="6048"/>
      </w:pPr>
    </w:p>
    <w:p w:rsidR="0010481F" w:rsidRDefault="0010481F" w:rsidP="0010481F">
      <w:pPr>
        <w:sectPr w:rsidR="0010481F" w:rsidSect="0010481F">
          <w:type w:val="continuous"/>
          <w:pgSz w:w="12240" w:h="20160" w:code="5"/>
          <w:pgMar w:top="1440" w:right="1440" w:bottom="1728" w:left="2880" w:header="72" w:footer="720" w:gutter="0"/>
          <w:cols w:space="720"/>
          <w:titlePg/>
          <w:docGrid w:linePitch="360"/>
        </w:sectPr>
      </w:pPr>
    </w:p>
    <w:p w:rsidR="0010481F" w:rsidRDefault="0010481F" w:rsidP="0010481F">
      <w:pPr>
        <w:jc w:val="center"/>
      </w:pPr>
      <w:bookmarkStart w:id="0" w:name="LCPL"/>
      <w:bookmarkEnd w:id="0"/>
      <w:r>
        <w:t>P.L. 2021, CHAPTER 309,</w:t>
      </w:r>
      <w:r>
        <w:rPr>
          <w:b/>
          <w:i/>
        </w:rPr>
        <w:t xml:space="preserve"> approved December 21, 2021</w:t>
      </w:r>
    </w:p>
    <w:p w:rsidR="0010481F" w:rsidRDefault="0010481F" w:rsidP="0010481F">
      <w:pPr>
        <w:jc w:val="center"/>
      </w:pPr>
      <w:r>
        <w:t xml:space="preserve">Senate, No. 108 </w:t>
      </w:r>
      <w:r w:rsidRPr="0010481F">
        <w:rPr>
          <w:b/>
          <w:i/>
        </w:rPr>
        <w:t>(Second Reprint)</w:t>
      </w:r>
    </w:p>
    <w:p w:rsidR="0010481F" w:rsidRDefault="0010481F" w:rsidP="0010481F">
      <w:pPr>
        <w:jc w:val="center"/>
      </w:pPr>
    </w:p>
    <w:p w:rsidR="0010481F" w:rsidRPr="0010481F" w:rsidRDefault="0010481F" w:rsidP="0010481F">
      <w:pPr>
        <w:jc w:val="center"/>
      </w:pPr>
    </w:p>
    <w:p w:rsidR="0010481F" w:rsidRPr="0010481F" w:rsidRDefault="0010481F" w:rsidP="0010481F">
      <w:pPr>
        <w:sectPr w:rsidR="0010481F" w:rsidRPr="0010481F" w:rsidSect="0010481F">
          <w:type w:val="continuous"/>
          <w:pgSz w:w="12240" w:h="20160" w:code="5"/>
          <w:pgMar w:top="2880" w:right="1440" w:bottom="1728" w:left="1440" w:header="72" w:footer="720" w:gutter="0"/>
          <w:cols w:space="720"/>
          <w:docGrid w:linePitch="360"/>
        </w:sectPr>
      </w:pPr>
    </w:p>
    <w:p w:rsidR="00BC44CF" w:rsidRPr="00677316" w:rsidRDefault="00BC44CF" w:rsidP="00BC44CF">
      <w:pPr>
        <w:pStyle w:val="HangingAnAct"/>
        <w:rPr>
          <w:rStyle w:val="HangingAnActChar"/>
        </w:rPr>
      </w:pPr>
      <w:r w:rsidRPr="00BC44CF">
        <w:rPr>
          <w:rStyle w:val="BillHead"/>
        </w:rPr>
        <w:t>An Act</w:t>
      </w:r>
      <w:r w:rsidRPr="006B7FA7">
        <w:rPr>
          <w:rStyle w:val="HangingAnActChar"/>
        </w:rPr>
        <w:t xml:space="preserve"> </w:t>
      </w:r>
      <w:r>
        <w:rPr>
          <w:rStyle w:val="HangingAnActChar"/>
        </w:rPr>
        <w:t xml:space="preserve">concerning </w:t>
      </w:r>
      <w:r w:rsidRPr="0073720C">
        <w:rPr>
          <w:rStyle w:val="HangingAnActChar"/>
        </w:rPr>
        <w:t>student speech and supplementing chapters 36 and 62 of Title 18</w:t>
      </w:r>
      <w:r>
        <w:rPr>
          <w:rStyle w:val="HangingAnActChar"/>
        </w:rPr>
        <w:t>A</w:t>
      </w:r>
      <w:r w:rsidRPr="0073720C">
        <w:rPr>
          <w:rStyle w:val="HangingAnActChar"/>
        </w:rPr>
        <w:t xml:space="preserve"> of the New Jersey Statutes.</w:t>
      </w:r>
    </w:p>
    <w:p w:rsidR="00BC44CF" w:rsidRPr="00D71D68" w:rsidRDefault="00BC44CF" w:rsidP="00BC44CF"/>
    <w:p w:rsidR="00BC44CF" w:rsidRPr="00AA7880" w:rsidRDefault="00BC44CF" w:rsidP="00BC44CF">
      <w:r>
        <w:tab/>
      </w:r>
      <w:r>
        <w:rPr>
          <w:rStyle w:val="BillHeading2"/>
        </w:rPr>
        <w:t xml:space="preserve">Be It Enacted </w:t>
      </w:r>
      <w:r>
        <w:rPr>
          <w:rStyle w:val="BillLanguage"/>
        </w:rPr>
        <w:t>by the Senate and General Assembly of the State of New Jersey:</w:t>
      </w:r>
    </w:p>
    <w:p w:rsidR="00BC44CF" w:rsidRDefault="00BC44CF" w:rsidP="00BC44CF"/>
    <w:p w:rsidR="00A80DEF" w:rsidRPr="00A80DEF" w:rsidRDefault="00A80DEF" w:rsidP="00A80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0DEF">
        <w:rPr>
          <w:spacing w:val="0"/>
        </w:rPr>
        <w:tab/>
        <w:t xml:space="preserve">1.  a.  Except as otherwise provided in section 2 of this act, a public school student shall have the right to exercise freedom of speech and of the press. </w:t>
      </w:r>
    </w:p>
    <w:p w:rsidR="00A80DEF" w:rsidRPr="00A80DEF" w:rsidRDefault="00A80DEF" w:rsidP="00A80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0DEF">
        <w:rPr>
          <w:spacing w:val="0"/>
        </w:rPr>
        <w:tab/>
        <w:t>b.</w:t>
      </w:r>
      <w:r w:rsidRPr="00A80DEF">
        <w:rPr>
          <w:spacing w:val="0"/>
        </w:rPr>
        <w:tab/>
        <w:t xml:space="preserve">By the </w:t>
      </w:r>
      <w:r w:rsidRPr="00A80DEF">
        <w:rPr>
          <w:rFonts w:ascii="Albertus Extra Bold" w:hAnsi="Albertus Extra Bold"/>
          <w:b/>
          <w:vertAlign w:val="superscript"/>
        </w:rPr>
        <w:t>1</w:t>
      </w:r>
      <w:r w:rsidRPr="00A80DEF">
        <w:rPr>
          <w:rFonts w:ascii="Albertus Extra Bold" w:hAnsi="Albertus Extra Bold"/>
          <w:b/>
        </w:rPr>
        <w:t>[</w:t>
      </w:r>
      <w:r w:rsidRPr="00A80DEF">
        <w:rPr>
          <w:spacing w:val="0"/>
        </w:rPr>
        <w:t>2020-2021</w:t>
      </w:r>
      <w:r w:rsidRPr="00A80DEF">
        <w:rPr>
          <w:rFonts w:ascii="Albertus Extra Bold" w:hAnsi="Albertus Extra Bold"/>
          <w:b/>
        </w:rPr>
        <w:t>]</w:t>
      </w:r>
      <w:r w:rsidRPr="00A80DEF">
        <w:t xml:space="preserve"> </w:t>
      </w:r>
      <w:r w:rsidRPr="00A80DEF">
        <w:rPr>
          <w:u w:val="single"/>
        </w:rPr>
        <w:t>first full</w:t>
      </w:r>
      <w:r w:rsidRPr="00A80DEF">
        <w:rPr>
          <w:rFonts w:ascii="Albertus Extra Bold" w:hAnsi="Albertus Extra Bold"/>
          <w:b/>
          <w:vertAlign w:val="superscript"/>
        </w:rPr>
        <w:t>1</w:t>
      </w:r>
      <w:r w:rsidRPr="00A80DEF">
        <w:rPr>
          <w:spacing w:val="0"/>
        </w:rPr>
        <w:t xml:space="preserve"> school year </w:t>
      </w:r>
      <w:r w:rsidRPr="00A80DEF">
        <w:rPr>
          <w:rFonts w:ascii="Albertus Extra Bold" w:hAnsi="Albertus Extra Bold"/>
          <w:b/>
          <w:vertAlign w:val="superscript"/>
        </w:rPr>
        <w:t>1</w:t>
      </w:r>
      <w:r w:rsidRPr="00A80DEF">
        <w:rPr>
          <w:spacing w:val="0"/>
          <w:u w:val="single"/>
        </w:rPr>
        <w:t>next following the date of enactment of this act</w:t>
      </w:r>
      <w:r w:rsidRPr="00A80DEF">
        <w:rPr>
          <w:rFonts w:ascii="Albertus Extra Bold" w:hAnsi="Albertus Extra Bold"/>
          <w:b/>
          <w:vertAlign w:val="superscript"/>
        </w:rPr>
        <w:t>1</w:t>
      </w:r>
      <w:r w:rsidRPr="00A80DEF">
        <w:rPr>
          <w:spacing w:val="0"/>
        </w:rPr>
        <w:t>, each school district shall adopt a written policy concerning student freedom of expression in accordance with the provisions of section 2 of this act.  The policy shall include reasonable provisions for the time, place, and manner of student expression.  The policy may also include limitations on language that may be defined as profane, harassing, threatening, or intimidating.</w:t>
      </w:r>
    </w:p>
    <w:p w:rsidR="00BC44CF" w:rsidRDefault="00BC44CF" w:rsidP="00BC44CF"/>
    <w:p w:rsidR="00ED75C0" w:rsidRPr="00ED75C0" w:rsidRDefault="00ED75C0" w:rsidP="00ED75C0">
      <w:r w:rsidRPr="00ED75C0">
        <w:tab/>
        <w:t>2.</w:t>
      </w:r>
      <w:r w:rsidRPr="00ED75C0">
        <w:tab/>
        <w:t>a.  As used in this section:</w:t>
      </w:r>
    </w:p>
    <w:p w:rsidR="00ED75C0" w:rsidRPr="00ED75C0" w:rsidRDefault="00ED75C0" w:rsidP="00ED75C0">
      <w:r w:rsidRPr="00ED75C0">
        <w:tab/>
        <w:t>“School-sponsored media” means any material that is prepared, substantially written, published, or broadcast by a student journalist at a public school, distributed or generally made available to members of the student body, and prepared under the direction of a student media adviser. School-sponsored media does not include media intended for distribution or transmission solely in the classroom in which the media is produced.</w:t>
      </w:r>
    </w:p>
    <w:p w:rsidR="00ED75C0" w:rsidRPr="00ED75C0" w:rsidRDefault="00ED75C0" w:rsidP="00ED75C0">
      <w:r w:rsidRPr="00ED75C0">
        <w:tab/>
        <w:t>“Student journalist” means a public school student who gathers, compiles, writes, edits, photographs, records, or prepares information for dissemination in school-sponsored media.</w:t>
      </w:r>
    </w:p>
    <w:p w:rsidR="00ED75C0" w:rsidRPr="00ED75C0" w:rsidRDefault="00ED75C0" w:rsidP="00ED75C0">
      <w:r w:rsidRPr="00ED75C0">
        <w:tab/>
        <w:t>“Student media adviser” means an individual employed, appointed, or designated by a school district to supervise or provide instruction relating to school-sponsored media.</w:t>
      </w:r>
    </w:p>
    <w:p w:rsidR="00ED75C0" w:rsidRPr="00ED75C0" w:rsidRDefault="00ED75C0" w:rsidP="00ED75C0">
      <w:r w:rsidRPr="00ED75C0">
        <w:tab/>
        <w:t>b.</w:t>
      </w:r>
      <w:r w:rsidRPr="00ED75C0">
        <w:tab/>
        <w:t xml:space="preserve">Except as otherwise provided in subsection c. of this section, a student journalist has the right to exercise freedom of speech and of the press in school-sponsored media, regardless of whether the media is supported financially by the school district or by use of school district facilities, or produced in conjunction with a class in which the student is enrolled.  Subject to subsection c. of this </w:t>
      </w:r>
      <w:r w:rsidRPr="00ED75C0">
        <w:lastRenderedPageBreak/>
        <w:t>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10481F" w:rsidRDefault="00ED75C0" w:rsidP="00ED75C0">
      <w:r w:rsidRPr="00ED75C0">
        <w:tab/>
        <w:t>c.</w:t>
      </w:r>
      <w:r w:rsidRPr="00ED75C0">
        <w:tab/>
        <w:t>This section does not authorize or protect expression by a student that:</w:t>
      </w:r>
    </w:p>
    <w:p w:rsidR="00ED75C0" w:rsidRPr="00ED75C0" w:rsidRDefault="00ED75C0" w:rsidP="00ED75C0">
      <w:r w:rsidRPr="00ED75C0">
        <w:tab/>
        <w:t>(1)</w:t>
      </w:r>
      <w:r w:rsidRPr="00ED75C0">
        <w:tab/>
        <w:t>is libelous or slanderous;</w:t>
      </w:r>
    </w:p>
    <w:p w:rsidR="00ED75C0" w:rsidRPr="00ED75C0" w:rsidRDefault="00ED75C0" w:rsidP="00ED75C0">
      <w:r w:rsidRPr="00ED75C0">
        <w:tab/>
        <w:t>(2)</w:t>
      </w:r>
      <w:r w:rsidRPr="00ED75C0">
        <w:tab/>
        <w:t>constitutes an unwarranted invasion of privacy;</w:t>
      </w:r>
    </w:p>
    <w:p w:rsidR="00ED75C0" w:rsidRPr="00ED75C0" w:rsidRDefault="00ED75C0" w:rsidP="00ED75C0">
      <w:r>
        <w:tab/>
      </w:r>
      <w:r w:rsidRPr="00ED75C0">
        <w:rPr>
          <w:rFonts w:ascii="Albertus Extra Bold" w:hAnsi="Albertus Extra Bold"/>
          <w:b/>
          <w:vertAlign w:val="superscript"/>
        </w:rPr>
        <w:t>2</w:t>
      </w:r>
      <w:r w:rsidRPr="00ED75C0">
        <w:rPr>
          <w:u w:val="single"/>
        </w:rPr>
        <w:t>(3)</w:t>
      </w:r>
      <w:r>
        <w:rPr>
          <w:u w:val="single"/>
        </w:rPr>
        <w:t xml:space="preserve">  </w:t>
      </w:r>
      <w:r w:rsidRPr="00ED75C0">
        <w:rPr>
          <w:u w:val="single"/>
        </w:rPr>
        <w:t>is profane or obscene;</w:t>
      </w:r>
      <w:r w:rsidRPr="00ED75C0">
        <w:rPr>
          <w:rFonts w:ascii="Albertus Extra Bold" w:hAnsi="Albertus Extra Bold"/>
          <w:b/>
          <w:vertAlign w:val="superscript"/>
        </w:rPr>
        <w:t>2</w:t>
      </w:r>
    </w:p>
    <w:p w:rsidR="00ED75C0" w:rsidRPr="00ED75C0" w:rsidRDefault="00ED75C0" w:rsidP="00ED75C0">
      <w:r>
        <w:tab/>
      </w:r>
      <w:r w:rsidRPr="00ED75C0">
        <w:rPr>
          <w:rFonts w:ascii="Albertus Extra Bold" w:hAnsi="Albertus Extra Bold"/>
          <w:b/>
          <w:vertAlign w:val="superscript"/>
        </w:rPr>
        <w:t>2</w:t>
      </w:r>
      <w:r w:rsidRPr="00ED75C0">
        <w:rPr>
          <w:rFonts w:ascii="Albertus Extra Bold" w:hAnsi="Albertus Extra Bold"/>
          <w:b/>
        </w:rPr>
        <w:t>[</w:t>
      </w:r>
      <w:r w:rsidRPr="00ED75C0">
        <w:rPr>
          <w:spacing w:val="0"/>
        </w:rPr>
        <w:t>(</w:t>
      </w:r>
      <w:r w:rsidRPr="00ED75C0">
        <w:t>3)</w:t>
      </w:r>
      <w:r w:rsidRPr="00ED75C0">
        <w:rPr>
          <w:rFonts w:ascii="Albertus Extra Bold" w:hAnsi="Albertus Extra Bold"/>
          <w:b/>
        </w:rPr>
        <w:t>]</w:t>
      </w:r>
      <w:r w:rsidRPr="00ED75C0">
        <w:t xml:space="preserve"> </w:t>
      </w:r>
      <w:r w:rsidRPr="00ED75C0">
        <w:rPr>
          <w:u w:val="single"/>
        </w:rPr>
        <w:t>(4)</w:t>
      </w:r>
      <w:r w:rsidRPr="00ED75C0">
        <w:rPr>
          <w:rFonts w:ascii="Albertus Extra Bold" w:hAnsi="Albertus Extra Bold"/>
          <w:b/>
          <w:vertAlign w:val="superscript"/>
        </w:rPr>
        <w:t>2</w:t>
      </w:r>
      <w:r w:rsidRPr="00ED75C0">
        <w:t xml:space="preserve">  violates federal or State law; or </w:t>
      </w:r>
    </w:p>
    <w:p w:rsidR="00ED75C0" w:rsidRPr="00ED75C0" w:rsidRDefault="00ED75C0" w:rsidP="00ED75C0">
      <w:r>
        <w:tab/>
      </w:r>
      <w:r w:rsidRPr="00ED75C0">
        <w:rPr>
          <w:rFonts w:ascii="Albertus Extra Bold" w:hAnsi="Albertus Extra Bold"/>
          <w:b/>
          <w:vertAlign w:val="superscript"/>
        </w:rPr>
        <w:t>2</w:t>
      </w:r>
      <w:r w:rsidRPr="00ED75C0">
        <w:rPr>
          <w:rFonts w:ascii="Albertus Extra Bold" w:hAnsi="Albertus Extra Bold"/>
          <w:b/>
        </w:rPr>
        <w:t>[</w:t>
      </w:r>
      <w:r w:rsidRPr="00ED75C0">
        <w:t>(4)</w:t>
      </w:r>
      <w:r w:rsidRPr="00ED75C0">
        <w:rPr>
          <w:rFonts w:ascii="Albertus Extra Bold" w:hAnsi="Albertus Extra Bold"/>
          <w:b/>
        </w:rPr>
        <w:t>]</w:t>
      </w:r>
      <w:r w:rsidRPr="00ED75C0">
        <w:rPr>
          <w:spacing w:val="0"/>
        </w:rPr>
        <w:t xml:space="preserve"> </w:t>
      </w:r>
      <w:r w:rsidRPr="00ED75C0">
        <w:rPr>
          <w:spacing w:val="0"/>
          <w:u w:val="single"/>
        </w:rPr>
        <w:t>(5)</w:t>
      </w:r>
      <w:r w:rsidRPr="00ED75C0">
        <w:rPr>
          <w:rFonts w:ascii="Albertus Extra Bold" w:hAnsi="Albertus Extra Bold"/>
          <w:b/>
          <w:vertAlign w:val="superscript"/>
        </w:rPr>
        <w:t>2</w:t>
      </w:r>
      <w:r>
        <w:t xml:space="preserve">  </w:t>
      </w:r>
      <w:r w:rsidRPr="00ED75C0">
        <w:t>so incites students as to create a clear and present danger of the commission of an unlawful act, the violation of school district policies, or the material and substantial disruption of the orderly operation of the school.</w:t>
      </w:r>
    </w:p>
    <w:p w:rsidR="00ED75C0" w:rsidRPr="00ED75C0" w:rsidRDefault="00ED75C0" w:rsidP="00ED75C0">
      <w:r w:rsidRPr="00ED75C0">
        <w:tab/>
        <w:t>d.</w:t>
      </w:r>
      <w:r w:rsidRPr="00ED75C0">
        <w:tab/>
        <w:t xml:space="preserve">A school district shall not authorize any prior restraint of any school-sponsored media except for the types of expression described in subsection c. of this section.  </w:t>
      </w:r>
      <w:r w:rsidRPr="00ED75C0">
        <w:rPr>
          <w:rFonts w:ascii="Albertus Extra Bold" w:hAnsi="Albertus Extra Bold"/>
          <w:b/>
          <w:vertAlign w:val="superscript"/>
        </w:rPr>
        <w:t>2</w:t>
      </w:r>
      <w:r w:rsidRPr="00ED75C0">
        <w:rPr>
          <w:rFonts w:ascii="Albertus Extra Bold" w:hAnsi="Albertus Extra Bold"/>
          <w:b/>
        </w:rPr>
        <w:t>[</w:t>
      </w:r>
      <w:r w:rsidRPr="00ED75C0">
        <w:t>School officials shall have the burden of showing justification without undue delay prior to a limitation of student expression under this section</w:t>
      </w:r>
      <w:r w:rsidRPr="00ED75C0">
        <w:rPr>
          <w:rFonts w:ascii="Albertus Extra Bold" w:hAnsi="Albertus Extra Bold"/>
          <w:b/>
        </w:rPr>
        <w:t>]</w:t>
      </w:r>
      <w:r w:rsidRPr="00ED75C0">
        <w:rPr>
          <w:spacing w:val="0"/>
        </w:rPr>
        <w:t xml:space="preserve"> </w:t>
      </w:r>
      <w:r w:rsidRPr="00ED75C0">
        <w:rPr>
          <w:spacing w:val="0"/>
          <w:u w:val="single"/>
        </w:rPr>
        <w:t>When a school official determines that the restraint of student expression is necessary, the school official shall simultaneously identify the provision within subsection c. of this section under which the limitation of student expression is appropriate</w:t>
      </w:r>
      <w:r w:rsidRPr="00ED75C0">
        <w:rPr>
          <w:rFonts w:ascii="Albertus Extra Bold" w:hAnsi="Albertus Extra Bold"/>
          <w:b/>
          <w:vertAlign w:val="superscript"/>
        </w:rPr>
        <w:t>2</w:t>
      </w:r>
      <w:r w:rsidRPr="00ED75C0">
        <w:t>.</w:t>
      </w:r>
    </w:p>
    <w:p w:rsidR="00ED75C0" w:rsidRPr="00ED75C0" w:rsidRDefault="00ED75C0" w:rsidP="00ED75C0">
      <w:r w:rsidRPr="00ED75C0">
        <w:tab/>
        <w:t>e.</w:t>
      </w:r>
      <w:r w:rsidRPr="00ED75C0">
        <w:tab/>
        <w:t>A school district shall not sanction a student operating as an independent journalist.</w:t>
      </w:r>
    </w:p>
    <w:p w:rsidR="00ED75C0" w:rsidRPr="00ED75C0" w:rsidRDefault="00ED75C0" w:rsidP="00ED75C0">
      <w:r w:rsidRPr="00ED75C0">
        <w:tab/>
        <w:t>f.</w:t>
      </w:r>
      <w:r w:rsidRPr="00ED75C0">
        <w:tab/>
        <w:t xml:space="preserve">An employee of a school district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 </w:t>
      </w:r>
    </w:p>
    <w:p w:rsidR="00ED75C0" w:rsidRPr="00ED75C0" w:rsidRDefault="00ED75C0" w:rsidP="00ED75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D75C0" w:rsidRPr="00ED75C0" w:rsidRDefault="00ED75C0" w:rsidP="00ED75C0">
      <w:r w:rsidRPr="00ED75C0">
        <w:tab/>
        <w:t>3.</w:t>
      </w:r>
      <w:r w:rsidRPr="00ED75C0">
        <w:tab/>
        <w:t>a.  As used in this section:</w:t>
      </w:r>
    </w:p>
    <w:p w:rsidR="00ED75C0" w:rsidRPr="00ED75C0" w:rsidRDefault="00ED75C0" w:rsidP="00ED75C0">
      <w:r w:rsidRPr="00ED75C0">
        <w:tab/>
        <w:t>“School-sponsored media” means any material that is prepared, substantially written, published, or broadcast by a student journalist at a public institution of higher education, distributed or generally made available to members of the student body, and prepared under the direction of a student media adviser.  School-sponsored media does not include media intended for distribution or transmission solely in the classroom in which the media is produced.</w:t>
      </w:r>
    </w:p>
    <w:p w:rsidR="00ED75C0" w:rsidRPr="00ED75C0" w:rsidRDefault="00ED75C0" w:rsidP="00ED75C0">
      <w:r w:rsidRPr="00ED75C0">
        <w:tab/>
        <w:t>“Student journalist” means a student at a public institution of higher education who gathers, compiles, writes, edits, photographs, records, or prepares information for dissemination in school-sponsored media.</w:t>
      </w:r>
    </w:p>
    <w:p w:rsidR="00ED75C0" w:rsidRPr="00ED75C0" w:rsidRDefault="00ED75C0" w:rsidP="00ED75C0">
      <w:r w:rsidRPr="00ED75C0">
        <w:lastRenderedPageBreak/>
        <w:tab/>
        <w:t>“Student media adviser” means an individual employed, appointed, or designated by a public institution of higher education to supervise or provide instruction relating to school-sponsored media.</w:t>
      </w:r>
    </w:p>
    <w:p w:rsidR="00ED75C0" w:rsidRPr="00ED75C0" w:rsidRDefault="00ED75C0" w:rsidP="00ED75C0">
      <w:r w:rsidRPr="00ED75C0">
        <w:tab/>
        <w:t>b.</w:t>
      </w:r>
      <w:r w:rsidRPr="00ED75C0">
        <w:tab/>
        <w:t>Except as otherwise provided in subsection c. of this section, a student journalist has the right to exercise freedom of speech and of the press in school-sponsored media, regardless of whether the media is supported financially by the public institution of higher education or by use of institution facilities, or produced in conjunction with a course in which the student is enrolled.  Subject to subsection c. of this 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ED75C0" w:rsidRPr="00ED75C0" w:rsidRDefault="00ED75C0" w:rsidP="00ED75C0">
      <w:r w:rsidRPr="00ED75C0">
        <w:tab/>
        <w:t>c.</w:t>
      </w:r>
      <w:r w:rsidRPr="00ED75C0">
        <w:tab/>
        <w:t>This section does not authorize or protect expression by a student that:</w:t>
      </w:r>
    </w:p>
    <w:p w:rsidR="00ED75C0" w:rsidRPr="00ED75C0" w:rsidRDefault="00ED75C0" w:rsidP="00ED75C0">
      <w:r w:rsidRPr="00ED75C0">
        <w:tab/>
        <w:t>(1)</w:t>
      </w:r>
      <w:r w:rsidRPr="00ED75C0">
        <w:tab/>
        <w:t>is libelous or slanderous;</w:t>
      </w:r>
    </w:p>
    <w:p w:rsidR="00ED75C0" w:rsidRPr="00ED75C0" w:rsidRDefault="00ED75C0" w:rsidP="00ED75C0">
      <w:r w:rsidRPr="00ED75C0">
        <w:tab/>
        <w:t>(2)</w:t>
      </w:r>
      <w:r w:rsidRPr="00ED75C0">
        <w:tab/>
        <w:t>constitutes an unwarranted invasion of privacy;</w:t>
      </w:r>
    </w:p>
    <w:p w:rsidR="00ED75C0" w:rsidRPr="00ED75C0" w:rsidRDefault="00ED75C0" w:rsidP="00ED75C0">
      <w:pPr>
        <w:rPr>
          <w:rFonts w:ascii="Albertus Extra Bold" w:hAnsi="Albertus Extra Bold"/>
          <w:b/>
          <w:u w:val="single"/>
          <w:vertAlign w:val="superscript"/>
        </w:rPr>
      </w:pPr>
      <w:r>
        <w:rPr>
          <w:rFonts w:ascii="Albertus Extra Bold" w:hAnsi="Albertus Extra Bold"/>
          <w:b/>
          <w:vertAlign w:val="superscript"/>
        </w:rPr>
        <w:tab/>
      </w:r>
      <w:r w:rsidRPr="00ED75C0">
        <w:rPr>
          <w:rFonts w:ascii="Albertus Extra Bold" w:hAnsi="Albertus Extra Bold"/>
          <w:b/>
          <w:vertAlign w:val="superscript"/>
        </w:rPr>
        <w:t>2</w:t>
      </w:r>
      <w:r w:rsidRPr="00ED75C0">
        <w:rPr>
          <w:spacing w:val="0"/>
          <w:u w:val="single"/>
        </w:rPr>
        <w:t>(3)  is profane or obscene;</w:t>
      </w:r>
      <w:r w:rsidRPr="00ED75C0">
        <w:rPr>
          <w:rFonts w:ascii="Albertus Extra Bold" w:hAnsi="Albertus Extra Bold"/>
          <w:b/>
          <w:vertAlign w:val="superscript"/>
        </w:rPr>
        <w:t>2</w:t>
      </w:r>
    </w:p>
    <w:p w:rsidR="00ED75C0" w:rsidRPr="00ED75C0" w:rsidRDefault="00ED75C0" w:rsidP="00ED75C0">
      <w:r>
        <w:tab/>
      </w:r>
      <w:r w:rsidRPr="00ED75C0">
        <w:rPr>
          <w:rFonts w:ascii="Albertus Extra Bold" w:hAnsi="Albertus Extra Bold"/>
          <w:b/>
          <w:vertAlign w:val="superscript"/>
        </w:rPr>
        <w:t>2</w:t>
      </w:r>
      <w:r w:rsidRPr="00ED75C0">
        <w:rPr>
          <w:rFonts w:ascii="Albertus Extra Bold" w:hAnsi="Albertus Extra Bold"/>
          <w:b/>
        </w:rPr>
        <w:t>[</w:t>
      </w:r>
      <w:r w:rsidRPr="00ED75C0">
        <w:t>(3)</w:t>
      </w:r>
      <w:r w:rsidRPr="00ED75C0">
        <w:rPr>
          <w:rFonts w:ascii="Albertus Extra Bold" w:hAnsi="Albertus Extra Bold"/>
          <w:b/>
        </w:rPr>
        <w:t>]</w:t>
      </w:r>
      <w:r w:rsidRPr="00ED75C0">
        <w:rPr>
          <w:spacing w:val="0"/>
        </w:rPr>
        <w:t xml:space="preserve"> </w:t>
      </w:r>
      <w:r w:rsidRPr="00ED75C0">
        <w:rPr>
          <w:spacing w:val="0"/>
          <w:u w:val="single"/>
        </w:rPr>
        <w:t>(4)</w:t>
      </w:r>
      <w:r w:rsidRPr="00ED75C0">
        <w:rPr>
          <w:rFonts w:ascii="Albertus Extra Bold" w:hAnsi="Albertus Extra Bold"/>
          <w:b/>
          <w:vertAlign w:val="superscript"/>
        </w:rPr>
        <w:t>2</w:t>
      </w:r>
      <w:r w:rsidRPr="00ED75C0">
        <w:tab/>
        <w:t>violates federal or State law; or</w:t>
      </w:r>
    </w:p>
    <w:p w:rsidR="00ED75C0" w:rsidRPr="00ED75C0" w:rsidRDefault="00ED75C0" w:rsidP="00ED75C0">
      <w:r>
        <w:tab/>
      </w:r>
      <w:r w:rsidRPr="00ED75C0">
        <w:rPr>
          <w:rFonts w:ascii="Albertus Extra Bold" w:hAnsi="Albertus Extra Bold"/>
          <w:b/>
          <w:vertAlign w:val="superscript"/>
        </w:rPr>
        <w:t>2</w:t>
      </w:r>
      <w:r w:rsidRPr="00ED75C0">
        <w:rPr>
          <w:rFonts w:ascii="Albertus Extra Bold" w:hAnsi="Albertus Extra Bold"/>
          <w:b/>
        </w:rPr>
        <w:t>[</w:t>
      </w:r>
      <w:r w:rsidRPr="00ED75C0">
        <w:t>(4)</w:t>
      </w:r>
      <w:r w:rsidRPr="00ED75C0">
        <w:rPr>
          <w:rFonts w:ascii="Albertus Extra Bold" w:hAnsi="Albertus Extra Bold"/>
          <w:b/>
        </w:rPr>
        <w:t>]</w:t>
      </w:r>
      <w:r w:rsidRPr="00ED75C0">
        <w:rPr>
          <w:spacing w:val="0"/>
        </w:rPr>
        <w:t xml:space="preserve"> </w:t>
      </w:r>
      <w:r w:rsidRPr="00ED75C0">
        <w:rPr>
          <w:spacing w:val="0"/>
          <w:u w:val="single"/>
        </w:rPr>
        <w:t>(5)</w:t>
      </w:r>
      <w:r w:rsidRPr="00ED75C0">
        <w:rPr>
          <w:rFonts w:ascii="Albertus Extra Bold" w:hAnsi="Albertus Extra Bold"/>
          <w:b/>
          <w:vertAlign w:val="superscript"/>
        </w:rPr>
        <w:t>2</w:t>
      </w:r>
      <w:r w:rsidRPr="00ED75C0">
        <w:tab/>
        <w:t>so incites students as to create a clear and present danger of the commission of an unlawful act, the violation of policies of the public institution of higher education, or the material and substantial disruption of the orderly operation of the institution.</w:t>
      </w:r>
    </w:p>
    <w:p w:rsidR="00BC44CF" w:rsidRDefault="00ED75C0" w:rsidP="00ED75C0">
      <w:r w:rsidRPr="00ED75C0">
        <w:tab/>
        <w:t>d.</w:t>
      </w:r>
      <w:r w:rsidRPr="00ED75C0">
        <w:tab/>
        <w:t>An employee of a public institution of higher education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w:t>
      </w:r>
    </w:p>
    <w:p w:rsidR="00BC44CF" w:rsidRDefault="00BC44CF" w:rsidP="00BC44CF"/>
    <w:p w:rsidR="00BC44CF" w:rsidRDefault="00BC44CF" w:rsidP="00BC44CF">
      <w:r>
        <w:tab/>
        <w:t>4.</w:t>
      </w:r>
      <w:r>
        <w:tab/>
        <w:t>This act shall take effect immediately.</w:t>
      </w:r>
    </w:p>
    <w:p w:rsidR="0010481F" w:rsidRDefault="0010481F" w:rsidP="00BC44CF"/>
    <w:p w:rsidR="0010481F" w:rsidRDefault="0010481F" w:rsidP="00BC44CF"/>
    <w:p w:rsidR="0010481F" w:rsidRDefault="0010481F" w:rsidP="0010481F">
      <w:pPr>
        <w:jc w:val="center"/>
      </w:pPr>
      <w:r>
        <w:rPr>
          <w:u w:val="single"/>
        </w:rPr>
        <w:t>                                </w:t>
      </w:r>
    </w:p>
    <w:p w:rsidR="0010481F" w:rsidRDefault="0010481F" w:rsidP="0010481F">
      <w:pPr>
        <w:jc w:val="center"/>
      </w:pPr>
    </w:p>
    <w:p w:rsidR="0010481F" w:rsidRPr="0010481F" w:rsidRDefault="0010481F" w:rsidP="002955B2">
      <w:bookmarkStart w:id="1" w:name="_GoBack"/>
      <w:bookmarkEnd w:id="1"/>
      <w:r>
        <w:tab/>
        <w:t xml:space="preserve">Concerns speech rights of student journalists at public schools and public institutions of higher education. </w:t>
      </w:r>
    </w:p>
    <w:sectPr w:rsidR="0010481F" w:rsidRPr="0010481F" w:rsidSect="0010481F">
      <w:headerReference w:type="default" r:id="rId9"/>
      <w:footerReference w:type="default" r:id="rId10"/>
      <w:type w:val="continuous"/>
      <w:pgSz w:w="12240" w:h="20160" w:code="5"/>
      <w:pgMar w:top="1440" w:right="2520" w:bottom="1728"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290" w:rsidRDefault="00E05290">
      <w:r>
        <w:separator/>
      </w:r>
    </w:p>
  </w:endnote>
  <w:endnote w:type="continuationSeparator" w:id="0">
    <w:p w:rsidR="00E05290" w:rsidRDefault="00E0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DEF" w:rsidRPr="00921C91" w:rsidRDefault="00A80D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0DEF" w:rsidRPr="00921C91" w:rsidRDefault="00A80DEF">
    <w:pPr>
      <w:pStyle w:val="Footer"/>
      <w:rPr>
        <w:szCs w:val="18"/>
      </w:rPr>
    </w:pPr>
  </w:p>
  <w:p w:rsidR="00A80DEF" w:rsidRPr="00921C91" w:rsidRDefault="00A80D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0DEF" w:rsidRDefault="00A80DEF">
    <w:pPr>
      <w:pStyle w:val="Footer"/>
    </w:pPr>
    <w:r>
      <w:tab/>
      <w:t>Matter enclosed in superscript numerals has been adopted as follows:</w:t>
    </w:r>
  </w:p>
  <w:p w:rsidR="00A80DEF" w:rsidRDefault="00A80DE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March 17, 2021.</w:t>
    </w:r>
  </w:p>
  <w:p w:rsidR="00ED75C0" w:rsidRDefault="00ED75C0">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amendments adopted in accordance with Governor's</w:t>
    </w:r>
  </w:p>
  <w:p w:rsidR="00ED75C0" w:rsidRPr="00ED75C0" w:rsidRDefault="00ED75C0">
    <w:pPr>
      <w:pStyle w:val="Footer"/>
      <w:rPr>
        <w:rFonts w:ascii="AlbertusExtraBold" w:hAnsi="AlbertusExtraBold"/>
      </w:rPr>
    </w:pPr>
    <w:r>
      <w:rPr>
        <w:rFonts w:ascii="AlbertusExtraBold" w:hAnsi="AlbertusExtraBold"/>
      </w:rPr>
      <w:t xml:space="preserve">     recommendations December 2,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81F" w:rsidRDefault="00104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290" w:rsidRDefault="00E05290">
      <w:r>
        <w:separator/>
      </w:r>
    </w:p>
  </w:footnote>
  <w:footnote w:type="continuationSeparator" w:id="0">
    <w:p w:rsidR="00E05290" w:rsidRDefault="00E05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5D60" w:rsidRDefault="00545D60" w:rsidP="00545D60">
    <w:pPr>
      <w:pStyle w:val="bpuHeadSpon"/>
    </w:pPr>
    <w:r w:rsidRPr="00545D60">
      <w:rPr>
        <w:rStyle w:val="bpuHeadSponChar"/>
      </w:rPr>
      <w:t>S108</w:t>
    </w:r>
    <w:r>
      <w:t xml:space="preserve"> </w:t>
    </w:r>
    <w:r w:rsidR="00ED75C0">
      <w:t>[2R]</w:t>
    </w:r>
    <w:r w:rsidR="00A80DEF">
      <w:t xml:space="preserve"> </w:t>
    </w:r>
    <w:r>
      <w:t>GILL, TURNER</w:t>
    </w:r>
  </w:p>
  <w:p w:rsidR="00545D60" w:rsidRDefault="00545D60" w:rsidP="00545D60">
    <w:pPr>
      <w:pStyle w:val="bpuHeadSpon"/>
    </w:pPr>
    <w:r>
      <w:fldChar w:fldCharType="begin"/>
    </w:r>
    <w:r>
      <w:instrText xml:space="preserve"> PAGE  \* MERGEFORMAT </w:instrText>
    </w:r>
    <w:r>
      <w:fldChar w:fldCharType="separate"/>
    </w:r>
    <w:r w:rsidR="0010481F">
      <w:rPr>
        <w:noProof/>
      </w:rPr>
      <w:t>2</w:t>
    </w:r>
    <w:r>
      <w:fldChar w:fldCharType="end"/>
    </w:r>
  </w:p>
  <w:p w:rsidR="00545D60" w:rsidRPr="00AF575C" w:rsidRDefault="00545D60" w:rsidP="00545D6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81F" w:rsidRDefault="0010481F" w:rsidP="000D6DFF">
    <w:pPr>
      <w:pStyle w:val="Header"/>
      <w:jc w:val="center"/>
      <w:rPr>
        <w:rStyle w:val="PageNumber"/>
      </w:rPr>
    </w:pPr>
  </w:p>
  <w:p w:rsidR="0010481F" w:rsidRDefault="0010481F" w:rsidP="00545D60">
    <w:pPr>
      <w:pStyle w:val="bpuHeadSpon"/>
    </w:pPr>
    <w:r w:rsidRPr="00545D60">
      <w:rPr>
        <w:rStyle w:val="bpuHeadSponChar"/>
      </w:rPr>
      <w:t>S108</w:t>
    </w:r>
    <w:r>
      <w:t xml:space="preserve"> [2R]</w:t>
    </w:r>
  </w:p>
  <w:p w:rsidR="0010481F" w:rsidRDefault="0010481F" w:rsidP="00545D60">
    <w:pPr>
      <w:pStyle w:val="bpuHeadSpon"/>
    </w:pPr>
    <w:r>
      <w:fldChar w:fldCharType="begin"/>
    </w:r>
    <w:r>
      <w:instrText xml:space="preserve"> PAGE  \* MERGEFORMAT </w:instrText>
    </w:r>
    <w:r>
      <w:fldChar w:fldCharType="separate"/>
    </w:r>
    <w:r w:rsidR="00923212">
      <w:rPr>
        <w:noProof/>
      </w:rPr>
      <w:t>3</w:t>
    </w:r>
    <w:r>
      <w:fldChar w:fldCharType="end"/>
    </w:r>
  </w:p>
  <w:p w:rsidR="0010481F" w:rsidRPr="00AF575C" w:rsidRDefault="0010481F" w:rsidP="00545D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290"/>
    <w:rsid w:val="00000169"/>
    <w:rsid w:val="00004D4D"/>
    <w:rsid w:val="00007B70"/>
    <w:rsid w:val="00007DDD"/>
    <w:rsid w:val="00010512"/>
    <w:rsid w:val="00011BAB"/>
    <w:rsid w:val="00012F7A"/>
    <w:rsid w:val="000154F3"/>
    <w:rsid w:val="000203E7"/>
    <w:rsid w:val="00020E5B"/>
    <w:rsid w:val="000219C8"/>
    <w:rsid w:val="00030BB1"/>
    <w:rsid w:val="00035598"/>
    <w:rsid w:val="00050BCA"/>
    <w:rsid w:val="000521CD"/>
    <w:rsid w:val="00057488"/>
    <w:rsid w:val="000654B5"/>
    <w:rsid w:val="0006579B"/>
    <w:rsid w:val="00065BBF"/>
    <w:rsid w:val="000778CE"/>
    <w:rsid w:val="00087963"/>
    <w:rsid w:val="00095699"/>
    <w:rsid w:val="000A384F"/>
    <w:rsid w:val="000A5654"/>
    <w:rsid w:val="000A6268"/>
    <w:rsid w:val="000A66D5"/>
    <w:rsid w:val="000A7D31"/>
    <w:rsid w:val="000B23D7"/>
    <w:rsid w:val="000B3B59"/>
    <w:rsid w:val="000B64A4"/>
    <w:rsid w:val="000C657D"/>
    <w:rsid w:val="000D114D"/>
    <w:rsid w:val="000D6A40"/>
    <w:rsid w:val="000D6DFF"/>
    <w:rsid w:val="000E4219"/>
    <w:rsid w:val="000E4294"/>
    <w:rsid w:val="000E5EF5"/>
    <w:rsid w:val="000F6E7F"/>
    <w:rsid w:val="000F7BFB"/>
    <w:rsid w:val="000F7FF6"/>
    <w:rsid w:val="0010481F"/>
    <w:rsid w:val="0011462B"/>
    <w:rsid w:val="00122532"/>
    <w:rsid w:val="001316C3"/>
    <w:rsid w:val="001330F6"/>
    <w:rsid w:val="00133BED"/>
    <w:rsid w:val="00136CE2"/>
    <w:rsid w:val="00140A92"/>
    <w:rsid w:val="00140FD3"/>
    <w:rsid w:val="00143A99"/>
    <w:rsid w:val="00150A42"/>
    <w:rsid w:val="00153466"/>
    <w:rsid w:val="001540B7"/>
    <w:rsid w:val="00156AE5"/>
    <w:rsid w:val="001672C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4D2"/>
    <w:rsid w:val="001E4DBB"/>
    <w:rsid w:val="001F3F53"/>
    <w:rsid w:val="001F6719"/>
    <w:rsid w:val="001F6DA6"/>
    <w:rsid w:val="00214614"/>
    <w:rsid w:val="0022067D"/>
    <w:rsid w:val="00231838"/>
    <w:rsid w:val="00232C5B"/>
    <w:rsid w:val="002373F3"/>
    <w:rsid w:val="002463CF"/>
    <w:rsid w:val="0026254F"/>
    <w:rsid w:val="00266FB9"/>
    <w:rsid w:val="00274341"/>
    <w:rsid w:val="0028159B"/>
    <w:rsid w:val="002955B2"/>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56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F22"/>
    <w:rsid w:val="004D1B2E"/>
    <w:rsid w:val="004D76F0"/>
    <w:rsid w:val="004E60B0"/>
    <w:rsid w:val="004F18AF"/>
    <w:rsid w:val="00501B0F"/>
    <w:rsid w:val="0050427A"/>
    <w:rsid w:val="00505402"/>
    <w:rsid w:val="0051355F"/>
    <w:rsid w:val="00515090"/>
    <w:rsid w:val="00520989"/>
    <w:rsid w:val="00523A29"/>
    <w:rsid w:val="005311D7"/>
    <w:rsid w:val="00541E58"/>
    <w:rsid w:val="00545D60"/>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A4B"/>
    <w:rsid w:val="005C0288"/>
    <w:rsid w:val="005C7C01"/>
    <w:rsid w:val="005D28BC"/>
    <w:rsid w:val="005D5980"/>
    <w:rsid w:val="005E5083"/>
    <w:rsid w:val="005F1C6B"/>
    <w:rsid w:val="006005C9"/>
    <w:rsid w:val="00601E45"/>
    <w:rsid w:val="00602497"/>
    <w:rsid w:val="00603129"/>
    <w:rsid w:val="00612255"/>
    <w:rsid w:val="00615CB7"/>
    <w:rsid w:val="006222E7"/>
    <w:rsid w:val="00623B98"/>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110"/>
    <w:rsid w:val="006E36B4"/>
    <w:rsid w:val="006F4C44"/>
    <w:rsid w:val="006F6180"/>
    <w:rsid w:val="006F652B"/>
    <w:rsid w:val="0070018A"/>
    <w:rsid w:val="007126D8"/>
    <w:rsid w:val="00712CBE"/>
    <w:rsid w:val="00730582"/>
    <w:rsid w:val="00741A09"/>
    <w:rsid w:val="00752616"/>
    <w:rsid w:val="0075577B"/>
    <w:rsid w:val="00757B3B"/>
    <w:rsid w:val="00762366"/>
    <w:rsid w:val="007676EB"/>
    <w:rsid w:val="0076794B"/>
    <w:rsid w:val="00771F97"/>
    <w:rsid w:val="00772A40"/>
    <w:rsid w:val="0077700A"/>
    <w:rsid w:val="007833A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064"/>
    <w:rsid w:val="008736DB"/>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3212"/>
    <w:rsid w:val="00933C9C"/>
    <w:rsid w:val="0094377E"/>
    <w:rsid w:val="009467BF"/>
    <w:rsid w:val="0094723D"/>
    <w:rsid w:val="009564BC"/>
    <w:rsid w:val="0095650E"/>
    <w:rsid w:val="00966445"/>
    <w:rsid w:val="00967FED"/>
    <w:rsid w:val="00970178"/>
    <w:rsid w:val="00971A01"/>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BD8"/>
    <w:rsid w:val="00A32514"/>
    <w:rsid w:val="00A40A31"/>
    <w:rsid w:val="00A469CC"/>
    <w:rsid w:val="00A55E7F"/>
    <w:rsid w:val="00A609FD"/>
    <w:rsid w:val="00A63229"/>
    <w:rsid w:val="00A64CED"/>
    <w:rsid w:val="00A7050B"/>
    <w:rsid w:val="00A721B4"/>
    <w:rsid w:val="00A72513"/>
    <w:rsid w:val="00A80DE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4CF"/>
    <w:rsid w:val="00BC4545"/>
    <w:rsid w:val="00BD79EC"/>
    <w:rsid w:val="00BE204A"/>
    <w:rsid w:val="00BE26FC"/>
    <w:rsid w:val="00BF23C7"/>
    <w:rsid w:val="00BF7456"/>
    <w:rsid w:val="00C035F3"/>
    <w:rsid w:val="00C078A1"/>
    <w:rsid w:val="00C3401C"/>
    <w:rsid w:val="00C412E9"/>
    <w:rsid w:val="00C4502C"/>
    <w:rsid w:val="00C473B8"/>
    <w:rsid w:val="00C603F9"/>
    <w:rsid w:val="00C60A0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290"/>
    <w:rsid w:val="00E05DFC"/>
    <w:rsid w:val="00E1565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5C0"/>
    <w:rsid w:val="00EE77BF"/>
    <w:rsid w:val="00EF5225"/>
    <w:rsid w:val="00F0415D"/>
    <w:rsid w:val="00F14E45"/>
    <w:rsid w:val="00F17CFC"/>
    <w:rsid w:val="00F213C4"/>
    <w:rsid w:val="00F24B28"/>
    <w:rsid w:val="00F403A5"/>
    <w:rsid w:val="00F42480"/>
    <w:rsid w:val="00F5379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1AE3F4-6A59-41E4-9D6A-2AB0E8A1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537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3797"/>
    <w:rPr>
      <w:rFonts w:ascii="Segoe UI" w:hAnsi="Segoe UI" w:cs="Segoe UI"/>
      <w:spacing w:val="4"/>
      <w:sz w:val="18"/>
      <w:szCs w:val="18"/>
    </w:rPr>
  </w:style>
  <w:style w:type="character" w:styleId="LineNumber">
    <w:name w:val="line number"/>
    <w:basedOn w:val="DefaultParagraphFont"/>
    <w:semiHidden/>
    <w:unhideWhenUsed/>
    <w:rsid w:val="00545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D5A03-C503-4F43-A0F8-36F4D2B28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1028</Words>
  <Characters>5712</Characters>
  <Application>Microsoft Office Word</Application>
  <DocSecurity>0</DocSecurity>
  <Lines>136</Lines>
  <Paragraphs>39</Paragraphs>
  <ScaleCrop>false</ScaleCrop>
  <HeadingPairs>
    <vt:vector size="2" baseType="variant">
      <vt:variant>
        <vt:lpstr>Title</vt:lpstr>
      </vt:variant>
      <vt:variant>
        <vt:i4>1</vt:i4>
      </vt:variant>
    </vt:vector>
  </HeadingPairs>
  <TitlesOfParts>
    <vt:vector size="1" baseType="lpstr">
      <vt:lpstr>P.L. 2021, c.309</vt:lpstr>
    </vt:vector>
  </TitlesOfParts>
  <Manager>Kenneth P. Howard</Manager>
  <Company>OFFICE of LEGISLATIVE SERVICES</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c.309 (S108 2R)</dc:title>
  <dc:creator>Senate, No. 108 (Second Reprint)</dc:creator>
  <cp:keywords>S108|3| ||0|0|!|0|</cp:keywords>
  <dc:description>PREFILED 2020_x000d_
AMENDED MARCH 17, 2021_x000d_
AMENDED by CV 12/2/21</dc:description>
  <cp:lastModifiedBy>Todaro, Vivian</cp:lastModifiedBy>
  <cp:revision>2</cp:revision>
  <cp:lastPrinted>2022-02-09T15:10:00Z</cp:lastPrinted>
  <dcterms:created xsi:type="dcterms:W3CDTF">2022-02-09T15:11:00Z</dcterms:created>
  <dcterms:modified xsi:type="dcterms:W3CDTF">2022-02-09T15:11:00Z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c.309</vt:lpwstr>
  </property>
</Properties>
</file>