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FB" w:rsidRDefault="00441BFB" w:rsidP="00047186">
      <w:pPr>
        <w:pStyle w:val="HangingAnAct"/>
        <w:suppressLineNumbers/>
        <w:rPr>
          <w:rStyle w:val="BillHead"/>
        </w:rPr>
        <w:sectPr w:rsidR="00441BFB" w:rsidSect="001858E4">
          <w:headerReference w:type="default" r:id="rId7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441BFB" w:rsidRDefault="00441BFB" w:rsidP="00441BFB">
      <w:pPr>
        <w:ind w:left="6048"/>
      </w:pPr>
      <w:r>
        <w:t>§1</w:t>
      </w:r>
    </w:p>
    <w:p w:rsidR="00441BFB" w:rsidRDefault="00441BFB" w:rsidP="00441BFB">
      <w:pPr>
        <w:ind w:left="6048"/>
      </w:pPr>
      <w:r>
        <w:t>C.45:1-32.1</w:t>
      </w:r>
    </w:p>
    <w:p w:rsidR="00441BFB" w:rsidRDefault="00441BFB" w:rsidP="00441BFB">
      <w:pPr>
        <w:ind w:left="6048"/>
      </w:pPr>
    </w:p>
    <w:p w:rsidR="00441BFB" w:rsidRDefault="00441BFB" w:rsidP="00441BFB">
      <w:pPr>
        <w:sectPr w:rsidR="00441BFB" w:rsidSect="00441BFB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441BFB" w:rsidRDefault="00441BFB" w:rsidP="00441BFB">
      <w:pPr>
        <w:jc w:val="center"/>
      </w:pPr>
      <w:bookmarkStart w:id="0" w:name="LCPL"/>
      <w:bookmarkEnd w:id="0"/>
      <w:r>
        <w:t>P.L. 2021, CHAPTER 335,</w:t>
      </w:r>
      <w:r>
        <w:rPr>
          <w:b/>
          <w:i/>
        </w:rPr>
        <w:t xml:space="preserve"> approved January 10, 2022</w:t>
      </w:r>
    </w:p>
    <w:p w:rsidR="00441BFB" w:rsidRDefault="00441BFB" w:rsidP="00441BFB">
      <w:pPr>
        <w:jc w:val="center"/>
      </w:pPr>
      <w:r>
        <w:t>Senate, No. 845</w:t>
      </w:r>
    </w:p>
    <w:p w:rsidR="00441BFB" w:rsidRDefault="00441BFB" w:rsidP="00441BFB">
      <w:pPr>
        <w:jc w:val="center"/>
      </w:pPr>
    </w:p>
    <w:p w:rsidR="00441BFB" w:rsidRPr="00441BFB" w:rsidRDefault="00441BFB" w:rsidP="00441BFB">
      <w:pPr>
        <w:jc w:val="center"/>
      </w:pPr>
    </w:p>
    <w:p w:rsidR="00441BFB" w:rsidRPr="00441BFB" w:rsidRDefault="00441BFB" w:rsidP="00441BFB">
      <w:pPr>
        <w:sectPr w:rsidR="00441BFB" w:rsidRPr="00441BFB" w:rsidSect="00441BFB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3074C5" w:rsidRPr="00677316" w:rsidRDefault="003074C5" w:rsidP="003074C5">
      <w:pPr>
        <w:pStyle w:val="HangingAnAct"/>
        <w:rPr>
          <w:rStyle w:val="HangingAnActChar"/>
        </w:rPr>
      </w:pPr>
      <w:r w:rsidRPr="003074C5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 xml:space="preserve">concerning health care professionals and the </w:t>
      </w:r>
      <w:r w:rsidRPr="007E20E5">
        <w:t>National Practitioner Data Bank</w:t>
      </w:r>
      <w:r>
        <w:t xml:space="preserve"> and supplementing P.</w:t>
      </w:r>
      <w:r w:rsidRPr="006A6297">
        <w:t>L.2002,</w:t>
      </w:r>
      <w:r>
        <w:t xml:space="preserve"> </w:t>
      </w:r>
      <w:r w:rsidRPr="006A6297">
        <w:t>c.104</w:t>
      </w:r>
      <w:r>
        <w:t xml:space="preserve"> (C.</w:t>
      </w:r>
      <w:r w:rsidRPr="006A6297">
        <w:t>45:1-28</w:t>
      </w:r>
      <w:r>
        <w:t xml:space="preserve"> et seq.).</w:t>
      </w:r>
    </w:p>
    <w:p w:rsidR="003074C5" w:rsidRPr="00D71D68" w:rsidRDefault="003074C5" w:rsidP="003074C5"/>
    <w:p w:rsidR="003074C5" w:rsidRPr="00AA7880" w:rsidRDefault="003074C5" w:rsidP="003074C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074C5" w:rsidRPr="00D71D68" w:rsidRDefault="003074C5" w:rsidP="003074C5"/>
    <w:p w:rsidR="003074C5" w:rsidRDefault="003074C5" w:rsidP="003074C5">
      <w:r>
        <w:tab/>
        <w:t>1.</w:t>
      </w:r>
      <w:r>
        <w:tab/>
      </w:r>
      <w:r w:rsidRPr="00F24F4A">
        <w:t xml:space="preserve">a. </w:t>
      </w:r>
      <w:r>
        <w:t xml:space="preserve"> </w:t>
      </w:r>
      <w:r w:rsidRPr="00F24F4A">
        <w:t>A professional and occupational licensing board within the Division of Consumer Affairs in the Department of Law and Public Safety</w:t>
      </w:r>
      <w:r>
        <w:t xml:space="preserve">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>:</w:t>
      </w:r>
    </w:p>
    <w:p w:rsidR="003074C5" w:rsidRDefault="003074C5" w:rsidP="003074C5">
      <w:r>
        <w:tab/>
        <w:t>(1)</w:t>
      </w:r>
      <w:r>
        <w:tab/>
      </w:r>
      <w:r w:rsidRPr="00C62440">
        <w:t xml:space="preserve">not issue an initial license or other authorization to practice a health care profession that is regulated by that board to any applicant therefor unless the board </w:t>
      </w:r>
      <w:r>
        <w:t>first determines</w:t>
      </w:r>
      <w:r w:rsidRPr="00C62440">
        <w:t xml:space="preserve"> that no information exists on file in </w:t>
      </w:r>
      <w:r>
        <w:t xml:space="preserve">the </w:t>
      </w:r>
      <w:r w:rsidRPr="007E20E5">
        <w:t>National Practitioner Data Bank</w:t>
      </w:r>
      <w:r w:rsidRPr="00C62440">
        <w:t xml:space="preserve"> which may disqualify the applicant from being licensed or otherwise authorized to practic</w:t>
      </w:r>
      <w:r>
        <w:t>e as a health care professional; and</w:t>
      </w:r>
    </w:p>
    <w:p w:rsidR="003074C5" w:rsidRDefault="003074C5" w:rsidP="003074C5">
      <w:r>
        <w:tab/>
        <w:t>(2)</w:t>
      </w:r>
      <w:r>
        <w:tab/>
        <w:t xml:space="preserve">utilize the continuous query function of the </w:t>
      </w:r>
      <w:r w:rsidRPr="007E20E5">
        <w:t>National Practitioner Data Bank</w:t>
      </w:r>
      <w:r>
        <w:t xml:space="preserve"> for each person issued a license or authorization to</w:t>
      </w:r>
      <w:r w:rsidRPr="002F4DBA">
        <w:t xml:space="preserve"> pr</w:t>
      </w:r>
      <w:r>
        <w:t xml:space="preserve">actice as a health care professional.  </w:t>
      </w:r>
    </w:p>
    <w:p w:rsidR="003074C5" w:rsidRDefault="003074C5" w:rsidP="003074C5">
      <w:r>
        <w:tab/>
        <w:t>b.</w:t>
      </w:r>
      <w:r>
        <w:tab/>
      </w:r>
      <w:r w:rsidRPr="00F22CA0">
        <w:t xml:space="preserve">A board shall not </w:t>
      </w:r>
      <w:r>
        <w:t xml:space="preserve">issue or </w:t>
      </w:r>
      <w:r w:rsidRPr="00F22CA0">
        <w:t>renew or, if renewed, shall revoke</w:t>
      </w:r>
      <w:r>
        <w:t xml:space="preserve"> or suspend</w:t>
      </w:r>
      <w:r w:rsidRPr="00F22CA0">
        <w:t xml:space="preserve"> a license or other authorization to practice a health care profession that is regulated by that board of any applicant therefor </w:t>
      </w:r>
      <w:r>
        <w:t>or person issued a license or authorization to</w:t>
      </w:r>
      <w:r w:rsidRPr="002F4DBA">
        <w:t xml:space="preserve"> pr</w:t>
      </w:r>
      <w:r>
        <w:t xml:space="preserve">actice a health care profession if, </w:t>
      </w:r>
      <w:r w:rsidRPr="00F22CA0">
        <w:t>consistent with section 8 of P.L.1978, c.73 (C.45:1-21),</w:t>
      </w:r>
      <w:r>
        <w:t xml:space="preserve"> </w:t>
      </w:r>
      <w:r w:rsidRPr="00F22CA0">
        <w:t>t</w:t>
      </w:r>
      <w:r>
        <w:t xml:space="preserve">he board determines there is cause to </w:t>
      </w:r>
      <w:r w:rsidRPr="00765727">
        <w:t>refuse to issue or suspend or revoke any license</w:t>
      </w:r>
      <w:r>
        <w:t xml:space="preserve"> or authorization of a health care professional as the result of information obtained through use of the </w:t>
      </w:r>
      <w:r w:rsidRPr="007E20E5">
        <w:t>National Practitioner Data Bank</w:t>
      </w:r>
      <w:r>
        <w:t xml:space="preserve"> consistent with the provisions of this act.</w:t>
      </w:r>
    </w:p>
    <w:p w:rsidR="003074C5" w:rsidRDefault="003074C5" w:rsidP="003074C5">
      <w:r>
        <w:tab/>
        <w:t>c.</w:t>
      </w:r>
      <w:r>
        <w:tab/>
        <w:t>As used in this section, “</w:t>
      </w:r>
      <w:r w:rsidRPr="007E20E5">
        <w:t>National Practitioner Data Bank</w:t>
      </w:r>
      <w:r>
        <w:t xml:space="preserve">” means the database established pursuant to </w:t>
      </w:r>
      <w:r w:rsidRPr="002F4DBA">
        <w:t>45 C</w:t>
      </w:r>
      <w:r>
        <w:t>.</w:t>
      </w:r>
      <w:r w:rsidRPr="002F4DBA">
        <w:t>F</w:t>
      </w:r>
      <w:r>
        <w:t>.</w:t>
      </w:r>
      <w:r w:rsidRPr="002F4DBA">
        <w:t>R</w:t>
      </w:r>
      <w:r>
        <w:t>. s.</w:t>
      </w:r>
      <w:r w:rsidRPr="002F4DBA">
        <w:t>60.1</w:t>
      </w:r>
      <w:r>
        <w:t>, and maintained by the United States Department of Health and Human Services.</w:t>
      </w:r>
    </w:p>
    <w:p w:rsidR="003074C5" w:rsidRDefault="003074C5" w:rsidP="003074C5"/>
    <w:p w:rsidR="003074C5" w:rsidRDefault="003074C5" w:rsidP="003074C5">
      <w:r>
        <w:tab/>
        <w:t>2.</w:t>
      </w:r>
      <w:r>
        <w:tab/>
        <w:t>This act shall take effect on the 90th day next following enactment.</w:t>
      </w:r>
    </w:p>
    <w:p w:rsidR="00441BFB" w:rsidRDefault="00441BFB" w:rsidP="003074C5"/>
    <w:p w:rsidR="00441BFB" w:rsidRDefault="00441BFB" w:rsidP="003074C5"/>
    <w:p w:rsidR="00441BFB" w:rsidRDefault="00441BFB" w:rsidP="00441BFB">
      <w:pPr>
        <w:jc w:val="center"/>
      </w:pPr>
      <w:r>
        <w:rPr>
          <w:u w:val="single"/>
        </w:rPr>
        <w:t>                                </w:t>
      </w:r>
    </w:p>
    <w:p w:rsidR="00441BFB" w:rsidRDefault="00441BFB" w:rsidP="00441BFB">
      <w:pPr>
        <w:jc w:val="center"/>
      </w:pPr>
    </w:p>
    <w:p w:rsidR="00441BFB" w:rsidRPr="00441BFB" w:rsidRDefault="00441BFB" w:rsidP="00294F57">
      <w:bookmarkStart w:id="1" w:name="_GoBack"/>
      <w:bookmarkEnd w:id="1"/>
      <w:r>
        <w:t xml:space="preserve">Requires health care professional licensing boards to utilize National Practitioner Data Bank. </w:t>
      </w:r>
    </w:p>
    <w:sectPr w:rsidR="00441BFB" w:rsidRPr="00441BFB" w:rsidSect="00441BFB">
      <w:headerReference w:type="default" r:id="rId8"/>
      <w:footerReference w:type="default" r:id="rId9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034" w:rsidRDefault="00E50034">
      <w:r>
        <w:separator/>
      </w:r>
    </w:p>
  </w:endnote>
  <w:endnote w:type="continuationSeparator" w:id="0">
    <w:p w:rsidR="00E50034" w:rsidRDefault="00E5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BFB" w:rsidRDefault="00441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034" w:rsidRDefault="00E50034">
      <w:r>
        <w:separator/>
      </w:r>
    </w:p>
  </w:footnote>
  <w:footnote w:type="continuationSeparator" w:id="0">
    <w:p w:rsidR="00E50034" w:rsidRDefault="00E50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858E4" w:rsidRDefault="001858E4" w:rsidP="001858E4">
    <w:pPr>
      <w:pStyle w:val="bpuHeadSpon"/>
    </w:pPr>
    <w:r w:rsidRPr="001858E4">
      <w:rPr>
        <w:rStyle w:val="bpuHeadSponChar"/>
      </w:rPr>
      <w:t>S845</w:t>
    </w:r>
    <w:r>
      <w:t xml:space="preserve"> POU</w:t>
    </w:r>
  </w:p>
  <w:p w:rsidR="001858E4" w:rsidRDefault="001858E4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1BFB">
      <w:rPr>
        <w:noProof/>
      </w:rPr>
      <w:t>2</w:t>
    </w:r>
    <w:r>
      <w:fldChar w:fldCharType="end"/>
    </w:r>
  </w:p>
  <w:p w:rsidR="001858E4" w:rsidRPr="00AF575C" w:rsidRDefault="001858E4" w:rsidP="001858E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BFB" w:rsidRDefault="00441BFB" w:rsidP="000D6DFF">
    <w:pPr>
      <w:pStyle w:val="Header"/>
      <w:jc w:val="center"/>
      <w:rPr>
        <w:rStyle w:val="PageNumber"/>
      </w:rPr>
    </w:pPr>
  </w:p>
  <w:p w:rsidR="00441BFB" w:rsidRDefault="00441BFB" w:rsidP="001858E4">
    <w:pPr>
      <w:pStyle w:val="bpuHeadSpon"/>
    </w:pPr>
    <w:r w:rsidRPr="001858E4">
      <w:rPr>
        <w:rStyle w:val="bpuHeadSponChar"/>
      </w:rPr>
      <w:t>S845</w:t>
    </w:r>
  </w:p>
  <w:p w:rsidR="00441BFB" w:rsidRDefault="00441BFB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41BFB" w:rsidRPr="00AF575C" w:rsidRDefault="00441BFB" w:rsidP="001858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7186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03A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58E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0CC3"/>
    <w:rsid w:val="0026254F"/>
    <w:rsid w:val="00266FB9"/>
    <w:rsid w:val="00274341"/>
    <w:rsid w:val="0028159B"/>
    <w:rsid w:val="00294F57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4C5"/>
    <w:rsid w:val="00307F11"/>
    <w:rsid w:val="0031075B"/>
    <w:rsid w:val="00317C73"/>
    <w:rsid w:val="003212E6"/>
    <w:rsid w:val="00333EF1"/>
    <w:rsid w:val="00346CF5"/>
    <w:rsid w:val="00352F8B"/>
    <w:rsid w:val="00354D07"/>
    <w:rsid w:val="00363B12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4BDE"/>
    <w:rsid w:val="00441BFB"/>
    <w:rsid w:val="0044404C"/>
    <w:rsid w:val="00470114"/>
    <w:rsid w:val="00470ABF"/>
    <w:rsid w:val="0048038F"/>
    <w:rsid w:val="00484B8A"/>
    <w:rsid w:val="004975D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711C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3AC1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4389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6D4F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1189"/>
    <w:rsid w:val="00AA2A56"/>
    <w:rsid w:val="00AA3B15"/>
    <w:rsid w:val="00AA6194"/>
    <w:rsid w:val="00AA64D0"/>
    <w:rsid w:val="00AB4967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50FD"/>
    <w:rsid w:val="00B7201D"/>
    <w:rsid w:val="00B809B3"/>
    <w:rsid w:val="00B80AFD"/>
    <w:rsid w:val="00B854DC"/>
    <w:rsid w:val="00B90F81"/>
    <w:rsid w:val="00B91BF9"/>
    <w:rsid w:val="00B923C0"/>
    <w:rsid w:val="00BB0202"/>
    <w:rsid w:val="00BB2482"/>
    <w:rsid w:val="00BC27FE"/>
    <w:rsid w:val="00BC4545"/>
    <w:rsid w:val="00BD3D0D"/>
    <w:rsid w:val="00BD79EC"/>
    <w:rsid w:val="00BE204A"/>
    <w:rsid w:val="00BE26FC"/>
    <w:rsid w:val="00BE29A4"/>
    <w:rsid w:val="00BF23C7"/>
    <w:rsid w:val="00BF7456"/>
    <w:rsid w:val="00C0003E"/>
    <w:rsid w:val="00C035F3"/>
    <w:rsid w:val="00C078A1"/>
    <w:rsid w:val="00C3401C"/>
    <w:rsid w:val="00C473B8"/>
    <w:rsid w:val="00C603F9"/>
    <w:rsid w:val="00C614C5"/>
    <w:rsid w:val="00C66C6C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127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26FD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3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4293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B41E818F-BA4E-4683-887D-096CA5A9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858E4"/>
  </w:style>
  <w:style w:type="paragraph" w:styleId="BalloonText">
    <w:name w:val="Balloon Text"/>
    <w:basedOn w:val="Normal"/>
    <w:link w:val="BalloonTextChar"/>
    <w:semiHidden/>
    <w:unhideWhenUsed/>
    <w:rsid w:val="00260C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0CC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99163-B9E8-45A4-885C-AF7DC7AD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325</Words>
  <Characters>1714</Characters>
  <Application>Microsoft Office Word</Application>
  <DocSecurity>0</DocSecurity>
  <Lines>53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c.335 (S845)</vt:lpstr>
    </vt:vector>
  </TitlesOfParts>
  <Manager>Benning, Kelly</Manager>
  <Company>OFFICE of LEGISLATIVE SERVICES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c.335 (S845)</dc:title>
  <dc:creator>Senate, No. 845</dc:creator>
  <cp:keywords>S845|1| ||0|0|!|0|</cp:keywords>
  <dc:description>PREFILED 2020_x000d_
TR 1/27/20</dc:description>
  <cp:lastModifiedBy>Todaro, Vivian</cp:lastModifiedBy>
  <cp:revision>2</cp:revision>
  <cp:lastPrinted>2022-02-09T19:07:00Z</cp:lastPrinted>
  <dcterms:created xsi:type="dcterms:W3CDTF">2022-02-09T19:08:00Z</dcterms:created>
  <dcterms:modified xsi:type="dcterms:W3CDTF">2022-02-09T19:08:00Z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c.335</vt:lpwstr>
  </property>
</Properties>
</file>