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2B6" w:rsidRDefault="00FE62B6" w:rsidP="00BA6C71">
      <w:pPr>
        <w:pStyle w:val="HangingAnAct"/>
        <w:suppressLineNumbers/>
        <w:rPr>
          <w:rStyle w:val="BillHead"/>
        </w:rPr>
        <w:sectPr w:rsidR="00FE62B6" w:rsidSect="00E87285">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FE62B6" w:rsidRDefault="00FE62B6" w:rsidP="00FE62B6"/>
    <w:p w:rsidR="00FE62B6" w:rsidRDefault="00FE62B6" w:rsidP="00FE62B6"/>
    <w:p w:rsidR="00FE62B6" w:rsidRDefault="00FE62B6" w:rsidP="00FE62B6">
      <w:pPr>
        <w:sectPr w:rsidR="00FE62B6" w:rsidSect="00FE62B6">
          <w:type w:val="continuous"/>
          <w:pgSz w:w="12240" w:h="20160" w:code="5"/>
          <w:pgMar w:top="1440" w:right="1440" w:bottom="1872" w:left="2880" w:header="72" w:footer="720" w:gutter="0"/>
          <w:cols w:space="720"/>
          <w:titlePg/>
          <w:docGrid w:linePitch="360"/>
        </w:sectPr>
      </w:pPr>
    </w:p>
    <w:p w:rsidR="00FE62B6" w:rsidRDefault="00FE62B6" w:rsidP="00FE62B6">
      <w:pPr>
        <w:jc w:val="center"/>
      </w:pPr>
      <w:bookmarkStart w:id="0" w:name="LCPL"/>
      <w:bookmarkEnd w:id="0"/>
      <w:r>
        <w:t>P.L. 2021, CHAPTER 346,</w:t>
      </w:r>
      <w:r>
        <w:rPr>
          <w:b/>
          <w:i/>
        </w:rPr>
        <w:t xml:space="preserve"> approved January 10, 2022</w:t>
      </w:r>
    </w:p>
    <w:p w:rsidR="00FE62B6" w:rsidRDefault="00FE62B6" w:rsidP="00FE62B6">
      <w:pPr>
        <w:jc w:val="center"/>
      </w:pPr>
      <w:r>
        <w:t>Senate, No. 3501</w:t>
      </w:r>
    </w:p>
    <w:p w:rsidR="00BA6C71" w:rsidRDefault="00BA6C71" w:rsidP="00FE62B6">
      <w:pPr>
        <w:jc w:val="center"/>
      </w:pPr>
    </w:p>
    <w:p w:rsidR="00FE62B6" w:rsidRDefault="00FE62B6" w:rsidP="00FE62B6">
      <w:pPr>
        <w:jc w:val="center"/>
      </w:pPr>
    </w:p>
    <w:p w:rsidR="00FE62B6" w:rsidRPr="00FE62B6" w:rsidRDefault="00FE62B6" w:rsidP="00FE62B6">
      <w:pPr>
        <w:jc w:val="center"/>
        <w:sectPr w:rsidR="00FE62B6" w:rsidRPr="00FE62B6" w:rsidSect="00FE62B6">
          <w:type w:val="continuous"/>
          <w:pgSz w:w="12240" w:h="20160" w:code="5"/>
          <w:pgMar w:top="2880" w:right="1440" w:bottom="1872" w:left="1440" w:header="72" w:footer="720" w:gutter="0"/>
          <w:cols w:space="720"/>
          <w:docGrid w:linePitch="360"/>
        </w:sectPr>
      </w:pPr>
    </w:p>
    <w:p w:rsidR="00235015" w:rsidRPr="00677316" w:rsidRDefault="00235015" w:rsidP="00235015">
      <w:pPr>
        <w:pStyle w:val="HangingAnAct"/>
        <w:rPr>
          <w:rStyle w:val="HangingAnActChar"/>
        </w:rPr>
      </w:pPr>
      <w:r>
        <w:rPr>
          <w:rStyle w:val="BillHead"/>
        </w:rPr>
        <w:t>An Act</w:t>
      </w:r>
      <w:r w:rsidRPr="006B7FA7">
        <w:rPr>
          <w:rStyle w:val="HangingAnActChar"/>
        </w:rPr>
        <w:t xml:space="preserve"> </w:t>
      </w:r>
      <w:r>
        <w:rPr>
          <w:rStyle w:val="HangingAnActChar"/>
        </w:rPr>
        <w:t xml:space="preserve">exempting certain commercial fishermen from coverage under </w:t>
      </w:r>
      <w:r w:rsidRPr="008F1CDC">
        <w:t>the "unemployment compen</w:t>
      </w:r>
      <w:r>
        <w:t>sation law" and amending R.S.43:21-19.</w:t>
      </w:r>
    </w:p>
    <w:p w:rsidR="00235015" w:rsidRPr="00D71D68" w:rsidRDefault="00235015" w:rsidP="00235015"/>
    <w:p w:rsidR="00235015" w:rsidRPr="00AA7880" w:rsidRDefault="00235015" w:rsidP="00235015">
      <w:r>
        <w:tab/>
      </w:r>
      <w:r>
        <w:rPr>
          <w:rStyle w:val="BillHeading2"/>
        </w:rPr>
        <w:t xml:space="preserve">Be It Enacted </w:t>
      </w:r>
      <w:r>
        <w:rPr>
          <w:rStyle w:val="BillLanguage"/>
        </w:rPr>
        <w:t>by the Senate and General Assembly of the State of New Jersey:</w:t>
      </w:r>
    </w:p>
    <w:p w:rsidR="00235015" w:rsidRDefault="00235015" w:rsidP="00235015"/>
    <w:p w:rsidR="00235015" w:rsidRDefault="00235015" w:rsidP="00235015">
      <w:r>
        <w:tab/>
        <w:t>1.</w:t>
      </w:r>
      <w:r>
        <w:tab/>
        <w:t>R.S.43:21-19 is amended to read as follows:</w:t>
      </w:r>
    </w:p>
    <w:p w:rsidR="00235015" w:rsidRDefault="00235015" w:rsidP="00235015">
      <w:r>
        <w:tab/>
        <w:t>43:21-19.  Definitions.  As used in this chapter (R.S.43:21-1</w:t>
      </w:r>
      <w:r w:rsidR="00E20E00">
        <w:t> </w:t>
      </w:r>
      <w:r>
        <w:t>et</w:t>
      </w:r>
      <w:r w:rsidR="00E20E00">
        <w:t> </w:t>
      </w:r>
      <w:r>
        <w:t>seq.),</w:t>
      </w:r>
      <w:r w:rsidR="00E20E00">
        <w:t> </w:t>
      </w:r>
      <w:r>
        <w:t>unless the context clearly requires otherwise:</w:t>
      </w:r>
    </w:p>
    <w:p w:rsidR="00235015" w:rsidRDefault="00235015" w:rsidP="00235015">
      <w:r>
        <w:tab/>
        <w:t>(a)</w:t>
      </w:r>
      <w:r w:rsidR="00E20E00">
        <w:tab/>
      </w:r>
      <w:r>
        <w:t xml:space="preserve">(1) </w:t>
      </w:r>
      <w:r w:rsidR="00E20E00">
        <w:t xml:space="preserve"> </w:t>
      </w:r>
      <w:r>
        <w:t>"Annual payroll" means the total amount of wages paid during a calendar year (regardless of when earned) by an employer for employment.</w:t>
      </w:r>
    </w:p>
    <w:p w:rsidR="00235015" w:rsidRDefault="00235015" w:rsidP="00235015">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235015" w:rsidRDefault="00235015" w:rsidP="00235015">
      <w:r>
        <w:tab/>
        <w:t>(b)</w:t>
      </w:r>
      <w:r>
        <w:tab/>
        <w:t>"Benefits" means the money payments payable to an individual, as provided in this chapter (R.S.43:21-1 et seq.), with respect to his unemployment.</w:t>
      </w:r>
    </w:p>
    <w:p w:rsidR="00235015" w:rsidRDefault="00235015" w:rsidP="00235015">
      <w:r>
        <w:tab/>
        <w:t>(c)</w:t>
      </w:r>
      <w:r w:rsidR="00E20E00">
        <w:tab/>
      </w:r>
      <w:r>
        <w:t xml:space="preserve">(1) </w:t>
      </w:r>
      <w:r w:rsidR="00E20E00">
        <w:t xml:space="preserve"> </w:t>
      </w:r>
      <w:r>
        <w:t xml:space="preserve">"Base year" with respect to benefit years commencing on or after July 1, 1986, shall mean the first four of the last five </w:t>
      </w:r>
      <w:r>
        <w:lastRenderedPageBreak/>
        <w:t>completed calendar quarters immediately preceding an individual's benefit year.</w:t>
      </w:r>
    </w:p>
    <w:p w:rsidR="00235015" w:rsidRDefault="00235015" w:rsidP="00235015">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235015" w:rsidRDefault="00235015" w:rsidP="00235015">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235015" w:rsidRDefault="00235015" w:rsidP="00235015">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235015" w:rsidRDefault="00235015" w:rsidP="00235015">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235015" w:rsidRDefault="00235015" w:rsidP="00235015">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235015" w:rsidRDefault="00235015" w:rsidP="00235015">
      <w:r>
        <w:tab/>
        <w:t>(e)</w:t>
      </w:r>
      <w:r w:rsidR="00E20E00">
        <w:tab/>
        <w:t xml:space="preserve"> (1) </w:t>
      </w:r>
      <w:r>
        <w:t xml:space="preserve">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235015" w:rsidRDefault="00235015" w:rsidP="00235015">
      <w:r>
        <w:tab/>
        <w:t>(2)</w:t>
      </w:r>
      <w:r>
        <w:tab/>
        <w:t>"Controller" means the Office of the Assistant Commissioner for Finance and Controller of the Department of Labor and Workforce Development, established by the 1982 Reorganization Plan of the Department of Labor.</w:t>
      </w:r>
    </w:p>
    <w:p w:rsidR="00235015" w:rsidRDefault="00235015" w:rsidP="00235015">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235015" w:rsidRDefault="00235015" w:rsidP="00235015">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235015" w:rsidRDefault="00235015" w:rsidP="00235015">
      <w:r>
        <w:tab/>
        <w:t>(h)</w:t>
      </w:r>
      <w:r>
        <w:tab/>
        <w:t>"Employer" means:</w:t>
      </w:r>
    </w:p>
    <w:p w:rsidR="00235015" w:rsidRDefault="00235015" w:rsidP="00235015">
      <w:r>
        <w:tab/>
        <w:t>(1)</w:t>
      </w:r>
      <w:r>
        <w:tab/>
        <w:t>Any employing unit which in either the current or the preceding calendar year paid remuneration for employment in the amount of $1,000.00 or more;</w:t>
      </w:r>
    </w:p>
    <w:p w:rsidR="00235015" w:rsidRDefault="00235015" w:rsidP="00235015">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235015" w:rsidRDefault="00235015" w:rsidP="00235015">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235015" w:rsidRDefault="00235015" w:rsidP="00235015">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235015" w:rsidRDefault="00235015" w:rsidP="00235015">
      <w:r>
        <w:tab/>
        <w:t>(5)</w:t>
      </w:r>
      <w:r>
        <w:tab/>
        <w:t>Any employing unit for which service in employment as defined in R.S.43:21-19 (i) (1) (B) (i) is performed after December 31, 1971; and as defined in R.S.43:21-19 (i) (1) (B) (ii) is performed after December 31, 1977;</w:t>
      </w:r>
    </w:p>
    <w:p w:rsidR="00235015" w:rsidRDefault="00235015" w:rsidP="00235015">
      <w:r>
        <w:tab/>
        <w:t>(6)</w:t>
      </w:r>
      <w:r>
        <w:tab/>
        <w:t>Any employing unit for which service in employment as defined in R.S.43:21-19 (i) (1) (c) is performed after December 31, 1971 and which in either the current or the preceding calendar year paid remuneration for employment in the amount of $1,000.00 or more;</w:t>
      </w:r>
    </w:p>
    <w:p w:rsidR="00235015" w:rsidRDefault="00235015" w:rsidP="00235015">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235015" w:rsidRDefault="00235015" w:rsidP="00235015">
      <w:r>
        <w:tab/>
        <w:t>(8)</w:t>
      </w:r>
      <w:r>
        <w:tab/>
        <w:t>(Deleted by amendment; P.L.1977, c.307.)</w:t>
      </w:r>
    </w:p>
    <w:p w:rsidR="00235015" w:rsidRDefault="00235015" w:rsidP="00235015">
      <w:r>
        <w:tab/>
        <w:t>(9)</w:t>
      </w:r>
      <w:r>
        <w:tab/>
        <w:t>(Deleted by amendment; P.L.1977, c.307.)</w:t>
      </w:r>
    </w:p>
    <w:p w:rsidR="00235015" w:rsidRDefault="00235015" w:rsidP="006C3F5C">
      <w:pPr>
        <w:tabs>
          <w:tab w:val="clear" w:pos="720"/>
          <w:tab w:val="left" w:pos="900"/>
        </w:tabs>
      </w:pPr>
      <w:r>
        <w:tab/>
        <w:t>(10)</w:t>
      </w:r>
      <w:r w:rsidR="006C3F5C">
        <w:tab/>
      </w:r>
      <w:r>
        <w:t>(Deleted by amendment; P.L.1977, c.307.)</w:t>
      </w:r>
    </w:p>
    <w:p w:rsidR="00235015" w:rsidRDefault="00235015" w:rsidP="006C3F5C">
      <w:pPr>
        <w:tabs>
          <w:tab w:val="clear" w:pos="720"/>
          <w:tab w:val="left" w:pos="900"/>
        </w:tabs>
      </w:pPr>
      <w:r>
        <w:tab/>
        <w:t>(11)</w:t>
      </w:r>
      <w:r w:rsidR="006C3F5C">
        <w:tab/>
      </w:r>
      <w:r>
        <w:t>Any employing unit subject to the provisions of the Federal Unemployment Tax Act within either the current or the preceding calendar year, except for employment hereinafter excluded under paragraph (7) of subsection (i) of this section;</w:t>
      </w:r>
    </w:p>
    <w:p w:rsidR="00235015" w:rsidRDefault="00235015" w:rsidP="006C3F5C">
      <w:pPr>
        <w:tabs>
          <w:tab w:val="clear" w:pos="720"/>
          <w:tab w:val="left" w:pos="900"/>
        </w:tabs>
      </w:pPr>
      <w:r>
        <w:tab/>
        <w:t>(12)</w:t>
      </w:r>
      <w:r w:rsidR="006C3F5C">
        <w:tab/>
      </w:r>
      <w:r>
        <w:t>Any employing unit for which agricultural labor in employment as defined in R.S.43:21-19 (i) (1) (I) is performed after December 31, 1977;</w:t>
      </w:r>
    </w:p>
    <w:p w:rsidR="00235015" w:rsidRDefault="00235015" w:rsidP="006C3F5C">
      <w:pPr>
        <w:tabs>
          <w:tab w:val="clear" w:pos="720"/>
          <w:tab w:val="left" w:pos="900"/>
        </w:tabs>
      </w:pPr>
      <w:r>
        <w:tab/>
        <w:t>(13)</w:t>
      </w:r>
      <w:r w:rsidR="006C3F5C">
        <w:tab/>
      </w:r>
      <w:r>
        <w:t>Any employing unit for which domestic service in employment as defined in R.S.43:21-19 (i) (1) (J) is performed after December 31, 1977;</w:t>
      </w:r>
    </w:p>
    <w:p w:rsidR="00235015" w:rsidRDefault="00235015" w:rsidP="006C3F5C">
      <w:pPr>
        <w:tabs>
          <w:tab w:val="clear" w:pos="720"/>
          <w:tab w:val="left" w:pos="900"/>
        </w:tabs>
      </w:pPr>
      <w:r>
        <w:tab/>
        <w:t>(14)</w:t>
      </w:r>
      <w:r w:rsidR="006C3F5C">
        <w:tab/>
      </w:r>
      <w:r>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235015" w:rsidRDefault="00235015" w:rsidP="00235015">
      <w:r>
        <w:tab/>
        <w:t>(i)</w:t>
      </w:r>
      <w:r w:rsidR="00FE62B6">
        <w:t xml:space="preserve"> </w:t>
      </w:r>
      <w:r>
        <w:t>(1) "Employment" means:</w:t>
      </w:r>
    </w:p>
    <w:p w:rsidR="00235015" w:rsidRDefault="00235015" w:rsidP="00235015">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235015" w:rsidRDefault="00235015" w:rsidP="00235015">
      <w:r>
        <w:tab/>
        <w:t>(B)</w:t>
      </w:r>
      <w:r w:rsidR="006C3F5C">
        <w:tab/>
      </w:r>
      <w:r>
        <w:t>(i)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235015" w:rsidRDefault="00235015" w:rsidP="00235015">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235015" w:rsidRDefault="00235015" w:rsidP="00235015">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235015" w:rsidRDefault="00235015" w:rsidP="00235015">
      <w:r>
        <w:tab/>
        <w:t>(D)</w:t>
      </w:r>
      <w:r>
        <w:tab/>
        <w:t>For the purposes of paragraphs (B) and (C), the term "employment" does not apply to services performed</w:t>
      </w:r>
    </w:p>
    <w:p w:rsidR="00235015" w:rsidRDefault="00235015" w:rsidP="00235015">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235015" w:rsidRDefault="00235015" w:rsidP="00235015">
      <w:r>
        <w:tab/>
        <w:t>(ii)</w:t>
      </w:r>
      <w:r>
        <w:tab/>
        <w:t>By a duly ordained, commissioned, or licensed minister of a church in the exercise of his ministry or by a member of a religious order in the exercise of duties required by such order;</w:t>
      </w:r>
    </w:p>
    <w:p w:rsidR="00235015" w:rsidRDefault="00235015" w:rsidP="002D2A43">
      <w:pPr>
        <w:tabs>
          <w:tab w:val="clear" w:pos="720"/>
          <w:tab w:val="left" w:pos="900"/>
        </w:tabs>
      </w:pPr>
      <w:r>
        <w:tab/>
        <w:t>(iii)</w:t>
      </w:r>
      <w:r w:rsidR="002D2A43">
        <w:tab/>
      </w:r>
      <w:r>
        <w:t>Prior to January 1, 1978, in the employ of a school which is not an institution of higher education, and after December 31, 1977, in the employ of a governmental entity referred to in R.S.43:21-19 (i) (1) (B), if such service is performed by an individual in the exercise of duties</w:t>
      </w:r>
    </w:p>
    <w:p w:rsidR="00235015" w:rsidRDefault="00235015" w:rsidP="002D2A43">
      <w:pPr>
        <w:tabs>
          <w:tab w:val="clear" w:pos="720"/>
          <w:tab w:val="left" w:pos="900"/>
        </w:tabs>
      </w:pPr>
      <w:r>
        <w:tab/>
        <w:t>(aa)</w:t>
      </w:r>
      <w:r w:rsidR="002D2A43">
        <w:tab/>
      </w:r>
      <w:r>
        <w:t>as an elected official;</w:t>
      </w:r>
    </w:p>
    <w:p w:rsidR="00235015" w:rsidRDefault="00235015" w:rsidP="002D2A43">
      <w:pPr>
        <w:tabs>
          <w:tab w:val="clear" w:pos="720"/>
          <w:tab w:val="left" w:pos="900"/>
        </w:tabs>
      </w:pPr>
      <w:r>
        <w:tab/>
        <w:t>(bb)</w:t>
      </w:r>
      <w:r w:rsidR="002D2A43">
        <w:tab/>
      </w:r>
      <w:r>
        <w:t>as a member of a legislative body, or a member of the judiciary, of a state or political subdivision;</w:t>
      </w:r>
    </w:p>
    <w:p w:rsidR="00235015" w:rsidRDefault="00235015" w:rsidP="002D2A43">
      <w:pPr>
        <w:tabs>
          <w:tab w:val="clear" w:pos="720"/>
          <w:tab w:val="left" w:pos="900"/>
        </w:tabs>
      </w:pPr>
      <w:r>
        <w:tab/>
        <w:t>(cc)</w:t>
      </w:r>
      <w:r w:rsidR="002D2A43">
        <w:tab/>
      </w:r>
      <w:r>
        <w:t>as a member of the State National Guard or Air National Guard;</w:t>
      </w:r>
    </w:p>
    <w:p w:rsidR="00235015" w:rsidRDefault="00235015" w:rsidP="002D2A43">
      <w:pPr>
        <w:tabs>
          <w:tab w:val="clear" w:pos="720"/>
          <w:tab w:val="left" w:pos="900"/>
        </w:tabs>
      </w:pPr>
      <w:r>
        <w:tab/>
        <w:t>(</w:t>
      </w:r>
      <w:proofErr w:type="spellStart"/>
      <w:r>
        <w:t>dd</w:t>
      </w:r>
      <w:proofErr w:type="spellEnd"/>
      <w:r>
        <w:t>)</w:t>
      </w:r>
      <w:r w:rsidR="002D2A43">
        <w:tab/>
      </w:r>
      <w:r>
        <w:t>as an employee serving on a temporary basis in case of fire, storm, snow, earthquake, flood or similar emergency;</w:t>
      </w:r>
    </w:p>
    <w:p w:rsidR="00235015" w:rsidRDefault="00235015" w:rsidP="002D2A43">
      <w:pPr>
        <w:tabs>
          <w:tab w:val="clear" w:pos="720"/>
          <w:tab w:val="left" w:pos="900"/>
        </w:tabs>
      </w:pPr>
      <w:r>
        <w:tab/>
        <w:t>(</w:t>
      </w:r>
      <w:proofErr w:type="spellStart"/>
      <w:r>
        <w:t>ee</w:t>
      </w:r>
      <w:proofErr w:type="spellEnd"/>
      <w:r>
        <w:t>)</w:t>
      </w:r>
      <w:r w:rsidR="002D2A43">
        <w:tab/>
      </w:r>
      <w:r>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235015" w:rsidRDefault="00235015" w:rsidP="00235015">
      <w:r>
        <w:tab/>
        <w:t>(iv)</w:t>
      </w:r>
      <w:r w:rsidR="002D2A43">
        <w:tab/>
      </w:r>
      <w:r>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235015" w:rsidRDefault="00235015" w:rsidP="00235015">
      <w:r>
        <w:tab/>
        <w:t>(v)</w:t>
      </w:r>
      <w:r>
        <w:tab/>
        <w:t>By an individual receiving work-relief or work-training as part of an unemployment work-relief or work-training program assisted in whole or in part by any federal agency or an agency of a state or political subdivision thereof; or</w:t>
      </w:r>
    </w:p>
    <w:p w:rsidR="00235015" w:rsidRDefault="00235015" w:rsidP="00235015">
      <w:r>
        <w:tab/>
        <w:t>(vi)</w:t>
      </w:r>
      <w:r w:rsidR="002D2A43">
        <w:tab/>
      </w:r>
      <w:r>
        <w:t>Prior to January 1, 1978, for a hospital in a State prison or other State correctional institution by an inmate of the prison or correctional institution and after December 31, 1977, by an inmate of a custodial or penal institution.</w:t>
      </w:r>
    </w:p>
    <w:p w:rsidR="00235015" w:rsidRDefault="00235015" w:rsidP="00235015">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235015" w:rsidRDefault="00235015" w:rsidP="00235015">
      <w:r>
        <w:tab/>
        <w:t>(i)</w:t>
      </w:r>
      <w:r>
        <w:tab/>
        <w:t>The American employer's principal place of business in the United States is located in this State; or</w:t>
      </w:r>
    </w:p>
    <w:p w:rsidR="00235015" w:rsidRDefault="00235015" w:rsidP="00235015">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235015" w:rsidRDefault="00235015" w:rsidP="00235015">
      <w:r>
        <w:tab/>
        <w:t>(iii)</w:t>
      </w:r>
      <w:r w:rsidR="002D2A43">
        <w:tab/>
      </w:r>
      <w:r>
        <w:t>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235015" w:rsidRDefault="00235015" w:rsidP="00235015">
      <w:r>
        <w:tab/>
        <w:t>(iv)</w:t>
      </w:r>
      <w:r w:rsidR="002D2A43">
        <w:tab/>
      </w:r>
      <w:r>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235015" w:rsidRDefault="00235015" w:rsidP="00235015">
      <w:r>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235015" w:rsidRDefault="00235015" w:rsidP="00235015">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235015" w:rsidRDefault="00235015" w:rsidP="00235015">
      <w:r>
        <w:tab/>
        <w:t>(H)</w:t>
      </w:r>
      <w:r>
        <w:tab/>
        <w:t>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235015" w:rsidRDefault="00235015" w:rsidP="00235015">
      <w:r>
        <w:tab/>
        <w:t>(I)</w:t>
      </w:r>
      <w:r w:rsidR="002D2A43">
        <w:tab/>
      </w:r>
      <w:r>
        <w:t>(i) Service performed after December 31, 1977 in agricultural labor in a calendar year for an entity which is an employer as defined in the "unemployment compensation law," (R.S.43:21-1 et seq.) as of January 1 of such year; or for an employing unit which</w:t>
      </w:r>
    </w:p>
    <w:p w:rsidR="00235015" w:rsidRDefault="00235015" w:rsidP="002D2A43">
      <w:pPr>
        <w:tabs>
          <w:tab w:val="clear" w:pos="720"/>
          <w:tab w:val="left" w:pos="810"/>
        </w:tabs>
      </w:pPr>
      <w:r>
        <w:tab/>
        <w:t>(aa)</w:t>
      </w:r>
      <w:r w:rsidR="002D2A43">
        <w:tab/>
      </w:r>
      <w:r>
        <w:t>during any calendar quarter in either the current or the preceding calendar year paid remuneration in cash of $20,000.00 or more for individuals employed in agricultural labor, or</w:t>
      </w:r>
    </w:p>
    <w:p w:rsidR="00235015" w:rsidRDefault="00235015" w:rsidP="002D2A43">
      <w:pPr>
        <w:tabs>
          <w:tab w:val="clear" w:pos="720"/>
          <w:tab w:val="left" w:pos="810"/>
        </w:tabs>
      </w:pPr>
      <w:r>
        <w:tab/>
        <w:t>(bb)</w:t>
      </w:r>
      <w:r w:rsidR="002D2A43">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235015" w:rsidRDefault="00235015" w:rsidP="00235015">
      <w:r>
        <w:tab/>
        <w:t>(ii)</w:t>
      </w:r>
      <w:r w:rsidR="002D2A43">
        <w:tab/>
      </w:r>
      <w:r>
        <w:t>for the purposes of this subsection any individual who is a member of a crew furnished by a crew leader to perform service in agricultural labor for any other entity shall be treated as an employee of such crew leader</w:t>
      </w:r>
    </w:p>
    <w:p w:rsidR="00235015" w:rsidRDefault="00235015" w:rsidP="002D2A43">
      <w:pPr>
        <w:tabs>
          <w:tab w:val="clear" w:pos="720"/>
          <w:tab w:val="left" w:pos="810"/>
        </w:tabs>
      </w:pPr>
      <w:r>
        <w:tab/>
        <w:t>(aa)</w:t>
      </w:r>
      <w:r w:rsidR="002D2A43">
        <w:tab/>
      </w:r>
      <w:r>
        <w:t xml:space="preserve">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235015" w:rsidRDefault="00235015" w:rsidP="002D2A43">
      <w:pPr>
        <w:tabs>
          <w:tab w:val="clear" w:pos="720"/>
          <w:tab w:val="left" w:pos="810"/>
        </w:tabs>
      </w:pPr>
      <w:r>
        <w:tab/>
        <w:t>(bb)</w:t>
      </w:r>
      <w:r w:rsidR="002D2A43">
        <w:tab/>
      </w:r>
      <w:r>
        <w:t>if such individual is not an employee of such other person for whom services were performed.</w:t>
      </w:r>
    </w:p>
    <w:p w:rsidR="00235015" w:rsidRDefault="00235015" w:rsidP="002D2A43">
      <w:pPr>
        <w:tabs>
          <w:tab w:val="clear" w:pos="720"/>
          <w:tab w:val="left" w:pos="810"/>
        </w:tabs>
      </w:pPr>
      <w:r>
        <w:tab/>
        <w:t>(iii)</w:t>
      </w:r>
      <w:r w:rsidR="002D2A43">
        <w:tab/>
      </w:r>
      <w:r>
        <w:t>For the purposes of subparagraph (I) (i) in the case of any individual who is furnished by a crew leader to perform service in agricultural labor or any other entity and who is not treated as an employee of such crew leader under (I) (ii)</w:t>
      </w:r>
    </w:p>
    <w:p w:rsidR="00235015" w:rsidRDefault="00235015" w:rsidP="002D2A43">
      <w:pPr>
        <w:tabs>
          <w:tab w:val="clear" w:pos="720"/>
          <w:tab w:val="left" w:pos="810"/>
        </w:tabs>
      </w:pPr>
      <w:r>
        <w:tab/>
        <w:t>(aa)</w:t>
      </w:r>
      <w:r w:rsidR="002D2A43">
        <w:tab/>
      </w:r>
      <w:r>
        <w:t>such other entity and not the crew leader shall be treated as the employer of such individual; and</w:t>
      </w:r>
    </w:p>
    <w:p w:rsidR="00235015" w:rsidRDefault="00235015" w:rsidP="002D2A43">
      <w:pPr>
        <w:tabs>
          <w:tab w:val="clear" w:pos="720"/>
          <w:tab w:val="left" w:pos="810"/>
        </w:tabs>
      </w:pPr>
      <w:r>
        <w:tab/>
        <w:t>(bb)</w:t>
      </w:r>
      <w:r w:rsidR="002D2A43">
        <w:tab/>
      </w:r>
      <w:r>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235015" w:rsidRDefault="00235015" w:rsidP="002D2A43">
      <w:pPr>
        <w:tabs>
          <w:tab w:val="clear" w:pos="720"/>
          <w:tab w:val="left" w:pos="810"/>
        </w:tabs>
      </w:pPr>
      <w:r>
        <w:tab/>
        <w:t>(iv)</w:t>
      </w:r>
      <w:r w:rsidR="002D2A43">
        <w:tab/>
      </w:r>
      <w:r>
        <w:t>For the purpose of subparagraph (I)(ii), the term "crew leader" means an individual who</w:t>
      </w:r>
    </w:p>
    <w:p w:rsidR="00235015" w:rsidRDefault="00235015" w:rsidP="002D2A43">
      <w:pPr>
        <w:tabs>
          <w:tab w:val="clear" w:pos="720"/>
          <w:tab w:val="left" w:pos="810"/>
        </w:tabs>
      </w:pPr>
      <w:r>
        <w:tab/>
        <w:t>(aa)</w:t>
      </w:r>
      <w:r w:rsidR="002D2A43">
        <w:tab/>
      </w:r>
      <w:r>
        <w:t>furnishes individuals to perform service in agricultural labor for any other entity;</w:t>
      </w:r>
    </w:p>
    <w:p w:rsidR="00235015" w:rsidRDefault="00235015" w:rsidP="002D2A43">
      <w:pPr>
        <w:tabs>
          <w:tab w:val="clear" w:pos="720"/>
          <w:tab w:val="left" w:pos="810"/>
        </w:tabs>
      </w:pPr>
      <w:r>
        <w:tab/>
        <w:t>(bb)</w:t>
      </w:r>
      <w:r w:rsidR="002D2A43">
        <w:tab/>
      </w:r>
      <w:r>
        <w:t>pays (either on his own behalf or on behalf of such other entity) the individuals so furnished by him for the service in agricultural labor performed by them; and</w:t>
      </w:r>
    </w:p>
    <w:p w:rsidR="00235015" w:rsidRDefault="00235015" w:rsidP="002D2A43">
      <w:pPr>
        <w:tabs>
          <w:tab w:val="clear" w:pos="720"/>
          <w:tab w:val="left" w:pos="810"/>
        </w:tabs>
      </w:pPr>
      <w:r>
        <w:tab/>
        <w:t>(cc)</w:t>
      </w:r>
      <w:r w:rsidR="002D2A43">
        <w:tab/>
      </w:r>
      <w:r>
        <w:t>has not entered into a written agreement with such other entity under which such individual is designated as an employee of such other entity.</w:t>
      </w:r>
    </w:p>
    <w:p w:rsidR="00235015" w:rsidRDefault="00235015" w:rsidP="00235015">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235015" w:rsidRDefault="00235015" w:rsidP="00235015">
      <w:r>
        <w:tab/>
        <w:t>(2)</w:t>
      </w:r>
      <w:r>
        <w:tab/>
        <w:t>The term "employment" shall include an individual's entire service performed within or both within and without this State if:</w:t>
      </w:r>
    </w:p>
    <w:p w:rsidR="00235015" w:rsidRDefault="00235015" w:rsidP="00235015">
      <w:r>
        <w:tab/>
        <w:t>(A)</w:t>
      </w:r>
      <w:r>
        <w:tab/>
        <w:t>The service is localized in this State; or</w:t>
      </w:r>
    </w:p>
    <w:p w:rsidR="00235015" w:rsidRDefault="00235015" w:rsidP="00235015">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235015" w:rsidRDefault="00235015" w:rsidP="00235015">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235015" w:rsidRDefault="00235015" w:rsidP="00235015">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235015" w:rsidRDefault="00235015" w:rsidP="00235015">
      <w:r>
        <w:tab/>
        <w:t>(5)</w:t>
      </w:r>
      <w:r>
        <w:tab/>
        <w:t>Service shall be deemed to be localized within a state if:</w:t>
      </w:r>
    </w:p>
    <w:p w:rsidR="00235015" w:rsidRDefault="00235015" w:rsidP="00235015">
      <w:r>
        <w:tab/>
        <w:t>(A)</w:t>
      </w:r>
      <w:r>
        <w:tab/>
        <w:t>The service is performed entirely within such state; or</w:t>
      </w:r>
    </w:p>
    <w:p w:rsidR="00235015" w:rsidRDefault="00235015" w:rsidP="00235015">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235015" w:rsidRDefault="00235015" w:rsidP="00235015">
      <w:r>
        <w:tab/>
        <w:t>(6)</w:t>
      </w:r>
      <w:r>
        <w:tab/>
        <w:t>Services performed by an individual for remuneration shall be deemed to be employment subject to this chapter (R.S.43:21-1</w:t>
      </w:r>
      <w:r w:rsidR="002D2A43">
        <w:t> </w:t>
      </w:r>
      <w:r>
        <w:t>et</w:t>
      </w:r>
      <w:r w:rsidR="002D2A43">
        <w:t> </w:t>
      </w:r>
      <w:r>
        <w:t>seq.)</w:t>
      </w:r>
      <w:r w:rsidR="002D2A43">
        <w:t> </w:t>
      </w:r>
      <w:r>
        <w:t>unless and until it is shown to the satisfaction of the division that:</w:t>
      </w:r>
    </w:p>
    <w:p w:rsidR="00235015" w:rsidRDefault="00235015" w:rsidP="00235015">
      <w:r>
        <w:tab/>
        <w:t>(A)</w:t>
      </w:r>
      <w:r>
        <w:tab/>
        <w:t>Such individual has been and will continue to be free from control or direction over the performance of such service, both under his contract of service and in fact; and</w:t>
      </w:r>
    </w:p>
    <w:p w:rsidR="00235015" w:rsidRDefault="00235015" w:rsidP="00235015">
      <w:r>
        <w:tab/>
        <w:t>(B)</w:t>
      </w:r>
      <w:r>
        <w:tab/>
        <w:t>Such service is either outside the usual course of the business for which such service is performed, or that such service is performed outside of all the places of business of the enterprise for which such service is performed; and</w:t>
      </w:r>
    </w:p>
    <w:p w:rsidR="00235015" w:rsidRDefault="00235015" w:rsidP="00235015">
      <w:r>
        <w:tab/>
        <w:t>(C)</w:t>
      </w:r>
      <w:r>
        <w:tab/>
        <w:t>Such individual is customarily engaged in an independently established trade, occupation, profession or business.</w:t>
      </w:r>
    </w:p>
    <w:p w:rsidR="00235015" w:rsidRDefault="00235015" w:rsidP="00235015">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235015" w:rsidRDefault="00235015" w:rsidP="00235015">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235015" w:rsidRDefault="00235015" w:rsidP="00235015">
      <w:r>
        <w:tab/>
        <w:t>(i)</w:t>
      </w:r>
      <w:r>
        <w:tab/>
        <w:t>during a calendar quarter in either the current or the preceding calendar year paid remuneration in cash of $20,000.00 or more to individuals employed in agricultural labor, or</w:t>
      </w:r>
    </w:p>
    <w:p w:rsidR="00235015" w:rsidRDefault="00235015" w:rsidP="00235015">
      <w:r>
        <w:tab/>
        <w:t>(ii)</w:t>
      </w:r>
      <w:r w:rsidR="002D2A43">
        <w:tab/>
      </w:r>
      <w:r>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235015" w:rsidRDefault="00235015" w:rsidP="00235015">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235015" w:rsidRDefault="00235015" w:rsidP="00235015">
      <w:r>
        <w:tab/>
        <w:t>(C)</w:t>
      </w:r>
      <w:r>
        <w:tab/>
        <w:t>Service performed by an individual in the employ of his son, daughter or spouse, and service performed by a child under the age of 18 in the employ of his father or mother;</w:t>
      </w:r>
    </w:p>
    <w:p w:rsidR="00235015" w:rsidRDefault="00235015" w:rsidP="00235015">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235015" w:rsidRDefault="00235015" w:rsidP="00235015">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235015" w:rsidRDefault="00235015" w:rsidP="00235015">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235015" w:rsidRDefault="00235015" w:rsidP="00235015">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235015" w:rsidRDefault="00235015" w:rsidP="00235015">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235015" w:rsidRDefault="00235015" w:rsidP="00235015">
      <w:r>
        <w:tab/>
        <w:t>(I)</w:t>
      </w:r>
      <w:r>
        <w:tab/>
        <w:t>Service with respect to which unemployment insurance is payable under an unemployment insurance program established by an Act of Congress;</w:t>
      </w:r>
    </w:p>
    <w:p w:rsidR="00235015" w:rsidRDefault="00235015" w:rsidP="00235015">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235015" w:rsidRDefault="00235015" w:rsidP="00235015">
      <w:r>
        <w:tab/>
        <w:t>(K)</w:t>
      </w:r>
      <w:r>
        <w:tab/>
        <w:t>Services performed by real estate salesmen or brokers who are compensated wholly on a commission basis;</w:t>
      </w:r>
    </w:p>
    <w:p w:rsidR="00235015" w:rsidRDefault="00235015" w:rsidP="00235015">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235015" w:rsidRDefault="00235015" w:rsidP="002D2A43">
      <w:pPr>
        <w:tabs>
          <w:tab w:val="clear" w:pos="720"/>
          <w:tab w:val="left" w:pos="810"/>
        </w:tabs>
      </w:pPr>
      <w:r>
        <w:tab/>
        <w:t>(M)</w:t>
      </w:r>
      <w:r w:rsidR="002D2A43">
        <w:tab/>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235015" w:rsidRDefault="00235015" w:rsidP="00235015">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235015" w:rsidRDefault="00235015" w:rsidP="00235015">
      <w:r>
        <w:tab/>
        <w:t>(O)</w:t>
      </w:r>
      <w:r>
        <w:tab/>
        <w:t>Services performed in the sale or distribution of merchandise by home-to-home salespersons or in-the-home demonstrators whose remuneration consists wholly of commissions or commissions and bonuses;</w:t>
      </w:r>
    </w:p>
    <w:p w:rsidR="00235015" w:rsidRDefault="00235015" w:rsidP="00235015">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235015" w:rsidRDefault="00235015" w:rsidP="00235015">
      <w:r>
        <w:tab/>
        <w:t>(Q)</w:t>
      </w:r>
      <w:r>
        <w:tab/>
        <w:t>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235015" w:rsidRDefault="00235015" w:rsidP="00235015">
      <w:r>
        <w:tab/>
        <w:t>(R)</w:t>
      </w:r>
      <w:r>
        <w:tab/>
        <w:t>Service in the employ of an international organization entitled to enjoy the privileges, exemptions and immunities under the International Organizations Immunities Act (22</w:t>
      </w:r>
      <w:r w:rsidR="002D2A43">
        <w:t> </w:t>
      </w:r>
      <w:r>
        <w:t>U.S.C.</w:t>
      </w:r>
      <w:r w:rsidR="002D2A43">
        <w:t> </w:t>
      </w:r>
      <w:r>
        <w:t>s.288</w:t>
      </w:r>
      <w:r w:rsidR="002D2A43">
        <w:t> </w:t>
      </w:r>
      <w:r>
        <w:t>et</w:t>
      </w:r>
      <w:r w:rsidR="002D2A43">
        <w:t> </w:t>
      </w:r>
      <w:r>
        <w:t>seq.);</w:t>
      </w:r>
    </w:p>
    <w:p w:rsidR="00235015" w:rsidRDefault="00235015" w:rsidP="00235015">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235015" w:rsidRDefault="00235015" w:rsidP="00235015">
      <w:r>
        <w:tab/>
        <w:t>(T)</w:t>
      </w:r>
      <w:r>
        <w:tab/>
        <w:t>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235015" w:rsidRDefault="00235015" w:rsidP="00235015">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235015" w:rsidRDefault="00235015" w:rsidP="00235015">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235015" w:rsidRDefault="00235015" w:rsidP="002D2A43">
      <w:pPr>
        <w:tabs>
          <w:tab w:val="clear" w:pos="720"/>
          <w:tab w:val="left" w:pos="810"/>
        </w:tabs>
      </w:pPr>
      <w:r>
        <w:tab/>
        <w:t>(W)</w:t>
      </w:r>
      <w:r w:rsidR="002D2A43">
        <w:tab/>
      </w:r>
      <w:r>
        <w:t>Services performed after the effective date of this amendatory act by agents of mutual benefit associations if the compensation to such agents for such services is wholly on a commission basis;</w:t>
      </w:r>
    </w:p>
    <w:p w:rsidR="00235015" w:rsidRDefault="00235015" w:rsidP="00235015">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235015" w:rsidRDefault="00235015" w:rsidP="00235015">
      <w:r>
        <w:tab/>
        <w:t>(Y)</w:t>
      </w:r>
      <w:r>
        <w:tab/>
        <w:t>(Deleted by amendment, P.L.2009, c.211.)</w:t>
      </w:r>
    </w:p>
    <w:p w:rsidR="00235015" w:rsidRDefault="00235015" w:rsidP="00235015">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235015" w:rsidRPr="003C00AA" w:rsidRDefault="00235015" w:rsidP="002D2A43">
      <w:pPr>
        <w:tabs>
          <w:tab w:val="clear" w:pos="1440"/>
          <w:tab w:val="left" w:pos="990"/>
        </w:tabs>
        <w:rPr>
          <w:u w:val="single"/>
        </w:rPr>
      </w:pPr>
      <w:r>
        <w:tab/>
      </w:r>
      <w:r>
        <w:rPr>
          <w:u w:val="single"/>
        </w:rPr>
        <w:t>(AA)</w:t>
      </w:r>
      <w:r w:rsidR="002D2A43">
        <w:rPr>
          <w:u w:val="single"/>
        </w:rPr>
        <w:tab/>
      </w:r>
      <w:r>
        <w:rPr>
          <w:u w:val="single"/>
        </w:rPr>
        <w:t>Services provided by a commercial fisherman whose compensation is comprised solely of a percentage of fish caught or a percentage of the proceeds from the sale of the catch.</w:t>
      </w:r>
    </w:p>
    <w:p w:rsidR="00235015" w:rsidRDefault="00235015" w:rsidP="00235015">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235015" w:rsidRDefault="00235015" w:rsidP="00235015">
      <w:r>
        <w:tab/>
        <w:t>(9)</w:t>
      </w:r>
      <w:r>
        <w:tab/>
        <w:t>Services performed by the owner of a limousine franchise (franchisee) shall not be deemed to be employment subject to the "unemployment compensation law," R.S.43:21-1 et seq., with regard to the franchisor if:</w:t>
      </w:r>
    </w:p>
    <w:p w:rsidR="00235015" w:rsidRDefault="00235015" w:rsidP="00235015">
      <w:r>
        <w:tab/>
        <w:t>(A)</w:t>
      </w:r>
      <w:r>
        <w:tab/>
        <w:t>The limousine franchisee is incorporated;</w:t>
      </w:r>
    </w:p>
    <w:p w:rsidR="00235015" w:rsidRDefault="00235015" w:rsidP="00235015">
      <w:r>
        <w:tab/>
        <w:t>(B)</w:t>
      </w:r>
      <w:r>
        <w:tab/>
        <w:t>The franchisee is subject to regulation by the Interstate Commerce Commission;</w:t>
      </w:r>
    </w:p>
    <w:p w:rsidR="00235015" w:rsidRDefault="00235015" w:rsidP="00235015">
      <w:r>
        <w:tab/>
        <w:t>(C)</w:t>
      </w:r>
      <w:r>
        <w:tab/>
        <w:t>The limousine franchise exists pursuant to a written franchise arrangement between the franchisee and the franchisor as defined by section 3 of P.L.1971, c.356 (C.56:10-3); and</w:t>
      </w:r>
    </w:p>
    <w:p w:rsidR="00235015" w:rsidRDefault="00235015" w:rsidP="00235015">
      <w:r>
        <w:tab/>
        <w:t>(D)</w:t>
      </w:r>
      <w:r>
        <w:tab/>
        <w:t>The franchisee registers with the Department of Labor and Workforce Development and receives an employer registration number.</w:t>
      </w:r>
    </w:p>
    <w:p w:rsidR="00235015" w:rsidRDefault="00235015" w:rsidP="0017387B">
      <w:pPr>
        <w:tabs>
          <w:tab w:val="clear" w:pos="720"/>
          <w:tab w:val="left" w:pos="900"/>
        </w:tabs>
      </w:pPr>
      <w:r>
        <w:tab/>
        <w:t>(10)</w:t>
      </w:r>
      <w:r w:rsidR="0017387B">
        <w:tab/>
      </w:r>
      <w:r>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235015" w:rsidRDefault="00235015" w:rsidP="00235015">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235015" w:rsidRDefault="00235015" w:rsidP="00235015">
      <w:r>
        <w:tab/>
        <w:t>(j)</w:t>
      </w:r>
      <w:r>
        <w:tab/>
        <w:t>"Employment office" means a free public employment office, or branch thereof operated by this State or maintained as a part of a State-controlled system of public employment offices.</w:t>
      </w:r>
    </w:p>
    <w:p w:rsidR="00235015" w:rsidRDefault="00235015" w:rsidP="00235015">
      <w:r>
        <w:tab/>
        <w:t>(k)</w:t>
      </w:r>
      <w:r>
        <w:tab/>
        <w:t>(Deleted by amendment, P.L.1984, c.24.)</w:t>
      </w:r>
    </w:p>
    <w:p w:rsidR="00235015" w:rsidRDefault="00235015" w:rsidP="00235015">
      <w:r>
        <w:tab/>
        <w:t>(l)</w:t>
      </w:r>
      <w:r>
        <w:tab/>
        <w:t>"State" includes, in addition to the states of the United States of America, the District of Columbia, the Virgin Islands and Puerto Rico.</w:t>
      </w:r>
    </w:p>
    <w:p w:rsidR="00235015" w:rsidRDefault="00235015" w:rsidP="00235015">
      <w:r>
        <w:tab/>
        <w:t>(m)</w:t>
      </w:r>
      <w:r>
        <w:tab/>
        <w:t>"Unemployment."</w:t>
      </w:r>
    </w:p>
    <w:p w:rsidR="00235015" w:rsidRDefault="00235015" w:rsidP="00235015">
      <w:r>
        <w:tab/>
        <w:t>(1)</w:t>
      </w:r>
      <w:r>
        <w:tab/>
        <w:t>An individual shall be deemed "unemployed" for any week during which:</w:t>
      </w:r>
    </w:p>
    <w:p w:rsidR="00235015" w:rsidRDefault="00235015" w:rsidP="00235015">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235015" w:rsidRDefault="00235015" w:rsidP="00235015">
      <w:r>
        <w:tab/>
        <w:t>(B)</w:t>
      </w:r>
      <w:r>
        <w:tab/>
        <w:t>The individual is eligible for and receiving a self-employment assistance allowance pursuant to the requirements of P.L.1995, c.394 (C.43:21-67 et al.).</w:t>
      </w:r>
    </w:p>
    <w:p w:rsidR="00235015" w:rsidRDefault="00235015" w:rsidP="00235015">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235015" w:rsidRDefault="00235015" w:rsidP="00235015">
      <w:r>
        <w:tab/>
        <w:t>(3)</w:t>
      </w:r>
      <w:r>
        <w:tab/>
        <w:t>An individual's week of unemployment shall be deemed to commence only after the individual has filed a claim at an unemployment insurance claims office, except as the division may by regulation otherwise prescribe.</w:t>
      </w:r>
    </w:p>
    <w:p w:rsidR="00235015" w:rsidRDefault="00235015" w:rsidP="00235015">
      <w:r>
        <w:tab/>
        <w:t>(n)</w:t>
      </w:r>
      <w:r>
        <w:tab/>
        <w:t>"Unemployment compensation administration fund" means the unemployment compensation administration fund established by this chapter (R.S.43:21-1 et seq.), from which administrative expenses under this chapter (R.S.43:21-1 et seq.) shall be paid.</w:t>
      </w:r>
    </w:p>
    <w:p w:rsidR="00235015" w:rsidRDefault="00235015" w:rsidP="00235015">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235015" w:rsidRDefault="00235015" w:rsidP="00235015">
      <w:r>
        <w:tab/>
        <w:t>(p)</w:t>
      </w:r>
      <w:r>
        <w:tab/>
        <w:t>"Remuneration" means all compensation for personal services, including commission and bonuses and the cash value of all compensation in any medium other than cash.</w:t>
      </w:r>
    </w:p>
    <w:p w:rsidR="00235015" w:rsidRDefault="00235015" w:rsidP="00235015">
      <w:r>
        <w:tab/>
        <w:t>(q)</w:t>
      </w:r>
      <w:r>
        <w:tab/>
        <w:t>"Week" means for benefit years commencing on or after October 1, 1984, the calendar week ending at midnight Saturday, or as the division may by regulation prescribe.</w:t>
      </w:r>
    </w:p>
    <w:p w:rsidR="00235015" w:rsidRDefault="00235015" w:rsidP="00235015">
      <w:r>
        <w:tab/>
        <w:t>(r)</w:t>
      </w:r>
      <w:r>
        <w:tab/>
        <w:t>"Calendar quarter" means the period of three consecutive calendar months ending March 31, June 30, September 30, or December 31.</w:t>
      </w:r>
    </w:p>
    <w:p w:rsidR="00235015" w:rsidRDefault="00235015" w:rsidP="00235015">
      <w:r>
        <w:tab/>
        <w:t>(s)</w:t>
      </w:r>
      <w:r>
        <w:tab/>
        <w:t>"Investment company" means any company as defined in subsection a. of section 1 of P.L.1938, c.322 (C.17:16A-1).</w:t>
      </w:r>
    </w:p>
    <w:p w:rsidR="00235015" w:rsidRDefault="00235015" w:rsidP="00235015">
      <w:r>
        <w:tab/>
        <w:t>(t)</w:t>
      </w:r>
      <w:r w:rsidR="0017387B">
        <w:tab/>
      </w:r>
      <w:r>
        <w:t>(1)</w:t>
      </w:r>
      <w:r w:rsidR="0017387B">
        <w:t xml:space="preserve"> </w:t>
      </w:r>
      <w:r>
        <w:t xml:space="preserve"> (Deleted by amendment, P.L.2001, c.17).</w:t>
      </w:r>
    </w:p>
    <w:p w:rsidR="00235015" w:rsidRDefault="00235015" w:rsidP="00235015">
      <w:r>
        <w:tab/>
        <w:t>(2)</w:t>
      </w:r>
      <w:r>
        <w:tab/>
        <w:t>"Base week," commencing on or after January 1, 1996 and before January 1, 2001, means:</w:t>
      </w:r>
    </w:p>
    <w:p w:rsidR="00235015" w:rsidRDefault="00235015" w:rsidP="00235015">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235015" w:rsidRDefault="00235015" w:rsidP="00235015">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235015" w:rsidRDefault="00235015" w:rsidP="00235015">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235015" w:rsidRDefault="00235015" w:rsidP="00235015">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235015" w:rsidRDefault="00235015" w:rsidP="00235015">
      <w: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235015" w:rsidRDefault="00235015" w:rsidP="00235015">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235015" w:rsidRDefault="00235015" w:rsidP="00235015">
      <w:r>
        <w:tab/>
        <w:t>(w)</w:t>
      </w:r>
      <w:r>
        <w:tab/>
        <w:t>"Last date of employment" means the last calendar day in the base year of an individual on which he performed services in employment for a given employer.</w:t>
      </w:r>
    </w:p>
    <w:p w:rsidR="00235015" w:rsidRDefault="00235015" w:rsidP="00235015">
      <w:r>
        <w:tab/>
        <w:t>(x)</w:t>
      </w:r>
      <w:r>
        <w:tab/>
        <w:t>"Most recent base year employer" means that employer with whom the individual most recently, in point of time, performed service in employment in the base year.</w:t>
      </w:r>
    </w:p>
    <w:p w:rsidR="00235015" w:rsidRDefault="00235015" w:rsidP="00235015">
      <w:r>
        <w:tab/>
        <w:t>(y)</w:t>
      </w:r>
      <w:r w:rsidR="0017387B">
        <w:tab/>
      </w:r>
      <w:r>
        <w:t>(1) "Educational institution" means any public or other nonprofit institution (including an institution of higher education):</w:t>
      </w:r>
    </w:p>
    <w:p w:rsidR="00235015" w:rsidRDefault="00235015" w:rsidP="00235015">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235015" w:rsidRDefault="00235015" w:rsidP="00235015">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235015" w:rsidRDefault="00235015" w:rsidP="00235015">
      <w:r>
        <w:tab/>
        <w:t>(C)</w:t>
      </w:r>
      <w:r>
        <w:tab/>
        <w:t>Which offers courses of study or training which may be academic, technical, trade, or preparation for gainful employment in a recognized occupation.</w:t>
      </w:r>
    </w:p>
    <w:p w:rsidR="00235015" w:rsidRDefault="00235015" w:rsidP="00235015">
      <w:r>
        <w:tab/>
        <w:t>(2)</w:t>
      </w:r>
      <w:r>
        <w:tab/>
        <w:t>"Institution of higher education" means an educational institution which:</w:t>
      </w:r>
    </w:p>
    <w:p w:rsidR="00235015" w:rsidRDefault="00235015" w:rsidP="00235015">
      <w:r>
        <w:tab/>
        <w:t>(A)</w:t>
      </w:r>
      <w:r>
        <w:tab/>
        <w:t>Admits as regular students only individuals having a certificate of graduation from a high school, or the recognized equivalent of such a certificate;</w:t>
      </w:r>
    </w:p>
    <w:p w:rsidR="00235015" w:rsidRDefault="00235015" w:rsidP="00235015">
      <w:r>
        <w:tab/>
        <w:t>(B)</w:t>
      </w:r>
      <w:r>
        <w:tab/>
        <w:t>Is legally authorized in this State to provide a program of education beyond high school;</w:t>
      </w:r>
    </w:p>
    <w:p w:rsidR="00235015" w:rsidRDefault="00235015" w:rsidP="00235015">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235015" w:rsidRDefault="00235015" w:rsidP="00235015">
      <w:r>
        <w:tab/>
        <w:t>(D)</w:t>
      </w:r>
      <w:r>
        <w:tab/>
        <w:t>Is a public or other nonprofit institution.</w:t>
      </w:r>
    </w:p>
    <w:p w:rsidR="00235015" w:rsidRDefault="00235015" w:rsidP="00235015">
      <w:r>
        <w:tab/>
        <w:t>Notwithstanding any of the foregoing provisions of this subsection, all colleges and universities in this State are institutions of higher education for purposes of this section.</w:t>
      </w:r>
    </w:p>
    <w:p w:rsidR="00235015" w:rsidRDefault="00235015" w:rsidP="00235015">
      <w:r>
        <w:tab/>
        <w:t>(z)</w:t>
      </w:r>
      <w:r>
        <w:tab/>
        <w:t>"Hospital" means an institution which has been licensed, certified or approved under the law of this State as a hospital.</w:t>
      </w:r>
    </w:p>
    <w:p w:rsidR="00235015" w:rsidRDefault="00235015" w:rsidP="00235015">
      <w:r>
        <w:t>(</w:t>
      </w:r>
      <w:proofErr w:type="spellStart"/>
      <w:r>
        <w:t>cf</w:t>
      </w:r>
      <w:proofErr w:type="spellEnd"/>
      <w:r>
        <w:t>: P.L.2017, c.230)</w:t>
      </w:r>
    </w:p>
    <w:p w:rsidR="00235015" w:rsidRPr="00D71D68" w:rsidRDefault="00235015" w:rsidP="00235015"/>
    <w:p w:rsidR="00235015" w:rsidRDefault="00235015" w:rsidP="00235015">
      <w:r>
        <w:tab/>
        <w:t>2.</w:t>
      </w:r>
      <w:r>
        <w:tab/>
        <w:t>This act shall take effect immediately.</w:t>
      </w:r>
    </w:p>
    <w:p w:rsidR="00235015" w:rsidRPr="00AA7880" w:rsidRDefault="00235015" w:rsidP="00235015"/>
    <w:p w:rsidR="00235015" w:rsidRPr="00CE7BD8" w:rsidRDefault="00235015" w:rsidP="00235015"/>
    <w:p w:rsidR="00235015" w:rsidRPr="00AA7880" w:rsidRDefault="00235015" w:rsidP="00235015">
      <w:pPr>
        <w:jc w:val="center"/>
      </w:pPr>
      <w:r w:rsidRPr="00D71D68">
        <w:t>STATEMENT</w:t>
      </w:r>
    </w:p>
    <w:p w:rsidR="00235015" w:rsidRDefault="00235015" w:rsidP="00235015"/>
    <w:p w:rsidR="00235015" w:rsidRDefault="00235015" w:rsidP="00235015">
      <w:r>
        <w:tab/>
        <w:t xml:space="preserve">This bill exempts from coverage under </w:t>
      </w:r>
      <w:r w:rsidRPr="008F1CDC">
        <w:t>the "unemployment compensation law," R.S.43:21-1 et seq.</w:t>
      </w:r>
      <w:r>
        <w:t>, an</w:t>
      </w:r>
      <w:r w:rsidRPr="002E3F60">
        <w:t>y services provided by a commercial fisherm</w:t>
      </w:r>
      <w:r>
        <w:t>a</w:t>
      </w:r>
      <w:r w:rsidRPr="002E3F60">
        <w:t>n whose compensation is comprised solely of a percentage of fish caught or a percentage of the proceeds from the sale of the catch.</w:t>
      </w:r>
      <w:r>
        <w:t xml:space="preserve">  The exempted commercial fisherman would not be subject to unemployment insurance (UI) taxes and not be eligible for UI benefits.</w:t>
      </w:r>
    </w:p>
    <w:p w:rsidR="00FE62B6" w:rsidRDefault="00FE62B6" w:rsidP="00235015"/>
    <w:p w:rsidR="00FE62B6" w:rsidRDefault="00FE62B6" w:rsidP="00235015"/>
    <w:p w:rsidR="00FE62B6" w:rsidRDefault="00FE62B6" w:rsidP="00FE62B6">
      <w:pPr>
        <w:jc w:val="center"/>
      </w:pPr>
      <w:r>
        <w:rPr>
          <w:u w:val="single"/>
        </w:rPr>
        <w:t>                                </w:t>
      </w:r>
    </w:p>
    <w:p w:rsidR="00FE62B6" w:rsidRDefault="00FE62B6" w:rsidP="00FE62B6">
      <w:pPr>
        <w:jc w:val="center"/>
      </w:pPr>
    </w:p>
    <w:p w:rsidR="00FE62B6" w:rsidRPr="00FE62B6" w:rsidRDefault="00FE62B6" w:rsidP="004404F6">
      <w:bookmarkStart w:id="1" w:name="_GoBack"/>
      <w:bookmarkEnd w:id="1"/>
      <w:r>
        <w:tab/>
        <w:t xml:space="preserve">Exempts certain commercial fishermen from coverage under "unemployment compensation law." </w:t>
      </w:r>
    </w:p>
    <w:sectPr w:rsidR="00FE62B6" w:rsidRPr="00FE62B6" w:rsidSect="00FE62B6">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6D5" w:rsidRDefault="00EB66D5">
      <w:r>
        <w:separator/>
      </w:r>
    </w:p>
  </w:endnote>
  <w:endnote w:type="continuationSeparator" w:id="0">
    <w:p w:rsidR="00EB66D5" w:rsidRDefault="00EB6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63B" w:rsidRPr="00921C91" w:rsidRDefault="002350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363B" w:rsidRPr="00921C91" w:rsidRDefault="00F337AE">
    <w:pPr>
      <w:pStyle w:val="Footer"/>
      <w:rPr>
        <w:szCs w:val="18"/>
      </w:rPr>
    </w:pPr>
  </w:p>
  <w:p w:rsidR="00AB363B" w:rsidRPr="00921C91" w:rsidRDefault="002350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363B" w:rsidRDefault="00F337AE">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6" w:rsidRDefault="00FE62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6D5" w:rsidRDefault="00EB66D5">
      <w:r>
        <w:separator/>
      </w:r>
    </w:p>
  </w:footnote>
  <w:footnote w:type="continuationSeparator" w:id="0">
    <w:p w:rsidR="00EB66D5" w:rsidRDefault="00EB6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285" w:rsidRDefault="00E87285" w:rsidP="00E87285">
    <w:pPr>
      <w:pStyle w:val="bpuHeadSpon"/>
    </w:pPr>
    <w:r w:rsidRPr="00E87285">
      <w:rPr>
        <w:rStyle w:val="bpuHeadSponChar"/>
      </w:rPr>
      <w:t>S3501</w:t>
    </w:r>
    <w:r>
      <w:t xml:space="preserve"> TESTA</w:t>
    </w:r>
    <w:r w:rsidR="0058498B">
      <w:t>, MADDEN</w:t>
    </w:r>
  </w:p>
  <w:p w:rsidR="00E87285" w:rsidRDefault="00E87285" w:rsidP="00E87285">
    <w:pPr>
      <w:pStyle w:val="bpuHeadSpon"/>
    </w:pPr>
    <w:r>
      <w:fldChar w:fldCharType="begin"/>
    </w:r>
    <w:r>
      <w:instrText xml:space="preserve"> PAGE  \* MERGEFORMAT </w:instrText>
    </w:r>
    <w:r>
      <w:fldChar w:fldCharType="separate"/>
    </w:r>
    <w:r w:rsidR="00FE62B6">
      <w:rPr>
        <w:noProof/>
      </w:rPr>
      <w:t>2</w:t>
    </w:r>
    <w:r>
      <w:fldChar w:fldCharType="end"/>
    </w:r>
  </w:p>
  <w:p w:rsidR="00E87285" w:rsidRDefault="00E87285" w:rsidP="00E8728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2B6" w:rsidRDefault="00FE62B6" w:rsidP="00686AEB">
    <w:pPr>
      <w:pStyle w:val="Header"/>
      <w:jc w:val="center"/>
      <w:rPr>
        <w:rStyle w:val="PageNumber"/>
      </w:rPr>
    </w:pPr>
  </w:p>
  <w:p w:rsidR="00FE62B6" w:rsidRDefault="00FE62B6" w:rsidP="00E87285">
    <w:pPr>
      <w:pStyle w:val="bpuHeadSpon"/>
    </w:pPr>
    <w:r w:rsidRPr="00E87285">
      <w:rPr>
        <w:rStyle w:val="bpuHeadSponChar"/>
      </w:rPr>
      <w:t>S3501</w:t>
    </w:r>
  </w:p>
  <w:p w:rsidR="00FE62B6" w:rsidRDefault="00FE62B6" w:rsidP="00E87285">
    <w:pPr>
      <w:pStyle w:val="bpuHeadSpon"/>
    </w:pPr>
    <w:r>
      <w:fldChar w:fldCharType="begin"/>
    </w:r>
    <w:r>
      <w:instrText xml:space="preserve"> PAGE  \* MERGEFORMAT </w:instrText>
    </w:r>
    <w:r>
      <w:fldChar w:fldCharType="separate"/>
    </w:r>
    <w:r w:rsidR="00F337AE">
      <w:rPr>
        <w:noProof/>
      </w:rPr>
      <w:t>18</w:t>
    </w:r>
    <w:r>
      <w:fldChar w:fldCharType="end"/>
    </w:r>
  </w:p>
  <w:p w:rsidR="00FE62B6" w:rsidRDefault="00FE62B6" w:rsidP="00E872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6D5"/>
    <w:rsid w:val="000051BD"/>
    <w:rsid w:val="000160A5"/>
    <w:rsid w:val="0002335B"/>
    <w:rsid w:val="0003549A"/>
    <w:rsid w:val="000367AE"/>
    <w:rsid w:val="00043B22"/>
    <w:rsid w:val="00054975"/>
    <w:rsid w:val="00057D20"/>
    <w:rsid w:val="0006197C"/>
    <w:rsid w:val="0006281F"/>
    <w:rsid w:val="0008141C"/>
    <w:rsid w:val="00092F6B"/>
    <w:rsid w:val="00094A55"/>
    <w:rsid w:val="000A27D6"/>
    <w:rsid w:val="000A44A7"/>
    <w:rsid w:val="000B1054"/>
    <w:rsid w:val="000B3411"/>
    <w:rsid w:val="000C054C"/>
    <w:rsid w:val="000C12C2"/>
    <w:rsid w:val="000C5038"/>
    <w:rsid w:val="000C79CD"/>
    <w:rsid w:val="000D11AF"/>
    <w:rsid w:val="000D6255"/>
    <w:rsid w:val="000D6262"/>
    <w:rsid w:val="000D7B4A"/>
    <w:rsid w:val="000E4006"/>
    <w:rsid w:val="000F3DA2"/>
    <w:rsid w:val="000F5FDE"/>
    <w:rsid w:val="000F7466"/>
    <w:rsid w:val="0013000E"/>
    <w:rsid w:val="00133F81"/>
    <w:rsid w:val="00135943"/>
    <w:rsid w:val="0014664C"/>
    <w:rsid w:val="001645FB"/>
    <w:rsid w:val="0017387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015"/>
    <w:rsid w:val="002368CD"/>
    <w:rsid w:val="002370D0"/>
    <w:rsid w:val="00255958"/>
    <w:rsid w:val="00257FA2"/>
    <w:rsid w:val="0026574A"/>
    <w:rsid w:val="002660BB"/>
    <w:rsid w:val="002720E8"/>
    <w:rsid w:val="00275293"/>
    <w:rsid w:val="002776B0"/>
    <w:rsid w:val="00286C7E"/>
    <w:rsid w:val="002A1029"/>
    <w:rsid w:val="002A3A1A"/>
    <w:rsid w:val="002A4692"/>
    <w:rsid w:val="002A51BA"/>
    <w:rsid w:val="002B19C8"/>
    <w:rsid w:val="002B2E26"/>
    <w:rsid w:val="002B3FE6"/>
    <w:rsid w:val="002C2D81"/>
    <w:rsid w:val="002C461E"/>
    <w:rsid w:val="002C6CEC"/>
    <w:rsid w:val="002D19AB"/>
    <w:rsid w:val="002D2A4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818"/>
    <w:rsid w:val="003E26D4"/>
    <w:rsid w:val="003E47BA"/>
    <w:rsid w:val="003F3B37"/>
    <w:rsid w:val="0040195A"/>
    <w:rsid w:val="00402DC0"/>
    <w:rsid w:val="00412ABA"/>
    <w:rsid w:val="00416C4B"/>
    <w:rsid w:val="0041751E"/>
    <w:rsid w:val="004211E5"/>
    <w:rsid w:val="00422091"/>
    <w:rsid w:val="0043386C"/>
    <w:rsid w:val="00436F2D"/>
    <w:rsid w:val="00436F5D"/>
    <w:rsid w:val="004404F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98B"/>
    <w:rsid w:val="0059131D"/>
    <w:rsid w:val="005A1E0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072"/>
    <w:rsid w:val="00665CBC"/>
    <w:rsid w:val="00667A5C"/>
    <w:rsid w:val="00677316"/>
    <w:rsid w:val="00686AEB"/>
    <w:rsid w:val="006B2542"/>
    <w:rsid w:val="006B7897"/>
    <w:rsid w:val="006B7FA7"/>
    <w:rsid w:val="006C086A"/>
    <w:rsid w:val="006C21C1"/>
    <w:rsid w:val="006C3F5C"/>
    <w:rsid w:val="006C7327"/>
    <w:rsid w:val="006D00E5"/>
    <w:rsid w:val="006D791B"/>
    <w:rsid w:val="006E2895"/>
    <w:rsid w:val="006F180D"/>
    <w:rsid w:val="006F4334"/>
    <w:rsid w:val="006F47AF"/>
    <w:rsid w:val="006F6B8A"/>
    <w:rsid w:val="00707CD3"/>
    <w:rsid w:val="00716BB9"/>
    <w:rsid w:val="007256D1"/>
    <w:rsid w:val="007279FD"/>
    <w:rsid w:val="00741DF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4D01"/>
    <w:rsid w:val="007C0E14"/>
    <w:rsid w:val="007C7DE4"/>
    <w:rsid w:val="007D40CB"/>
    <w:rsid w:val="007D5796"/>
    <w:rsid w:val="007D59C0"/>
    <w:rsid w:val="007D7D9C"/>
    <w:rsid w:val="007F485D"/>
    <w:rsid w:val="007F6050"/>
    <w:rsid w:val="00813627"/>
    <w:rsid w:val="00832816"/>
    <w:rsid w:val="00836BBD"/>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D41"/>
    <w:rsid w:val="008B2850"/>
    <w:rsid w:val="008C79B3"/>
    <w:rsid w:val="008D77BD"/>
    <w:rsid w:val="008E454C"/>
    <w:rsid w:val="008F1E5A"/>
    <w:rsid w:val="00901BDA"/>
    <w:rsid w:val="009062F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4C0"/>
    <w:rsid w:val="00B90E33"/>
    <w:rsid w:val="00B9676B"/>
    <w:rsid w:val="00BA2EA5"/>
    <w:rsid w:val="00BA364B"/>
    <w:rsid w:val="00BA6C71"/>
    <w:rsid w:val="00BB1190"/>
    <w:rsid w:val="00BB31D0"/>
    <w:rsid w:val="00BB3A11"/>
    <w:rsid w:val="00BB4DDB"/>
    <w:rsid w:val="00BB5D79"/>
    <w:rsid w:val="00BB5F02"/>
    <w:rsid w:val="00BC7892"/>
    <w:rsid w:val="00BE24D6"/>
    <w:rsid w:val="00BE7EFA"/>
    <w:rsid w:val="00BF06AD"/>
    <w:rsid w:val="00BF2C67"/>
    <w:rsid w:val="00C04F4D"/>
    <w:rsid w:val="00C058D1"/>
    <w:rsid w:val="00C05D00"/>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665"/>
    <w:rsid w:val="00D6662D"/>
    <w:rsid w:val="00D9410B"/>
    <w:rsid w:val="00D9695B"/>
    <w:rsid w:val="00DA2417"/>
    <w:rsid w:val="00DA5585"/>
    <w:rsid w:val="00DA70A3"/>
    <w:rsid w:val="00DB02AC"/>
    <w:rsid w:val="00DB6AA2"/>
    <w:rsid w:val="00DD46FB"/>
    <w:rsid w:val="00DD6AD5"/>
    <w:rsid w:val="00DE10D1"/>
    <w:rsid w:val="00DE2514"/>
    <w:rsid w:val="00DE6851"/>
    <w:rsid w:val="00DF03EE"/>
    <w:rsid w:val="00E01B71"/>
    <w:rsid w:val="00E05CC9"/>
    <w:rsid w:val="00E15573"/>
    <w:rsid w:val="00E20E00"/>
    <w:rsid w:val="00E25A5B"/>
    <w:rsid w:val="00E373C7"/>
    <w:rsid w:val="00E4267B"/>
    <w:rsid w:val="00E42F13"/>
    <w:rsid w:val="00E452DF"/>
    <w:rsid w:val="00E543CF"/>
    <w:rsid w:val="00E546FD"/>
    <w:rsid w:val="00E608F1"/>
    <w:rsid w:val="00E60CB0"/>
    <w:rsid w:val="00E611B9"/>
    <w:rsid w:val="00E7144F"/>
    <w:rsid w:val="00E73D74"/>
    <w:rsid w:val="00E76A79"/>
    <w:rsid w:val="00E80692"/>
    <w:rsid w:val="00E80C24"/>
    <w:rsid w:val="00E87285"/>
    <w:rsid w:val="00E93836"/>
    <w:rsid w:val="00EA7C16"/>
    <w:rsid w:val="00EB66D5"/>
    <w:rsid w:val="00EC5281"/>
    <w:rsid w:val="00EC791D"/>
    <w:rsid w:val="00EC7CA6"/>
    <w:rsid w:val="00ED3C5D"/>
    <w:rsid w:val="00ED4553"/>
    <w:rsid w:val="00EE2AEA"/>
    <w:rsid w:val="00EE6038"/>
    <w:rsid w:val="00F00D08"/>
    <w:rsid w:val="00F1350D"/>
    <w:rsid w:val="00F15583"/>
    <w:rsid w:val="00F17C18"/>
    <w:rsid w:val="00F200EE"/>
    <w:rsid w:val="00F22481"/>
    <w:rsid w:val="00F2542E"/>
    <w:rsid w:val="00F27278"/>
    <w:rsid w:val="00F337AE"/>
    <w:rsid w:val="00F344E3"/>
    <w:rsid w:val="00F34D58"/>
    <w:rsid w:val="00F40FC9"/>
    <w:rsid w:val="00F41A9D"/>
    <w:rsid w:val="00F44314"/>
    <w:rsid w:val="00F54B9C"/>
    <w:rsid w:val="00F55672"/>
    <w:rsid w:val="00F56E96"/>
    <w:rsid w:val="00F573DD"/>
    <w:rsid w:val="00F61E59"/>
    <w:rsid w:val="00F63D99"/>
    <w:rsid w:val="00F6426B"/>
    <w:rsid w:val="00F709B3"/>
    <w:rsid w:val="00F71A5E"/>
    <w:rsid w:val="00F80AAC"/>
    <w:rsid w:val="00FA0AFC"/>
    <w:rsid w:val="00FA1C82"/>
    <w:rsid w:val="00FA2ED1"/>
    <w:rsid w:val="00FA4A52"/>
    <w:rsid w:val="00FB3986"/>
    <w:rsid w:val="00FB4045"/>
    <w:rsid w:val="00FB4D8E"/>
    <w:rsid w:val="00FC0D0A"/>
    <w:rsid w:val="00FC1B0B"/>
    <w:rsid w:val="00FD2F97"/>
    <w:rsid w:val="00FE62B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7208CA2B-7C2D-42DD-A25E-6FE7AD8A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556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672"/>
    <w:rPr>
      <w:rFonts w:ascii="Segoe UI" w:hAnsi="Segoe UI" w:cs="Segoe UI"/>
      <w:spacing w:val="4"/>
      <w:sz w:val="18"/>
      <w:szCs w:val="18"/>
    </w:rPr>
  </w:style>
  <w:style w:type="character" w:styleId="LineNumber">
    <w:name w:val="line number"/>
    <w:basedOn w:val="DefaultParagraphFont"/>
    <w:semiHidden/>
    <w:unhideWhenUsed/>
    <w:rsid w:val="00E87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DE8AF-5012-4199-9DB7-48BFB07FE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7982</Words>
  <Characters>40902</Characters>
  <Application>Microsoft Office Word</Application>
  <DocSecurity>0</DocSecurity>
  <Lines>850</Lines>
  <Paragraphs>164</Paragraphs>
  <ScaleCrop>false</ScaleCrop>
  <HeadingPairs>
    <vt:vector size="2" baseType="variant">
      <vt:variant>
        <vt:lpstr>Title</vt:lpstr>
      </vt:variant>
      <vt:variant>
        <vt:i4>1</vt:i4>
      </vt:variant>
    </vt:vector>
  </HeadingPairs>
  <TitlesOfParts>
    <vt:vector size="1" baseType="lpstr">
      <vt:lpstr>P.L. 2021, c.346</vt:lpstr>
    </vt:vector>
  </TitlesOfParts>
  <Manager>Kenneth P. Howard</Manager>
  <Company>NJ Office of Legislative Services</Company>
  <LinksUpToDate>false</LinksUpToDate>
  <CharactersWithSpaces>48929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c.346 (S3501)</dc:title>
  <dc:subject/>
  <dc:creator>Senate, No. 3501</dc:creator>
  <cp:keywords>S3501|18| ||0|0|F|0|</cp:keywords>
  <dc:description>INTRODUCED MARCH 9, 2021</dc:description>
  <cp:lastModifiedBy>Todaro, Vivian</cp:lastModifiedBy>
  <cp:revision>2</cp:revision>
  <cp:lastPrinted>2021-12-27T20:59:00Z</cp:lastPrinted>
  <dcterms:created xsi:type="dcterms:W3CDTF">2022-02-17T15:17:00Z</dcterms:created>
  <dcterms:modified xsi:type="dcterms:W3CDTF">2022-02-17T15:17:00Z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c.346</vt:lpwstr>
  </property>
</Properties>
</file>