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24E" w:rsidRDefault="001F324E" w:rsidP="001F324E">
      <w:pPr>
        <w:pStyle w:val="HangingAnAct"/>
        <w:suppressLineNumbers/>
        <w:rPr>
          <w:rStyle w:val="BillHead"/>
        </w:rPr>
        <w:sectPr w:rsidR="001F324E" w:rsidSect="00602470">
          <w:headerReference w:type="default" r:id="rId7"/>
          <w:pgSz w:w="12240" w:h="20160" w:code="5"/>
          <w:pgMar w:top="1440" w:right="2520" w:bottom="1872" w:left="2880" w:header="1181" w:footer="1368" w:gutter="0"/>
          <w:lnNumType w:countBy="1"/>
          <w:cols w:space="720"/>
          <w:titlePg/>
          <w:docGrid w:linePitch="360"/>
        </w:sectPr>
      </w:pPr>
    </w:p>
    <w:p w:rsidR="001F324E" w:rsidRDefault="001F324E" w:rsidP="001F324E">
      <w:pPr>
        <w:ind w:left="6048"/>
      </w:pPr>
      <w:r>
        <w:t>§§1-3</w:t>
      </w:r>
    </w:p>
    <w:p w:rsidR="001F324E" w:rsidRDefault="001F324E" w:rsidP="001F324E">
      <w:pPr>
        <w:ind w:left="6048"/>
      </w:pPr>
      <w:r>
        <w:t>C.11A:7-13.6 to</w:t>
      </w:r>
    </w:p>
    <w:p w:rsidR="001F324E" w:rsidRDefault="001F324E" w:rsidP="001F324E">
      <w:pPr>
        <w:ind w:left="6048"/>
      </w:pPr>
      <w:r>
        <w:t>11A:7-13.8</w:t>
      </w:r>
    </w:p>
    <w:p w:rsidR="001F324E" w:rsidRDefault="001F324E" w:rsidP="001F324E">
      <w:pPr>
        <w:ind w:left="6048"/>
      </w:pPr>
      <w:r>
        <w:t>§§4,5</w:t>
      </w:r>
    </w:p>
    <w:p w:rsidR="001F324E" w:rsidRDefault="001F324E" w:rsidP="001F324E">
      <w:pPr>
        <w:ind w:left="6048"/>
      </w:pPr>
      <w:r>
        <w:t>Note</w:t>
      </w:r>
    </w:p>
    <w:p w:rsidR="001F324E" w:rsidRDefault="001F324E" w:rsidP="001F324E">
      <w:pPr>
        <w:ind w:left="6048"/>
      </w:pPr>
    </w:p>
    <w:p w:rsidR="001F324E" w:rsidRDefault="001F324E" w:rsidP="001F324E">
      <w:pPr>
        <w:sectPr w:rsidR="001F324E" w:rsidSect="001F324E">
          <w:type w:val="continuous"/>
          <w:pgSz w:w="12240" w:h="20160" w:code="5"/>
          <w:pgMar w:top="1440" w:right="1440" w:bottom="1872" w:left="2880" w:header="72" w:footer="720" w:gutter="0"/>
          <w:cols w:space="720"/>
          <w:titlePg/>
          <w:docGrid w:linePitch="360"/>
        </w:sectPr>
      </w:pPr>
    </w:p>
    <w:p w:rsidR="001F324E" w:rsidRDefault="001F324E" w:rsidP="001F324E">
      <w:pPr>
        <w:jc w:val="center"/>
      </w:pPr>
      <w:bookmarkStart w:id="0" w:name="LCPL"/>
      <w:bookmarkEnd w:id="0"/>
      <w:r>
        <w:t>P.L. 2021, CHAPTER 466,</w:t>
      </w:r>
      <w:r>
        <w:rPr>
          <w:b/>
          <w:i/>
        </w:rPr>
        <w:t xml:space="preserve"> approved January 18, 2022</w:t>
      </w:r>
    </w:p>
    <w:p w:rsidR="001F324E" w:rsidRDefault="001F324E" w:rsidP="001F324E">
      <w:pPr>
        <w:jc w:val="center"/>
      </w:pPr>
      <w:r>
        <w:t>Assembly, No. 5296</w:t>
      </w:r>
    </w:p>
    <w:p w:rsidR="001F324E" w:rsidRDefault="001F324E" w:rsidP="001F324E">
      <w:pPr>
        <w:jc w:val="center"/>
      </w:pPr>
    </w:p>
    <w:p w:rsidR="001F324E" w:rsidRPr="001F324E" w:rsidRDefault="001F324E" w:rsidP="001F324E">
      <w:pPr>
        <w:jc w:val="center"/>
      </w:pPr>
    </w:p>
    <w:p w:rsidR="001F324E" w:rsidRPr="001F324E" w:rsidRDefault="001F324E" w:rsidP="001F324E">
      <w:pPr>
        <w:sectPr w:rsidR="001F324E" w:rsidRPr="001F324E" w:rsidSect="001F324E">
          <w:type w:val="continuous"/>
          <w:pgSz w:w="12240" w:h="20160" w:code="5"/>
          <w:pgMar w:top="2880" w:right="1440" w:bottom="1872" w:left="1440" w:header="72" w:footer="720" w:gutter="0"/>
          <w:cols w:space="720"/>
          <w:docGrid w:linePitch="360"/>
        </w:sectPr>
      </w:pPr>
    </w:p>
    <w:p w:rsidR="00686AEB" w:rsidRPr="00201636" w:rsidRDefault="009856E0" w:rsidP="00201636">
      <w:pPr>
        <w:pStyle w:val="HangingAnAct"/>
      </w:pPr>
      <w:r>
        <w:rPr>
          <w:rStyle w:val="BillHead"/>
        </w:rPr>
        <w:t>An Act</w:t>
      </w:r>
      <w:r w:rsidR="00686AEB" w:rsidRPr="006B7FA7">
        <w:rPr>
          <w:rStyle w:val="HangingAnActChar"/>
        </w:rPr>
        <w:t xml:space="preserve"> </w:t>
      </w:r>
      <w:r w:rsidR="00005CEA">
        <w:t xml:space="preserve">concerning employment by the State of persons with disabilities, </w:t>
      </w:r>
      <w:r w:rsidR="00005CEA" w:rsidRPr="00201636">
        <w:t>and supplementing chapter 7 of Title 11A of the New Jersey Statutes.</w:t>
      </w:r>
    </w:p>
    <w:p w:rsidR="000B1054" w:rsidRPr="00D71D68" w:rsidRDefault="000B1054" w:rsidP="000B1054"/>
    <w:p w:rsidR="00686AEB" w:rsidRPr="00AA7880" w:rsidRDefault="00686AEB" w:rsidP="00686AEB">
      <w:r>
        <w:tab/>
      </w:r>
      <w:r w:rsidR="009856E0">
        <w:rPr>
          <w:rStyle w:val="BillHeading2"/>
        </w:rPr>
        <w:t>Be It Enacted</w:t>
      </w:r>
      <w:r>
        <w:rPr>
          <w:rStyle w:val="BillHeading2"/>
        </w:rPr>
        <w:t xml:space="preserve"> </w:t>
      </w:r>
      <w:r w:rsidR="009856E0">
        <w:rPr>
          <w:rStyle w:val="BillLanguage"/>
        </w:rPr>
        <w:t>by the Senate and General Assembly of the State of New Jersey:</w:t>
      </w:r>
    </w:p>
    <w:p w:rsidR="00686AEB" w:rsidRDefault="00686AEB" w:rsidP="00686AEB"/>
    <w:p w:rsidR="00315E19" w:rsidRDefault="00511A71" w:rsidP="009713AA">
      <w:r>
        <w:tab/>
        <w:t>1.</w:t>
      </w:r>
      <w:r>
        <w:tab/>
      </w:r>
      <w:r w:rsidR="00A223FC">
        <w:t>The Legislature finds and declares that persons with disabilities</w:t>
      </w:r>
      <w:r w:rsidR="00A223FC" w:rsidRPr="00315E19">
        <w:t xml:space="preserve"> </w:t>
      </w:r>
      <w:r w:rsidR="00A223FC">
        <w:t>are</w:t>
      </w:r>
      <w:r w:rsidR="004C57E7">
        <w:t xml:space="preserve"> an underrepresented and </w:t>
      </w:r>
      <w:r w:rsidR="00A223FC" w:rsidRPr="00315E19">
        <w:t>untapped segment of the l</w:t>
      </w:r>
      <w:r w:rsidR="00A223FC">
        <w:t>abor pool for consideration in public</w:t>
      </w:r>
      <w:r w:rsidR="00A223FC" w:rsidRPr="00315E19">
        <w:t xml:space="preserve"> employm</w:t>
      </w:r>
      <w:r w:rsidR="00A223FC">
        <w:t>ent.  As New Jersey’s largest employer, the State should promote the</w:t>
      </w:r>
      <w:r w:rsidR="00A223FC" w:rsidRPr="00315E19">
        <w:t xml:space="preserve"> awareness of </w:t>
      </w:r>
      <w:r w:rsidR="00A223FC">
        <w:t>persons</w:t>
      </w:r>
      <w:r w:rsidR="00A223FC" w:rsidRPr="00315E19">
        <w:t xml:space="preserve"> with disabilities as a va</w:t>
      </w:r>
      <w:r w:rsidR="00A223FC">
        <w:t xml:space="preserve">lued employee resource and work to </w:t>
      </w:r>
      <w:r w:rsidR="00A223FC" w:rsidRPr="00AA66DA">
        <w:t xml:space="preserve">attract, engage, and </w:t>
      </w:r>
      <w:r w:rsidR="00A223FC">
        <w:t>retain</w:t>
      </w:r>
      <w:r w:rsidR="00A223FC" w:rsidRPr="00AA66DA">
        <w:t xml:space="preserve"> people with disabilities</w:t>
      </w:r>
      <w:r w:rsidR="00A223FC">
        <w:t xml:space="preserve"> in the State workforce.  It is appropriate that the S</w:t>
      </w:r>
      <w:r w:rsidR="00A223FC" w:rsidRPr="00315E19">
        <w:t xml:space="preserve">tate </w:t>
      </w:r>
      <w:r w:rsidR="00A223FC">
        <w:t xml:space="preserve">move </w:t>
      </w:r>
      <w:r w:rsidR="00A223FC" w:rsidRPr="00315E19">
        <w:t>toward becoming a</w:t>
      </w:r>
      <w:r w:rsidR="00A223FC">
        <w:t xml:space="preserve"> model employer of persons with disabilities.  </w:t>
      </w:r>
    </w:p>
    <w:p w:rsidR="00315E19" w:rsidRDefault="00315E19" w:rsidP="009713AA"/>
    <w:p w:rsidR="00966182" w:rsidRDefault="00511A71" w:rsidP="009713AA">
      <w:r>
        <w:tab/>
        <w:t>2.</w:t>
      </w:r>
      <w:r>
        <w:tab/>
      </w:r>
      <w:proofErr w:type="spellStart"/>
      <w:r>
        <w:t>a</w:t>
      </w:r>
      <w:proofErr w:type="spellEnd"/>
      <w:r>
        <w:t xml:space="preserve"> </w:t>
      </w:r>
      <w:r w:rsidR="00201636" w:rsidRPr="00201636">
        <w:t>The Division of Equal Employment Opportunity and Affirmative Action shall</w:t>
      </w:r>
      <w:r w:rsidR="00643CC8">
        <w:t>, in consultation with the Civil Service Commission,</w:t>
      </w:r>
      <w:r w:rsidR="00581942">
        <w:t xml:space="preserve"> develop a </w:t>
      </w:r>
      <w:r w:rsidR="00201636" w:rsidRPr="00201636">
        <w:t>State as a Model Employer of People with Disabilities</w:t>
      </w:r>
      <w:r w:rsidR="006436A4">
        <w:t>,</w:t>
      </w:r>
      <w:r w:rsidR="00201636" w:rsidRPr="00201636">
        <w:t xml:space="preserve"> </w:t>
      </w:r>
      <w:r w:rsidR="006436A4">
        <w:t>SAME,</w:t>
      </w:r>
      <w:r w:rsidR="00C702C9">
        <w:t xml:space="preserve"> program</w:t>
      </w:r>
      <w:r w:rsidR="00201636" w:rsidRPr="00201636">
        <w:t xml:space="preserve"> which shall be implemented by each State agency. </w:t>
      </w:r>
      <w:r w:rsidR="009713AA">
        <w:t xml:space="preserve"> </w:t>
      </w:r>
    </w:p>
    <w:p w:rsidR="00BC0ED5" w:rsidRDefault="00BC0ED5" w:rsidP="00BC0ED5">
      <w:r>
        <w:tab/>
        <w:t xml:space="preserve">The purpose of the SAME program shall </w:t>
      </w:r>
      <w:r w:rsidR="004C57E7">
        <w:t xml:space="preserve">be to </w:t>
      </w:r>
      <w:r>
        <w:t xml:space="preserve">increase awareness of employment opportunities for persons with disabilities, provide appropriate avenues and remove barriers to the application and hiring process, and create mechanisms to increase </w:t>
      </w:r>
      <w:r w:rsidR="00B946FE">
        <w:t xml:space="preserve">advancement and </w:t>
      </w:r>
      <w:r>
        <w:t xml:space="preserve">retention rates for persons with disabilities employed in the State workforce.  </w:t>
      </w:r>
    </w:p>
    <w:p w:rsidR="00BC0ED5" w:rsidRDefault="00BC0ED5" w:rsidP="00BC0ED5">
      <w:r>
        <w:tab/>
        <w:t xml:space="preserve">The Affirmative Action Officer of </w:t>
      </w:r>
      <w:r w:rsidR="00570D28">
        <w:t>each</w:t>
      </w:r>
      <w:r>
        <w:t xml:space="preserve"> State agency shall oversee the SAME program for that State agency.  </w:t>
      </w:r>
    </w:p>
    <w:p w:rsidR="006F06AE" w:rsidRDefault="009713AA" w:rsidP="00201636">
      <w:r>
        <w:tab/>
      </w:r>
      <w:r w:rsidR="006F06AE">
        <w:t xml:space="preserve">Each State agency shall provide for </w:t>
      </w:r>
      <w:r w:rsidR="006F06AE" w:rsidRPr="00201636">
        <w:t xml:space="preserve">sufficient </w:t>
      </w:r>
      <w:r w:rsidR="006F06AE">
        <w:t xml:space="preserve">and </w:t>
      </w:r>
      <w:r w:rsidR="006F06AE" w:rsidRPr="00201636">
        <w:t>qualified staff and sufficient resources and funding for the SAME program, including</w:t>
      </w:r>
      <w:r w:rsidR="00C82496">
        <w:t>, as appropriate,</w:t>
      </w:r>
      <w:r w:rsidR="006F06AE" w:rsidRPr="00201636">
        <w:t xml:space="preserve"> the appointment of </w:t>
      </w:r>
      <w:r w:rsidR="004C57E7">
        <w:t xml:space="preserve">a </w:t>
      </w:r>
      <w:r w:rsidR="006F06AE" w:rsidRPr="00201636">
        <w:t xml:space="preserve">disability program manager, selective placement program coordinator, </w:t>
      </w:r>
      <w:r w:rsidR="00C82496">
        <w:t xml:space="preserve">and </w:t>
      </w:r>
      <w:r w:rsidR="006F06AE" w:rsidRPr="00201636">
        <w:t>stay-at-work and return-to-work coordinator</w:t>
      </w:r>
      <w:r w:rsidR="006F06AE">
        <w:t xml:space="preserve">.  </w:t>
      </w:r>
    </w:p>
    <w:p w:rsidR="00D321A3" w:rsidRDefault="00217382" w:rsidP="00201636">
      <w:r>
        <w:tab/>
      </w:r>
      <w:r w:rsidR="00C3632C">
        <w:t>b</w:t>
      </w:r>
      <w:r>
        <w:t>.  A</w:t>
      </w:r>
      <w:r w:rsidR="00201636" w:rsidRPr="00201636">
        <w:t>t a minimum</w:t>
      </w:r>
      <w:r w:rsidR="003B75F3">
        <w:t>, and as appropriate</w:t>
      </w:r>
      <w:r w:rsidR="00201636" w:rsidRPr="00201636">
        <w:t xml:space="preserve">, </w:t>
      </w:r>
      <w:r w:rsidR="00426AB0">
        <w:t xml:space="preserve">the </w:t>
      </w:r>
      <w:r w:rsidR="00201636" w:rsidRPr="00201636">
        <w:t xml:space="preserve">SAME program shall: </w:t>
      </w:r>
    </w:p>
    <w:p w:rsidR="00D321A3" w:rsidRDefault="00D321A3" w:rsidP="00201636">
      <w:r>
        <w:tab/>
      </w:r>
      <w:r w:rsidR="00511A71">
        <w:t>(1)</w:t>
      </w:r>
      <w:r w:rsidR="00511A71">
        <w:tab/>
      </w:r>
      <w:r w:rsidR="00486313">
        <w:t>review</w:t>
      </w:r>
      <w:r w:rsidR="00201636" w:rsidRPr="00201636">
        <w:t xml:space="preserve"> existing recruitment, hiring, advancement, and retention policies and procedures applicable to </w:t>
      </w:r>
      <w:r w:rsidR="00090CB4">
        <w:t>persons with disabilities</w:t>
      </w:r>
      <w:r w:rsidR="00201636" w:rsidRPr="00201636">
        <w:t xml:space="preserve">, including an analysis of barriers to employment; </w:t>
      </w:r>
    </w:p>
    <w:p w:rsidR="00D321A3" w:rsidRPr="009713AA" w:rsidRDefault="00D321A3" w:rsidP="00201636">
      <w:r w:rsidRPr="009713AA">
        <w:tab/>
      </w:r>
      <w:r w:rsidR="00511A71">
        <w:t>(2)</w:t>
      </w:r>
      <w:r w:rsidR="00511A71">
        <w:tab/>
      </w:r>
      <w:r w:rsidR="00201636" w:rsidRPr="009713AA">
        <w:t>establish</w:t>
      </w:r>
      <w:r w:rsidR="00486313" w:rsidRPr="009713AA">
        <w:t xml:space="preserve"> </w:t>
      </w:r>
      <w:r w:rsidR="00201636" w:rsidRPr="009713AA">
        <w:t>goals</w:t>
      </w:r>
      <w:r w:rsidR="009713AA" w:rsidRPr="009713AA">
        <w:t xml:space="preserve"> for the hiring and recruitment of persons with disabilities</w:t>
      </w:r>
      <w:r w:rsidR="00201636" w:rsidRPr="009713AA">
        <w:t xml:space="preserve">, </w:t>
      </w:r>
      <w:r w:rsidR="009713AA" w:rsidRPr="009713AA">
        <w:t xml:space="preserve">maintain </w:t>
      </w:r>
      <w:r w:rsidR="00201636" w:rsidRPr="009713AA">
        <w:t>records</w:t>
      </w:r>
      <w:r w:rsidR="009713AA" w:rsidRPr="009713AA">
        <w:t xml:space="preserve"> of the progress towards achieving </w:t>
      </w:r>
      <w:r w:rsidR="00201636" w:rsidRPr="009713AA">
        <w:t>and</w:t>
      </w:r>
      <w:r w:rsidR="009713AA" w:rsidRPr="009713AA">
        <w:t xml:space="preserve"> </w:t>
      </w:r>
      <w:r w:rsidR="009713AA" w:rsidRPr="009713AA">
        <w:lastRenderedPageBreak/>
        <w:t>maintain</w:t>
      </w:r>
      <w:r w:rsidR="000E1DE0">
        <w:t>ing</w:t>
      </w:r>
      <w:r w:rsidR="009713AA" w:rsidRPr="009713AA">
        <w:t xml:space="preserve"> the established goals, and </w:t>
      </w:r>
      <w:r w:rsidR="000E1DE0">
        <w:t>maintain</w:t>
      </w:r>
      <w:r w:rsidR="00201636" w:rsidRPr="009713AA">
        <w:t xml:space="preserve"> </w:t>
      </w:r>
      <w:r w:rsidR="00951DB2">
        <w:t xml:space="preserve">and report on </w:t>
      </w:r>
      <w:r w:rsidR="00201636" w:rsidRPr="009713AA">
        <w:t xml:space="preserve">demographic data </w:t>
      </w:r>
      <w:r w:rsidR="000E1DE0" w:rsidRPr="009713AA">
        <w:t xml:space="preserve">related to disability status </w:t>
      </w:r>
      <w:r w:rsidR="00201636" w:rsidRPr="009713AA">
        <w:t xml:space="preserve">for applicants and employees; </w:t>
      </w:r>
    </w:p>
    <w:p w:rsidR="00951DB2" w:rsidRDefault="00511A71" w:rsidP="00201636">
      <w:r>
        <w:tab/>
        <w:t>(3)</w:t>
      </w:r>
      <w:r>
        <w:tab/>
      </w:r>
      <w:r w:rsidR="00951DB2" w:rsidRPr="00951DB2">
        <w:t>use fast track hiring and advancement authority that permits State agencies to consider disability status during the</w:t>
      </w:r>
      <w:r w:rsidR="00EC4EE0">
        <w:t xml:space="preserve"> hiring and advancement process;</w:t>
      </w:r>
      <w:r w:rsidR="00951DB2">
        <w:t xml:space="preserve">  </w:t>
      </w:r>
    </w:p>
    <w:p w:rsidR="00D321A3" w:rsidRDefault="00D321A3" w:rsidP="00201636">
      <w:r>
        <w:tab/>
      </w:r>
      <w:r w:rsidR="000E1DE0">
        <w:t>(</w:t>
      </w:r>
      <w:r w:rsidR="00BE3F3B">
        <w:t>4</w:t>
      </w:r>
      <w:r w:rsidR="00511A71">
        <w:t>)</w:t>
      </w:r>
      <w:r w:rsidR="00511A71">
        <w:tab/>
      </w:r>
      <w:r w:rsidR="00486313">
        <w:t xml:space="preserve">establish </w:t>
      </w:r>
      <w:r w:rsidR="00201636" w:rsidRPr="00201636">
        <w:t xml:space="preserve">mentoring, internship, </w:t>
      </w:r>
      <w:r w:rsidR="000E1DE0">
        <w:t>or similar</w:t>
      </w:r>
      <w:r w:rsidR="00174D71">
        <w:t xml:space="preserve"> work-based learning experience</w:t>
      </w:r>
      <w:r w:rsidR="00BE3F3B">
        <w:t>s</w:t>
      </w:r>
      <w:r w:rsidR="00201636" w:rsidRPr="00201636">
        <w:t xml:space="preserve"> for </w:t>
      </w:r>
      <w:r w:rsidR="00090CB4">
        <w:t>persons with disabilities</w:t>
      </w:r>
      <w:r w:rsidR="00201636" w:rsidRPr="00201636">
        <w:t xml:space="preserve">; </w:t>
      </w:r>
    </w:p>
    <w:p w:rsidR="00BE3F3B" w:rsidRDefault="00511A71" w:rsidP="00201636">
      <w:r>
        <w:tab/>
        <w:t>(5)</w:t>
      </w:r>
      <w:r>
        <w:tab/>
      </w:r>
      <w:r w:rsidR="003A5482">
        <w:t xml:space="preserve">provide </w:t>
      </w:r>
      <w:r w:rsidR="00E46A5C">
        <w:t xml:space="preserve">an opportunity for a qualified individual with a disability to request a mandatory interview, which shall be kept confidential and separate from the agency employment applications; </w:t>
      </w:r>
    </w:p>
    <w:p w:rsidR="000E1DE0" w:rsidRDefault="00DE2E42" w:rsidP="00201636">
      <w:r w:rsidRPr="000C5CC8">
        <w:rPr>
          <w:color w:val="FF0000"/>
        </w:rPr>
        <w:tab/>
      </w:r>
      <w:r w:rsidR="000E1DE0">
        <w:t>(</w:t>
      </w:r>
      <w:r w:rsidR="00BE3F3B">
        <w:t>6</w:t>
      </w:r>
      <w:r w:rsidR="00511A71">
        <w:t>)</w:t>
      </w:r>
      <w:r w:rsidR="00511A71">
        <w:tab/>
      </w:r>
      <w:r w:rsidRPr="00DE2E42">
        <w:t xml:space="preserve">include a centralized accommodation program to </w:t>
      </w:r>
      <w:r w:rsidR="00D1282D" w:rsidRPr="00DE2E42">
        <w:t>consolidate subject</w:t>
      </w:r>
      <w:r w:rsidRPr="00DE2E42">
        <w:t xml:space="preserve"> matter expertise necessary to assess, evaluate, and implement effective and meaningful accommodations and funding streams for accommodations</w:t>
      </w:r>
      <w:r w:rsidR="000E1DE0">
        <w:t>;</w:t>
      </w:r>
    </w:p>
    <w:p w:rsidR="00D321A3" w:rsidRDefault="00D321A3" w:rsidP="00201636">
      <w:r>
        <w:tab/>
      </w:r>
      <w:r w:rsidR="00BE3F3B">
        <w:t>(7</w:t>
      </w:r>
      <w:r w:rsidR="00201636" w:rsidRPr="00201636">
        <w:t>)</w:t>
      </w:r>
      <w:r w:rsidR="00511A71">
        <w:tab/>
      </w:r>
      <w:r w:rsidR="006F06AE">
        <w:t xml:space="preserve">establish a </w:t>
      </w:r>
      <w:r w:rsidR="00201636" w:rsidRPr="00201636">
        <w:t xml:space="preserve">recruitment and referral program that connects </w:t>
      </w:r>
      <w:r w:rsidR="0082724D">
        <w:t xml:space="preserve">the </w:t>
      </w:r>
      <w:r w:rsidR="00BC0ED5">
        <w:t xml:space="preserve">State </w:t>
      </w:r>
      <w:r w:rsidR="0082724D">
        <w:t>agency</w:t>
      </w:r>
      <w:r w:rsidR="00201636" w:rsidRPr="00201636">
        <w:t xml:space="preserve"> with college students and rec</w:t>
      </w:r>
      <w:r w:rsidR="004A04D8">
        <w:t>ent graduates with disabilities</w:t>
      </w:r>
      <w:r w:rsidR="00201636" w:rsidRPr="00201636">
        <w:t>;</w:t>
      </w:r>
    </w:p>
    <w:p w:rsidR="00D321A3" w:rsidRDefault="00D321A3" w:rsidP="00201636">
      <w:r>
        <w:tab/>
      </w:r>
      <w:r w:rsidR="000E1DE0">
        <w:t>(</w:t>
      </w:r>
      <w:r w:rsidR="00BE3F3B">
        <w:t>8</w:t>
      </w:r>
      <w:r w:rsidR="00511A71">
        <w:t>)</w:t>
      </w:r>
      <w:r w:rsidR="00511A71">
        <w:tab/>
      </w:r>
      <w:r w:rsidR="00201636" w:rsidRPr="00201636">
        <w:t>u</w:t>
      </w:r>
      <w:r w:rsidR="0082724D">
        <w:t>tilize</w:t>
      </w:r>
      <w:r w:rsidR="00201636" w:rsidRPr="00201636">
        <w:t xml:space="preserve"> web-based application portals that are accessible to and usable by </w:t>
      </w:r>
      <w:r w:rsidR="00090CB4">
        <w:t>persons with disabilities</w:t>
      </w:r>
      <w:r w:rsidR="00201636" w:rsidRPr="00201636">
        <w:t xml:space="preserve">; </w:t>
      </w:r>
      <w:r w:rsidR="00284747">
        <w:t>and</w:t>
      </w:r>
    </w:p>
    <w:p w:rsidR="00DB70EC" w:rsidRDefault="00D321A3" w:rsidP="00201636">
      <w:r w:rsidRPr="00DE2E42">
        <w:tab/>
      </w:r>
      <w:r w:rsidR="00BE3F3B">
        <w:t>(9</w:t>
      </w:r>
      <w:r w:rsidR="00511A71">
        <w:t>)</w:t>
      </w:r>
      <w:r w:rsidR="00511A71">
        <w:tab/>
      </w:r>
      <w:r w:rsidR="00284747" w:rsidRPr="00DE2E42">
        <w:t xml:space="preserve">provide </w:t>
      </w:r>
      <w:r w:rsidR="00397D9D">
        <w:t xml:space="preserve">for </w:t>
      </w:r>
      <w:r w:rsidR="00284747" w:rsidRPr="00DE2E42">
        <w:t>q</w:t>
      </w:r>
      <w:r w:rsidR="00201636" w:rsidRPr="00DE2E42">
        <w:t xml:space="preserve">uarterly progress reports to the </w:t>
      </w:r>
      <w:r w:rsidR="00070336">
        <w:t>d</w:t>
      </w:r>
      <w:r w:rsidR="000E1DE0">
        <w:t>irector of the State agency</w:t>
      </w:r>
      <w:r w:rsidR="00570D28">
        <w:t>,</w:t>
      </w:r>
      <w:r w:rsidR="00DE2E42" w:rsidRPr="00DE2E42">
        <w:t xml:space="preserve"> the </w:t>
      </w:r>
      <w:r w:rsidR="008A0611">
        <w:t>D</w:t>
      </w:r>
      <w:r w:rsidR="000E1DE0">
        <w:t xml:space="preserve">irector of the </w:t>
      </w:r>
      <w:r w:rsidR="00DE2E42" w:rsidRPr="00DE2E42">
        <w:t>Division of Equal Employment Opportunity and Affirmative Action</w:t>
      </w:r>
      <w:r w:rsidR="00570D28">
        <w:t>,</w:t>
      </w:r>
      <w:r w:rsidR="00397D9D">
        <w:t xml:space="preserve"> and the </w:t>
      </w:r>
      <w:r w:rsidR="000A2B90">
        <w:t>Chief Executive Officer</w:t>
      </w:r>
      <w:r w:rsidR="00397D9D">
        <w:t xml:space="preserve"> of the Civil Service Commission</w:t>
      </w:r>
      <w:r w:rsidR="00201636" w:rsidRPr="00DE2E42">
        <w:t xml:space="preserve">, which shall be </w:t>
      </w:r>
      <w:r w:rsidR="00966182">
        <w:t>publicly</w:t>
      </w:r>
      <w:r w:rsidR="00201636" w:rsidRPr="00DE2E42">
        <w:t xml:space="preserve"> available </w:t>
      </w:r>
      <w:r w:rsidR="006F2DCC">
        <w:t xml:space="preserve">and posted </w:t>
      </w:r>
      <w:r w:rsidR="00201636" w:rsidRPr="00DE2E42">
        <w:t xml:space="preserve">on the </w:t>
      </w:r>
      <w:r w:rsidR="00DE2E42" w:rsidRPr="00DE2E42">
        <w:t>division</w:t>
      </w:r>
      <w:r w:rsidR="000A2B90">
        <w:t>’s</w:t>
      </w:r>
      <w:r w:rsidR="00DE2E42" w:rsidRPr="00DE2E42">
        <w:t xml:space="preserve"> </w:t>
      </w:r>
      <w:r w:rsidR="00201636" w:rsidRPr="00DE2E42">
        <w:t xml:space="preserve">website. </w:t>
      </w:r>
    </w:p>
    <w:p w:rsidR="00745600" w:rsidRDefault="00511A71" w:rsidP="00BC0ED5">
      <w:r>
        <w:tab/>
        <w:t>c.</w:t>
      </w:r>
      <w:r>
        <w:tab/>
      </w:r>
      <w:r w:rsidR="00BC0ED5" w:rsidRPr="00201636">
        <w:t xml:space="preserve">For purposes of the </w:t>
      </w:r>
      <w:r w:rsidR="00BC0ED5">
        <w:t xml:space="preserve">records required to be maintained </w:t>
      </w:r>
      <w:r w:rsidR="00BC0ED5" w:rsidRPr="0078397E">
        <w:t xml:space="preserve">under paragraph (2) of subsection </w:t>
      </w:r>
      <w:r w:rsidR="00BC0ED5">
        <w:t>b</w:t>
      </w:r>
      <w:r w:rsidR="00BC0ED5" w:rsidRPr="0078397E">
        <w:t>.</w:t>
      </w:r>
      <w:r w:rsidR="00BC0ED5">
        <w:t xml:space="preserve"> of this section</w:t>
      </w:r>
      <w:r w:rsidR="00BC0ED5" w:rsidRPr="0078397E">
        <w:t xml:space="preserve">, an applicant </w:t>
      </w:r>
      <w:r w:rsidR="00BC0ED5" w:rsidRPr="00201636">
        <w:t xml:space="preserve">or employee may be classified as </w:t>
      </w:r>
      <w:r w:rsidR="00BC0ED5">
        <w:t>a person with a disability</w:t>
      </w:r>
      <w:r w:rsidR="00BC0ED5" w:rsidRPr="00201636">
        <w:t xml:space="preserve"> on the basis of the </w:t>
      </w:r>
      <w:r w:rsidR="00BC0ED5">
        <w:t>person’s</w:t>
      </w:r>
      <w:r w:rsidR="00BC0ED5" w:rsidRPr="00201636">
        <w:t xml:space="preserve"> self-identification as </w:t>
      </w:r>
      <w:r w:rsidR="00BC0ED5">
        <w:t>a person with a disability</w:t>
      </w:r>
      <w:r w:rsidR="00BC0ED5" w:rsidRPr="00201636">
        <w:t xml:space="preserve"> on a form </w:t>
      </w:r>
      <w:r w:rsidR="00BC0ED5">
        <w:t xml:space="preserve">created </w:t>
      </w:r>
      <w:r w:rsidR="00BC0ED5" w:rsidRPr="00201636">
        <w:t xml:space="preserve">by the </w:t>
      </w:r>
      <w:r w:rsidR="00BC0ED5">
        <w:t xml:space="preserve">division for such purpose.  </w:t>
      </w:r>
      <w:r w:rsidR="00745600">
        <w:t>The division may also classify an individual with a disability on the basis of records relating to the individual’s request for reasonable accommodation and records related to the individual’s appointment under a hiring authority that takes disability into account</w:t>
      </w:r>
      <w:r w:rsidR="00745600" w:rsidRPr="00745600">
        <w:t>.</w:t>
      </w:r>
      <w:r w:rsidR="00745600">
        <w:t xml:space="preserve">   </w:t>
      </w:r>
    </w:p>
    <w:p w:rsidR="00BC0ED5" w:rsidRDefault="00745600" w:rsidP="00BC0ED5">
      <w:r>
        <w:tab/>
        <w:t>T</w:t>
      </w:r>
      <w:r w:rsidR="00BC0ED5">
        <w:t>he form shall s</w:t>
      </w:r>
      <w:r w:rsidR="00BC0ED5" w:rsidRPr="00201636">
        <w:t>tate that the information collected will be kept confidential</w:t>
      </w:r>
      <w:r w:rsidR="00BC0ED5">
        <w:t>,</w:t>
      </w:r>
      <w:r w:rsidR="00BC0ED5" w:rsidRPr="00201636">
        <w:t xml:space="preserve"> used only for statistical purposes</w:t>
      </w:r>
      <w:r w:rsidR="00BC0ED5">
        <w:t>, and that</w:t>
      </w:r>
      <w:r w:rsidR="00BC0ED5" w:rsidRPr="00201636">
        <w:t xml:space="preserve"> completion of the form is voluntary. </w:t>
      </w:r>
      <w:r w:rsidR="00BC0ED5">
        <w:t xml:space="preserve"> </w:t>
      </w:r>
    </w:p>
    <w:p w:rsidR="00397D9D" w:rsidRDefault="00511A71" w:rsidP="00397D9D">
      <w:r>
        <w:tab/>
        <w:t>d.</w:t>
      </w:r>
      <w:r>
        <w:tab/>
      </w:r>
      <w:r w:rsidR="00397D9D">
        <w:t xml:space="preserve">“State agency” </w:t>
      </w:r>
      <w:r w:rsidR="00AE2DF0" w:rsidRPr="00937F3A">
        <w:t xml:space="preserve">means </w:t>
      </w:r>
      <w:r w:rsidR="00AE2DF0">
        <w:t xml:space="preserve">any </w:t>
      </w:r>
      <w:r w:rsidR="00AE2DF0" w:rsidRPr="00937F3A">
        <w:t xml:space="preserve">State </w:t>
      </w:r>
      <w:r w:rsidR="00AE2DF0">
        <w:t>department</w:t>
      </w:r>
      <w:r w:rsidR="00AE2DF0" w:rsidRPr="00937F3A">
        <w:t>, and any authority, commission, office, department, division, bureau, board, or any other agency or instrumentality thereof, including institutions of higher education</w:t>
      </w:r>
      <w:r w:rsidR="00AE2DF0">
        <w:t xml:space="preserve">.  </w:t>
      </w:r>
    </w:p>
    <w:p w:rsidR="00BC0ED5" w:rsidRDefault="00BC0ED5" w:rsidP="00201636"/>
    <w:p w:rsidR="00BB578E" w:rsidRDefault="00BB578E" w:rsidP="00BB578E">
      <w:r>
        <w:tab/>
      </w:r>
      <w:r w:rsidR="00EC4EE0">
        <w:t>3</w:t>
      </w:r>
      <w:r w:rsidR="00511A71">
        <w:t>.</w:t>
      </w:r>
      <w:r w:rsidR="00511A71">
        <w:tab/>
      </w:r>
      <w:r w:rsidRPr="0078397E">
        <w:t>A biannual report shall be prepared and distributed to the Governor and the Legislature, pursuant to section 2 of P.L.1991, c.164 (C.52:14-19.1)</w:t>
      </w:r>
      <w:r>
        <w:t>,</w:t>
      </w:r>
      <w:r w:rsidRPr="0078397E">
        <w:t xml:space="preserve"> by the Division of Equal Employment Opportunity and Affirmative Action.  The report shall include ongoing barriers to employment, progress made </w:t>
      </w:r>
      <w:r w:rsidR="00335BE8">
        <w:t>towards</w:t>
      </w:r>
      <w:r w:rsidRPr="0078397E">
        <w:t xml:space="preserve"> increasing the number of </w:t>
      </w:r>
      <w:r w:rsidR="00090CB4">
        <w:t>persons with disabilities</w:t>
      </w:r>
      <w:r w:rsidRPr="0078397E">
        <w:t xml:space="preserve"> employed by the State and each State agency</w:t>
      </w:r>
      <w:r w:rsidR="00644831">
        <w:t>, retention rates of persons with disabilities employed by the State and each State agency</w:t>
      </w:r>
      <w:r w:rsidRPr="0078397E">
        <w:t>, and plans for expanding and improving employment opportunities in the upcoming year. The report may include recommendations for legislation</w:t>
      </w:r>
      <w:r>
        <w:t>.</w:t>
      </w:r>
    </w:p>
    <w:p w:rsidR="00BB578E" w:rsidRDefault="00BB578E" w:rsidP="00BB578E"/>
    <w:p w:rsidR="00C46F6F" w:rsidRDefault="009155AA" w:rsidP="00C46F6F">
      <w:r w:rsidRPr="009155AA">
        <w:tab/>
      </w:r>
      <w:r w:rsidR="00EC4EE0">
        <w:t>4</w:t>
      </w:r>
      <w:r w:rsidR="00511A71">
        <w:rPr>
          <w:bCs/>
        </w:rPr>
        <w:t>.</w:t>
      </w:r>
      <w:r w:rsidR="00511A71">
        <w:rPr>
          <w:bCs/>
        </w:rPr>
        <w:tab/>
      </w:r>
      <w:r w:rsidR="00C46F6F" w:rsidRPr="00201636">
        <w:t xml:space="preserve">The </w:t>
      </w:r>
      <w:r w:rsidR="008409CD">
        <w:t>Division of Equal Employment Opport</w:t>
      </w:r>
      <w:r w:rsidR="00662F46">
        <w:t xml:space="preserve">unity and Affirmative Action and </w:t>
      </w:r>
      <w:r w:rsidR="008409CD">
        <w:t xml:space="preserve">the </w:t>
      </w:r>
      <w:r w:rsidR="00C46F6F" w:rsidRPr="008A6C14">
        <w:t xml:space="preserve">Civil Service Commission </w:t>
      </w:r>
      <w:r w:rsidR="008A6C14">
        <w:t>shall</w:t>
      </w:r>
      <w:r w:rsidR="00B4299E">
        <w:t xml:space="preserve"> </w:t>
      </w:r>
      <w:r w:rsidR="00662F46">
        <w:t xml:space="preserve">jointly </w:t>
      </w:r>
      <w:r w:rsidR="00B4299E">
        <w:t xml:space="preserve">adopt rules and regulations pursuant to </w:t>
      </w:r>
      <w:r w:rsidR="00C46F6F" w:rsidRPr="008A6C14">
        <w:t>the "</w:t>
      </w:r>
      <w:r w:rsidR="00C46F6F" w:rsidRPr="00201636">
        <w:t xml:space="preserve">Administrative Procedure Act," P.L.1968, c.410 (C.52:14B-1 et seq.), to effectuate the purposes of this </w:t>
      </w:r>
      <w:r w:rsidR="00C46F6F">
        <w:t>a</w:t>
      </w:r>
      <w:r w:rsidR="00C46F6F" w:rsidRPr="00201636">
        <w:t xml:space="preserve">ct. </w:t>
      </w:r>
    </w:p>
    <w:p w:rsidR="00201636" w:rsidRPr="00D71D68" w:rsidRDefault="00201636" w:rsidP="00686AEB"/>
    <w:p w:rsidR="001F68E7" w:rsidRDefault="00686AEB" w:rsidP="00686AEB">
      <w:r>
        <w:tab/>
      </w:r>
      <w:r w:rsidR="00EC4EE0">
        <w:t>5</w:t>
      </w:r>
      <w:r w:rsidR="0093590E">
        <w:t>.</w:t>
      </w:r>
      <w:r w:rsidR="00511A71">
        <w:tab/>
      </w:r>
      <w:r w:rsidR="009856E0">
        <w:t>This act shall take effect</w:t>
      </w:r>
      <w:r w:rsidR="00DD3372">
        <w:t xml:space="preserve"> on the first day of the fourth month next f</w:t>
      </w:r>
      <w:r w:rsidR="00006289">
        <w:t>ollowing enactment, except the D</w:t>
      </w:r>
      <w:r w:rsidR="00DD3372">
        <w:t xml:space="preserve">irector of the Division of Equal Employment Opportunity and Affirmative Action and the </w:t>
      </w:r>
      <w:r w:rsidR="006A1236">
        <w:t>Chief Executive Officer</w:t>
      </w:r>
      <w:r w:rsidR="00DD3372">
        <w:t xml:space="preserve"> of the Civil Service Commission may take any anticipatory administrative action </w:t>
      </w:r>
      <w:r w:rsidR="00B4299E">
        <w:t>in advance as shall b</w:t>
      </w:r>
      <w:r w:rsidR="00DD3372">
        <w:t xml:space="preserve">e necessary for the implementation of this act.  </w:t>
      </w:r>
    </w:p>
    <w:p w:rsidR="001F68E7" w:rsidRDefault="001F68E7" w:rsidP="00686AEB"/>
    <w:p w:rsidR="00EC4EE0" w:rsidRDefault="00EC4EE0" w:rsidP="000675A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686AEB" w:rsidRPr="00AA7880" w:rsidRDefault="00686AEB" w:rsidP="00686AEB">
      <w:pPr>
        <w:jc w:val="center"/>
      </w:pPr>
      <w:r w:rsidRPr="00D71D68">
        <w:t>STATEMENT</w:t>
      </w:r>
    </w:p>
    <w:p w:rsidR="00686AEB" w:rsidRDefault="00686AEB" w:rsidP="00686AEB"/>
    <w:p w:rsidR="0026267F" w:rsidRDefault="00ED4196" w:rsidP="00602E1D">
      <w:r>
        <w:tab/>
      </w:r>
      <w:r w:rsidRPr="00ED4196">
        <w:t>Persons with disabilities are an underrepresented and largely untapped segment of the labor pool for consideration in public employment.  As New Jersey’s largest employer, the State should promote the awareness of persons with disabilities as a valued employee resource and work to attract, engage, retain</w:t>
      </w:r>
      <w:r w:rsidR="000675A9">
        <w:t>, and promote</w:t>
      </w:r>
      <w:r w:rsidRPr="00ED4196">
        <w:t xml:space="preserve"> people with disabilities in the State workforce.  It is appropriate that the State move toward becoming a model employer of persons with disabilities.  </w:t>
      </w:r>
    </w:p>
    <w:p w:rsidR="00602E1D" w:rsidRDefault="00602E1D" w:rsidP="00602E1D">
      <w:r>
        <w:tab/>
        <w:t>This bill requires t</w:t>
      </w:r>
      <w:r w:rsidRPr="00201636">
        <w:t xml:space="preserve">he Division of </w:t>
      </w:r>
      <w:r>
        <w:t>E</w:t>
      </w:r>
      <w:r w:rsidRPr="00201636">
        <w:t>qual Employment Opportunity and Affirmative Action</w:t>
      </w:r>
      <w:r w:rsidR="0026267F">
        <w:t>, and the Civil Service Commissio</w:t>
      </w:r>
      <w:r w:rsidR="00070336">
        <w:t>n</w:t>
      </w:r>
      <w:r w:rsidR="0026267F">
        <w:t xml:space="preserve">, </w:t>
      </w:r>
      <w:r>
        <w:t>to</w:t>
      </w:r>
      <w:r w:rsidR="001125D8">
        <w:t xml:space="preserve"> develop a </w:t>
      </w:r>
      <w:r w:rsidRPr="00201636">
        <w:t>State as a Model Employer of People with Disabilities</w:t>
      </w:r>
      <w:r>
        <w:t>,</w:t>
      </w:r>
      <w:r w:rsidRPr="00201636">
        <w:t xml:space="preserve"> </w:t>
      </w:r>
      <w:r>
        <w:t>SAME,</w:t>
      </w:r>
      <w:r w:rsidRPr="00201636">
        <w:t xml:space="preserve"> program</w:t>
      </w:r>
      <w:r>
        <w:t xml:space="preserve">.  </w:t>
      </w:r>
      <w:r w:rsidR="0026267F">
        <w:t xml:space="preserve">The purpose of the SAME program </w:t>
      </w:r>
      <w:r w:rsidR="0002357F">
        <w:t>will</w:t>
      </w:r>
      <w:r w:rsidR="006B1806">
        <w:t xml:space="preserve"> be to</w:t>
      </w:r>
      <w:r w:rsidR="0026267F">
        <w:t xml:space="preserve"> increase awareness of employment opportunities for persons with disabilities, provide appropriate avenues and remove barriers to the application and hiring process, and create mechanisms to increase retention rates for persons with disabilities employed in the State workforce.  </w:t>
      </w:r>
      <w:r w:rsidR="00B4299E">
        <w:t>The Affirmative Action Officer</w:t>
      </w:r>
      <w:r>
        <w:t xml:space="preserve"> of each State agency will oversee the SAME program for that State agency.  </w:t>
      </w:r>
    </w:p>
    <w:p w:rsidR="00602E1D" w:rsidRDefault="001603AD" w:rsidP="00602E1D">
      <w:r>
        <w:tab/>
      </w:r>
      <w:r w:rsidR="00602E1D">
        <w:t>A</w:t>
      </w:r>
      <w:r w:rsidR="00602E1D" w:rsidRPr="00201636">
        <w:t>t a minimum</w:t>
      </w:r>
      <w:r w:rsidR="001125D8">
        <w:t>, and if appropriate</w:t>
      </w:r>
      <w:r w:rsidR="00602E1D" w:rsidRPr="00201636">
        <w:t xml:space="preserve">, </w:t>
      </w:r>
      <w:r w:rsidR="00602E1D">
        <w:t xml:space="preserve">the </w:t>
      </w:r>
      <w:r w:rsidR="00602E1D" w:rsidRPr="00201636">
        <w:t xml:space="preserve">SAME program </w:t>
      </w:r>
      <w:r w:rsidR="006B1806">
        <w:t>will</w:t>
      </w:r>
      <w:r w:rsidR="00602E1D" w:rsidRPr="00201636">
        <w:t xml:space="preserve">: </w:t>
      </w:r>
    </w:p>
    <w:p w:rsidR="00C93CC6" w:rsidRDefault="00C93CC6" w:rsidP="00C93CC6">
      <w:r>
        <w:tab/>
        <w:t>review</w:t>
      </w:r>
      <w:r w:rsidRPr="00201636">
        <w:t xml:space="preserve"> existing recruitment, hiring, advancement, and retention policies and procedures applicable to </w:t>
      </w:r>
      <w:r>
        <w:t>persons with disabilities</w:t>
      </w:r>
      <w:r w:rsidRPr="00201636">
        <w:t xml:space="preserve">, including an analysis of barriers to employment; </w:t>
      </w:r>
    </w:p>
    <w:p w:rsidR="00C93CC6" w:rsidRPr="009713AA" w:rsidRDefault="00C93CC6" w:rsidP="00C93CC6">
      <w:r w:rsidRPr="009713AA">
        <w:tab/>
        <w:t>establish goals for the hiring and recruitment of persons with disabilities, maintain records of the progress towards achieving and maintain</w:t>
      </w:r>
      <w:r>
        <w:t>ing</w:t>
      </w:r>
      <w:r w:rsidRPr="009713AA">
        <w:t xml:space="preserve"> the established goals, and </w:t>
      </w:r>
      <w:r>
        <w:t>maintain</w:t>
      </w:r>
      <w:r w:rsidRPr="009713AA">
        <w:t xml:space="preserve"> </w:t>
      </w:r>
      <w:r w:rsidR="0030652A">
        <w:t xml:space="preserve">and report on the </w:t>
      </w:r>
      <w:r w:rsidRPr="009713AA">
        <w:t xml:space="preserve">demographic data related to disability status for applicants and employees; </w:t>
      </w:r>
    </w:p>
    <w:p w:rsidR="0055469E" w:rsidRDefault="0055469E" w:rsidP="0055469E">
      <w:r>
        <w:tab/>
      </w:r>
      <w:r w:rsidR="0030652A">
        <w:t>use</w:t>
      </w:r>
      <w:r>
        <w:t xml:space="preserve"> fast track hiring authority </w:t>
      </w:r>
      <w:r w:rsidR="0030652A">
        <w:t xml:space="preserve">and advancement </w:t>
      </w:r>
      <w:r>
        <w:t>that permits State agencies to consider disability status during the hiring and promotion process;</w:t>
      </w:r>
    </w:p>
    <w:p w:rsidR="0055469E" w:rsidRDefault="0055469E" w:rsidP="0055469E">
      <w:r>
        <w:tab/>
        <w:t>establish mentoring, internship, or similar work-based learning experiences for persons with disabilities;</w:t>
      </w:r>
    </w:p>
    <w:p w:rsidR="003A5482" w:rsidRDefault="003A5482" w:rsidP="0055469E">
      <w:r>
        <w:tab/>
        <w:t>provide an opportunity for a qualified individual with a disability to request</w:t>
      </w:r>
      <w:r w:rsidR="00070336">
        <w:t xml:space="preserve"> a mandatory interview, which wi</w:t>
      </w:r>
      <w:r>
        <w:t>ll be kept confidential and separate from the agency employment applications;</w:t>
      </w:r>
    </w:p>
    <w:p w:rsidR="00C93CC6" w:rsidRDefault="00C93CC6" w:rsidP="0055469E">
      <w:r w:rsidRPr="000C5CC8">
        <w:rPr>
          <w:color w:val="FF0000"/>
        </w:rPr>
        <w:tab/>
      </w:r>
      <w:r w:rsidRPr="00DE2E42">
        <w:t>include a centralized accommodation program to consolidate subject matter expertise necessary to assess, evaluate, and implement effective and meaningful accommodations and funding streams for accommodations</w:t>
      </w:r>
      <w:r>
        <w:t>;</w:t>
      </w:r>
    </w:p>
    <w:p w:rsidR="00693256" w:rsidRDefault="00C93CC6" w:rsidP="00C93CC6">
      <w:r>
        <w:tab/>
        <w:t xml:space="preserve">establish a </w:t>
      </w:r>
      <w:r w:rsidRPr="00201636">
        <w:t xml:space="preserve">recruitment and referral program that connects </w:t>
      </w:r>
      <w:r>
        <w:t>the State agency</w:t>
      </w:r>
      <w:r w:rsidRPr="00201636">
        <w:t xml:space="preserve"> with college students and rec</w:t>
      </w:r>
      <w:r>
        <w:t>ent graduates with disabilities</w:t>
      </w:r>
      <w:r w:rsidRPr="00201636">
        <w:t>;</w:t>
      </w:r>
      <w:r>
        <w:t xml:space="preserve"> </w:t>
      </w:r>
    </w:p>
    <w:p w:rsidR="00693256" w:rsidRDefault="00693256" w:rsidP="00693256">
      <w:r>
        <w:tab/>
      </w:r>
      <w:r w:rsidRPr="00201636">
        <w:t>u</w:t>
      </w:r>
      <w:r>
        <w:t>tilize</w:t>
      </w:r>
      <w:r w:rsidRPr="00201636">
        <w:t xml:space="preserve"> web-based application portals that are accessible to and usable by </w:t>
      </w:r>
      <w:r>
        <w:t>persons with disabilities</w:t>
      </w:r>
      <w:r w:rsidRPr="00201636">
        <w:t xml:space="preserve">; </w:t>
      </w:r>
      <w:r>
        <w:t xml:space="preserve">and </w:t>
      </w:r>
    </w:p>
    <w:p w:rsidR="00C93CC6" w:rsidRDefault="00C93CC6" w:rsidP="00C93CC6">
      <w:r w:rsidRPr="00DE2E42">
        <w:tab/>
        <w:t xml:space="preserve">provide quarterly progress reports to the </w:t>
      </w:r>
      <w:r w:rsidR="00006289">
        <w:t xml:space="preserve">head of the </w:t>
      </w:r>
      <w:r>
        <w:t>State agency</w:t>
      </w:r>
      <w:r w:rsidR="006B1806">
        <w:t>,</w:t>
      </w:r>
      <w:r w:rsidRPr="00DE2E42">
        <w:t xml:space="preserve"> </w:t>
      </w:r>
      <w:r w:rsidR="006B1806">
        <w:t>t</w:t>
      </w:r>
      <w:r>
        <w:t xml:space="preserve">he </w:t>
      </w:r>
      <w:r w:rsidR="00E872DF">
        <w:t>division</w:t>
      </w:r>
      <w:r w:rsidR="006B1806">
        <w:t>, and the commission</w:t>
      </w:r>
      <w:r w:rsidR="00E872DF">
        <w:t xml:space="preserve"> </w:t>
      </w:r>
      <w:r w:rsidRPr="00DE2E42">
        <w:t xml:space="preserve">which </w:t>
      </w:r>
      <w:r w:rsidR="00011B4A">
        <w:t>will</w:t>
      </w:r>
      <w:r w:rsidRPr="00DE2E42">
        <w:t xml:space="preserve"> be </w:t>
      </w:r>
      <w:r>
        <w:t>publicly</w:t>
      </w:r>
      <w:r w:rsidRPr="00DE2E42">
        <w:t xml:space="preserve"> available </w:t>
      </w:r>
      <w:r>
        <w:t xml:space="preserve">and posted </w:t>
      </w:r>
      <w:r w:rsidRPr="00DE2E42">
        <w:t>on the division</w:t>
      </w:r>
      <w:r w:rsidR="00070336">
        <w:t>’s</w:t>
      </w:r>
      <w:r w:rsidRPr="00DE2E42">
        <w:t xml:space="preserve"> website. </w:t>
      </w:r>
    </w:p>
    <w:p w:rsidR="000076B5" w:rsidRDefault="000076B5" w:rsidP="000076B5">
      <w:r>
        <w:tab/>
      </w:r>
      <w:r w:rsidRPr="0078397E">
        <w:t xml:space="preserve">A biannual report </w:t>
      </w:r>
      <w:r>
        <w:t>will</w:t>
      </w:r>
      <w:r w:rsidRPr="0078397E">
        <w:t xml:space="preserve"> be prepared and distributed to the Governor and the Legislature</w:t>
      </w:r>
      <w:r>
        <w:t xml:space="preserve"> by the d</w:t>
      </w:r>
      <w:r w:rsidRPr="0078397E">
        <w:t xml:space="preserve">ivision.  The report </w:t>
      </w:r>
      <w:r>
        <w:t>will</w:t>
      </w:r>
      <w:r w:rsidRPr="0078397E">
        <w:t xml:space="preserve"> include ongoing barriers to employment, progress made </w:t>
      </w:r>
      <w:r>
        <w:t>towards</w:t>
      </w:r>
      <w:r w:rsidRPr="0078397E">
        <w:t xml:space="preserve"> increasing the number of </w:t>
      </w:r>
      <w:r>
        <w:t>persons with disabilities</w:t>
      </w:r>
      <w:r w:rsidRPr="0078397E">
        <w:t xml:space="preserve"> employed by the State and each State agency</w:t>
      </w:r>
      <w:r>
        <w:t>, retention rates of persons with disabilities employed by the State and each State agency</w:t>
      </w:r>
      <w:r w:rsidRPr="0078397E">
        <w:t>, and plans for expanding and improving employment opportunities in the upcoming year. The report may include recommendations for legislation</w:t>
      </w:r>
      <w:r w:rsidR="00511A71">
        <w:t>.</w:t>
      </w:r>
    </w:p>
    <w:p w:rsidR="001F324E" w:rsidRDefault="001F324E" w:rsidP="000076B5"/>
    <w:p w:rsidR="001F324E" w:rsidRDefault="001F324E" w:rsidP="000076B5"/>
    <w:p w:rsidR="001F324E" w:rsidRDefault="001F324E" w:rsidP="001F324E">
      <w:pPr>
        <w:jc w:val="center"/>
      </w:pPr>
      <w:r>
        <w:rPr>
          <w:u w:val="single"/>
        </w:rPr>
        <w:t>                                </w:t>
      </w:r>
    </w:p>
    <w:p w:rsidR="001F324E" w:rsidRDefault="001F324E" w:rsidP="001F324E">
      <w:pPr>
        <w:jc w:val="center"/>
      </w:pPr>
    </w:p>
    <w:p w:rsidR="001F324E" w:rsidRPr="001F324E" w:rsidRDefault="001F324E" w:rsidP="007C5E66">
      <w:bookmarkStart w:id="1" w:name="_GoBack"/>
      <w:bookmarkEnd w:id="1"/>
      <w:r>
        <w:tab/>
        <w:t xml:space="preserve">Provides for employment by State of certain persons with disabilities. </w:t>
      </w:r>
    </w:p>
    <w:sectPr w:rsidR="001F324E" w:rsidRPr="001F324E" w:rsidSect="001F324E">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822" w:rsidRDefault="00413822">
      <w:r>
        <w:separator/>
      </w:r>
    </w:p>
  </w:endnote>
  <w:endnote w:type="continuationSeparator" w:id="0">
    <w:p w:rsidR="00413822" w:rsidRDefault="00413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24E" w:rsidRDefault="001F32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822" w:rsidRDefault="00413822">
      <w:r>
        <w:separator/>
      </w:r>
    </w:p>
  </w:footnote>
  <w:footnote w:type="continuationSeparator" w:id="0">
    <w:p w:rsidR="00413822" w:rsidRDefault="00413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2470" w:rsidRDefault="00602470" w:rsidP="00602470">
    <w:pPr>
      <w:pStyle w:val="bpuHeadSpon"/>
    </w:pPr>
    <w:r w:rsidRPr="00602470">
      <w:rPr>
        <w:rStyle w:val="bpuHeadSponChar"/>
      </w:rPr>
      <w:t>A5296</w:t>
    </w:r>
    <w:r>
      <w:t xml:space="preserve"> SPEIGHT</w:t>
    </w:r>
    <w:r w:rsidR="00913711">
      <w:t>, VAINIERI HUTTLE</w:t>
    </w:r>
  </w:p>
  <w:p w:rsidR="00602470" w:rsidRDefault="00602470" w:rsidP="00602470">
    <w:pPr>
      <w:pStyle w:val="bpuHeadSpon"/>
    </w:pPr>
    <w:r>
      <w:fldChar w:fldCharType="begin"/>
    </w:r>
    <w:r>
      <w:instrText xml:space="preserve"> PAGE  \* MERGEFORMAT </w:instrText>
    </w:r>
    <w:r>
      <w:fldChar w:fldCharType="separate"/>
    </w:r>
    <w:r w:rsidR="001F324E">
      <w:rPr>
        <w:noProof/>
      </w:rPr>
      <w:t>2</w:t>
    </w:r>
    <w:r>
      <w:fldChar w:fldCharType="end"/>
    </w:r>
  </w:p>
  <w:p w:rsidR="00602470" w:rsidRDefault="00602470" w:rsidP="0060247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24E" w:rsidRDefault="001F324E" w:rsidP="00686AEB">
    <w:pPr>
      <w:pStyle w:val="Header"/>
      <w:jc w:val="center"/>
      <w:rPr>
        <w:rStyle w:val="PageNumber"/>
      </w:rPr>
    </w:pPr>
  </w:p>
  <w:p w:rsidR="001F324E" w:rsidRDefault="001F324E" w:rsidP="00602470">
    <w:pPr>
      <w:pStyle w:val="bpuHeadSpon"/>
    </w:pPr>
    <w:r w:rsidRPr="00602470">
      <w:rPr>
        <w:rStyle w:val="bpuHeadSponChar"/>
      </w:rPr>
      <w:t>A5296</w:t>
    </w:r>
  </w:p>
  <w:p w:rsidR="001F324E" w:rsidRDefault="001F324E" w:rsidP="00602470">
    <w:pPr>
      <w:pStyle w:val="bpuHeadSpon"/>
    </w:pPr>
    <w:r>
      <w:fldChar w:fldCharType="begin"/>
    </w:r>
    <w:r>
      <w:instrText xml:space="preserve"> PAGE  \* MERGEFORMAT </w:instrText>
    </w:r>
    <w:r>
      <w:fldChar w:fldCharType="separate"/>
    </w:r>
    <w:r w:rsidR="00414B2D">
      <w:rPr>
        <w:noProof/>
      </w:rPr>
      <w:t>4</w:t>
    </w:r>
    <w:r>
      <w:fldChar w:fldCharType="end"/>
    </w:r>
  </w:p>
  <w:p w:rsidR="001F324E" w:rsidRDefault="001F324E" w:rsidP="006024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822"/>
    <w:rsid w:val="000051BD"/>
    <w:rsid w:val="00005CEA"/>
    <w:rsid w:val="00006289"/>
    <w:rsid w:val="0000736D"/>
    <w:rsid w:val="000076B5"/>
    <w:rsid w:val="00011B4A"/>
    <w:rsid w:val="000160A5"/>
    <w:rsid w:val="0002335B"/>
    <w:rsid w:val="0002357F"/>
    <w:rsid w:val="00034E88"/>
    <w:rsid w:val="0003549A"/>
    <w:rsid w:val="000367AE"/>
    <w:rsid w:val="000378B5"/>
    <w:rsid w:val="00043B22"/>
    <w:rsid w:val="00050947"/>
    <w:rsid w:val="00054975"/>
    <w:rsid w:val="00057D20"/>
    <w:rsid w:val="0006197C"/>
    <w:rsid w:val="0006281F"/>
    <w:rsid w:val="00065028"/>
    <w:rsid w:val="000675A9"/>
    <w:rsid w:val="00070336"/>
    <w:rsid w:val="0007579D"/>
    <w:rsid w:val="00076625"/>
    <w:rsid w:val="0008141C"/>
    <w:rsid w:val="00087E49"/>
    <w:rsid w:val="000909EB"/>
    <w:rsid w:val="00090CB4"/>
    <w:rsid w:val="00094A55"/>
    <w:rsid w:val="00097935"/>
    <w:rsid w:val="000A2B90"/>
    <w:rsid w:val="000A2FC0"/>
    <w:rsid w:val="000A44A7"/>
    <w:rsid w:val="000A4D84"/>
    <w:rsid w:val="000A5379"/>
    <w:rsid w:val="000B1054"/>
    <w:rsid w:val="000B3411"/>
    <w:rsid w:val="000C054C"/>
    <w:rsid w:val="000C12C2"/>
    <w:rsid w:val="000C5038"/>
    <w:rsid w:val="000C5CC8"/>
    <w:rsid w:val="000D0855"/>
    <w:rsid w:val="000D11AF"/>
    <w:rsid w:val="000D6255"/>
    <w:rsid w:val="000D6262"/>
    <w:rsid w:val="000D7B4A"/>
    <w:rsid w:val="000E1DE0"/>
    <w:rsid w:val="000E4006"/>
    <w:rsid w:val="000F3232"/>
    <w:rsid w:val="000F3DA2"/>
    <w:rsid w:val="000F5FDE"/>
    <w:rsid w:val="000F7466"/>
    <w:rsid w:val="00105B63"/>
    <w:rsid w:val="00111E0E"/>
    <w:rsid w:val="001125D8"/>
    <w:rsid w:val="00115DCD"/>
    <w:rsid w:val="00116464"/>
    <w:rsid w:val="0013000E"/>
    <w:rsid w:val="00133F81"/>
    <w:rsid w:val="00135943"/>
    <w:rsid w:val="00137D9E"/>
    <w:rsid w:val="0014664C"/>
    <w:rsid w:val="0015224C"/>
    <w:rsid w:val="00153B7D"/>
    <w:rsid w:val="001603AD"/>
    <w:rsid w:val="00162D54"/>
    <w:rsid w:val="001645FB"/>
    <w:rsid w:val="00165DF7"/>
    <w:rsid w:val="00173D2B"/>
    <w:rsid w:val="00174D71"/>
    <w:rsid w:val="00181676"/>
    <w:rsid w:val="00182235"/>
    <w:rsid w:val="00183603"/>
    <w:rsid w:val="0018410E"/>
    <w:rsid w:val="00194E78"/>
    <w:rsid w:val="0019707B"/>
    <w:rsid w:val="00197E8B"/>
    <w:rsid w:val="00197FA4"/>
    <w:rsid w:val="001A161A"/>
    <w:rsid w:val="001A3B79"/>
    <w:rsid w:val="001A66B6"/>
    <w:rsid w:val="001B4716"/>
    <w:rsid w:val="001B4EA4"/>
    <w:rsid w:val="001C2CBC"/>
    <w:rsid w:val="001C7C52"/>
    <w:rsid w:val="001D25F3"/>
    <w:rsid w:val="001E15F1"/>
    <w:rsid w:val="001E16FA"/>
    <w:rsid w:val="001E6213"/>
    <w:rsid w:val="001F026B"/>
    <w:rsid w:val="001F14C7"/>
    <w:rsid w:val="001F324E"/>
    <w:rsid w:val="001F68E7"/>
    <w:rsid w:val="001F7405"/>
    <w:rsid w:val="00201636"/>
    <w:rsid w:val="00205533"/>
    <w:rsid w:val="0020734C"/>
    <w:rsid w:val="00212B8D"/>
    <w:rsid w:val="00216FAE"/>
    <w:rsid w:val="00217382"/>
    <w:rsid w:val="00222983"/>
    <w:rsid w:val="00235979"/>
    <w:rsid w:val="002370D0"/>
    <w:rsid w:val="00245F73"/>
    <w:rsid w:val="00255958"/>
    <w:rsid w:val="00257FA2"/>
    <w:rsid w:val="00261E9D"/>
    <w:rsid w:val="00261FB9"/>
    <w:rsid w:val="0026267F"/>
    <w:rsid w:val="0026574A"/>
    <w:rsid w:val="002660BB"/>
    <w:rsid w:val="002720E8"/>
    <w:rsid w:val="00274EBC"/>
    <w:rsid w:val="00275293"/>
    <w:rsid w:val="002776B0"/>
    <w:rsid w:val="00284747"/>
    <w:rsid w:val="00285216"/>
    <w:rsid w:val="00286BA0"/>
    <w:rsid w:val="00286C7E"/>
    <w:rsid w:val="00290CD2"/>
    <w:rsid w:val="002A1029"/>
    <w:rsid w:val="002A3A1A"/>
    <w:rsid w:val="002A4692"/>
    <w:rsid w:val="002A51BA"/>
    <w:rsid w:val="002B2E26"/>
    <w:rsid w:val="002B3FE6"/>
    <w:rsid w:val="002C2D81"/>
    <w:rsid w:val="002C461E"/>
    <w:rsid w:val="002C6CEC"/>
    <w:rsid w:val="002D2681"/>
    <w:rsid w:val="002E058E"/>
    <w:rsid w:val="002E09CE"/>
    <w:rsid w:val="002E69D1"/>
    <w:rsid w:val="002F3557"/>
    <w:rsid w:val="002F3BA6"/>
    <w:rsid w:val="0030652A"/>
    <w:rsid w:val="00315320"/>
    <w:rsid w:val="00315E19"/>
    <w:rsid w:val="003241B7"/>
    <w:rsid w:val="00325776"/>
    <w:rsid w:val="00325E27"/>
    <w:rsid w:val="00326C45"/>
    <w:rsid w:val="00330395"/>
    <w:rsid w:val="00333704"/>
    <w:rsid w:val="00333A28"/>
    <w:rsid w:val="00335BE8"/>
    <w:rsid w:val="00336624"/>
    <w:rsid w:val="0034025F"/>
    <w:rsid w:val="00340458"/>
    <w:rsid w:val="0034200F"/>
    <w:rsid w:val="003446A0"/>
    <w:rsid w:val="0034481B"/>
    <w:rsid w:val="00346915"/>
    <w:rsid w:val="00346C49"/>
    <w:rsid w:val="00346E68"/>
    <w:rsid w:val="00350130"/>
    <w:rsid w:val="00354334"/>
    <w:rsid w:val="0036180C"/>
    <w:rsid w:val="00363724"/>
    <w:rsid w:val="00363CF5"/>
    <w:rsid w:val="00364344"/>
    <w:rsid w:val="003702CA"/>
    <w:rsid w:val="00370617"/>
    <w:rsid w:val="00380D6D"/>
    <w:rsid w:val="00382F1F"/>
    <w:rsid w:val="003840E5"/>
    <w:rsid w:val="00390A02"/>
    <w:rsid w:val="00391DA4"/>
    <w:rsid w:val="0039226B"/>
    <w:rsid w:val="00397D9D"/>
    <w:rsid w:val="003A08EF"/>
    <w:rsid w:val="003A3C64"/>
    <w:rsid w:val="003A3F83"/>
    <w:rsid w:val="003A5482"/>
    <w:rsid w:val="003B6B3B"/>
    <w:rsid w:val="003B75F3"/>
    <w:rsid w:val="003C43EF"/>
    <w:rsid w:val="003C5A6B"/>
    <w:rsid w:val="003C5A7A"/>
    <w:rsid w:val="003C7FB2"/>
    <w:rsid w:val="003D1A03"/>
    <w:rsid w:val="003D2420"/>
    <w:rsid w:val="003D24DE"/>
    <w:rsid w:val="003D24F2"/>
    <w:rsid w:val="003D65EA"/>
    <w:rsid w:val="003E0D55"/>
    <w:rsid w:val="003E26D4"/>
    <w:rsid w:val="003E3BE7"/>
    <w:rsid w:val="003E47BA"/>
    <w:rsid w:val="003F3B37"/>
    <w:rsid w:val="0040195A"/>
    <w:rsid w:val="00402DC0"/>
    <w:rsid w:val="00413822"/>
    <w:rsid w:val="00414B2D"/>
    <w:rsid w:val="00416C4B"/>
    <w:rsid w:val="0041751E"/>
    <w:rsid w:val="004211E5"/>
    <w:rsid w:val="00422091"/>
    <w:rsid w:val="00424EF7"/>
    <w:rsid w:val="00426AB0"/>
    <w:rsid w:val="0043386C"/>
    <w:rsid w:val="00436F2D"/>
    <w:rsid w:val="00436F5D"/>
    <w:rsid w:val="00441B42"/>
    <w:rsid w:val="0045118A"/>
    <w:rsid w:val="00455D51"/>
    <w:rsid w:val="00456BF9"/>
    <w:rsid w:val="00461057"/>
    <w:rsid w:val="004704A8"/>
    <w:rsid w:val="00471102"/>
    <w:rsid w:val="00471F18"/>
    <w:rsid w:val="0047215C"/>
    <w:rsid w:val="00474F75"/>
    <w:rsid w:val="00484144"/>
    <w:rsid w:val="00484478"/>
    <w:rsid w:val="00484C19"/>
    <w:rsid w:val="00485866"/>
    <w:rsid w:val="00486313"/>
    <w:rsid w:val="00492076"/>
    <w:rsid w:val="00493B1D"/>
    <w:rsid w:val="00495344"/>
    <w:rsid w:val="00497037"/>
    <w:rsid w:val="004A04D8"/>
    <w:rsid w:val="004A3009"/>
    <w:rsid w:val="004A6940"/>
    <w:rsid w:val="004A77A4"/>
    <w:rsid w:val="004B75F1"/>
    <w:rsid w:val="004C57E7"/>
    <w:rsid w:val="004C742C"/>
    <w:rsid w:val="004E1F3E"/>
    <w:rsid w:val="004E7185"/>
    <w:rsid w:val="004F21BD"/>
    <w:rsid w:val="004F4F1D"/>
    <w:rsid w:val="004F74DD"/>
    <w:rsid w:val="00501317"/>
    <w:rsid w:val="0050495C"/>
    <w:rsid w:val="00505DC9"/>
    <w:rsid w:val="00506E1E"/>
    <w:rsid w:val="00510B09"/>
    <w:rsid w:val="00511280"/>
    <w:rsid w:val="00511A71"/>
    <w:rsid w:val="00513C81"/>
    <w:rsid w:val="00527BFB"/>
    <w:rsid w:val="00532A32"/>
    <w:rsid w:val="005409C6"/>
    <w:rsid w:val="00540B0B"/>
    <w:rsid w:val="0054460F"/>
    <w:rsid w:val="005536CD"/>
    <w:rsid w:val="00554051"/>
    <w:rsid w:val="0055469E"/>
    <w:rsid w:val="00557240"/>
    <w:rsid w:val="005629A4"/>
    <w:rsid w:val="005651F3"/>
    <w:rsid w:val="00566224"/>
    <w:rsid w:val="00570D28"/>
    <w:rsid w:val="00572184"/>
    <w:rsid w:val="00577A15"/>
    <w:rsid w:val="0058034D"/>
    <w:rsid w:val="00580533"/>
    <w:rsid w:val="00581942"/>
    <w:rsid w:val="0059131D"/>
    <w:rsid w:val="005B3F92"/>
    <w:rsid w:val="005B479C"/>
    <w:rsid w:val="005B561E"/>
    <w:rsid w:val="005C07E4"/>
    <w:rsid w:val="005C2124"/>
    <w:rsid w:val="005C295D"/>
    <w:rsid w:val="005C336F"/>
    <w:rsid w:val="005C7F3C"/>
    <w:rsid w:val="005D0062"/>
    <w:rsid w:val="005E017C"/>
    <w:rsid w:val="005E50C6"/>
    <w:rsid w:val="005F2A97"/>
    <w:rsid w:val="005F399B"/>
    <w:rsid w:val="005F794C"/>
    <w:rsid w:val="006019F8"/>
    <w:rsid w:val="00602470"/>
    <w:rsid w:val="00602754"/>
    <w:rsid w:val="00602E1D"/>
    <w:rsid w:val="00603E77"/>
    <w:rsid w:val="00605B20"/>
    <w:rsid w:val="0061156F"/>
    <w:rsid w:val="0061202C"/>
    <w:rsid w:val="00613FF5"/>
    <w:rsid w:val="006155A8"/>
    <w:rsid w:val="006168D6"/>
    <w:rsid w:val="00621076"/>
    <w:rsid w:val="00621B94"/>
    <w:rsid w:val="00626239"/>
    <w:rsid w:val="00632FCC"/>
    <w:rsid w:val="006341C0"/>
    <w:rsid w:val="00635316"/>
    <w:rsid w:val="00635449"/>
    <w:rsid w:val="006378C5"/>
    <w:rsid w:val="00640526"/>
    <w:rsid w:val="006436A4"/>
    <w:rsid w:val="00643885"/>
    <w:rsid w:val="00643CC8"/>
    <w:rsid w:val="00644831"/>
    <w:rsid w:val="00645E6A"/>
    <w:rsid w:val="00654B18"/>
    <w:rsid w:val="00662F46"/>
    <w:rsid w:val="00665CBC"/>
    <w:rsid w:val="00667A5C"/>
    <w:rsid w:val="0067273F"/>
    <w:rsid w:val="0067553F"/>
    <w:rsid w:val="00677316"/>
    <w:rsid w:val="00686AEB"/>
    <w:rsid w:val="00693256"/>
    <w:rsid w:val="006933FB"/>
    <w:rsid w:val="006A0975"/>
    <w:rsid w:val="006A1236"/>
    <w:rsid w:val="006A5E0E"/>
    <w:rsid w:val="006B1806"/>
    <w:rsid w:val="006B3FCB"/>
    <w:rsid w:val="006B7897"/>
    <w:rsid w:val="006B7FA7"/>
    <w:rsid w:val="006C086A"/>
    <w:rsid w:val="006C21C1"/>
    <w:rsid w:val="006C5A45"/>
    <w:rsid w:val="006C7327"/>
    <w:rsid w:val="006D00E5"/>
    <w:rsid w:val="006D5CDA"/>
    <w:rsid w:val="006D791B"/>
    <w:rsid w:val="006E1DC7"/>
    <w:rsid w:val="006E2895"/>
    <w:rsid w:val="006E2B7A"/>
    <w:rsid w:val="006F06AE"/>
    <w:rsid w:val="006F180D"/>
    <w:rsid w:val="006F2DCC"/>
    <w:rsid w:val="006F4334"/>
    <w:rsid w:val="006F47AF"/>
    <w:rsid w:val="006F6B8A"/>
    <w:rsid w:val="00707763"/>
    <w:rsid w:val="00707CD3"/>
    <w:rsid w:val="00716BB9"/>
    <w:rsid w:val="00717CA8"/>
    <w:rsid w:val="007256D1"/>
    <w:rsid w:val="007279FD"/>
    <w:rsid w:val="00745600"/>
    <w:rsid w:val="007502CB"/>
    <w:rsid w:val="00752D79"/>
    <w:rsid w:val="00752E20"/>
    <w:rsid w:val="00756EDE"/>
    <w:rsid w:val="00764456"/>
    <w:rsid w:val="007767F4"/>
    <w:rsid w:val="00781B4D"/>
    <w:rsid w:val="007824BF"/>
    <w:rsid w:val="0078397E"/>
    <w:rsid w:val="00783B8D"/>
    <w:rsid w:val="00784C36"/>
    <w:rsid w:val="0078563C"/>
    <w:rsid w:val="00786B09"/>
    <w:rsid w:val="00794B94"/>
    <w:rsid w:val="00794BD4"/>
    <w:rsid w:val="007A2F73"/>
    <w:rsid w:val="007A3061"/>
    <w:rsid w:val="007A5A0B"/>
    <w:rsid w:val="007B5937"/>
    <w:rsid w:val="007C0E14"/>
    <w:rsid w:val="007C5E66"/>
    <w:rsid w:val="007C7DE4"/>
    <w:rsid w:val="007D0173"/>
    <w:rsid w:val="007D40CB"/>
    <w:rsid w:val="007D5796"/>
    <w:rsid w:val="007D59C0"/>
    <w:rsid w:val="007D7D9C"/>
    <w:rsid w:val="007F485D"/>
    <w:rsid w:val="007F6050"/>
    <w:rsid w:val="00813627"/>
    <w:rsid w:val="00821688"/>
    <w:rsid w:val="0082724D"/>
    <w:rsid w:val="00832816"/>
    <w:rsid w:val="00833BB9"/>
    <w:rsid w:val="00835879"/>
    <w:rsid w:val="00837109"/>
    <w:rsid w:val="00840365"/>
    <w:rsid w:val="008406A3"/>
    <w:rsid w:val="008409CD"/>
    <w:rsid w:val="00841D2C"/>
    <w:rsid w:val="00843F14"/>
    <w:rsid w:val="00845F3C"/>
    <w:rsid w:val="008461B8"/>
    <w:rsid w:val="008462F1"/>
    <w:rsid w:val="00847EF1"/>
    <w:rsid w:val="00852F11"/>
    <w:rsid w:val="008538FA"/>
    <w:rsid w:val="008573B0"/>
    <w:rsid w:val="00866563"/>
    <w:rsid w:val="00867AC2"/>
    <w:rsid w:val="0087056E"/>
    <w:rsid w:val="00875215"/>
    <w:rsid w:val="00875402"/>
    <w:rsid w:val="00881559"/>
    <w:rsid w:val="00881C88"/>
    <w:rsid w:val="00884D51"/>
    <w:rsid w:val="008916EC"/>
    <w:rsid w:val="00891E4F"/>
    <w:rsid w:val="008A0611"/>
    <w:rsid w:val="008A31C5"/>
    <w:rsid w:val="008A4F9A"/>
    <w:rsid w:val="008A6C14"/>
    <w:rsid w:val="008B2019"/>
    <w:rsid w:val="008B2850"/>
    <w:rsid w:val="008C2D6C"/>
    <w:rsid w:val="008C3D74"/>
    <w:rsid w:val="008C7779"/>
    <w:rsid w:val="008C79B3"/>
    <w:rsid w:val="008D77BD"/>
    <w:rsid w:val="008E3FC3"/>
    <w:rsid w:val="008E454C"/>
    <w:rsid w:val="008E5DCD"/>
    <w:rsid w:val="008F1E5A"/>
    <w:rsid w:val="008F5E70"/>
    <w:rsid w:val="00901BDA"/>
    <w:rsid w:val="00904D71"/>
    <w:rsid w:val="009121D8"/>
    <w:rsid w:val="00912D9C"/>
    <w:rsid w:val="00913711"/>
    <w:rsid w:val="009155AA"/>
    <w:rsid w:val="00916F7A"/>
    <w:rsid w:val="00917FE3"/>
    <w:rsid w:val="00924F79"/>
    <w:rsid w:val="009318C7"/>
    <w:rsid w:val="00931C09"/>
    <w:rsid w:val="00933D2D"/>
    <w:rsid w:val="009348C2"/>
    <w:rsid w:val="009348F8"/>
    <w:rsid w:val="0093590E"/>
    <w:rsid w:val="0093709E"/>
    <w:rsid w:val="00937ADC"/>
    <w:rsid w:val="0094182B"/>
    <w:rsid w:val="009440D0"/>
    <w:rsid w:val="00951DB2"/>
    <w:rsid w:val="009523A3"/>
    <w:rsid w:val="00960958"/>
    <w:rsid w:val="00963A46"/>
    <w:rsid w:val="00966182"/>
    <w:rsid w:val="00966A3E"/>
    <w:rsid w:val="009713AA"/>
    <w:rsid w:val="00971493"/>
    <w:rsid w:val="00971AD9"/>
    <w:rsid w:val="00972762"/>
    <w:rsid w:val="00973069"/>
    <w:rsid w:val="00973523"/>
    <w:rsid w:val="00980766"/>
    <w:rsid w:val="009835D4"/>
    <w:rsid w:val="009856E0"/>
    <w:rsid w:val="009865D4"/>
    <w:rsid w:val="00997152"/>
    <w:rsid w:val="009972CD"/>
    <w:rsid w:val="009A0E9C"/>
    <w:rsid w:val="009A0F79"/>
    <w:rsid w:val="009A45DA"/>
    <w:rsid w:val="009B06D2"/>
    <w:rsid w:val="009B14E1"/>
    <w:rsid w:val="009B2119"/>
    <w:rsid w:val="009B34EC"/>
    <w:rsid w:val="009B5D67"/>
    <w:rsid w:val="009B6176"/>
    <w:rsid w:val="009C0D22"/>
    <w:rsid w:val="009C2DD9"/>
    <w:rsid w:val="009C3E09"/>
    <w:rsid w:val="009C5630"/>
    <w:rsid w:val="009D0E5D"/>
    <w:rsid w:val="009D0F63"/>
    <w:rsid w:val="009D1118"/>
    <w:rsid w:val="009D468C"/>
    <w:rsid w:val="009D6F60"/>
    <w:rsid w:val="009D7934"/>
    <w:rsid w:val="009D7CCF"/>
    <w:rsid w:val="009E5961"/>
    <w:rsid w:val="009E632A"/>
    <w:rsid w:val="009F137C"/>
    <w:rsid w:val="009F4FAC"/>
    <w:rsid w:val="00A017C0"/>
    <w:rsid w:val="00A11228"/>
    <w:rsid w:val="00A222C2"/>
    <w:rsid w:val="00A223FC"/>
    <w:rsid w:val="00A305D6"/>
    <w:rsid w:val="00A342C4"/>
    <w:rsid w:val="00A363B8"/>
    <w:rsid w:val="00A36D9B"/>
    <w:rsid w:val="00A50F6B"/>
    <w:rsid w:val="00A52237"/>
    <w:rsid w:val="00A551D6"/>
    <w:rsid w:val="00A6251B"/>
    <w:rsid w:val="00A6396C"/>
    <w:rsid w:val="00A664DE"/>
    <w:rsid w:val="00A6754E"/>
    <w:rsid w:val="00A67CD2"/>
    <w:rsid w:val="00A70F58"/>
    <w:rsid w:val="00A72987"/>
    <w:rsid w:val="00A7346B"/>
    <w:rsid w:val="00A84C4F"/>
    <w:rsid w:val="00A87834"/>
    <w:rsid w:val="00A87AD9"/>
    <w:rsid w:val="00A91188"/>
    <w:rsid w:val="00A932A1"/>
    <w:rsid w:val="00A96C96"/>
    <w:rsid w:val="00A96E06"/>
    <w:rsid w:val="00A97E4D"/>
    <w:rsid w:val="00AA041B"/>
    <w:rsid w:val="00AA24AD"/>
    <w:rsid w:val="00AA6197"/>
    <w:rsid w:val="00AA66DA"/>
    <w:rsid w:val="00AA6B97"/>
    <w:rsid w:val="00AA6C70"/>
    <w:rsid w:val="00AB16FD"/>
    <w:rsid w:val="00AB4813"/>
    <w:rsid w:val="00AC1B88"/>
    <w:rsid w:val="00AC4BBE"/>
    <w:rsid w:val="00AC6466"/>
    <w:rsid w:val="00AC7639"/>
    <w:rsid w:val="00AD08BB"/>
    <w:rsid w:val="00AD0EC0"/>
    <w:rsid w:val="00AD6731"/>
    <w:rsid w:val="00AD70D6"/>
    <w:rsid w:val="00AD75BC"/>
    <w:rsid w:val="00AD7BB0"/>
    <w:rsid w:val="00AD7BC9"/>
    <w:rsid w:val="00AE0110"/>
    <w:rsid w:val="00AE1871"/>
    <w:rsid w:val="00AE2DF0"/>
    <w:rsid w:val="00AE33E9"/>
    <w:rsid w:val="00AE3D38"/>
    <w:rsid w:val="00AE4CD1"/>
    <w:rsid w:val="00AE763D"/>
    <w:rsid w:val="00AF0DB9"/>
    <w:rsid w:val="00AF1A8C"/>
    <w:rsid w:val="00B0060D"/>
    <w:rsid w:val="00B0116D"/>
    <w:rsid w:val="00B01173"/>
    <w:rsid w:val="00B02F35"/>
    <w:rsid w:val="00B05A3C"/>
    <w:rsid w:val="00B07100"/>
    <w:rsid w:val="00B1138C"/>
    <w:rsid w:val="00B2574A"/>
    <w:rsid w:val="00B35D8A"/>
    <w:rsid w:val="00B3611F"/>
    <w:rsid w:val="00B40293"/>
    <w:rsid w:val="00B4299E"/>
    <w:rsid w:val="00B45B34"/>
    <w:rsid w:val="00B53B7A"/>
    <w:rsid w:val="00B57047"/>
    <w:rsid w:val="00B61D86"/>
    <w:rsid w:val="00B6342D"/>
    <w:rsid w:val="00B726BD"/>
    <w:rsid w:val="00B732BC"/>
    <w:rsid w:val="00B768E5"/>
    <w:rsid w:val="00B90E33"/>
    <w:rsid w:val="00B946FE"/>
    <w:rsid w:val="00B9676B"/>
    <w:rsid w:val="00BA2EA5"/>
    <w:rsid w:val="00BA364B"/>
    <w:rsid w:val="00BA5CBE"/>
    <w:rsid w:val="00BB1190"/>
    <w:rsid w:val="00BB281E"/>
    <w:rsid w:val="00BB31D0"/>
    <w:rsid w:val="00BB3A11"/>
    <w:rsid w:val="00BB4DDB"/>
    <w:rsid w:val="00BB578E"/>
    <w:rsid w:val="00BB5D79"/>
    <w:rsid w:val="00BB5F02"/>
    <w:rsid w:val="00BB620D"/>
    <w:rsid w:val="00BC0ED5"/>
    <w:rsid w:val="00BC4A29"/>
    <w:rsid w:val="00BC75C3"/>
    <w:rsid w:val="00BC7892"/>
    <w:rsid w:val="00BD3FB7"/>
    <w:rsid w:val="00BD43E4"/>
    <w:rsid w:val="00BE2023"/>
    <w:rsid w:val="00BE24D6"/>
    <w:rsid w:val="00BE3B7F"/>
    <w:rsid w:val="00BE3F3B"/>
    <w:rsid w:val="00BE7EFA"/>
    <w:rsid w:val="00BF06AD"/>
    <w:rsid w:val="00BF2C67"/>
    <w:rsid w:val="00BF36D0"/>
    <w:rsid w:val="00BF3F98"/>
    <w:rsid w:val="00C031C2"/>
    <w:rsid w:val="00C04F4D"/>
    <w:rsid w:val="00C128AC"/>
    <w:rsid w:val="00C12E48"/>
    <w:rsid w:val="00C13D14"/>
    <w:rsid w:val="00C155A2"/>
    <w:rsid w:val="00C15F53"/>
    <w:rsid w:val="00C23DAA"/>
    <w:rsid w:val="00C23F09"/>
    <w:rsid w:val="00C25356"/>
    <w:rsid w:val="00C30B7D"/>
    <w:rsid w:val="00C328D0"/>
    <w:rsid w:val="00C34798"/>
    <w:rsid w:val="00C3632C"/>
    <w:rsid w:val="00C4347E"/>
    <w:rsid w:val="00C46BC1"/>
    <w:rsid w:val="00C46F6F"/>
    <w:rsid w:val="00C5235F"/>
    <w:rsid w:val="00C54153"/>
    <w:rsid w:val="00C54CE2"/>
    <w:rsid w:val="00C66BF3"/>
    <w:rsid w:val="00C70140"/>
    <w:rsid w:val="00C702C9"/>
    <w:rsid w:val="00C71E1B"/>
    <w:rsid w:val="00C729EF"/>
    <w:rsid w:val="00C73CA7"/>
    <w:rsid w:val="00C822F6"/>
    <w:rsid w:val="00C82496"/>
    <w:rsid w:val="00C82AC2"/>
    <w:rsid w:val="00C8456C"/>
    <w:rsid w:val="00C84645"/>
    <w:rsid w:val="00C91E19"/>
    <w:rsid w:val="00C92402"/>
    <w:rsid w:val="00C92867"/>
    <w:rsid w:val="00C93493"/>
    <w:rsid w:val="00C93B93"/>
    <w:rsid w:val="00C93CC6"/>
    <w:rsid w:val="00CA037D"/>
    <w:rsid w:val="00CA0837"/>
    <w:rsid w:val="00CA2442"/>
    <w:rsid w:val="00CA4725"/>
    <w:rsid w:val="00CB5BA5"/>
    <w:rsid w:val="00CB5F64"/>
    <w:rsid w:val="00CB6246"/>
    <w:rsid w:val="00CC0A17"/>
    <w:rsid w:val="00CD0F93"/>
    <w:rsid w:val="00CD1BD1"/>
    <w:rsid w:val="00CD528D"/>
    <w:rsid w:val="00CE78BF"/>
    <w:rsid w:val="00CF2456"/>
    <w:rsid w:val="00CF3467"/>
    <w:rsid w:val="00CF65EB"/>
    <w:rsid w:val="00CF72AD"/>
    <w:rsid w:val="00D02441"/>
    <w:rsid w:val="00D039F4"/>
    <w:rsid w:val="00D10496"/>
    <w:rsid w:val="00D11173"/>
    <w:rsid w:val="00D1215F"/>
    <w:rsid w:val="00D1282D"/>
    <w:rsid w:val="00D16561"/>
    <w:rsid w:val="00D17FF8"/>
    <w:rsid w:val="00D268AC"/>
    <w:rsid w:val="00D27FF3"/>
    <w:rsid w:val="00D321A3"/>
    <w:rsid w:val="00D343D0"/>
    <w:rsid w:val="00D3664D"/>
    <w:rsid w:val="00D500E9"/>
    <w:rsid w:val="00D507BC"/>
    <w:rsid w:val="00D6090A"/>
    <w:rsid w:val="00D62FA3"/>
    <w:rsid w:val="00D63B6F"/>
    <w:rsid w:val="00D64A90"/>
    <w:rsid w:val="00D757BD"/>
    <w:rsid w:val="00D80533"/>
    <w:rsid w:val="00D80ABB"/>
    <w:rsid w:val="00D8608B"/>
    <w:rsid w:val="00D91AB8"/>
    <w:rsid w:val="00D92049"/>
    <w:rsid w:val="00D9410B"/>
    <w:rsid w:val="00D9509D"/>
    <w:rsid w:val="00D9695B"/>
    <w:rsid w:val="00DA2417"/>
    <w:rsid w:val="00DA4346"/>
    <w:rsid w:val="00DA5585"/>
    <w:rsid w:val="00DB02AC"/>
    <w:rsid w:val="00DB130A"/>
    <w:rsid w:val="00DB6AA2"/>
    <w:rsid w:val="00DB70EC"/>
    <w:rsid w:val="00DC69CE"/>
    <w:rsid w:val="00DD3372"/>
    <w:rsid w:val="00DE10D1"/>
    <w:rsid w:val="00DE2514"/>
    <w:rsid w:val="00DE2E42"/>
    <w:rsid w:val="00DE6851"/>
    <w:rsid w:val="00DF03EE"/>
    <w:rsid w:val="00DF3983"/>
    <w:rsid w:val="00E01B71"/>
    <w:rsid w:val="00E02497"/>
    <w:rsid w:val="00E05CC9"/>
    <w:rsid w:val="00E10200"/>
    <w:rsid w:val="00E15573"/>
    <w:rsid w:val="00E23093"/>
    <w:rsid w:val="00E25A5B"/>
    <w:rsid w:val="00E373C7"/>
    <w:rsid w:val="00E405B0"/>
    <w:rsid w:val="00E41E79"/>
    <w:rsid w:val="00E423D2"/>
    <w:rsid w:val="00E4267B"/>
    <w:rsid w:val="00E42F13"/>
    <w:rsid w:val="00E452DF"/>
    <w:rsid w:val="00E46A5C"/>
    <w:rsid w:val="00E518E1"/>
    <w:rsid w:val="00E543CF"/>
    <w:rsid w:val="00E546FD"/>
    <w:rsid w:val="00E5520C"/>
    <w:rsid w:val="00E608F1"/>
    <w:rsid w:val="00E611B9"/>
    <w:rsid w:val="00E7144F"/>
    <w:rsid w:val="00E73D74"/>
    <w:rsid w:val="00E76A79"/>
    <w:rsid w:val="00E80516"/>
    <w:rsid w:val="00E80692"/>
    <w:rsid w:val="00E80C24"/>
    <w:rsid w:val="00E872DF"/>
    <w:rsid w:val="00E93836"/>
    <w:rsid w:val="00EA40D8"/>
    <w:rsid w:val="00EA4D0F"/>
    <w:rsid w:val="00EA7C16"/>
    <w:rsid w:val="00EC4EE0"/>
    <w:rsid w:val="00EC5281"/>
    <w:rsid w:val="00EC791D"/>
    <w:rsid w:val="00EC7CA6"/>
    <w:rsid w:val="00ED3C5D"/>
    <w:rsid w:val="00ED4196"/>
    <w:rsid w:val="00ED4553"/>
    <w:rsid w:val="00ED7796"/>
    <w:rsid w:val="00F00D08"/>
    <w:rsid w:val="00F0602E"/>
    <w:rsid w:val="00F1350D"/>
    <w:rsid w:val="00F15583"/>
    <w:rsid w:val="00F16DD3"/>
    <w:rsid w:val="00F17C18"/>
    <w:rsid w:val="00F200EE"/>
    <w:rsid w:val="00F22481"/>
    <w:rsid w:val="00F24B3C"/>
    <w:rsid w:val="00F2542E"/>
    <w:rsid w:val="00F25C4D"/>
    <w:rsid w:val="00F27278"/>
    <w:rsid w:val="00F31207"/>
    <w:rsid w:val="00F344E3"/>
    <w:rsid w:val="00F34D58"/>
    <w:rsid w:val="00F40FC9"/>
    <w:rsid w:val="00F41A9D"/>
    <w:rsid w:val="00F43364"/>
    <w:rsid w:val="00F44314"/>
    <w:rsid w:val="00F45BC6"/>
    <w:rsid w:val="00F54B9C"/>
    <w:rsid w:val="00F56E96"/>
    <w:rsid w:val="00F573DD"/>
    <w:rsid w:val="00F605E4"/>
    <w:rsid w:val="00F61E59"/>
    <w:rsid w:val="00F63D99"/>
    <w:rsid w:val="00F6426B"/>
    <w:rsid w:val="00F709B3"/>
    <w:rsid w:val="00F71A5E"/>
    <w:rsid w:val="00F729CC"/>
    <w:rsid w:val="00F76E15"/>
    <w:rsid w:val="00F80AAC"/>
    <w:rsid w:val="00FA0AFC"/>
    <w:rsid w:val="00FA1C82"/>
    <w:rsid w:val="00FA2ED1"/>
    <w:rsid w:val="00FA4A52"/>
    <w:rsid w:val="00FB4045"/>
    <w:rsid w:val="00FB4723"/>
    <w:rsid w:val="00FB4D8E"/>
    <w:rsid w:val="00FC0D0A"/>
    <w:rsid w:val="00FC1B0B"/>
    <w:rsid w:val="00FC7750"/>
    <w:rsid w:val="00FD2F97"/>
    <w:rsid w:val="00FE0620"/>
    <w:rsid w:val="00FE0B09"/>
    <w:rsid w:val="00FE350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6E1BCAF-C540-4B76-B337-0D7ADC60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53B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3B7D"/>
    <w:rPr>
      <w:rFonts w:ascii="Segoe UI" w:hAnsi="Segoe UI" w:cs="Segoe UI"/>
      <w:spacing w:val="4"/>
      <w:sz w:val="18"/>
      <w:szCs w:val="18"/>
    </w:rPr>
  </w:style>
  <w:style w:type="character" w:styleId="Emphasis">
    <w:name w:val="Emphasis"/>
    <w:basedOn w:val="DefaultParagraphFont"/>
    <w:qFormat/>
    <w:rsid w:val="00A664DE"/>
    <w:rPr>
      <w:i/>
      <w:iCs/>
    </w:rPr>
  </w:style>
  <w:style w:type="character" w:styleId="LineNumber">
    <w:name w:val="line number"/>
    <w:basedOn w:val="DefaultParagraphFont"/>
    <w:semiHidden/>
    <w:unhideWhenUsed/>
    <w:rsid w:val="00602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7F8DD-2A88-4A8E-B631-F97758ECD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1321</Words>
  <Characters>7725</Characters>
  <Application>Microsoft Office Word</Application>
  <DocSecurity>0</DocSecurity>
  <Lines>185</Lines>
  <Paragraphs>45</Paragraphs>
  <ScaleCrop>false</ScaleCrop>
  <HeadingPairs>
    <vt:vector size="2" baseType="variant">
      <vt:variant>
        <vt:lpstr>Title</vt:lpstr>
      </vt:variant>
      <vt:variant>
        <vt:i4>1</vt:i4>
      </vt:variant>
    </vt:vector>
  </HeadingPairs>
  <TitlesOfParts>
    <vt:vector size="1" baseType="lpstr">
      <vt:lpstr>P.L. 2021, c.466</vt:lpstr>
    </vt:vector>
  </TitlesOfParts>
  <Manager>Kenneth P. Howard</Manager>
  <Company>NJ Office of Legislative Services</Company>
  <LinksUpToDate>false</LinksUpToDate>
  <CharactersWithSpaces>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c.466 (A5296)</dc:title>
  <dc:subject/>
  <dc:creator>Assembly, No. 5296</dc:creator>
  <cp:keywords>A5296|4| ||0|0|N|0|</cp:keywords>
  <dc:description>INTRODUCED JANUARY 27, 2021</dc:description>
  <cp:lastModifiedBy>Todaro, Vivian</cp:lastModifiedBy>
  <cp:revision>2</cp:revision>
  <cp:lastPrinted>2022-01-13T20:26:00Z</cp:lastPrinted>
  <dcterms:created xsi:type="dcterms:W3CDTF">2022-03-29T14:55:00Z</dcterms:created>
  <dcterms:modified xsi:type="dcterms:W3CDTF">2022-03-29T14:55:00Z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c.466</vt:lpwstr>
  </property>
</Properties>
</file>