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757" w:rsidRDefault="00B23757" w:rsidP="00B23757">
      <w:pPr>
        <w:pStyle w:val="HangingAnAct"/>
        <w:suppressLineNumbers/>
        <w:rPr>
          <w:rStyle w:val="BillHead"/>
        </w:rPr>
        <w:sectPr w:rsidR="00B23757" w:rsidSect="00902D96">
          <w:headerReference w:type="default" r:id="rId7"/>
          <w:pgSz w:w="12240" w:h="20160" w:code="5"/>
          <w:pgMar w:top="1440" w:right="2520" w:bottom="1080" w:left="2880" w:header="1181" w:footer="1598" w:gutter="0"/>
          <w:lnNumType w:countBy="1"/>
          <w:cols w:space="720"/>
          <w:titlePg/>
          <w:docGrid w:linePitch="360"/>
        </w:sectPr>
      </w:pPr>
    </w:p>
    <w:p w:rsidR="00B23757" w:rsidRDefault="00B23757" w:rsidP="00B23757">
      <w:pPr>
        <w:ind w:left="6048"/>
      </w:pPr>
      <w:proofErr w:type="spellStart"/>
      <w:r>
        <w:t>Approp</w:t>
      </w:r>
      <w:proofErr w:type="spellEnd"/>
      <w:r>
        <w:t>.</w:t>
      </w:r>
    </w:p>
    <w:p w:rsidR="00B23757" w:rsidRDefault="00B23757" w:rsidP="00B23757">
      <w:pPr>
        <w:ind w:left="6048"/>
      </w:pPr>
    </w:p>
    <w:p w:rsidR="00B23757" w:rsidRDefault="00B23757" w:rsidP="00B23757">
      <w:pPr>
        <w:sectPr w:rsidR="00B23757" w:rsidSect="00B23757">
          <w:type w:val="continuous"/>
          <w:pgSz w:w="12240" w:h="20160" w:code="5"/>
          <w:pgMar w:top="1440" w:right="1440" w:bottom="1080" w:left="2880" w:header="72" w:footer="720" w:gutter="0"/>
          <w:cols w:space="720"/>
          <w:titlePg/>
          <w:docGrid w:linePitch="360"/>
        </w:sectPr>
      </w:pPr>
    </w:p>
    <w:p w:rsidR="00B23757" w:rsidRDefault="00B23757" w:rsidP="00B23757">
      <w:pPr>
        <w:jc w:val="center"/>
      </w:pPr>
      <w:bookmarkStart w:id="0" w:name="LCPL"/>
      <w:bookmarkEnd w:id="0"/>
      <w:r>
        <w:t>P.L. 2021, CHAPTER 493,</w:t>
      </w:r>
      <w:r>
        <w:rPr>
          <w:b/>
          <w:i/>
        </w:rPr>
        <w:t xml:space="preserve"> approved January 18, 2022</w:t>
      </w:r>
    </w:p>
    <w:p w:rsidR="00B23757" w:rsidRDefault="00B23757" w:rsidP="00B23757">
      <w:pPr>
        <w:jc w:val="center"/>
      </w:pPr>
      <w:r>
        <w:t>Assembly, No. 6213</w:t>
      </w:r>
    </w:p>
    <w:p w:rsidR="00B23757" w:rsidRDefault="00B23757" w:rsidP="00B23757">
      <w:pPr>
        <w:jc w:val="center"/>
      </w:pPr>
    </w:p>
    <w:p w:rsidR="00B23757" w:rsidRPr="00B23757" w:rsidRDefault="00B23757" w:rsidP="00B23757">
      <w:pPr>
        <w:jc w:val="center"/>
      </w:pPr>
    </w:p>
    <w:p w:rsidR="00B23757" w:rsidRPr="00B23757" w:rsidRDefault="00B23757" w:rsidP="00B23757">
      <w:pPr>
        <w:sectPr w:rsidR="00B23757" w:rsidRPr="00B23757" w:rsidSect="00B23757">
          <w:type w:val="continuous"/>
          <w:pgSz w:w="12240" w:h="20160" w:code="5"/>
          <w:pgMar w:top="2880" w:right="1440" w:bottom="1080" w:left="1440" w:header="72" w:footer="720" w:gutter="0"/>
          <w:cols w:space="720"/>
          <w:docGrid w:linePitch="360"/>
        </w:sectPr>
      </w:pPr>
    </w:p>
    <w:p w:rsidR="00B6231B" w:rsidRPr="00B6231B" w:rsidRDefault="00887267" w:rsidP="00B6231B">
      <w:pPr>
        <w:pStyle w:val="HangingAnAct"/>
      </w:pPr>
      <w:r>
        <w:rPr>
          <w:rStyle w:val="BillHead"/>
        </w:rPr>
        <w:t>An Act</w:t>
      </w:r>
      <w:r w:rsidR="00686AEB" w:rsidRPr="006B7FA7">
        <w:rPr>
          <w:rStyle w:val="HangingAnActChar"/>
        </w:rPr>
        <w:t xml:space="preserve"> </w:t>
      </w:r>
      <w:r w:rsidR="002C2C9F" w:rsidRPr="002C2C9F">
        <w:t xml:space="preserve">appropriating $49.932 million from constitutionally dedicated corporation business tax revenues for the acquisition of lands by the State for recreation and conservation purposes, including Blue Acres projects, and </w:t>
      </w:r>
      <w:r w:rsidR="002C2C9F">
        <w:t>certain</w:t>
      </w:r>
      <w:r w:rsidR="002C2C9F" w:rsidRPr="002C2C9F">
        <w:t xml:space="preserve"> administrative expenses.</w:t>
      </w:r>
    </w:p>
    <w:p w:rsidR="000B1054" w:rsidRPr="00D71D68" w:rsidRDefault="000B1054" w:rsidP="000B1054"/>
    <w:p w:rsidR="00686AEB" w:rsidRPr="00AA7880" w:rsidRDefault="00686AEB" w:rsidP="00686AEB">
      <w:r>
        <w:tab/>
      </w:r>
      <w:r w:rsidR="00887267">
        <w:rPr>
          <w:rStyle w:val="BillHeading2"/>
        </w:rPr>
        <w:t>Be It Enacted</w:t>
      </w:r>
      <w:r>
        <w:rPr>
          <w:rStyle w:val="BillHeading2"/>
        </w:rPr>
        <w:t xml:space="preserve"> </w:t>
      </w:r>
      <w:r w:rsidR="00887267">
        <w:rPr>
          <w:rStyle w:val="BillLanguage"/>
        </w:rPr>
        <w:t>by the Senate and General Assembly of the State of New Jersey:</w:t>
      </w:r>
    </w:p>
    <w:p w:rsidR="00686AEB" w:rsidRPr="00D71D68" w:rsidRDefault="00686AEB" w:rsidP="00686AEB"/>
    <w:p w:rsidR="00B6231B" w:rsidRPr="0012524D" w:rsidRDefault="00B23757" w:rsidP="00B6231B">
      <w:pPr>
        <w:tabs>
          <w:tab w:val="clear" w:pos="1440"/>
          <w:tab w:val="left" w:pos="1080"/>
        </w:tabs>
      </w:pPr>
      <w:r>
        <w:tab/>
        <w:t xml:space="preserve">1. a. </w:t>
      </w:r>
      <w:r w:rsidR="00B6231B" w:rsidRPr="0012524D">
        <w:t xml:space="preserve">There is appropriated to the Department of Environmental Protection the sum of </w:t>
      </w:r>
      <w:r w:rsidR="00B6231B" w:rsidRPr="002F5C79">
        <w:t>$</w:t>
      </w:r>
      <w:r w:rsidR="00104D31">
        <w:t>38,475</w:t>
      </w:r>
      <w:r w:rsidR="002F5C79" w:rsidRPr="002F5C79">
        <w:t>,000</w:t>
      </w:r>
      <w:r w:rsidR="00B6231B" w:rsidRPr="0012524D">
        <w:t xml:space="preserve"> from dedicated corporation business tax revenues pursuant to Article VIII, Section II, paragraph 6 of the State Constitution in the </w:t>
      </w:r>
      <w:r w:rsidR="00B6231B">
        <w:t>“</w:t>
      </w:r>
      <w:r w:rsidR="00B6231B" w:rsidRPr="0012524D">
        <w:t>Preserve New Jersey Green Acres Fund,</w:t>
      </w:r>
      <w:r w:rsidR="00B6231B">
        <w:t>”</w:t>
      </w:r>
      <w:r w:rsidR="00B6231B" w:rsidRPr="0012524D">
        <w:t xml:space="preserve"> established pursuant to section 6 of the </w:t>
      </w:r>
      <w:r w:rsidR="00B6231B">
        <w:t>“</w:t>
      </w:r>
      <w:r w:rsidR="00B6231B" w:rsidRPr="0012524D">
        <w:t>Preserve New Jersey Act,</w:t>
      </w:r>
      <w:r w:rsidR="00B6231B">
        <w:t>”</w:t>
      </w:r>
      <w:r w:rsidR="00B6231B" w:rsidRPr="0012524D">
        <w:t xml:space="preserve"> P.L.2016, c.12 (C.13:8C-48)</w:t>
      </w:r>
      <w:r w:rsidR="00B6231B">
        <w:t>,</w:t>
      </w:r>
      <w:r w:rsidR="00B6231B" w:rsidRPr="0012524D">
        <w:t xml:space="preserve"> for the acquisition of lands by the State for recreation and conservation purposes in accordance with the provisions of the </w:t>
      </w:r>
      <w:r w:rsidR="00B6231B">
        <w:t>“</w:t>
      </w:r>
      <w:r w:rsidR="00B6231B" w:rsidRPr="0012524D">
        <w:t>Preserve New Jersey Act,</w:t>
      </w:r>
      <w:r w:rsidR="00B6231B">
        <w:t>”</w:t>
      </w:r>
      <w:r w:rsidR="00B6231B" w:rsidRPr="0012524D">
        <w:t xml:space="preserve"> P.L.2016, c.12 (C.13:8C-43 et seq.).</w:t>
      </w:r>
      <w:r w:rsidR="00A03334">
        <w:t xml:space="preserve">  </w:t>
      </w:r>
      <w:r w:rsidR="00A03334" w:rsidRPr="00A03334">
        <w:t>Of the amount appropriated pursuant to this subsection, the sum of $1,631,387 is available due to interest earnings on the dedicated corporation business tax revenues pursuant to Article VIII, Section II, paragraph 6 of the State Constitution.</w:t>
      </w:r>
    </w:p>
    <w:p w:rsidR="00B6231B" w:rsidRPr="00016847" w:rsidRDefault="00B6231B" w:rsidP="00B6231B">
      <w:r w:rsidRPr="00016847">
        <w:tab/>
        <w:t>b.</w:t>
      </w:r>
      <w:r w:rsidRPr="00016847">
        <w:tab/>
        <w:t xml:space="preserve">The funds appropriated pursuant to subsection a. of this section shall be allocated </w:t>
      </w:r>
      <w:r w:rsidR="00B00F97" w:rsidRPr="00B00F97">
        <w:t xml:space="preserve">for the acquisition of lands </w:t>
      </w:r>
      <w:r w:rsidR="00B00F97">
        <w:t xml:space="preserve">within the locations </w:t>
      </w:r>
      <w:r w:rsidR="003E1A45">
        <w:t>of</w:t>
      </w:r>
      <w:r w:rsidR="00B00F97">
        <w:t xml:space="preserve"> the </w:t>
      </w:r>
      <w:r w:rsidR="001B6401">
        <w:t>project</w:t>
      </w:r>
      <w:r w:rsidR="00B00F97">
        <w:t>s set forth in paragraphs (1) through (10) of this subsection</w:t>
      </w:r>
      <w:r w:rsidR="001B6401">
        <w:t>:</w:t>
      </w:r>
    </w:p>
    <w:p w:rsidR="00B6231B" w:rsidRPr="00016847" w:rsidRDefault="00B6231B" w:rsidP="00B6231B"/>
    <w:p w:rsidR="00B6231B" w:rsidRPr="00C7608A" w:rsidRDefault="00B6231B" w:rsidP="00B6231B">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r>
        <w:rPr>
          <w:b/>
          <w:sz w:val="20"/>
          <w:szCs w:val="20"/>
        </w:rPr>
        <w:t>Project</w:t>
      </w:r>
      <w:r>
        <w:rPr>
          <w:b/>
          <w:sz w:val="20"/>
          <w:szCs w:val="20"/>
        </w:rPr>
        <w:tab/>
      </w:r>
      <w:r>
        <w:rPr>
          <w:b/>
          <w:sz w:val="20"/>
          <w:szCs w:val="20"/>
        </w:rPr>
        <w:tab/>
      </w:r>
      <w:r>
        <w:rPr>
          <w:b/>
          <w:sz w:val="20"/>
          <w:szCs w:val="20"/>
        </w:rPr>
        <w:tab/>
        <w:t>County</w:t>
      </w:r>
      <w:r>
        <w:rPr>
          <w:b/>
          <w:sz w:val="20"/>
          <w:szCs w:val="20"/>
        </w:rPr>
        <w:tab/>
      </w:r>
      <w:r>
        <w:rPr>
          <w:b/>
          <w:sz w:val="20"/>
          <w:szCs w:val="20"/>
        </w:rPr>
        <w:tab/>
        <w:t>Municipality</w:t>
      </w:r>
    </w:p>
    <w:p w:rsidR="00B6231B" w:rsidRDefault="00B6231B" w:rsidP="00B6231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p>
    <w:p w:rsidR="00B6231B" w:rsidRPr="00E200D1" w:rsidRDefault="00B6231B" w:rsidP="00B6231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sidRPr="00C7608A">
        <w:rPr>
          <w:sz w:val="20"/>
          <w:szCs w:val="20"/>
        </w:rPr>
        <w:t>(1)</w:t>
      </w:r>
      <w:r w:rsidR="002007A3">
        <w:rPr>
          <w:sz w:val="20"/>
          <w:szCs w:val="20"/>
        </w:rPr>
        <w:t xml:space="preserve"> </w:t>
      </w:r>
      <w:r w:rsidRPr="00C7608A">
        <w:rPr>
          <w:sz w:val="20"/>
          <w:szCs w:val="20"/>
        </w:rPr>
        <w:t xml:space="preserve"> </w:t>
      </w:r>
      <w:r w:rsidRPr="00E200D1">
        <w:rPr>
          <w:sz w:val="20"/>
        </w:rPr>
        <w:t xml:space="preserve">CAPE </w:t>
      </w:r>
      <w:smartTag w:uri="urn:schemas-microsoft-com:office:smarttags" w:element="stockticker">
        <w:r w:rsidRPr="00E200D1">
          <w:rPr>
            <w:sz w:val="20"/>
          </w:rPr>
          <w:t>MAY</w:t>
        </w:r>
      </w:smartTag>
      <w:r w:rsidRPr="00E200D1">
        <w:rPr>
          <w:sz w:val="20"/>
        </w:rPr>
        <w:t xml:space="preserve"> PENINSULA</w:t>
      </w:r>
    </w:p>
    <w:p w:rsidR="00B6231B" w:rsidRPr="00E200D1" w:rsidRDefault="00B6231B" w:rsidP="00B6231B">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Cape May</w:t>
      </w:r>
      <w:r w:rsidRPr="00E200D1">
        <w:rPr>
          <w:sz w:val="20"/>
        </w:rPr>
        <w:tab/>
        <w:t>Cape May City</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 Point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Dennis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Lower </w:t>
        </w:r>
        <w:proofErr w:type="spellStart"/>
        <w:r w:rsidRPr="00E200D1">
          <w:rPr>
            <w:sz w:val="20"/>
          </w:rPr>
          <w:t>Twp</w:t>
        </w:r>
      </w:smartTag>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Middle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Ocean</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Sea</w:t>
          </w:r>
        </w:smartTag>
        <w:r w:rsidRPr="00E200D1">
          <w:rPr>
            <w:sz w:val="20"/>
          </w:rPr>
          <w:t xml:space="preserve"> </w:t>
        </w:r>
        <w:smartTag w:uri="urn:schemas-microsoft-com:office:smarttags" w:element="PlaceName">
          <w:r w:rsidRPr="00E200D1">
            <w:rPr>
              <w:sz w:val="20"/>
            </w:rPr>
            <w:t>Isle</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Upper </w:t>
        </w:r>
        <w:proofErr w:type="spellStart"/>
        <w:r w:rsidRPr="00E200D1">
          <w:rPr>
            <w:sz w:val="20"/>
          </w:rPr>
          <w:t>Twp</w:t>
        </w:r>
      </w:smartTag>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West Cape May</w:t>
        </w:r>
      </w:smartTag>
      <w:r w:rsidRPr="00E200D1">
        <w:rPr>
          <w:sz w:val="20"/>
        </w:rPr>
        <w:t xml:space="preserve"> </w:t>
      </w:r>
      <w:proofErr w:type="spellStart"/>
      <w:r w:rsidRPr="00E200D1">
        <w:rPr>
          <w:sz w:val="20"/>
        </w:rPr>
        <w:t>Boro</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Woodbine </w:t>
      </w:r>
      <w:proofErr w:type="spellStart"/>
      <w:r w:rsidRPr="00E200D1">
        <w:rPr>
          <w:sz w:val="20"/>
        </w:rPr>
        <w:t>Boro</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66E36"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w:t>
      </w:r>
      <w:r>
        <w:rPr>
          <w:sz w:val="20"/>
        </w:rPr>
        <w:t>2</w:t>
      </w:r>
      <w:r w:rsidRPr="00E200D1">
        <w:rPr>
          <w:sz w:val="20"/>
        </w:rPr>
        <w:t xml:space="preserve">) </w:t>
      </w:r>
      <w:r w:rsidR="002007A3">
        <w:rPr>
          <w:sz w:val="20"/>
        </w:rPr>
        <w:t xml:space="preserve"> </w:t>
      </w:r>
      <w:r w:rsidRPr="00E200D1">
        <w:rPr>
          <w:sz w:val="20"/>
        </w:rPr>
        <w:t xml:space="preserve">CROSSROADS OF </w:t>
      </w:r>
      <w:r>
        <w:rPr>
          <w:sz w:val="20"/>
        </w:rPr>
        <w:t xml:space="preserve">THE </w:t>
      </w:r>
      <w:r w:rsidRPr="00E200D1">
        <w:rPr>
          <w:sz w:val="20"/>
        </w:rPr>
        <w:t>AMERIC</w:t>
      </w:r>
      <w:r>
        <w:rPr>
          <w:sz w:val="20"/>
        </w:rPr>
        <w:t>AN REVOLUTION</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Bergen</w:t>
      </w:r>
      <w:r>
        <w:rPr>
          <w:sz w:val="20"/>
        </w:rPr>
        <w:tab/>
      </w:r>
      <w:r>
        <w:rPr>
          <w:sz w:val="20"/>
        </w:rPr>
        <w:tab/>
        <w:t xml:space="preserve">Bogota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Carlstadt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East Rutherford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Fort Lee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Garfield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Hackensack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Hasbrouck Heights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lastRenderedPageBreak/>
        <w:tab/>
      </w:r>
      <w:r>
        <w:rPr>
          <w:sz w:val="20"/>
        </w:rPr>
        <w:tab/>
      </w:r>
      <w:r>
        <w:rPr>
          <w:sz w:val="20"/>
        </w:rPr>
        <w:tab/>
      </w:r>
      <w:r>
        <w:rPr>
          <w:sz w:val="20"/>
        </w:rPr>
        <w:tab/>
      </w:r>
      <w:r>
        <w:rPr>
          <w:sz w:val="20"/>
        </w:rPr>
        <w:tab/>
      </w:r>
      <w:r>
        <w:rPr>
          <w:sz w:val="20"/>
        </w:rPr>
        <w:tab/>
        <w:t xml:space="preserve">Leonia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Little Ferry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Lodi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Lyndhurst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Maywood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Moonachie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New Milford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North Arlington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Palisades Park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Ridgefield Park Village</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River Edge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Rochelle Park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Rutherford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South Hackensack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Teterboro</w:t>
      </w:r>
      <w:proofErr w:type="spellEnd"/>
      <w:r>
        <w:rPr>
          <w:sz w:val="20"/>
        </w:rPr>
        <w:t xml:space="preserve">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Wallington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Wood-Ridge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Pr>
          <w:sz w:val="20"/>
        </w:rPr>
        <w:tab/>
      </w:r>
      <w:r>
        <w:rPr>
          <w:sz w:val="20"/>
        </w:rPr>
        <w:tab/>
      </w:r>
      <w:r>
        <w:rPr>
          <w:sz w:val="20"/>
        </w:rPr>
        <w:tab/>
        <w:t>Burlington</w:t>
      </w:r>
      <w:r w:rsidRPr="00E200D1">
        <w:rPr>
          <w:sz w:val="20"/>
        </w:rPr>
        <w:tab/>
      </w:r>
      <w:r>
        <w:rPr>
          <w:sz w:val="20"/>
        </w:rPr>
        <w:t>Beverly City</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Bordentown City</w:t>
      </w: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 xml:space="preserve">Bordentown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Burlington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Burlington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Edgewater Park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Fieldsboro</w:t>
      </w:r>
      <w:proofErr w:type="spellEnd"/>
      <w:r>
        <w:rPr>
          <w:sz w:val="20"/>
        </w:rPr>
        <w:t xml:space="preserve">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Florence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Hainesport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Mansfield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Maple Shade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Moorestown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 Holly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 Laurel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Palmyra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Riverside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Riverton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Springfield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Westampton</w:t>
      </w:r>
      <w:proofErr w:type="spellEnd"/>
      <w:r>
        <w:rPr>
          <w:sz w:val="20"/>
        </w:rPr>
        <w:t xml:space="preserve">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Willingboro </w:t>
      </w:r>
      <w:proofErr w:type="spellStart"/>
      <w:r>
        <w:rPr>
          <w:sz w:val="20"/>
        </w:rPr>
        <w:t>Twp</w:t>
      </w:r>
      <w:proofErr w:type="spellEnd"/>
    </w:p>
    <w:p w:rsidR="009945D9" w:rsidRDefault="009945D9"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Camden</w:t>
      </w:r>
      <w:r>
        <w:rPr>
          <w:sz w:val="20"/>
        </w:rPr>
        <w:tab/>
      </w:r>
      <w:r>
        <w:rPr>
          <w:sz w:val="20"/>
        </w:rPr>
        <w:tab/>
        <w:t xml:space="preserve">Audubon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Audubon Park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Brooklawn</w:t>
      </w:r>
      <w:proofErr w:type="spellEnd"/>
      <w:r>
        <w:rPr>
          <w:sz w:val="20"/>
        </w:rPr>
        <w:t xml:space="preserve">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Camden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Cherry Hill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Collingswood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Gloucester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Haddon Heights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Haddon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Haddonfield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Merchantville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 Ephraim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Oaklyn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Pennsauken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Woodlynne</w:t>
      </w:r>
      <w:proofErr w:type="spellEnd"/>
      <w:r>
        <w:rPr>
          <w:sz w:val="20"/>
        </w:rPr>
        <w:t xml:space="preserve">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Essex</w:t>
      </w:r>
      <w:r>
        <w:rPr>
          <w:sz w:val="20"/>
        </w:rPr>
        <w:tab/>
      </w:r>
      <w:r>
        <w:rPr>
          <w:sz w:val="20"/>
        </w:rPr>
        <w:tab/>
        <w:t xml:space="preserve">Belleville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Irvington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Livingston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Maplewood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Millburn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Newark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Nutley </w:t>
      </w:r>
      <w:proofErr w:type="spellStart"/>
      <w:r>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Gloucester</w:t>
      </w:r>
      <w:r>
        <w:rPr>
          <w:sz w:val="20"/>
        </w:rPr>
        <w:tab/>
        <w:t xml:space="preserve">National Park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West Deptford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Westville </w:t>
      </w:r>
      <w:proofErr w:type="spellStart"/>
      <w:r>
        <w:rPr>
          <w:sz w:val="20"/>
        </w:rPr>
        <w:t>Boro</w:t>
      </w:r>
      <w:proofErr w:type="spellEnd"/>
    </w:p>
    <w:p w:rsidR="00945D1B" w:rsidRDefault="00945D1B" w:rsidP="00B6231B">
      <w:pPr>
        <w:widowControl w:val="0"/>
        <w:tabs>
          <w:tab w:val="left" w:pos="-1440"/>
          <w:tab w:val="left" w:pos="-720"/>
          <w:tab w:val="left" w:pos="0"/>
        </w:tabs>
        <w:spacing w:line="287" w:lineRule="auto"/>
        <w:rPr>
          <w:sz w:val="20"/>
        </w:rPr>
      </w:pPr>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Hunterdon</w:t>
      </w:r>
      <w:r w:rsidRPr="00E200D1">
        <w:rPr>
          <w:sz w:val="20"/>
        </w:rPr>
        <w:tab/>
        <w:t xml:space="preserve">Delaware </w:t>
      </w:r>
      <w:proofErr w:type="spellStart"/>
      <w:r w:rsidRPr="00E200D1">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East </w:t>
        </w:r>
        <w:proofErr w:type="spellStart"/>
        <w:r w:rsidRPr="00E200D1">
          <w:rPr>
            <w:sz w:val="20"/>
          </w:rPr>
          <w:t>Amwell</w:t>
        </w:r>
      </w:smartTag>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Flemington </w:t>
      </w:r>
      <w:proofErr w:type="spellStart"/>
      <w:r w:rsidRPr="00E200D1">
        <w:rPr>
          <w:sz w:val="20"/>
        </w:rPr>
        <w:t>Boro</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Frenchtown </w:t>
      </w:r>
      <w:proofErr w:type="spellStart"/>
      <w:r w:rsidRPr="00E200D1">
        <w:rPr>
          <w:sz w:val="20"/>
        </w:rPr>
        <w:t>Boro</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Kingwood </w:t>
      </w:r>
      <w:proofErr w:type="spellStart"/>
      <w:r w:rsidRPr="00E200D1">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Lambertville</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Raritan</w:t>
        </w:r>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Readington</w:t>
      </w:r>
      <w:proofErr w:type="spellEnd"/>
      <w:r w:rsidRPr="00E200D1">
        <w:rPr>
          <w:sz w:val="20"/>
        </w:rPr>
        <w:t xml:space="preserve"> </w:t>
      </w:r>
      <w:proofErr w:type="spellStart"/>
      <w:r w:rsidRPr="00E200D1">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Stockton</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West </w:t>
      </w:r>
      <w:proofErr w:type="spellStart"/>
      <w:r>
        <w:rPr>
          <w:sz w:val="20"/>
        </w:rPr>
        <w:t>Amwell</w:t>
      </w:r>
      <w:proofErr w:type="spellEnd"/>
      <w:r>
        <w:rPr>
          <w:sz w:val="20"/>
        </w:rPr>
        <w:t xml:space="preserve">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Mercer</w:t>
      </w:r>
      <w:r>
        <w:rPr>
          <w:sz w:val="20"/>
        </w:rPr>
        <w:tab/>
      </w:r>
      <w:r>
        <w:rPr>
          <w:sz w:val="20"/>
        </w:rPr>
        <w:tab/>
        <w:t>All municipalities</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Middlesex</w:t>
      </w:r>
      <w:r>
        <w:rPr>
          <w:sz w:val="20"/>
        </w:rPr>
        <w:tab/>
      </w:r>
      <w:r w:rsidRPr="00A225F4">
        <w:rPr>
          <w:sz w:val="20"/>
        </w:rPr>
        <w:t xml:space="preserve">All municipalities </w:t>
      </w:r>
    </w:p>
    <w:p w:rsidR="009945D9" w:rsidRDefault="009945D9"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Monmouth</w:t>
      </w:r>
      <w:r>
        <w:rPr>
          <w:sz w:val="20"/>
        </w:rPr>
        <w:tab/>
        <w:t xml:space="preserve">Aberdeen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Allentown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Colts Neck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Englishtown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Freehold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Freehold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Holmdel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Manalapan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Marlboro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Matawan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Millstone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Roosevelt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Upper Freehold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Wall </w:t>
      </w:r>
      <w:proofErr w:type="spellStart"/>
      <w:r>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Morris</w:t>
      </w:r>
      <w:r w:rsidRPr="00E200D1">
        <w:rPr>
          <w:sz w:val="20"/>
        </w:rPr>
        <w:tab/>
      </w:r>
      <w:r w:rsidRPr="00E200D1">
        <w:rPr>
          <w:sz w:val="20"/>
        </w:rPr>
        <w:tab/>
      </w:r>
      <w:r>
        <w:rPr>
          <w:sz w:val="20"/>
        </w:rPr>
        <w:t>Boonton Town</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Boonton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Butler </w:t>
      </w:r>
      <w:proofErr w:type="spellStart"/>
      <w:r>
        <w:rPr>
          <w:sz w:val="20"/>
        </w:rPr>
        <w:t>Boro</w:t>
      </w:r>
      <w:proofErr w:type="spellEnd"/>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r w:rsidRPr="00E200D1">
        <w:rPr>
          <w:sz w:val="20"/>
        </w:rPr>
        <w:t xml:space="preserve">Chatham </w:t>
      </w:r>
      <w:proofErr w:type="spellStart"/>
      <w:r w:rsidRPr="00E200D1">
        <w:rPr>
          <w:sz w:val="20"/>
        </w:rPr>
        <w:t>Boro</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Chatham</w:t>
          </w:r>
        </w:smartTag>
      </w:smartTag>
      <w:r w:rsidRPr="00E200D1">
        <w:rPr>
          <w:sz w:val="20"/>
        </w:rPr>
        <w:t xml:space="preserve"> </w:t>
      </w:r>
      <w:proofErr w:type="spellStart"/>
      <w:r w:rsidRPr="00E200D1">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w:t>
      </w:r>
      <w:proofErr w:type="spellStart"/>
      <w:r w:rsidRPr="00E200D1">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Denville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Dover Town</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East Hanover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Florham Park </w:t>
      </w:r>
      <w:proofErr w:type="spellStart"/>
      <w:r>
        <w:rPr>
          <w:sz w:val="20"/>
        </w:rPr>
        <w:t>Boro</w:t>
      </w:r>
      <w:proofErr w:type="spellEnd"/>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Hanover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Harding </w:t>
      </w:r>
      <w:proofErr w:type="spellStart"/>
      <w:r w:rsidRPr="00E200D1">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Kinnelon</w:t>
      </w:r>
      <w:proofErr w:type="spellEnd"/>
      <w:r>
        <w:rPr>
          <w:sz w:val="20"/>
        </w:rPr>
        <w:t xml:space="preserve"> </w:t>
      </w:r>
      <w:proofErr w:type="spellStart"/>
      <w:r>
        <w:rPr>
          <w:sz w:val="20"/>
        </w:rPr>
        <w:t>Boro</w:t>
      </w:r>
      <w:proofErr w:type="spellEnd"/>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Lincoln Park </w:t>
      </w:r>
      <w:proofErr w:type="spellStart"/>
      <w:r>
        <w:rPr>
          <w:sz w:val="20"/>
        </w:rPr>
        <w:t>Boro</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Long Hill </w:t>
      </w:r>
      <w:proofErr w:type="spellStart"/>
      <w:r w:rsidRPr="00E200D1">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Madison </w:t>
      </w:r>
      <w:proofErr w:type="spellStart"/>
      <w:r w:rsidRPr="00E200D1">
        <w:rPr>
          <w:sz w:val="20"/>
        </w:rPr>
        <w:t>Boro</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Mine Hill </w:t>
      </w:r>
      <w:proofErr w:type="spellStart"/>
      <w:r>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Montville </w:t>
      </w:r>
      <w:proofErr w:type="spellStart"/>
      <w:r>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Morris Plains </w:t>
      </w:r>
      <w:proofErr w:type="spellStart"/>
      <w:r w:rsidRPr="00E200D1">
        <w:rPr>
          <w:sz w:val="20"/>
        </w:rPr>
        <w:t>Boro</w:t>
      </w:r>
      <w:proofErr w:type="spellEnd"/>
    </w:p>
    <w:p w:rsidR="00B6231B" w:rsidRPr="00E200D1"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Morris </w:t>
      </w:r>
      <w:proofErr w:type="spellStart"/>
      <w:r w:rsidRPr="00E200D1">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Name">
        <w:r w:rsidRPr="00E200D1">
          <w:rPr>
            <w:sz w:val="20"/>
          </w:rPr>
          <w:t>Morristown</w:t>
        </w:r>
      </w:smartTag>
      <w:r w:rsidRPr="00E200D1">
        <w:rPr>
          <w:sz w:val="20"/>
        </w:rPr>
        <w:t xml:space="preserve"> Town</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Mountain Lakes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Parsippany-Troy Hills </w:t>
      </w:r>
      <w:proofErr w:type="spellStart"/>
      <w:r>
        <w:rPr>
          <w:sz w:val="20"/>
        </w:rPr>
        <w:t>Twp</w:t>
      </w:r>
      <w:proofErr w:type="spellEnd"/>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Pequannock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Randolph </w:t>
      </w:r>
      <w:proofErr w:type="spellStart"/>
      <w:r w:rsidRPr="00E200D1">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Riverdale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Rockaway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Rockaway </w:t>
      </w:r>
      <w:proofErr w:type="spellStart"/>
      <w:r>
        <w:rPr>
          <w:sz w:val="20"/>
        </w:rPr>
        <w:t>Twp</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Victory Gardens </w:t>
      </w:r>
      <w:proofErr w:type="spellStart"/>
      <w:r>
        <w:rPr>
          <w:sz w:val="20"/>
        </w:rPr>
        <w:t>Boro</w:t>
      </w:r>
      <w:proofErr w:type="spellEnd"/>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Wharton </w:t>
      </w:r>
      <w:proofErr w:type="spellStart"/>
      <w:r>
        <w:rPr>
          <w:sz w:val="20"/>
        </w:rPr>
        <w:t>Boro</w:t>
      </w:r>
      <w:proofErr w:type="spellEnd"/>
    </w:p>
    <w:p w:rsidR="009945D9" w:rsidRDefault="009945D9"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Passaic</w:t>
      </w:r>
      <w:r>
        <w:rPr>
          <w:sz w:val="20"/>
        </w:rPr>
        <w:tab/>
      </w:r>
      <w:r>
        <w:rPr>
          <w:sz w:val="20"/>
        </w:rPr>
        <w:tab/>
        <w:t>Clifton City</w:t>
      </w:r>
    </w:p>
    <w:p w:rsidR="00B6231B"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Passaic City</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Somerset</w:t>
      </w:r>
      <w:r w:rsidRPr="00E200D1">
        <w:rPr>
          <w:sz w:val="20"/>
        </w:rPr>
        <w:tab/>
      </w:r>
      <w:r w:rsidRPr="00A225F4">
        <w:rPr>
          <w:sz w:val="20"/>
        </w:rPr>
        <w:t>All municipalities</w:t>
      </w:r>
    </w:p>
    <w:p w:rsidR="00B6231B" w:rsidRDefault="00B6231B" w:rsidP="00B6231B">
      <w:pPr>
        <w:widowControl w:val="0"/>
        <w:tabs>
          <w:tab w:val="left" w:pos="-1440"/>
          <w:tab w:val="left" w:pos="-720"/>
          <w:tab w:val="left" w:pos="0"/>
        </w:tabs>
        <w:spacing w:line="287" w:lineRule="auto"/>
        <w:rPr>
          <w:sz w:val="20"/>
        </w:rPr>
      </w:pPr>
    </w:p>
    <w:p w:rsidR="00B6231B" w:rsidRPr="00E200D1" w:rsidRDefault="00B6231B" w:rsidP="00B6231B">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Union</w:t>
      </w:r>
      <w:r>
        <w:rPr>
          <w:sz w:val="20"/>
        </w:rPr>
        <w:tab/>
      </w:r>
      <w:r>
        <w:rPr>
          <w:sz w:val="20"/>
        </w:rPr>
        <w:tab/>
      </w:r>
      <w:r w:rsidRPr="00A225F4">
        <w:rPr>
          <w:sz w:val="20"/>
        </w:rPr>
        <w:t>All municipalities</w:t>
      </w:r>
    </w:p>
    <w:p w:rsidR="00B6231B" w:rsidRDefault="00B6231B" w:rsidP="00B6231B">
      <w:pPr>
        <w:widowControl w:val="0"/>
        <w:tabs>
          <w:tab w:val="left" w:pos="-1440"/>
          <w:tab w:val="left" w:pos="-720"/>
          <w:tab w:val="left" w:pos="0"/>
        </w:tabs>
        <w:spacing w:line="287" w:lineRule="auto"/>
        <w:rPr>
          <w:sz w:val="20"/>
        </w:rPr>
      </w:pPr>
    </w:p>
    <w:p w:rsidR="00B6231B" w:rsidRDefault="00B6231B" w:rsidP="00B6231B">
      <w:pPr>
        <w:widowControl w:val="0"/>
        <w:tabs>
          <w:tab w:val="left" w:pos="-1440"/>
          <w:tab w:val="left" w:pos="-720"/>
          <w:tab w:val="left" w:pos="0"/>
        </w:tabs>
        <w:spacing w:line="287" w:lineRule="auto"/>
        <w:rPr>
          <w:sz w:val="20"/>
        </w:rPr>
      </w:pPr>
      <w:r>
        <w:rPr>
          <w:sz w:val="20"/>
        </w:rPr>
        <w:t>(3)</w:t>
      </w:r>
      <w:r w:rsidR="002007A3">
        <w:rPr>
          <w:sz w:val="20"/>
        </w:rPr>
        <w:t xml:space="preserve"> </w:t>
      </w:r>
      <w:r>
        <w:rPr>
          <w:sz w:val="20"/>
        </w:rPr>
        <w:t xml:space="preserve"> DELAWARE AND RARITAN CANAL GREENWAY</w:t>
      </w:r>
    </w:p>
    <w:p w:rsidR="00B6231B" w:rsidRDefault="00B6231B" w:rsidP="00B6231B">
      <w:pPr>
        <w:widowControl w:val="0"/>
        <w:tabs>
          <w:tab w:val="left" w:pos="-1440"/>
          <w:tab w:val="left" w:pos="-720"/>
          <w:tab w:val="left" w:pos="0"/>
        </w:tabs>
        <w:spacing w:line="287" w:lineRule="auto"/>
        <w:rPr>
          <w:sz w:val="20"/>
        </w:rPr>
      </w:pP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Hunterdon</w:t>
      </w:r>
      <w:r w:rsidRPr="00D506A5">
        <w:rPr>
          <w:sz w:val="20"/>
        </w:rPr>
        <w:tab/>
        <w:t xml:space="preserve">Delaware </w:t>
      </w:r>
      <w:proofErr w:type="spellStart"/>
      <w:r w:rsidRPr="00D506A5">
        <w:rPr>
          <w:sz w:val="20"/>
        </w:rPr>
        <w:t>Twp</w:t>
      </w:r>
      <w:proofErr w:type="spellEnd"/>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Kingwood </w:t>
      </w:r>
      <w:proofErr w:type="spellStart"/>
      <w:r w:rsidRPr="00D506A5">
        <w:rPr>
          <w:sz w:val="20"/>
        </w:rPr>
        <w:t>Twp</w:t>
      </w:r>
      <w:proofErr w:type="spellEnd"/>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Lambertville City</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Stockton </w:t>
      </w:r>
      <w:proofErr w:type="spellStart"/>
      <w:r w:rsidRPr="00D506A5">
        <w:rPr>
          <w:sz w:val="20"/>
        </w:rPr>
        <w:t>Boro</w:t>
      </w:r>
      <w:proofErr w:type="spellEnd"/>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West </w:t>
      </w:r>
      <w:proofErr w:type="spellStart"/>
      <w:r w:rsidRPr="00D506A5">
        <w:rPr>
          <w:sz w:val="20"/>
        </w:rPr>
        <w:t>Amwell</w:t>
      </w:r>
      <w:proofErr w:type="spellEnd"/>
      <w:r w:rsidRPr="00D506A5">
        <w:rPr>
          <w:sz w:val="20"/>
        </w:rPr>
        <w:t xml:space="preserve"> </w:t>
      </w:r>
      <w:proofErr w:type="spellStart"/>
      <w:r w:rsidRPr="00D506A5">
        <w:rPr>
          <w:sz w:val="20"/>
        </w:rPr>
        <w:t>Twp</w:t>
      </w:r>
      <w:proofErr w:type="spellEnd"/>
    </w:p>
    <w:p w:rsidR="00B6231B" w:rsidRPr="00D506A5" w:rsidRDefault="00B6231B" w:rsidP="00B6231B">
      <w:pPr>
        <w:widowControl w:val="0"/>
        <w:tabs>
          <w:tab w:val="left" w:pos="-1440"/>
          <w:tab w:val="left" w:pos="-720"/>
          <w:tab w:val="left" w:pos="0"/>
        </w:tabs>
        <w:spacing w:line="287" w:lineRule="auto"/>
        <w:rPr>
          <w:sz w:val="20"/>
        </w:rPr>
      </w:pP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Mercer</w:t>
      </w:r>
      <w:r w:rsidRPr="00D506A5">
        <w:rPr>
          <w:sz w:val="20"/>
        </w:rPr>
        <w:tab/>
      </w:r>
      <w:r w:rsidRPr="00D506A5">
        <w:rPr>
          <w:sz w:val="20"/>
        </w:rPr>
        <w:tab/>
        <w:t xml:space="preserve">Ewing </w:t>
      </w:r>
      <w:proofErr w:type="spellStart"/>
      <w:r w:rsidRPr="00D506A5">
        <w:rPr>
          <w:sz w:val="20"/>
        </w:rPr>
        <w:t>Twp</w:t>
      </w:r>
      <w:proofErr w:type="spellEnd"/>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Hamilton </w:t>
      </w:r>
      <w:proofErr w:type="spellStart"/>
      <w:r w:rsidRPr="00D506A5">
        <w:rPr>
          <w:sz w:val="20"/>
        </w:rPr>
        <w:t>Twp</w:t>
      </w:r>
      <w:proofErr w:type="spellEnd"/>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Hopewell </w:t>
      </w:r>
      <w:proofErr w:type="spellStart"/>
      <w:r w:rsidRPr="00D506A5">
        <w:rPr>
          <w:sz w:val="20"/>
        </w:rPr>
        <w:t>Twp</w:t>
      </w:r>
      <w:proofErr w:type="spellEnd"/>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Lawrence </w:t>
      </w:r>
      <w:proofErr w:type="spellStart"/>
      <w:r w:rsidRPr="00D506A5">
        <w:rPr>
          <w:sz w:val="20"/>
        </w:rPr>
        <w:t>Twp</w:t>
      </w:r>
      <w:proofErr w:type="spellEnd"/>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Princeton </w:t>
      </w:r>
      <w:proofErr w:type="spellStart"/>
      <w:r w:rsidRPr="00D506A5">
        <w:rPr>
          <w:sz w:val="20"/>
        </w:rPr>
        <w:t>Boro</w:t>
      </w:r>
      <w:proofErr w:type="spellEnd"/>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Trenton City</w:t>
      </w:r>
    </w:p>
    <w:p w:rsidR="00B6231B" w:rsidRPr="00D506A5" w:rsidRDefault="00B6231B" w:rsidP="00B6231B">
      <w:pPr>
        <w:widowControl w:val="0"/>
        <w:tabs>
          <w:tab w:val="left" w:pos="-1440"/>
          <w:tab w:val="left" w:pos="-720"/>
          <w:tab w:val="left" w:pos="0"/>
        </w:tabs>
        <w:spacing w:line="287" w:lineRule="auto"/>
        <w:rPr>
          <w:sz w:val="20"/>
        </w:rPr>
      </w:pP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Middlesex</w:t>
      </w:r>
      <w:r w:rsidRPr="00D506A5">
        <w:rPr>
          <w:sz w:val="20"/>
        </w:rPr>
        <w:tab/>
        <w:t>New Brunswick City</w:t>
      </w: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Plainsboro </w:t>
      </w:r>
      <w:proofErr w:type="spellStart"/>
      <w:r w:rsidRPr="00D506A5">
        <w:rPr>
          <w:sz w:val="20"/>
        </w:rPr>
        <w:t>Twp</w:t>
      </w:r>
      <w:proofErr w:type="spellEnd"/>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South Brunswick </w:t>
      </w:r>
      <w:proofErr w:type="spellStart"/>
      <w:r w:rsidRPr="00D506A5">
        <w:rPr>
          <w:sz w:val="20"/>
        </w:rPr>
        <w:t>Twp</w:t>
      </w:r>
      <w:proofErr w:type="spellEnd"/>
    </w:p>
    <w:p w:rsidR="00B6231B" w:rsidRPr="00D506A5" w:rsidRDefault="00B6231B" w:rsidP="00B6231B">
      <w:pPr>
        <w:widowControl w:val="0"/>
        <w:tabs>
          <w:tab w:val="left" w:pos="-1440"/>
          <w:tab w:val="left" w:pos="-720"/>
          <w:tab w:val="left" w:pos="0"/>
        </w:tabs>
        <w:spacing w:line="287" w:lineRule="auto"/>
        <w:rPr>
          <w:sz w:val="20"/>
        </w:rPr>
      </w:pPr>
    </w:p>
    <w:p w:rsidR="00B6231B" w:rsidRPr="00D506A5" w:rsidRDefault="00B6231B" w:rsidP="00B6231B">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Somerset</w:t>
      </w:r>
      <w:r w:rsidRPr="00D506A5">
        <w:rPr>
          <w:sz w:val="20"/>
        </w:rPr>
        <w:tab/>
        <w:t xml:space="preserve">Franklin </w:t>
      </w:r>
      <w:proofErr w:type="spellStart"/>
      <w:r w:rsidRPr="00D506A5">
        <w:rPr>
          <w:sz w:val="20"/>
        </w:rPr>
        <w:t>Twp</w:t>
      </w:r>
      <w:proofErr w:type="spellEnd"/>
    </w:p>
    <w:p w:rsidR="00B6231B" w:rsidRDefault="00B6231B" w:rsidP="00B6231B">
      <w:pPr>
        <w:widowControl w:val="0"/>
        <w:tabs>
          <w:tab w:val="left" w:pos="-1440"/>
          <w:tab w:val="left" w:pos="-720"/>
          <w:tab w:val="left" w:pos="0"/>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(4</w:t>
      </w:r>
      <w:r w:rsidRPr="00E200D1">
        <w:rPr>
          <w:sz w:val="20"/>
        </w:rPr>
        <w:t xml:space="preserve">) </w:t>
      </w:r>
      <w:r w:rsidR="002007A3">
        <w:rPr>
          <w:sz w:val="20"/>
        </w:rPr>
        <w:t xml:space="preserve"> </w:t>
      </w:r>
      <w:r w:rsidRPr="00E200D1">
        <w:rPr>
          <w:sz w:val="20"/>
        </w:rPr>
        <w:t xml:space="preserve">DELAWARE </w:t>
      </w:r>
      <w:smartTag w:uri="urn:schemas-microsoft-com:office:smarttags" w:element="stockticker">
        <w:r w:rsidRPr="00E200D1">
          <w:rPr>
            <w:sz w:val="20"/>
          </w:rPr>
          <w:t>BAY</w:t>
        </w:r>
      </w:smartTag>
      <w:r w:rsidRPr="00E200D1">
        <w:rPr>
          <w:sz w:val="20"/>
        </w:rPr>
        <w:t xml:space="preserve"> WATERSHED GREENWAY</w:t>
      </w:r>
    </w:p>
    <w:p w:rsidR="00B6231B" w:rsidRDefault="00B6231B" w:rsidP="00B6231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Atlantic</w:t>
      </w:r>
      <w:r>
        <w:rPr>
          <w:sz w:val="20"/>
        </w:rPr>
        <w:tab/>
      </w:r>
      <w:r>
        <w:rPr>
          <w:sz w:val="20"/>
        </w:rPr>
        <w:tab/>
      </w:r>
      <w:r w:rsidRPr="00E200D1">
        <w:rPr>
          <w:sz w:val="20"/>
        </w:rPr>
        <w:t xml:space="preserve">Buena </w:t>
      </w:r>
      <w:proofErr w:type="spellStart"/>
      <w:r w:rsidRPr="00E200D1">
        <w:rPr>
          <w:sz w:val="20"/>
        </w:rPr>
        <w:t>Boro</w:t>
      </w:r>
      <w:proofErr w:type="spellEnd"/>
    </w:p>
    <w:p w:rsidR="004B2C0D" w:rsidRDefault="00B6231B" w:rsidP="004B2C0D">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Buena Vista</w:t>
        </w:r>
      </w:smartTag>
      <w:r w:rsidRPr="00E200D1">
        <w:rPr>
          <w:sz w:val="20"/>
        </w:rPr>
        <w:t xml:space="preserve"> </w:t>
      </w:r>
      <w:proofErr w:type="spellStart"/>
      <w:r w:rsidRPr="00E200D1">
        <w:rPr>
          <w:sz w:val="20"/>
        </w:rPr>
        <w:t>Twp</w:t>
      </w:r>
      <w:proofErr w:type="spellEnd"/>
    </w:p>
    <w:p w:rsidR="00902D96" w:rsidRDefault="00902D96" w:rsidP="004B2C0D">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w:t>
      </w:r>
      <w:r w:rsidRPr="00E200D1">
        <w:rPr>
          <w:sz w:val="20"/>
        </w:rPr>
        <w:tab/>
        <w:t xml:space="preserve">Dennis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Lower </w:t>
        </w:r>
        <w:proofErr w:type="spellStart"/>
        <w:r w:rsidRPr="00E200D1">
          <w:rPr>
            <w:sz w:val="20"/>
          </w:rPr>
          <w:t>Twp</w:t>
        </w:r>
      </w:smartTag>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Middle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Upper </w:t>
        </w:r>
        <w:proofErr w:type="spellStart"/>
        <w:r w:rsidRPr="00E200D1">
          <w:rPr>
            <w:sz w:val="20"/>
          </w:rPr>
          <w:t>Twp</w:t>
        </w:r>
      </w:smartTag>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902D96" w:rsidRDefault="00B6231B" w:rsidP="00902D96">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Cumberland</w:t>
      </w:r>
      <w:r w:rsidRPr="00E200D1">
        <w:rPr>
          <w:sz w:val="20"/>
        </w:rPr>
        <w:tab/>
      </w:r>
      <w:r w:rsidRPr="00A225F4">
        <w:rPr>
          <w:sz w:val="20"/>
        </w:rPr>
        <w:t>All municipalities</w:t>
      </w:r>
    </w:p>
    <w:p w:rsidR="00B23757" w:rsidRDefault="00B23757"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Gloucester</w:t>
      </w:r>
      <w:r w:rsidRPr="00E200D1">
        <w:rPr>
          <w:sz w:val="20"/>
        </w:rPr>
        <w:tab/>
        <w:t xml:space="preserve">Clayton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Elk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Glassboro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Monroe</w:t>
          </w:r>
        </w:smartTag>
      </w:smartTag>
      <w:r w:rsidRPr="00E200D1">
        <w:rPr>
          <w:sz w:val="20"/>
        </w:rPr>
        <w:t xml:space="preserve">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Newfield </w:t>
      </w:r>
      <w:proofErr w:type="spellStart"/>
      <w:r w:rsidRPr="00E200D1">
        <w:rPr>
          <w:sz w:val="20"/>
        </w:rPr>
        <w:t>Boro</w:t>
      </w:r>
      <w:proofErr w:type="spellEnd"/>
    </w:p>
    <w:p w:rsidR="009945D9" w:rsidRDefault="009945D9"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Salem</w:t>
      </w:r>
      <w:r w:rsidRPr="00E200D1">
        <w:rPr>
          <w:sz w:val="20"/>
        </w:rPr>
        <w:tab/>
      </w:r>
      <w:r w:rsidRPr="00E200D1">
        <w:rPr>
          <w:sz w:val="20"/>
        </w:rPr>
        <w:tab/>
      </w:r>
      <w:proofErr w:type="spellStart"/>
      <w:r w:rsidRPr="00E200D1">
        <w:rPr>
          <w:sz w:val="20"/>
        </w:rPr>
        <w:t>Alloway</w:t>
      </w:r>
      <w:proofErr w:type="spellEnd"/>
      <w:r w:rsidRPr="00E200D1">
        <w:rPr>
          <w:sz w:val="20"/>
        </w:rPr>
        <w:t xml:space="preserve">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Carneys Point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Elmer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Elsinboro</w:t>
      </w:r>
      <w:proofErr w:type="spellEnd"/>
      <w:r w:rsidRPr="00E200D1">
        <w:rPr>
          <w:sz w:val="20"/>
        </w:rPr>
        <w:t xml:space="preserve">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Lower </w:t>
      </w:r>
      <w:proofErr w:type="spellStart"/>
      <w:r w:rsidRPr="00E200D1">
        <w:rPr>
          <w:sz w:val="20"/>
        </w:rPr>
        <w:t>Alloways</w:t>
      </w:r>
      <w:proofErr w:type="spellEnd"/>
      <w:r w:rsidRPr="00E200D1">
        <w:rPr>
          <w:sz w:val="20"/>
        </w:rPr>
        <w:t xml:space="preserve"> Creek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Mannington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Oldmans</w:t>
      </w:r>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Pennsville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Pilesgrove</w:t>
      </w:r>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Pittsgrove</w:t>
      </w:r>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Quinton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Upper </w:t>
      </w:r>
      <w:proofErr w:type="spellStart"/>
      <w:r w:rsidRPr="00E200D1">
        <w:rPr>
          <w:sz w:val="20"/>
        </w:rPr>
        <w:t>Pittsgrove</w:t>
      </w:r>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Woodstown </w:t>
      </w:r>
      <w:proofErr w:type="spellStart"/>
      <w:r w:rsidRPr="00E200D1">
        <w:rPr>
          <w:sz w:val="20"/>
        </w:rPr>
        <w:t>Boro</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 xml:space="preserve">(5) </w:t>
      </w:r>
      <w:r w:rsidR="002007A3">
        <w:rPr>
          <w:sz w:val="20"/>
        </w:rPr>
        <w:t xml:space="preserve"> </w:t>
      </w:r>
      <w:r w:rsidRPr="00861495">
        <w:rPr>
          <w:sz w:val="20"/>
        </w:rPr>
        <w:t>DELAWARE RIVER WATERSHED GREENWAY</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Burlington</w:t>
      </w:r>
      <w:r w:rsidRPr="00DE10AF">
        <w:rPr>
          <w:sz w:val="20"/>
        </w:rPr>
        <w:tab/>
        <w:t>Bordentown City</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Bordentown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Chesterfield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Cinnaminson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Delanco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Delran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Eastampton</w:t>
      </w:r>
      <w:proofErr w:type="spellEnd"/>
      <w:r w:rsidRPr="00DE10AF">
        <w:rPr>
          <w:sz w:val="20"/>
        </w:rPr>
        <w:t xml:space="preserve">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Hainesport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Lumberton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Mansfield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Medford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Moorestown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Mount Holly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Mount Laurel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North Hanover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Pemberton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Riverside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Southampton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Springfield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West</w:t>
      </w:r>
      <w:r w:rsidR="003C2EB4">
        <w:rPr>
          <w:sz w:val="20"/>
        </w:rPr>
        <w:t>h</w:t>
      </w:r>
      <w:r w:rsidRPr="00DE10AF">
        <w:rPr>
          <w:sz w:val="20"/>
        </w:rPr>
        <w:t xml:space="preserve">ampton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Willingboro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Camden</w:t>
      </w:r>
      <w:r w:rsidRPr="00DE10AF">
        <w:rPr>
          <w:sz w:val="20"/>
        </w:rPr>
        <w:tab/>
      </w:r>
      <w:r w:rsidRPr="00DE10AF">
        <w:rPr>
          <w:sz w:val="20"/>
        </w:rPr>
        <w:tab/>
        <w:t xml:space="preserve">Berlin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Camden City</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Clementon </w:t>
      </w:r>
      <w:proofErr w:type="spellStart"/>
      <w:r w:rsidRPr="00DE10AF">
        <w:rPr>
          <w:sz w:val="20"/>
        </w:rPr>
        <w:t>Boro</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Gibbsboro</w:t>
      </w:r>
      <w:proofErr w:type="spellEnd"/>
      <w:r w:rsidRPr="00DE10AF">
        <w:rPr>
          <w:sz w:val="20"/>
        </w:rPr>
        <w:t xml:space="preserve"> </w:t>
      </w:r>
      <w:proofErr w:type="spellStart"/>
      <w:r w:rsidRPr="00DE10AF">
        <w:rPr>
          <w:sz w:val="20"/>
        </w:rPr>
        <w:t>Boro</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Gloucester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Haddon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Lindenwold </w:t>
      </w:r>
      <w:proofErr w:type="spellStart"/>
      <w:r w:rsidRPr="00DE10AF">
        <w:rPr>
          <w:sz w:val="20"/>
        </w:rPr>
        <w:t>Boro</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Pine Hill </w:t>
      </w:r>
      <w:proofErr w:type="spellStart"/>
      <w:r w:rsidRPr="00DE10AF">
        <w:rPr>
          <w:sz w:val="20"/>
        </w:rPr>
        <w:t>Boro</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Voorhees </w:t>
      </w:r>
      <w:proofErr w:type="spellStart"/>
      <w:r w:rsidRPr="00DE10AF">
        <w:rPr>
          <w:sz w:val="20"/>
        </w:rPr>
        <w:t>Twp</w:t>
      </w:r>
      <w:proofErr w:type="spellEnd"/>
    </w:p>
    <w:p w:rsidR="009945D9" w:rsidRPr="00DE10AF" w:rsidRDefault="009945D9"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Gloucester</w:t>
      </w:r>
      <w:r w:rsidRPr="00DE10AF">
        <w:rPr>
          <w:sz w:val="20"/>
        </w:rPr>
        <w:tab/>
        <w:t xml:space="preserve">Deptford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East Greenwich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Elk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Greenwich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Harrison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Logan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National Park </w:t>
      </w:r>
      <w:proofErr w:type="spellStart"/>
      <w:r w:rsidRPr="00DE10AF">
        <w:rPr>
          <w:sz w:val="20"/>
        </w:rPr>
        <w:t>Boro</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South Harrison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Westville </w:t>
      </w:r>
      <w:proofErr w:type="spellStart"/>
      <w:r w:rsidRPr="00DE10AF">
        <w:rPr>
          <w:sz w:val="20"/>
        </w:rPr>
        <w:t>Boro</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Woolwich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West Deptford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Hunterdon</w:t>
      </w:r>
      <w:r w:rsidRPr="00DE10AF">
        <w:rPr>
          <w:sz w:val="20"/>
        </w:rPr>
        <w:tab/>
        <w:t xml:space="preserve">Alexandria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Delaware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Frenchtown </w:t>
      </w:r>
      <w:proofErr w:type="spellStart"/>
      <w:r w:rsidRPr="00DE10AF">
        <w:rPr>
          <w:sz w:val="20"/>
        </w:rPr>
        <w:t>Boro</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Kingwood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Lambertville City</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Stockton </w:t>
      </w:r>
      <w:proofErr w:type="spellStart"/>
      <w:r w:rsidRPr="00DE10AF">
        <w:rPr>
          <w:sz w:val="20"/>
        </w:rPr>
        <w:t>Boro</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West </w:t>
      </w:r>
      <w:proofErr w:type="spellStart"/>
      <w:r w:rsidRPr="00DE10AF">
        <w:rPr>
          <w:sz w:val="20"/>
        </w:rPr>
        <w:t>Amwell</w:t>
      </w:r>
      <w:proofErr w:type="spellEnd"/>
      <w:r w:rsidRPr="00DE10AF">
        <w:rPr>
          <w:sz w:val="20"/>
        </w:rPr>
        <w:t xml:space="preserve">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Mercer</w:t>
      </w:r>
      <w:r w:rsidRPr="00DE10AF">
        <w:rPr>
          <w:sz w:val="20"/>
        </w:rPr>
        <w:tab/>
      </w:r>
      <w:r w:rsidRPr="00DE10AF">
        <w:rPr>
          <w:sz w:val="20"/>
        </w:rPr>
        <w:tab/>
        <w:t xml:space="preserve">Ewing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Hamilton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Hopewell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Robbinsville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Trenton City</w:t>
      </w: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Monmouth</w:t>
      </w:r>
      <w:r w:rsidRPr="00DE10AF">
        <w:rPr>
          <w:sz w:val="20"/>
        </w:rPr>
        <w:tab/>
        <w:t xml:space="preserve">Allentown </w:t>
      </w:r>
      <w:proofErr w:type="spellStart"/>
      <w:r w:rsidRPr="00DE10AF">
        <w:rPr>
          <w:sz w:val="20"/>
        </w:rPr>
        <w:t>Boro</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Millstone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Upper Freehold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Ocean</w:t>
      </w:r>
      <w:r w:rsidRPr="00DE10AF">
        <w:rPr>
          <w:sz w:val="20"/>
        </w:rPr>
        <w:tab/>
      </w:r>
      <w:r w:rsidRPr="00DE10AF">
        <w:rPr>
          <w:sz w:val="20"/>
        </w:rPr>
        <w:tab/>
        <w:t xml:space="preserve">Jackson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Plumsted</w:t>
      </w:r>
      <w:proofErr w:type="spellEnd"/>
      <w:r w:rsidRPr="00DE10AF">
        <w:rPr>
          <w:sz w:val="20"/>
        </w:rPr>
        <w:t xml:space="preserve">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Salem</w:t>
      </w:r>
      <w:r w:rsidRPr="00DE10AF">
        <w:rPr>
          <w:sz w:val="20"/>
        </w:rPr>
        <w:tab/>
      </w:r>
      <w:r w:rsidRPr="00DE10AF">
        <w:rPr>
          <w:sz w:val="20"/>
        </w:rPr>
        <w:tab/>
      </w:r>
      <w:proofErr w:type="spellStart"/>
      <w:r w:rsidRPr="00DE10AF">
        <w:rPr>
          <w:sz w:val="20"/>
        </w:rPr>
        <w:t>Oldmans</w:t>
      </w:r>
      <w:proofErr w:type="spellEnd"/>
      <w:r w:rsidRPr="00DE10AF">
        <w:rPr>
          <w:sz w:val="20"/>
        </w:rPr>
        <w:t xml:space="preserve">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Pilesgrove</w:t>
      </w:r>
      <w:proofErr w:type="spellEnd"/>
      <w:r w:rsidRPr="00DE10AF">
        <w:rPr>
          <w:sz w:val="20"/>
        </w:rPr>
        <w:t xml:space="preserve"> </w:t>
      </w:r>
      <w:proofErr w:type="spellStart"/>
      <w:r w:rsidRPr="00DE10AF">
        <w:rPr>
          <w:sz w:val="20"/>
        </w:rPr>
        <w:t>Twp</w:t>
      </w:r>
      <w:proofErr w:type="spellEnd"/>
    </w:p>
    <w:p w:rsidR="00B6231B" w:rsidRPr="00DE10AF"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Upper </w:t>
      </w:r>
      <w:proofErr w:type="spellStart"/>
      <w:r w:rsidRPr="00DE10AF">
        <w:rPr>
          <w:sz w:val="20"/>
        </w:rPr>
        <w:t>Pittsgrove</w:t>
      </w:r>
      <w:proofErr w:type="spellEnd"/>
      <w:r w:rsidRPr="00DE10AF">
        <w:rPr>
          <w:sz w:val="20"/>
        </w:rPr>
        <w:t xml:space="preserve"> </w:t>
      </w:r>
      <w:proofErr w:type="spellStart"/>
      <w:r w:rsidRPr="00DE10AF">
        <w:rPr>
          <w:sz w:val="20"/>
        </w:rPr>
        <w:t>Twp</w:t>
      </w:r>
      <w:proofErr w:type="spellEnd"/>
    </w:p>
    <w:p w:rsidR="00B6231B" w:rsidRPr="00E2438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w:t>
      </w:r>
      <w:r>
        <w:rPr>
          <w:sz w:val="20"/>
        </w:rPr>
        <w:t>6</w:t>
      </w:r>
      <w:r w:rsidRPr="00E200D1">
        <w:rPr>
          <w:sz w:val="20"/>
        </w:rPr>
        <w:t xml:space="preserve">) </w:t>
      </w:r>
      <w:r w:rsidR="002007A3">
        <w:rPr>
          <w:sz w:val="20"/>
        </w:rPr>
        <w:t xml:space="preserve"> </w:t>
      </w:r>
      <w:r w:rsidRPr="00E200D1">
        <w:rPr>
          <w:sz w:val="20"/>
        </w:rPr>
        <w:t>HIGHLANDS</w:t>
      </w:r>
      <w:r>
        <w:rPr>
          <w:sz w:val="20"/>
        </w:rPr>
        <w:t xml:space="preserve"> GREENWAY</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Bergen</w:t>
          </w:r>
        </w:smartTag>
      </w:smartTag>
      <w:r w:rsidRPr="00E200D1">
        <w:rPr>
          <w:sz w:val="20"/>
        </w:rPr>
        <w:tab/>
      </w:r>
      <w:r w:rsidRPr="00E200D1">
        <w:rPr>
          <w:sz w:val="20"/>
        </w:rPr>
        <w:tab/>
        <w:t xml:space="preserve">Mahwah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Oakland</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Hunterdon</w:t>
      </w:r>
      <w:r w:rsidRPr="00E200D1">
        <w:rPr>
          <w:sz w:val="20"/>
        </w:rPr>
        <w:tab/>
      </w:r>
      <w:smartTag w:uri="urn:schemas-microsoft-com:office:smarttags" w:element="City">
        <w:smartTag w:uri="urn:schemas-microsoft-com:office:smarttags" w:element="place">
          <w:r w:rsidRPr="00E200D1">
            <w:rPr>
              <w:sz w:val="20"/>
            </w:rPr>
            <w:t>Alexandria</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Bethlehem</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Bloomsbury</w:t>
        </w:r>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Califon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Name">
        <w:r w:rsidRPr="00E200D1">
          <w:rPr>
            <w:sz w:val="20"/>
          </w:rPr>
          <w:t>Clinton</w:t>
        </w:r>
      </w:smartTag>
      <w:r w:rsidRPr="00E200D1">
        <w:rPr>
          <w:sz w:val="20"/>
        </w:rPr>
        <w:t xml:space="preserve"> Town</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Clinton</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Glen Gardner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Hampton</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High</w:t>
          </w:r>
        </w:smartTag>
        <w:r w:rsidRPr="00E200D1">
          <w:rPr>
            <w:sz w:val="20"/>
          </w:rPr>
          <w:t xml:space="preserve"> </w:t>
        </w:r>
        <w:smartTag w:uri="urn:schemas-microsoft-com:office:smarttags" w:element="PlaceType">
          <w:r w:rsidRPr="00E200D1">
            <w:rPr>
              <w:sz w:val="20"/>
            </w:rPr>
            <w:t>Bridge</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Holland</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Lebanon</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Lebanon</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Milford</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Tewksbury</w:t>
          </w:r>
        </w:smartTag>
      </w:smartTag>
      <w:r w:rsidRPr="00E200D1">
        <w:rPr>
          <w:sz w:val="20"/>
        </w:rPr>
        <w:t xml:space="preserve"> </w:t>
      </w:r>
      <w:proofErr w:type="spellStart"/>
      <w:r w:rsidRPr="00E200D1">
        <w:rPr>
          <w:sz w:val="20"/>
        </w:rPr>
        <w:t>Twp</w:t>
      </w:r>
      <w:proofErr w:type="spellEnd"/>
    </w:p>
    <w:p w:rsidR="00902D96" w:rsidRDefault="00B6231B" w:rsidP="00902D96">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Union </w:t>
      </w:r>
      <w:proofErr w:type="spellStart"/>
      <w:r w:rsidRPr="00E200D1">
        <w:rPr>
          <w:sz w:val="20"/>
        </w:rPr>
        <w:t>Twp</w:t>
      </w:r>
      <w:proofErr w:type="spellEnd"/>
    </w:p>
    <w:p w:rsidR="00B23757" w:rsidRDefault="00B23757" w:rsidP="00902D96">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Morris</w:t>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Boonton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Boonton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Butler</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Denville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Dover</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Hanover</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Harding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Jefferson</w:t>
        </w:r>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Kinnelon</w:t>
      </w:r>
      <w:proofErr w:type="spellEnd"/>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Mine Hill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Montville</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Morris</w:t>
          </w:r>
        </w:smartTag>
        <w:r w:rsidRPr="00E200D1">
          <w:rPr>
            <w:sz w:val="20"/>
          </w:rPr>
          <w:t xml:space="preserve"> </w:t>
        </w:r>
        <w:smartTag w:uri="urn:schemas-microsoft-com:office:smarttags" w:element="PlaceName">
          <w:r w:rsidRPr="00E200D1">
            <w:rPr>
              <w:sz w:val="20"/>
            </w:rPr>
            <w:t>Plains</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Morris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Morristown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w:t>
          </w:r>
        </w:smartTag>
        <w:r w:rsidRPr="00E200D1">
          <w:rPr>
            <w:sz w:val="20"/>
          </w:rPr>
          <w:t xml:space="preserve"> </w:t>
        </w:r>
        <w:smartTag w:uri="urn:schemas-microsoft-com:office:smarttags" w:element="PlaceName">
          <w:r w:rsidRPr="00E200D1">
            <w:rPr>
              <w:sz w:val="20"/>
            </w:rPr>
            <w:t>Arlington</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w:t>
          </w:r>
        </w:smartTag>
        <w:r w:rsidRPr="00E200D1">
          <w:rPr>
            <w:sz w:val="20"/>
          </w:rPr>
          <w:t xml:space="preserve"> </w:t>
        </w:r>
        <w:smartTag w:uri="urn:schemas-microsoft-com:office:smarttags" w:element="PlaceName">
          <w:r w:rsidRPr="00E200D1">
            <w:rPr>
              <w:sz w:val="20"/>
            </w:rPr>
            <w:t>Olive</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Mountain</w:t>
          </w:r>
        </w:smartTag>
        <w:r w:rsidRPr="00E200D1">
          <w:rPr>
            <w:sz w:val="20"/>
          </w:rPr>
          <w:t xml:space="preserve"> </w:t>
        </w:r>
        <w:smartTag w:uri="urn:schemas-microsoft-com:office:smarttags" w:element="PlaceType">
          <w:r w:rsidRPr="00E200D1">
            <w:rPr>
              <w:sz w:val="20"/>
            </w:rPr>
            <w:t>Lakes</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Netcong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Parsippany-Troy Hills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Pequannock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Randolph</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Riverdale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Rockaway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Rockaway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Roxbury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Victory</w:t>
          </w:r>
        </w:smartTag>
        <w:r w:rsidRPr="00E200D1">
          <w:rPr>
            <w:sz w:val="20"/>
          </w:rPr>
          <w:t xml:space="preserve"> </w:t>
        </w:r>
        <w:smartTag w:uri="urn:schemas-microsoft-com:office:smarttags" w:element="PlaceType">
          <w:r w:rsidRPr="00E200D1">
            <w:rPr>
              <w:sz w:val="20"/>
            </w:rPr>
            <w:t>Gardens</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Washington</w:t>
          </w:r>
        </w:smartTag>
      </w:smartTag>
      <w:r w:rsidRPr="00E200D1">
        <w:rPr>
          <w:sz w:val="20"/>
        </w:rPr>
        <w:t xml:space="preserve">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Wharton </w:t>
      </w:r>
      <w:proofErr w:type="spellStart"/>
      <w:r w:rsidRPr="00F52C31">
        <w:rPr>
          <w:sz w:val="20"/>
        </w:rPr>
        <w:t>Boro</w:t>
      </w:r>
      <w:proofErr w:type="spellEnd"/>
    </w:p>
    <w:p w:rsidR="009945D9" w:rsidRPr="00F52C31" w:rsidRDefault="009945D9"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Passaic</w:t>
          </w:r>
        </w:smartTag>
      </w:smartTag>
      <w:r w:rsidRPr="00F52C31">
        <w:rPr>
          <w:sz w:val="20"/>
        </w:rPr>
        <w:tab/>
      </w:r>
      <w:r w:rsidRPr="00F52C31">
        <w:rPr>
          <w:sz w:val="20"/>
        </w:rPr>
        <w:tab/>
        <w:t xml:space="preserve">Bloomingdale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Pompton</w:t>
          </w:r>
        </w:smartTag>
        <w:r w:rsidRPr="00F52C31">
          <w:rPr>
            <w:sz w:val="20"/>
          </w:rPr>
          <w:t xml:space="preserve"> </w:t>
        </w:r>
        <w:smartTag w:uri="urn:schemas-microsoft-com:office:smarttags" w:element="PlaceType">
          <w:r w:rsidRPr="00F52C31">
            <w:rPr>
              <w:sz w:val="20"/>
            </w:rPr>
            <w:t>Lakes</w:t>
          </w:r>
        </w:smartTag>
      </w:smartTag>
      <w:r w:rsidRPr="00F52C31">
        <w:rPr>
          <w:sz w:val="20"/>
        </w:rPr>
        <w:t xml:space="preserve">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Ringwood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Wanaque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r w:rsidRPr="00F52C31">
          <w:rPr>
            <w:sz w:val="20"/>
          </w:rPr>
          <w:t>West Milford</w:t>
        </w:r>
      </w:smartTag>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Somerset</w:t>
          </w:r>
        </w:smartTag>
      </w:smartTag>
      <w:r w:rsidRPr="00F52C31">
        <w:rPr>
          <w:sz w:val="20"/>
        </w:rPr>
        <w:tab/>
        <w:t xml:space="preserve">Bedminster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Bernards</w:t>
      </w:r>
      <w:proofErr w:type="spellEnd"/>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Bernardsville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Far Hills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Peapack</w:t>
      </w:r>
      <w:proofErr w:type="spellEnd"/>
      <w:r w:rsidRPr="00F52C31">
        <w:rPr>
          <w:sz w:val="20"/>
        </w:rPr>
        <w:t xml:space="preserve">-Gladstone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ountry-region">
        <w:smartTag w:uri="urn:schemas-microsoft-com:office:smarttags" w:element="place">
          <w:r w:rsidRPr="00F52C31">
            <w:rPr>
              <w:sz w:val="20"/>
            </w:rPr>
            <w:t>Sussex</w:t>
          </w:r>
        </w:smartTag>
      </w:smartTag>
      <w:r w:rsidRPr="00F52C31">
        <w:rPr>
          <w:sz w:val="20"/>
        </w:rPr>
        <w:tab/>
      </w:r>
      <w:r w:rsidRPr="00F52C31">
        <w:rPr>
          <w:sz w:val="20"/>
        </w:rPr>
        <w:tab/>
      </w:r>
      <w:proofErr w:type="spellStart"/>
      <w:r w:rsidRPr="00F52C31">
        <w:rPr>
          <w:sz w:val="20"/>
        </w:rPr>
        <w:t>Byram</w:t>
      </w:r>
      <w:proofErr w:type="spellEnd"/>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Franklin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Green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Hamburg</w:t>
          </w:r>
        </w:smartTag>
      </w:smartTag>
      <w:r w:rsidRPr="00F52C31">
        <w:rPr>
          <w:sz w:val="20"/>
        </w:rPr>
        <w:t xml:space="preserve">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Hardyston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r w:rsidRPr="00F52C31">
          <w:rPr>
            <w:sz w:val="20"/>
          </w:rPr>
          <w:t>Hopatcong</w:t>
        </w:r>
      </w:smartTag>
      <w:r w:rsidRPr="00F52C31">
        <w:rPr>
          <w:sz w:val="20"/>
        </w:rPr>
        <w:t xml:space="preserve">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Ogdensburg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Sparta</w:t>
          </w:r>
        </w:smartTag>
      </w:smartTag>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Stanhope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Vernon</w:t>
          </w:r>
        </w:smartTag>
      </w:smartTag>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Warren</w:t>
          </w:r>
        </w:smartTag>
      </w:smartTag>
      <w:r w:rsidRPr="00F52C31">
        <w:rPr>
          <w:sz w:val="20"/>
        </w:rPr>
        <w:tab/>
      </w:r>
      <w:r w:rsidRPr="00F52C31">
        <w:rPr>
          <w:sz w:val="20"/>
        </w:rPr>
        <w:tab/>
      </w:r>
      <w:proofErr w:type="spellStart"/>
      <w:r w:rsidRPr="00F52C31">
        <w:rPr>
          <w:sz w:val="20"/>
        </w:rPr>
        <w:t>Allamuchy</w:t>
      </w:r>
      <w:proofErr w:type="spellEnd"/>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Alpha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Belvidere</w:t>
          </w:r>
        </w:smartTag>
        <w:r w:rsidRPr="00F52C31">
          <w:rPr>
            <w:sz w:val="20"/>
          </w:rPr>
          <w:t xml:space="preserve"> </w:t>
        </w:r>
        <w:smartTag w:uri="urn:schemas-microsoft-com:office:smarttags" w:element="PlaceType">
          <w:r w:rsidRPr="00F52C31">
            <w:rPr>
              <w:sz w:val="20"/>
            </w:rPr>
            <w:t>Town</w:t>
          </w:r>
        </w:smartTag>
      </w:smartTag>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Franklin</w:t>
          </w:r>
        </w:smartTag>
      </w:smartTag>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Frelinghuysen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Greenwich</w:t>
          </w:r>
        </w:smartTag>
      </w:smartTag>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Hackettstown</w:t>
          </w:r>
        </w:smartTag>
        <w:r w:rsidRPr="00F52C31">
          <w:rPr>
            <w:sz w:val="20"/>
          </w:rPr>
          <w:t xml:space="preserve"> </w:t>
        </w:r>
        <w:smartTag w:uri="urn:schemas-microsoft-com:office:smarttags" w:element="PlaceType">
          <w:r w:rsidRPr="00F52C31">
            <w:rPr>
              <w:sz w:val="20"/>
            </w:rPr>
            <w:t>Town</w:t>
          </w:r>
        </w:smartTag>
      </w:smartTag>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Harmony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Hope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Independence</w:t>
          </w:r>
        </w:smartTag>
      </w:smartTag>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Liberty</w:t>
          </w:r>
        </w:smartTag>
      </w:smartTag>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Lopatcong</w:t>
      </w:r>
      <w:proofErr w:type="spellEnd"/>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Mansfield</w:t>
          </w:r>
        </w:smartTag>
      </w:smartTag>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Oxford</w:t>
          </w:r>
        </w:smartTag>
      </w:smartTag>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Phillipsburg</w:t>
          </w:r>
        </w:smartTag>
        <w:r w:rsidRPr="00F52C31">
          <w:rPr>
            <w:sz w:val="20"/>
          </w:rPr>
          <w:t xml:space="preserve"> </w:t>
        </w:r>
        <w:smartTag w:uri="urn:schemas-microsoft-com:office:smarttags" w:element="PlaceType">
          <w:r w:rsidRPr="00F52C31">
            <w:rPr>
              <w:sz w:val="20"/>
            </w:rPr>
            <w:t>Town</w:t>
          </w:r>
        </w:smartTag>
      </w:smartTag>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Pohatcong</w:t>
      </w:r>
      <w:proofErr w:type="spellEnd"/>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Washington</w:t>
          </w:r>
        </w:smartTag>
      </w:smartTag>
      <w:r w:rsidRPr="00F52C31">
        <w:rPr>
          <w:sz w:val="20"/>
        </w:rPr>
        <w:t xml:space="preserve"> </w:t>
      </w:r>
      <w:proofErr w:type="spellStart"/>
      <w:r w:rsidRPr="00F52C31">
        <w:rPr>
          <w:sz w:val="20"/>
        </w:rPr>
        <w:t>Boro</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Washington</w:t>
          </w:r>
        </w:smartTag>
      </w:smartTag>
      <w:r w:rsidRPr="00F52C31">
        <w:rPr>
          <w:sz w:val="20"/>
        </w:rPr>
        <w:t xml:space="preserv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White </w:t>
      </w:r>
      <w:proofErr w:type="spellStart"/>
      <w:r w:rsidRPr="00F52C31">
        <w:rPr>
          <w:sz w:val="20"/>
        </w:rPr>
        <w:t>Twp</w:t>
      </w:r>
      <w:proofErr w:type="spellEnd"/>
    </w:p>
    <w:p w:rsidR="00B6231B" w:rsidRPr="00F52C3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2007A3">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 xml:space="preserve">(7) </w:t>
      </w:r>
      <w:r w:rsidR="002007A3">
        <w:rPr>
          <w:sz w:val="20"/>
        </w:rPr>
        <w:t xml:space="preserve"> </w:t>
      </w:r>
      <w:r>
        <w:rPr>
          <w:sz w:val="20"/>
        </w:rPr>
        <w:t>HISTORIC RESOURCES</w:t>
      </w:r>
    </w:p>
    <w:p w:rsidR="009945D9" w:rsidRDefault="009945D9" w:rsidP="002007A3">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proofErr w:type="spellStart"/>
      <w:r w:rsidRPr="001A1214">
        <w:rPr>
          <w:i/>
          <w:sz w:val="20"/>
        </w:rPr>
        <w:t>Allaire</w:t>
      </w:r>
      <w:proofErr w:type="spellEnd"/>
      <w:r w:rsidRPr="001A1214">
        <w:rPr>
          <w:i/>
          <w:sz w:val="20"/>
        </w:rPr>
        <w:t xml:space="preserve"> State Park</w:t>
      </w: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t xml:space="preserve">Howell </w:t>
      </w:r>
      <w:proofErr w:type="spellStart"/>
      <w:r w:rsidRPr="001A1214">
        <w:rPr>
          <w:sz w:val="20"/>
        </w:rPr>
        <w:t>Twp</w:t>
      </w:r>
      <w:proofErr w:type="spellEnd"/>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 xml:space="preserve">Wall </w:t>
      </w:r>
      <w:proofErr w:type="spellStart"/>
      <w:r w:rsidRPr="001A1214">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Fort Mott Officers Quarters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Salem</w:t>
          </w:r>
        </w:smartTag>
      </w:smartTag>
      <w:r w:rsidRPr="001A1214">
        <w:rPr>
          <w:sz w:val="20"/>
        </w:rPr>
        <w:tab/>
      </w:r>
      <w:r>
        <w:rPr>
          <w:sz w:val="20"/>
        </w:rPr>
        <w:tab/>
      </w:r>
      <w:r w:rsidRPr="001A1214">
        <w:rPr>
          <w:sz w:val="20"/>
        </w:rPr>
        <w:t xml:space="preserve">Pennsville </w:t>
      </w:r>
      <w:proofErr w:type="spellStart"/>
      <w:r w:rsidRPr="001A1214">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proofErr w:type="spellStart"/>
      <w:r w:rsidRPr="001A1214">
        <w:rPr>
          <w:i/>
          <w:sz w:val="20"/>
        </w:rPr>
        <w:t>Griggstown</w:t>
      </w:r>
      <w:proofErr w:type="spellEnd"/>
      <w:r w:rsidRPr="001A1214">
        <w:rPr>
          <w:i/>
          <w:sz w:val="20"/>
        </w:rPr>
        <w:t xml:space="preserve"> </w:t>
      </w:r>
      <w:proofErr w:type="spellStart"/>
      <w:r w:rsidRPr="001A1214">
        <w:rPr>
          <w:i/>
          <w:sz w:val="20"/>
        </w:rPr>
        <w:t>Muletenders</w:t>
      </w:r>
      <w:proofErr w:type="spellEnd"/>
      <w:r w:rsidRPr="001A1214">
        <w:rPr>
          <w:i/>
          <w:sz w:val="20"/>
        </w:rPr>
        <w:t xml:space="preserve"> Barracks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r>
      <w:smartTag w:uri="urn:schemas-microsoft-com:office:smarttags" w:element="City">
        <w:smartTag w:uri="urn:schemas-microsoft-com:office:smarttags" w:element="place">
          <w:r w:rsidRPr="001A1214">
            <w:rPr>
              <w:sz w:val="20"/>
            </w:rPr>
            <w:t>Franklin</w:t>
          </w:r>
        </w:smartTag>
      </w:smartTag>
      <w:r w:rsidRPr="001A1214">
        <w:rPr>
          <w:sz w:val="20"/>
        </w:rPr>
        <w:t xml:space="preserve"> </w:t>
      </w:r>
      <w:proofErr w:type="spellStart"/>
      <w:r w:rsidRPr="001A1214">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Pr>
          <w:sz w:val="20"/>
        </w:rPr>
        <w:tab/>
      </w:r>
      <w:r>
        <w:rPr>
          <w:i/>
          <w:sz w:val="20"/>
        </w:rPr>
        <w:t>Historic Sites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smartTag w:uri="urn:schemas-microsoft-com:office:smarttags" w:element="City">
        <w:smartTag w:uri="urn:schemas-microsoft-com:office:smarttags" w:element="place">
          <w:r>
            <w:rPr>
              <w:sz w:val="20"/>
            </w:rPr>
            <w:t>Burlington</w:t>
          </w:r>
        </w:smartTag>
      </w:smartTag>
      <w:r>
        <w:rPr>
          <w:sz w:val="20"/>
        </w:rPr>
        <w:tab/>
      </w:r>
      <w:smartTag w:uri="urn:schemas-microsoft-com:office:smarttags" w:element="City">
        <w:smartTag w:uri="urn:schemas-microsoft-com:office:smarttags" w:element="place">
          <w:r>
            <w:rPr>
              <w:sz w:val="20"/>
            </w:rPr>
            <w:t>Medford</w:t>
          </w:r>
        </w:smartTag>
      </w:smartTag>
      <w:r>
        <w:rPr>
          <w:sz w:val="20"/>
        </w:rPr>
        <w:t xml:space="preserve"> </w:t>
      </w:r>
      <w:proofErr w:type="spellStart"/>
      <w:r>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9945D9" w:rsidRDefault="00B6231B" w:rsidP="009945D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t>Monmouth</w:t>
      </w:r>
      <w:r>
        <w:rPr>
          <w:sz w:val="20"/>
        </w:rPr>
        <w:tab/>
        <w:t xml:space="preserve">Red Bank </w:t>
      </w:r>
      <w:proofErr w:type="spellStart"/>
      <w:r>
        <w:rPr>
          <w:sz w:val="20"/>
        </w:rPr>
        <w:t>Boro</w:t>
      </w:r>
      <w:proofErr w:type="spellEnd"/>
    </w:p>
    <w:p w:rsidR="004B2C0D" w:rsidRDefault="004B2C0D" w:rsidP="009945D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Monmouth Battlefield</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t xml:space="preserve">Freehold </w:t>
      </w:r>
      <w:proofErr w:type="spellStart"/>
      <w:r w:rsidRPr="001A1214">
        <w:rPr>
          <w:sz w:val="20"/>
        </w:rPr>
        <w:t>Twp</w:t>
      </w:r>
      <w:proofErr w:type="spellEnd"/>
    </w:p>
    <w:p w:rsidR="004B2C0D" w:rsidRDefault="00B6231B" w:rsidP="004B2C0D">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1A1214">
        <w:rPr>
          <w:sz w:val="20"/>
        </w:rPr>
        <w:tab/>
      </w:r>
      <w:r w:rsidRPr="001A1214">
        <w:rPr>
          <w:sz w:val="20"/>
        </w:rPr>
        <w:tab/>
      </w:r>
      <w:r>
        <w:rPr>
          <w:sz w:val="20"/>
        </w:rPr>
        <w:tab/>
      </w:r>
      <w:r>
        <w:rPr>
          <w:sz w:val="20"/>
        </w:rPr>
        <w:tab/>
      </w:r>
      <w:r>
        <w:rPr>
          <w:sz w:val="20"/>
        </w:rPr>
        <w:tab/>
      </w:r>
      <w:r>
        <w:rPr>
          <w:sz w:val="20"/>
        </w:rPr>
        <w:tab/>
      </w:r>
      <w:r w:rsidRPr="001A1214">
        <w:rPr>
          <w:sz w:val="20"/>
        </w:rPr>
        <w:t xml:space="preserve">Manalapan </w:t>
      </w:r>
      <w:proofErr w:type="spellStart"/>
      <w:r w:rsidRPr="001A1214">
        <w:rPr>
          <w:sz w:val="20"/>
        </w:rPr>
        <w:t>Twp</w:t>
      </w:r>
      <w:proofErr w:type="spellEnd"/>
    </w:p>
    <w:p w:rsidR="00902D96" w:rsidRDefault="00902D96" w:rsidP="004B2C0D">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New Bridge Landing</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Bergen</w:t>
          </w:r>
        </w:smartTag>
      </w:smartTag>
      <w:r w:rsidRPr="001A1214">
        <w:rPr>
          <w:sz w:val="20"/>
        </w:rPr>
        <w:tab/>
      </w:r>
      <w:r>
        <w:rPr>
          <w:sz w:val="20"/>
        </w:rPr>
        <w:tab/>
      </w:r>
      <w:smartTag w:uri="urn:schemas-microsoft-com:office:smarttags" w:element="place">
        <w:r w:rsidRPr="001A1214">
          <w:rPr>
            <w:sz w:val="20"/>
          </w:rPr>
          <w:t>New Milford</w:t>
        </w:r>
      </w:smartTag>
      <w:r w:rsidRPr="001A1214">
        <w:rPr>
          <w:sz w:val="20"/>
        </w:rPr>
        <w:t xml:space="preserve"> </w:t>
      </w:r>
      <w:proofErr w:type="spellStart"/>
      <w:r w:rsidRPr="001A1214">
        <w:rPr>
          <w:sz w:val="20"/>
        </w:rPr>
        <w:t>Boro</w:t>
      </w:r>
      <w:proofErr w:type="spellEnd"/>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 xml:space="preserve">River Edge </w:t>
      </w:r>
      <w:proofErr w:type="spellStart"/>
      <w:r w:rsidRPr="001A1214">
        <w:rPr>
          <w:sz w:val="20"/>
        </w:rPr>
        <w:t>Boro</w:t>
      </w:r>
      <w:proofErr w:type="spellEnd"/>
    </w:p>
    <w:p w:rsidR="009B5ADF" w:rsidRDefault="009B5ADF" w:rsidP="009B5AD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9B5ADF" w:rsidRDefault="009B5ADF" w:rsidP="009B5AD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i/>
          <w:sz w:val="20"/>
        </w:rPr>
        <w:t>Princeton Battlefield</w:t>
      </w:r>
    </w:p>
    <w:p w:rsidR="009B5ADF" w:rsidRDefault="009B5ADF" w:rsidP="009B5AD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9B5ADF" w:rsidRPr="006225EF" w:rsidRDefault="009B5ADF" w:rsidP="009B5AD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t>Mercer</w:t>
      </w:r>
      <w:r>
        <w:rPr>
          <w:sz w:val="20"/>
        </w:rPr>
        <w:tab/>
      </w:r>
      <w:r>
        <w:rPr>
          <w:sz w:val="20"/>
        </w:rPr>
        <w:tab/>
        <w:t xml:space="preserve">Princeton </w:t>
      </w:r>
      <w:proofErr w:type="spellStart"/>
      <w:r>
        <w:rPr>
          <w:sz w:val="20"/>
        </w:rPr>
        <w:t>Boro</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Proprietary House</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902D96" w:rsidRDefault="00B6231B" w:rsidP="00902D96">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Middlesex</w:t>
      </w:r>
      <w:r w:rsidRPr="001A1214">
        <w:rPr>
          <w:sz w:val="20"/>
        </w:rPr>
        <w:tab/>
      </w:r>
      <w:smartTag w:uri="urn:schemas-microsoft-com:office:smarttags" w:element="PlaceName">
        <w:r w:rsidRPr="001A1214">
          <w:rPr>
            <w:sz w:val="20"/>
          </w:rPr>
          <w:t>Perth Amboy</w:t>
        </w:r>
      </w:smartTag>
      <w:r w:rsidRPr="001A1214">
        <w:rPr>
          <w:sz w:val="20"/>
        </w:rPr>
        <w:t xml:space="preserve"> City</w:t>
      </w:r>
    </w:p>
    <w:p w:rsidR="00B23757" w:rsidRDefault="00B23757" w:rsidP="00902D96">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Register Eligible Sites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t xml:space="preserve">Green Brook </w:t>
      </w:r>
      <w:proofErr w:type="spellStart"/>
      <w:r w:rsidRPr="001A1214">
        <w:rPr>
          <w:sz w:val="20"/>
        </w:rPr>
        <w:t>Twp</w:t>
      </w:r>
      <w:proofErr w:type="spellEnd"/>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r>
      <w:proofErr w:type="spellStart"/>
      <w:r w:rsidRPr="001A1214">
        <w:rPr>
          <w:sz w:val="20"/>
        </w:rPr>
        <w:t>Watchung</w:t>
      </w:r>
      <w:proofErr w:type="spellEnd"/>
      <w:r w:rsidRPr="001A1214">
        <w:rPr>
          <w:sz w:val="20"/>
        </w:rPr>
        <w:t xml:space="preserve"> </w:t>
      </w:r>
      <w:proofErr w:type="spellStart"/>
      <w:r w:rsidRPr="001A1214">
        <w:rPr>
          <w:sz w:val="20"/>
        </w:rPr>
        <w:t>Boro</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Rockingham Farmstead</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r>
      <w:smartTag w:uri="urn:schemas-microsoft-com:office:smarttags" w:element="City">
        <w:smartTag w:uri="urn:schemas-microsoft-com:office:smarttags" w:element="place">
          <w:r w:rsidRPr="001A1214">
            <w:rPr>
              <w:sz w:val="20"/>
            </w:rPr>
            <w:t>Franklin</w:t>
          </w:r>
        </w:smartTag>
      </w:smartTag>
      <w:r w:rsidRPr="001A1214">
        <w:rPr>
          <w:sz w:val="20"/>
        </w:rPr>
        <w:t xml:space="preserve"> </w:t>
      </w:r>
      <w:proofErr w:type="spellStart"/>
      <w:r w:rsidRPr="001A1214">
        <w:rPr>
          <w:sz w:val="20"/>
        </w:rPr>
        <w:t>Twp</w:t>
      </w:r>
      <w:proofErr w:type="spellEnd"/>
    </w:p>
    <w:p w:rsidR="009945D9" w:rsidRPr="001A1214" w:rsidRDefault="009945D9"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Twin Lights</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r>
      <w:smartTag w:uri="urn:schemas-microsoft-com:office:smarttags" w:element="place">
        <w:r w:rsidRPr="001A1214">
          <w:rPr>
            <w:sz w:val="20"/>
          </w:rPr>
          <w:t>Highlands</w:t>
        </w:r>
      </w:smartTag>
      <w:r w:rsidRPr="001A1214">
        <w:rPr>
          <w:sz w:val="20"/>
        </w:rPr>
        <w:t xml:space="preserve"> </w:t>
      </w:r>
      <w:proofErr w:type="spellStart"/>
      <w:r w:rsidRPr="001A1214">
        <w:rPr>
          <w:sz w:val="20"/>
        </w:rPr>
        <w:t>Boro</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Washington Crossing State Park</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Mercer</w:t>
      </w:r>
      <w:r w:rsidRPr="001A1214">
        <w:rPr>
          <w:sz w:val="20"/>
        </w:rPr>
        <w:tab/>
      </w:r>
      <w:r>
        <w:rPr>
          <w:sz w:val="20"/>
        </w:rPr>
        <w:tab/>
      </w:r>
      <w:smartTag w:uri="urn:schemas-microsoft-com:office:smarttags" w:element="place">
        <w:r w:rsidRPr="001A1214">
          <w:rPr>
            <w:sz w:val="20"/>
          </w:rPr>
          <w:t>Ewing</w:t>
        </w:r>
      </w:smartTag>
      <w:r w:rsidRPr="001A1214">
        <w:rPr>
          <w:sz w:val="20"/>
        </w:rPr>
        <w:t xml:space="preserve"> </w:t>
      </w:r>
      <w:proofErr w:type="spellStart"/>
      <w:r w:rsidRPr="001A1214">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 xml:space="preserve">Hopewell </w:t>
      </w:r>
      <w:proofErr w:type="spellStart"/>
      <w:r w:rsidRPr="001A1214">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Waterloo Village</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ountry-region">
        <w:smartTag w:uri="urn:schemas-microsoft-com:office:smarttags" w:element="place">
          <w:r w:rsidRPr="001A1214">
            <w:rPr>
              <w:sz w:val="20"/>
            </w:rPr>
            <w:t>Sussex</w:t>
          </w:r>
        </w:smartTag>
      </w:smartTag>
      <w:r>
        <w:rPr>
          <w:sz w:val="20"/>
        </w:rPr>
        <w:tab/>
      </w:r>
      <w:r w:rsidRPr="001A1214">
        <w:rPr>
          <w:sz w:val="20"/>
        </w:rPr>
        <w:tab/>
      </w:r>
      <w:proofErr w:type="spellStart"/>
      <w:r w:rsidRPr="001A1214">
        <w:rPr>
          <w:sz w:val="20"/>
        </w:rPr>
        <w:t>Byram</w:t>
      </w:r>
      <w:proofErr w:type="spellEnd"/>
      <w:r w:rsidRPr="001A1214">
        <w:rPr>
          <w:sz w:val="20"/>
        </w:rPr>
        <w:t xml:space="preserve"> </w:t>
      </w:r>
      <w:proofErr w:type="spellStart"/>
      <w:r w:rsidRPr="001A1214">
        <w:rPr>
          <w:sz w:val="20"/>
        </w:rPr>
        <w:t>Twp</w:t>
      </w:r>
      <w:proofErr w:type="spellEnd"/>
    </w:p>
    <w:p w:rsidR="00B6231B" w:rsidRPr="001A121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 xml:space="preserve">Stanhope </w:t>
      </w:r>
      <w:proofErr w:type="spellStart"/>
      <w:r w:rsidRPr="001A1214">
        <w:rPr>
          <w:sz w:val="20"/>
        </w:rPr>
        <w:t>Boro</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(8) PINELANDS</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Atlantic</w:t>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Brigantine</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Buena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Buena Vista</w:t>
        </w:r>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Corbin</w:t>
          </w:r>
        </w:smartTag>
        <w:r w:rsidRPr="00E200D1">
          <w:rPr>
            <w:sz w:val="20"/>
          </w:rPr>
          <w:t xml:space="preserve"> </w:t>
        </w:r>
        <w:smartTag w:uri="urn:schemas-microsoft-com:office:smarttags" w:element="PlaceNam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Egg</w:t>
          </w:r>
        </w:smartTag>
        <w:r w:rsidRPr="00E200D1">
          <w:rPr>
            <w:sz w:val="20"/>
          </w:rPr>
          <w:t xml:space="preserve"> </w:t>
        </w:r>
        <w:smartTag w:uri="urn:schemas-microsoft-com:office:smarttags" w:element="PlaceType">
          <w:r w:rsidRPr="00E200D1">
            <w:rPr>
              <w:sz w:val="20"/>
            </w:rPr>
            <w:t>Harbor</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Egg</w:t>
          </w:r>
        </w:smartTag>
        <w:r w:rsidRPr="00E200D1">
          <w:rPr>
            <w:sz w:val="20"/>
          </w:rPr>
          <w:t xml:space="preserve"> </w:t>
        </w:r>
        <w:smartTag w:uri="urn:schemas-microsoft-com:office:smarttags" w:element="PlaceType">
          <w:r w:rsidRPr="00E200D1">
            <w:rPr>
              <w:sz w:val="20"/>
            </w:rPr>
            <w:t>Harbor</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smartTag w:uri="urn:schemas-microsoft-com:office:smarttags" w:element="place">
        <w:smartTag w:uri="urn:schemas-microsoft-com:office:smarttags" w:element="PlaceName">
          <w:r w:rsidRPr="00E200D1">
            <w:rPr>
              <w:sz w:val="20"/>
            </w:rPr>
            <w:t>Estell</w:t>
          </w:r>
        </w:smartTag>
        <w:proofErr w:type="spellEnd"/>
        <w:r w:rsidRPr="00E200D1">
          <w:rPr>
            <w:sz w:val="20"/>
          </w:rPr>
          <w:t xml:space="preserve"> </w:t>
        </w:r>
        <w:smartTag w:uri="urn:schemas-microsoft-com:office:smarttags" w:element="PlaceName">
          <w:r w:rsidRPr="00E200D1">
            <w:rPr>
              <w:sz w:val="20"/>
            </w:rPr>
            <w:t>Manor</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Folsom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Galloway</w:t>
        </w:r>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Hamilton</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Hammonton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Mullica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Port</w:t>
          </w:r>
        </w:smartTag>
        <w:r w:rsidRPr="00E200D1">
          <w:rPr>
            <w:sz w:val="20"/>
          </w:rPr>
          <w:t xml:space="preserve"> </w:t>
        </w:r>
        <w:smartTag w:uri="urn:schemas-microsoft-com:office:smarttags" w:element="PlaceType">
          <w:r w:rsidRPr="00E200D1">
            <w:rPr>
              <w:sz w:val="20"/>
            </w:rPr>
            <w:t>Republic</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Weymouth</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Burlington</w:t>
          </w:r>
        </w:smartTag>
      </w:smartTag>
      <w:r w:rsidRPr="00E200D1">
        <w:rPr>
          <w:sz w:val="20"/>
        </w:rPr>
        <w:tab/>
      </w:r>
      <w:smartTag w:uri="urn:schemas-microsoft-com:office:smarttags" w:element="place">
        <w:smartTag w:uri="urn:schemas-microsoft-com:office:smarttags" w:element="PlaceName">
          <w:r w:rsidRPr="00E200D1">
            <w:rPr>
              <w:sz w:val="20"/>
            </w:rPr>
            <w:t>Bass</w:t>
          </w:r>
        </w:smartTag>
        <w:r w:rsidRPr="00E200D1">
          <w:rPr>
            <w:sz w:val="20"/>
          </w:rPr>
          <w:t xml:space="preserve"> </w:t>
        </w:r>
        <w:smartTag w:uri="urn:schemas-microsoft-com:office:smarttags" w:element="PlaceType">
          <w:r w:rsidRPr="00E200D1">
            <w:rPr>
              <w:sz w:val="20"/>
            </w:rPr>
            <w:t>River</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Evesham</w:t>
      </w:r>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Medford</w:t>
          </w:r>
        </w:smartTag>
        <w:r w:rsidRPr="00E200D1">
          <w:rPr>
            <w:sz w:val="20"/>
          </w:rPr>
          <w:t xml:space="preserve"> </w:t>
        </w:r>
        <w:smartTag w:uri="urn:schemas-microsoft-com:office:smarttags" w:element="PlaceType">
          <w:r w:rsidRPr="00E200D1">
            <w:rPr>
              <w:sz w:val="20"/>
            </w:rPr>
            <w:t>Lakes</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Medford</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New </w:t>
      </w:r>
      <w:smartTag w:uri="urn:schemas-microsoft-com:office:smarttags" w:element="State">
        <w:smartTag w:uri="urn:schemas-microsoft-com:office:smarttags" w:element="place">
          <w:r w:rsidRPr="00E200D1">
            <w:rPr>
              <w:sz w:val="20"/>
            </w:rPr>
            <w:t>Hanover</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North Hanover</w:t>
        </w:r>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Pemberton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Shamong</w:t>
      </w:r>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Southampton</w:t>
        </w:r>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Springfield</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Tabernacle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Washington</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Woodland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Wrightstown </w:t>
      </w:r>
      <w:proofErr w:type="spellStart"/>
      <w:r w:rsidRPr="00E200D1">
        <w:rPr>
          <w:sz w:val="20"/>
        </w:rPr>
        <w:t>Boro</w:t>
      </w:r>
      <w:proofErr w:type="spellEnd"/>
    </w:p>
    <w:p w:rsidR="009945D9" w:rsidRPr="00E200D1" w:rsidRDefault="009945D9"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City">
          <w:r w:rsidRPr="00E200D1">
            <w:rPr>
              <w:sz w:val="20"/>
            </w:rPr>
            <w:t>Camden</w:t>
          </w:r>
        </w:smartTag>
        <w:r w:rsidRPr="00E200D1">
          <w:rPr>
            <w:sz w:val="20"/>
          </w:rPr>
          <w:tab/>
        </w:r>
        <w:r w:rsidRPr="00E200D1">
          <w:rPr>
            <w:sz w:val="20"/>
          </w:rPr>
          <w:tab/>
        </w:r>
        <w:smartTag w:uri="urn:schemas-microsoft-com:office:smarttags" w:element="State">
          <w:r w:rsidRPr="00E200D1">
            <w:rPr>
              <w:sz w:val="20"/>
            </w:rPr>
            <w:t>Berlin</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Berlin</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Chesilhurst</w:t>
      </w:r>
      <w:proofErr w:type="spellEnd"/>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Waterford</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Winslow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w:t>
      </w:r>
      <w:r w:rsidRPr="00E200D1">
        <w:rPr>
          <w:sz w:val="20"/>
        </w:rPr>
        <w:tab/>
        <w:t xml:space="preserve">Dennis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Middle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Upper </w:t>
        </w:r>
        <w:proofErr w:type="spellStart"/>
        <w:r w:rsidRPr="00E200D1">
          <w:rPr>
            <w:sz w:val="20"/>
          </w:rPr>
          <w:t>Twp</w:t>
        </w:r>
      </w:smartTag>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Woodbine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Cumberland</w:t>
          </w:r>
        </w:smartTag>
      </w:smartTag>
      <w:r w:rsidRPr="00E200D1">
        <w:rPr>
          <w:sz w:val="20"/>
        </w:rPr>
        <w:tab/>
      </w:r>
      <w:smartTag w:uri="urn:schemas-microsoft-com:office:smarttags" w:element="place">
        <w:smartTag w:uri="urn:schemas-microsoft-com:office:smarttags" w:element="PlaceName">
          <w:r w:rsidRPr="00E200D1">
            <w:rPr>
              <w:sz w:val="20"/>
            </w:rPr>
            <w:t>Maurice</w:t>
          </w:r>
        </w:smartTag>
        <w:r w:rsidRPr="00E200D1">
          <w:rPr>
            <w:sz w:val="20"/>
          </w:rPr>
          <w:t xml:space="preserve"> </w:t>
        </w:r>
        <w:smartTag w:uri="urn:schemas-microsoft-com:office:smarttags" w:element="PlaceName">
          <w:r w:rsidRPr="00E200D1">
            <w:rPr>
              <w:sz w:val="20"/>
            </w:rPr>
            <w:t>River</w:t>
          </w:r>
        </w:smartTag>
      </w:smartTag>
      <w:r w:rsidRPr="00E200D1">
        <w:rPr>
          <w:sz w:val="20"/>
        </w:rPr>
        <w:t xml:space="preserve">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Vineland</w:t>
          </w:r>
        </w:smartTag>
        <w:r w:rsidRPr="00E200D1">
          <w:rPr>
            <w:sz w:val="20"/>
          </w:rPr>
          <w:t xml:space="preserve"> </w:t>
        </w:r>
        <w:smartTag w:uri="urn:schemas-microsoft-com:office:smarttags" w:element="PlaceType">
          <w:r w:rsidRPr="00E200D1">
            <w:rPr>
              <w:sz w:val="20"/>
            </w:rPr>
            <w:t>City</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Gloucester</w:t>
          </w:r>
        </w:smartTag>
      </w:smartTag>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Monroe</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Ocean</w:t>
      </w:r>
      <w:r w:rsidRPr="00E200D1">
        <w:rPr>
          <w:sz w:val="20"/>
        </w:rPr>
        <w:tab/>
      </w:r>
      <w:r w:rsidRPr="00E200D1">
        <w:rPr>
          <w:sz w:val="20"/>
        </w:rPr>
        <w:tab/>
        <w:t xml:space="preserve">Barnegat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Beachwood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Berkeley</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Eagleswood</w:t>
      </w:r>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Jackson</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Lacey </w:t>
      </w:r>
      <w:proofErr w:type="spellStart"/>
      <w:r w:rsidRPr="00E200D1">
        <w:rPr>
          <w:sz w:val="20"/>
        </w:rPr>
        <w:t>Twp</w:t>
      </w:r>
      <w:proofErr w:type="spellEnd"/>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r w:rsidRPr="007B71E4">
          <w:rPr>
            <w:sz w:val="20"/>
          </w:rPr>
          <w:t>Lakehurst</w:t>
        </w:r>
      </w:smartTag>
      <w:r w:rsidRPr="007B71E4">
        <w:rPr>
          <w:sz w:val="20"/>
        </w:rPr>
        <w:t xml:space="preserve"> </w:t>
      </w:r>
      <w:proofErr w:type="spellStart"/>
      <w:r w:rsidRPr="007B71E4">
        <w:rPr>
          <w:sz w:val="20"/>
        </w:rPr>
        <w:t>Boro</w:t>
      </w:r>
      <w:proofErr w:type="spellEnd"/>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 xml:space="preserve">Little </w:t>
      </w:r>
      <w:smartTag w:uri="urn:schemas-microsoft-com:office:smarttags" w:element="place">
        <w:smartTag w:uri="urn:schemas-microsoft-com:office:smarttags" w:element="PlaceName">
          <w:r w:rsidRPr="007B71E4">
            <w:rPr>
              <w:sz w:val="20"/>
            </w:rPr>
            <w:t>Egg</w:t>
          </w:r>
        </w:smartTag>
        <w:r w:rsidRPr="007B71E4">
          <w:rPr>
            <w:sz w:val="20"/>
          </w:rPr>
          <w:t xml:space="preserve"> </w:t>
        </w:r>
        <w:smartTag w:uri="urn:schemas-microsoft-com:office:smarttags" w:element="PlaceType">
          <w:r w:rsidRPr="007B71E4">
            <w:rPr>
              <w:sz w:val="20"/>
            </w:rPr>
            <w:t>Harbor</w:t>
          </w:r>
        </w:smartTag>
      </w:smartTag>
      <w:r w:rsidRPr="007B71E4">
        <w:rPr>
          <w:sz w:val="20"/>
        </w:rPr>
        <w:t xml:space="preserve"> </w:t>
      </w:r>
      <w:proofErr w:type="spellStart"/>
      <w:r w:rsidRPr="007B71E4">
        <w:rPr>
          <w:sz w:val="20"/>
        </w:rPr>
        <w:t>Twp</w:t>
      </w:r>
      <w:proofErr w:type="spellEnd"/>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City">
        <w:smartTag w:uri="urn:schemas-microsoft-com:office:smarttags" w:element="place">
          <w:r w:rsidRPr="007B71E4">
            <w:rPr>
              <w:sz w:val="20"/>
            </w:rPr>
            <w:t>Manchester</w:t>
          </w:r>
        </w:smartTag>
      </w:smartTag>
      <w:r w:rsidRPr="007B71E4">
        <w:rPr>
          <w:sz w:val="20"/>
        </w:rPr>
        <w:t xml:space="preserve"> </w:t>
      </w:r>
      <w:proofErr w:type="spellStart"/>
      <w:r w:rsidRPr="007B71E4">
        <w:rPr>
          <w:sz w:val="20"/>
        </w:rPr>
        <w:t>Twp</w:t>
      </w:r>
      <w:proofErr w:type="spellEnd"/>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 xml:space="preserve">Ocean </w:t>
      </w:r>
      <w:proofErr w:type="spellStart"/>
      <w:r w:rsidRPr="007B71E4">
        <w:rPr>
          <w:sz w:val="20"/>
        </w:rPr>
        <w:t>Twp</w:t>
      </w:r>
      <w:proofErr w:type="spellEnd"/>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proofErr w:type="spellStart"/>
      <w:r w:rsidRPr="007B71E4">
        <w:rPr>
          <w:sz w:val="20"/>
        </w:rPr>
        <w:t>Plumsted</w:t>
      </w:r>
      <w:proofErr w:type="spellEnd"/>
      <w:r w:rsidRPr="007B71E4">
        <w:rPr>
          <w:sz w:val="20"/>
        </w:rPr>
        <w:t xml:space="preserve"> </w:t>
      </w:r>
      <w:proofErr w:type="spellStart"/>
      <w:r w:rsidRPr="007B71E4">
        <w:rPr>
          <w:sz w:val="20"/>
        </w:rPr>
        <w:t>Twp</w:t>
      </w:r>
      <w:proofErr w:type="spellEnd"/>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smartTag w:uri="urn:schemas-microsoft-com:office:smarttags" w:element="PlaceName">
          <w:r w:rsidRPr="007B71E4">
            <w:rPr>
              <w:sz w:val="20"/>
            </w:rPr>
            <w:t>South</w:t>
          </w:r>
        </w:smartTag>
        <w:r w:rsidRPr="007B71E4">
          <w:rPr>
            <w:sz w:val="20"/>
          </w:rPr>
          <w:t xml:space="preserve"> </w:t>
        </w:r>
        <w:smartTag w:uri="urn:schemas-microsoft-com:office:smarttags" w:element="PlaceName">
          <w:r w:rsidRPr="007B71E4">
            <w:rPr>
              <w:sz w:val="20"/>
            </w:rPr>
            <w:t>Toms</w:t>
          </w:r>
        </w:smartTag>
        <w:r w:rsidRPr="007B71E4">
          <w:rPr>
            <w:sz w:val="20"/>
          </w:rPr>
          <w:t xml:space="preserve"> </w:t>
        </w:r>
        <w:smartTag w:uri="urn:schemas-microsoft-com:office:smarttags" w:element="PlaceName">
          <w:r w:rsidRPr="007B71E4">
            <w:rPr>
              <w:sz w:val="20"/>
            </w:rPr>
            <w:t>River</w:t>
          </w:r>
        </w:smartTag>
      </w:smartTag>
      <w:r w:rsidRPr="007B71E4">
        <w:rPr>
          <w:sz w:val="20"/>
        </w:rPr>
        <w:t xml:space="preserve"> </w:t>
      </w:r>
      <w:proofErr w:type="spellStart"/>
      <w:r w:rsidRPr="007B71E4">
        <w:rPr>
          <w:sz w:val="20"/>
        </w:rPr>
        <w:t>Boro</w:t>
      </w:r>
      <w:proofErr w:type="spellEnd"/>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r w:rsidRPr="007B71E4">
          <w:rPr>
            <w:sz w:val="20"/>
          </w:rPr>
          <w:t>Stafford</w:t>
        </w:r>
      </w:smartTag>
      <w:r w:rsidRPr="007B71E4">
        <w:rPr>
          <w:sz w:val="20"/>
        </w:rPr>
        <w:t xml:space="preserve"> </w:t>
      </w:r>
      <w:proofErr w:type="spellStart"/>
      <w:r w:rsidRPr="007B71E4">
        <w:rPr>
          <w:sz w:val="20"/>
        </w:rPr>
        <w:t>Twp</w:t>
      </w:r>
      <w:proofErr w:type="spellEnd"/>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smartTag w:uri="urn:schemas-microsoft-com:office:smarttags" w:element="PlaceName">
          <w:r w:rsidRPr="007B71E4">
            <w:rPr>
              <w:sz w:val="20"/>
            </w:rPr>
            <w:t>Toms</w:t>
          </w:r>
        </w:smartTag>
        <w:r w:rsidRPr="007B71E4">
          <w:rPr>
            <w:sz w:val="20"/>
          </w:rPr>
          <w:t xml:space="preserve"> </w:t>
        </w:r>
        <w:smartTag w:uri="urn:schemas-microsoft-com:office:smarttags" w:element="PlaceName">
          <w:r w:rsidRPr="007B71E4">
            <w:rPr>
              <w:sz w:val="20"/>
            </w:rPr>
            <w:t>River</w:t>
          </w:r>
        </w:smartTag>
      </w:smartTag>
      <w:r w:rsidRPr="007B71E4">
        <w:rPr>
          <w:sz w:val="20"/>
        </w:rPr>
        <w:t xml:space="preserve"> </w:t>
      </w:r>
      <w:proofErr w:type="spellStart"/>
      <w:r w:rsidRPr="007B71E4">
        <w:rPr>
          <w:sz w:val="20"/>
        </w:rPr>
        <w:t>Twp</w:t>
      </w:r>
      <w:proofErr w:type="spellEnd"/>
    </w:p>
    <w:p w:rsidR="00B6231B" w:rsidRPr="007B71E4"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 xml:space="preserve">Tuckerton </w:t>
      </w:r>
      <w:proofErr w:type="spellStart"/>
      <w:r w:rsidRPr="007B71E4">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(9</w:t>
      </w:r>
      <w:r w:rsidRPr="00E200D1">
        <w:rPr>
          <w:sz w:val="20"/>
        </w:rPr>
        <w:t>)</w:t>
      </w:r>
      <w:r w:rsidR="002007A3">
        <w:rPr>
          <w:sz w:val="20"/>
        </w:rPr>
        <w:t xml:space="preserve"> </w:t>
      </w:r>
      <w:r>
        <w:rPr>
          <w:sz w:val="20"/>
        </w:rPr>
        <w:t xml:space="preserve"> </w:t>
      </w:r>
      <w:r w:rsidRPr="00E200D1">
        <w:rPr>
          <w:sz w:val="20"/>
        </w:rPr>
        <w:t xml:space="preserve">RIDGE </w:t>
      </w:r>
      <w:smartTag w:uri="urn:schemas-microsoft-com:office:smarttags" w:element="stockticker">
        <w:r w:rsidRPr="00E200D1">
          <w:rPr>
            <w:sz w:val="20"/>
          </w:rPr>
          <w:t>AND</w:t>
        </w:r>
      </w:smartTag>
      <w:r w:rsidRPr="00E200D1">
        <w:rPr>
          <w:sz w:val="20"/>
        </w:rPr>
        <w:t xml:space="preserve"> VALLEY GREENWAY</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Sussex</w:t>
          </w:r>
        </w:smartTag>
      </w:smartTag>
      <w:r w:rsidRPr="00E200D1">
        <w:rPr>
          <w:sz w:val="20"/>
        </w:rPr>
        <w:tab/>
      </w:r>
      <w:r w:rsidRPr="00E200D1">
        <w:rPr>
          <w:sz w:val="20"/>
        </w:rPr>
        <w:tab/>
      </w:r>
      <w:smartTag w:uri="urn:schemas-microsoft-com:office:smarttags" w:element="City">
        <w:smartTag w:uri="urn:schemas-microsoft-com:office:smarttags" w:element="place">
          <w:r w:rsidRPr="00E200D1">
            <w:rPr>
              <w:sz w:val="20"/>
            </w:rPr>
            <w:t>Andover</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Andover</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Branchville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Frankford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Fredon</w:t>
      </w:r>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Green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Hampton</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Lafayette</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Montague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Newton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Sandyston</w:t>
      </w:r>
      <w:proofErr w:type="spellEnd"/>
      <w:r w:rsidRPr="00E200D1">
        <w:rPr>
          <w:sz w:val="20"/>
        </w:rPr>
        <w:t xml:space="preserve"> </w:t>
      </w:r>
      <w:proofErr w:type="spellStart"/>
      <w:r w:rsidRPr="00E200D1">
        <w:rPr>
          <w:sz w:val="20"/>
        </w:rPr>
        <w:t>Twp</w:t>
      </w:r>
      <w:proofErr w:type="spellEnd"/>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Stillwater</w:t>
          </w:r>
        </w:smartTag>
      </w:smartTag>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Sussex</w:t>
          </w:r>
        </w:smartTag>
      </w:smartTag>
      <w:r w:rsidRPr="00E200D1">
        <w:rPr>
          <w:sz w:val="20"/>
        </w:rPr>
        <w:t xml:space="preserve"> </w:t>
      </w:r>
      <w:proofErr w:type="spellStart"/>
      <w:r w:rsidRPr="00E200D1">
        <w:rPr>
          <w:sz w:val="20"/>
        </w:rPr>
        <w:t>Boro</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Walpack</w:t>
      </w:r>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Wantage</w:t>
      </w:r>
      <w:proofErr w:type="spellEnd"/>
      <w:r w:rsidRPr="00E200D1">
        <w:rPr>
          <w:sz w:val="20"/>
        </w:rPr>
        <w:t xml:space="preserv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Warren</w:t>
          </w:r>
        </w:smartTag>
      </w:smartTag>
      <w:r w:rsidRPr="00E200D1">
        <w:rPr>
          <w:sz w:val="20"/>
        </w:rPr>
        <w:tab/>
      </w:r>
      <w:r w:rsidRPr="00E200D1">
        <w:rPr>
          <w:sz w:val="20"/>
        </w:rPr>
        <w:tab/>
        <w:t xml:space="preserve">Blairstown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Frelinghuysen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Hackettstown</w:t>
          </w:r>
        </w:smartTag>
        <w:r w:rsidRPr="00E200D1">
          <w:rPr>
            <w:sz w:val="20"/>
          </w:rPr>
          <w:t xml:space="preserve"> </w:t>
        </w:r>
        <w:smartTag w:uri="urn:schemas-microsoft-com:office:smarttags" w:element="PlaceType">
          <w:r w:rsidRPr="00E200D1">
            <w:rPr>
              <w:sz w:val="20"/>
            </w:rPr>
            <w:t>Town</w:t>
          </w:r>
        </w:smartTag>
      </w:smartTag>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Hardwick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Hope </w:t>
      </w:r>
      <w:proofErr w:type="spellStart"/>
      <w:r w:rsidRPr="00E200D1">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Knowlton </w:t>
      </w:r>
      <w:proofErr w:type="spellStart"/>
      <w:r w:rsidRPr="00E200D1">
        <w:rPr>
          <w:sz w:val="20"/>
        </w:rPr>
        <w:t>Twp</w:t>
      </w:r>
      <w:proofErr w:type="spellEnd"/>
    </w:p>
    <w:p w:rsidR="00902D96" w:rsidRDefault="00B6231B" w:rsidP="00902D96">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Liberty</w:t>
          </w:r>
        </w:smartTag>
      </w:smartTag>
      <w:r w:rsidRPr="00E200D1">
        <w:rPr>
          <w:sz w:val="20"/>
        </w:rPr>
        <w:t xml:space="preserve"> </w:t>
      </w:r>
      <w:proofErr w:type="spellStart"/>
      <w:r w:rsidRPr="00E200D1">
        <w:rPr>
          <w:sz w:val="20"/>
        </w:rPr>
        <w:t>Twp</w:t>
      </w:r>
      <w:proofErr w:type="spellEnd"/>
    </w:p>
    <w:p w:rsidR="00B23757" w:rsidRDefault="00B23757" w:rsidP="00902D96">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0C0C0E" w:rsidRDefault="000C0C0E"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(10)  URBAN PARKS</w:t>
      </w:r>
    </w:p>
    <w:p w:rsidR="000C0C0E" w:rsidRDefault="000C0C0E"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Bergen</w:t>
      </w:r>
      <w:r w:rsidRPr="0031631C">
        <w:rPr>
          <w:sz w:val="20"/>
        </w:rPr>
        <w:tab/>
      </w:r>
      <w:r w:rsidRPr="0031631C">
        <w:rPr>
          <w:sz w:val="20"/>
        </w:rPr>
        <w:tab/>
        <w:t xml:space="preserve">Edgewater </w:t>
      </w:r>
      <w:proofErr w:type="spellStart"/>
      <w:r w:rsidRPr="0031631C">
        <w:rPr>
          <w:sz w:val="20"/>
        </w:rPr>
        <w:t>Boro</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Camden</w:t>
      </w:r>
      <w:r w:rsidRPr="0031631C">
        <w:rPr>
          <w:sz w:val="20"/>
        </w:rPr>
        <w:tab/>
      </w:r>
      <w:r w:rsidRPr="0031631C">
        <w:rPr>
          <w:sz w:val="20"/>
        </w:rPr>
        <w:tab/>
      </w:r>
      <w:proofErr w:type="spellStart"/>
      <w:r w:rsidRPr="0031631C">
        <w:rPr>
          <w:sz w:val="20"/>
        </w:rPr>
        <w:t>Camden</w:t>
      </w:r>
      <w:proofErr w:type="spellEnd"/>
      <w:r w:rsidRPr="0031631C">
        <w:rPr>
          <w:sz w:val="20"/>
        </w:rPr>
        <w:t xml:space="preserve">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Essex</w:t>
      </w:r>
      <w:r w:rsidRPr="0031631C">
        <w:rPr>
          <w:sz w:val="20"/>
        </w:rPr>
        <w:tab/>
      </w:r>
      <w:r w:rsidRPr="0031631C">
        <w:rPr>
          <w:sz w:val="20"/>
        </w:rPr>
        <w:tab/>
        <w:t xml:space="preserve">Belleville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Bloomfield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Caldwell </w:t>
      </w:r>
      <w:proofErr w:type="spellStart"/>
      <w:r w:rsidRPr="0031631C">
        <w:rPr>
          <w:sz w:val="20"/>
        </w:rPr>
        <w:t>Boro</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Cedar Grove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East Orange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Glen Ridge </w:t>
      </w:r>
      <w:proofErr w:type="spellStart"/>
      <w:r w:rsidRPr="0031631C">
        <w:rPr>
          <w:sz w:val="20"/>
        </w:rPr>
        <w:t>Boro</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Irvington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Maplewood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Montclair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Newark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Nutley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Orange City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South Orange Village </w:t>
      </w:r>
      <w:proofErr w:type="spellStart"/>
      <w:r w:rsidRPr="0031631C">
        <w:rPr>
          <w:sz w:val="20"/>
        </w:rPr>
        <w:t>Twp</w:t>
      </w:r>
      <w:proofErr w:type="spellEnd"/>
    </w:p>
    <w:p w:rsid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West Orange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Hudson</w:t>
      </w:r>
      <w:r w:rsidRPr="0031631C">
        <w:rPr>
          <w:sz w:val="20"/>
        </w:rPr>
        <w:tab/>
      </w:r>
      <w:r w:rsidRPr="0031631C">
        <w:rPr>
          <w:sz w:val="20"/>
        </w:rPr>
        <w:tab/>
      </w:r>
      <w:r>
        <w:rPr>
          <w:sz w:val="20"/>
        </w:rPr>
        <w:t>All municipalities</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Mercer</w:t>
      </w:r>
      <w:r w:rsidRPr="0031631C">
        <w:rPr>
          <w:sz w:val="20"/>
        </w:rPr>
        <w:tab/>
      </w:r>
      <w:r w:rsidRPr="0031631C">
        <w:rPr>
          <w:sz w:val="20"/>
        </w:rPr>
        <w:tab/>
        <w:t>Trenton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Middlesex</w:t>
      </w:r>
      <w:r w:rsidRPr="0031631C">
        <w:rPr>
          <w:sz w:val="20"/>
        </w:rPr>
        <w:tab/>
        <w:t xml:space="preserve">Edison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Monmouth</w:t>
      </w:r>
      <w:r w:rsidRPr="0031631C">
        <w:rPr>
          <w:sz w:val="20"/>
        </w:rPr>
        <w:tab/>
        <w:t>Long Branch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Passaic</w:t>
      </w:r>
      <w:r w:rsidRPr="0031631C">
        <w:rPr>
          <w:sz w:val="20"/>
        </w:rPr>
        <w:tab/>
      </w:r>
      <w:r w:rsidRPr="0031631C">
        <w:rPr>
          <w:sz w:val="20"/>
        </w:rPr>
        <w:tab/>
        <w:t>Paterson City</w:t>
      </w:r>
    </w:p>
    <w:p w:rsid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Totowa </w:t>
      </w:r>
      <w:proofErr w:type="spellStart"/>
      <w:r w:rsidRPr="0031631C">
        <w:rPr>
          <w:sz w:val="20"/>
        </w:rPr>
        <w:t>Boro</w:t>
      </w:r>
      <w:proofErr w:type="spellEnd"/>
    </w:p>
    <w:p w:rsidR="004B2C0D" w:rsidRPr="0031631C" w:rsidRDefault="004B2C0D"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t>Union</w:t>
      </w:r>
      <w:r w:rsidRPr="0031631C">
        <w:rPr>
          <w:sz w:val="20"/>
        </w:rPr>
        <w:tab/>
      </w:r>
      <w:r w:rsidRPr="0031631C">
        <w:rPr>
          <w:sz w:val="20"/>
        </w:rPr>
        <w:tab/>
        <w:t>Elizabeth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Fanwood </w:t>
      </w:r>
      <w:proofErr w:type="spellStart"/>
      <w:r w:rsidRPr="0031631C">
        <w:rPr>
          <w:sz w:val="20"/>
        </w:rPr>
        <w:t>Boro</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Garwood </w:t>
      </w:r>
      <w:proofErr w:type="spellStart"/>
      <w:r w:rsidRPr="0031631C">
        <w:rPr>
          <w:sz w:val="20"/>
        </w:rPr>
        <w:t>Boro</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Hillside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Linden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Plainfield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Rahway City</w:t>
      </w:r>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Roselle </w:t>
      </w:r>
      <w:proofErr w:type="spellStart"/>
      <w:r w:rsidRPr="0031631C">
        <w:rPr>
          <w:sz w:val="20"/>
        </w:rPr>
        <w:t>Boro</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Roselle Park </w:t>
      </w:r>
      <w:proofErr w:type="spellStart"/>
      <w:r w:rsidRPr="0031631C">
        <w:rPr>
          <w:sz w:val="20"/>
        </w:rPr>
        <w:t>Boro</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Union </w:t>
      </w:r>
      <w:proofErr w:type="spellStart"/>
      <w:r w:rsidRPr="0031631C">
        <w:rPr>
          <w:sz w:val="20"/>
        </w:rPr>
        <w:t>Twp</w:t>
      </w:r>
      <w:proofErr w:type="spellEnd"/>
    </w:p>
    <w:p w:rsidR="0031631C" w:rsidRPr="0031631C" w:rsidRDefault="0031631C" w:rsidP="0031631C">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31631C">
        <w:rPr>
          <w:sz w:val="20"/>
        </w:rPr>
        <w:tab/>
      </w:r>
      <w:r w:rsidRPr="0031631C">
        <w:rPr>
          <w:sz w:val="20"/>
        </w:rPr>
        <w:tab/>
      </w:r>
      <w:r w:rsidRPr="0031631C">
        <w:rPr>
          <w:sz w:val="20"/>
        </w:rPr>
        <w:tab/>
      </w:r>
      <w:r w:rsidRPr="0031631C">
        <w:rPr>
          <w:sz w:val="20"/>
        </w:rPr>
        <w:tab/>
      </w:r>
      <w:r w:rsidRPr="0031631C">
        <w:rPr>
          <w:sz w:val="20"/>
        </w:rPr>
        <w:tab/>
      </w:r>
      <w:r w:rsidRPr="0031631C">
        <w:rPr>
          <w:sz w:val="20"/>
        </w:rPr>
        <w:tab/>
        <w:t xml:space="preserve">Winfield </w:t>
      </w:r>
      <w:proofErr w:type="spellStart"/>
      <w:r w:rsidRPr="0031631C">
        <w:rPr>
          <w:sz w:val="20"/>
        </w:rPr>
        <w:t>Twp</w:t>
      </w:r>
      <w:proofErr w:type="spellEnd"/>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u w:val="single"/>
        </w:rPr>
      </w:pPr>
      <w:r w:rsidRPr="00E200D1">
        <w:rPr>
          <w:b/>
          <w:sz w:val="20"/>
        </w:rPr>
        <w:t>TOTAL</w:t>
      </w: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             </w:t>
      </w:r>
      <w:r>
        <w:rPr>
          <w:b/>
          <w:sz w:val="20"/>
        </w:rPr>
        <w:t>$</w:t>
      </w:r>
      <w:r w:rsidR="002F5C79">
        <w:rPr>
          <w:b/>
          <w:sz w:val="20"/>
        </w:rPr>
        <w:t>38,475,000</w:t>
      </w:r>
    </w:p>
    <w:p w:rsidR="00B6231B" w:rsidRPr="00016847" w:rsidRDefault="00B6231B" w:rsidP="00B6231B"/>
    <w:p w:rsidR="00B6231B" w:rsidRPr="002F5C79" w:rsidRDefault="00B6231B" w:rsidP="00B6231B">
      <w:pPr>
        <w:rPr>
          <w:i/>
        </w:rPr>
      </w:pPr>
      <w:r w:rsidRPr="00016847">
        <w:tab/>
        <w:t>c.</w:t>
      </w:r>
      <w:r w:rsidRPr="00016847">
        <w:tab/>
      </w:r>
      <w:r w:rsidR="001367F6">
        <w:t>T</w:t>
      </w:r>
      <w:r w:rsidR="001367F6" w:rsidRPr="001367F6">
        <w:t xml:space="preserve">he expenditure of funds </w:t>
      </w:r>
      <w:r w:rsidR="00CE6C33" w:rsidRPr="00CE6C33">
        <w:t xml:space="preserve">appropriated pursuant to subsection a. of this section </w:t>
      </w:r>
      <w:r w:rsidR="00CE6C33">
        <w:t xml:space="preserve">for any project listed in subsection b. of this section </w:t>
      </w:r>
      <w:r w:rsidR="001367F6" w:rsidRPr="001367F6">
        <w:t>shall not require the approval of the Joint Budget Oversight Committee, or its successor.</w:t>
      </w:r>
      <w:r w:rsidR="001367F6" w:rsidRPr="001367F6">
        <w:rPr>
          <w:i/>
        </w:rPr>
        <w:t xml:space="preserve">  </w:t>
      </w:r>
    </w:p>
    <w:p w:rsidR="00B6231B" w:rsidRPr="00104D31" w:rsidRDefault="00B6231B" w:rsidP="00B6231B">
      <w:r w:rsidRPr="00104D31">
        <w:tab/>
        <w:t>d.</w:t>
      </w:r>
      <w:r w:rsidRPr="00104D31">
        <w:tab/>
        <w:t xml:space="preserve">To the extent that moneys remain available after the projects listed in subsection b. of this section are offered funding pursuant thereto, any State project that previously received funding appropriated or </w:t>
      </w:r>
      <w:proofErr w:type="spellStart"/>
      <w:r w:rsidRPr="00104D31">
        <w:t>reappropriated</w:t>
      </w:r>
      <w:proofErr w:type="spellEnd"/>
      <w:r w:rsidRPr="00104D31">
        <w:t xml:space="preserve"> from any Green Acres bond act, any annual appropriations act, the Garden State Green Acres Preservation Trust Fund, established pursuant to the “Garden State Preservation Trust Act,” P.L.1999, c.152 (C.13:8C-1 et seq.), or the “Preserve New Jersey Green Acres Fund,” established pursuant to section 6 of the “Preserve New Jersey Act,” P.L.2016, c.12 (C.13:8C-48), for recreation and conservation purposes shall be eligible to receive additional funding, as determined by the Department of Environmental Protection, subject to the approval of the Joint Budget Oversight Committee or its successor.</w:t>
      </w:r>
    </w:p>
    <w:p w:rsidR="00B6231B" w:rsidRPr="00016847" w:rsidRDefault="00B6231B" w:rsidP="00B6231B">
      <w:r w:rsidRPr="00016847">
        <w:tab/>
        <w:t xml:space="preserve">For the purposes of this subsection, </w:t>
      </w:r>
      <w:r>
        <w:t>“</w:t>
      </w:r>
      <w:r w:rsidRPr="00016847">
        <w:t>Green Acres bond act</w:t>
      </w:r>
      <w:r>
        <w:t>”</w:t>
      </w:r>
      <w:r w:rsidRPr="00016847">
        <w:t xml:space="preserve"> means P.L.2009, c.117, P.L.2007, c.119, P.L.1995, c.204, P.L.1992, c.88, and P.L.1989, c.183.</w:t>
      </w:r>
    </w:p>
    <w:p w:rsidR="00B6231B" w:rsidRPr="00016847" w:rsidRDefault="00B6231B" w:rsidP="00B6231B"/>
    <w:p w:rsidR="00B6231B" w:rsidRPr="00E30AEB" w:rsidRDefault="00B6231B" w:rsidP="00B6231B">
      <w:pPr>
        <w:tabs>
          <w:tab w:val="clear" w:pos="1440"/>
          <w:tab w:val="left" w:pos="1080"/>
        </w:tabs>
        <w:rPr>
          <w:b/>
        </w:rPr>
      </w:pPr>
      <w:r>
        <w:tab/>
        <w:t>2.</w:t>
      </w:r>
      <w:r>
        <w:tab/>
        <w:t>a.</w:t>
      </w:r>
      <w:r>
        <w:tab/>
      </w:r>
      <w:r w:rsidRPr="00016847">
        <w:t xml:space="preserve">There is appropriated to the Department of Environmental Protection the sum of </w:t>
      </w:r>
      <w:r w:rsidRPr="002F5C79">
        <w:t>$</w:t>
      </w:r>
      <w:r w:rsidR="002F5C79" w:rsidRPr="002F5C79">
        <w:t>4,655,000</w:t>
      </w:r>
      <w:r>
        <w:t xml:space="preserve"> </w:t>
      </w:r>
      <w:r w:rsidRPr="00E30AEB">
        <w:t xml:space="preserve">from dedicated corporation business tax revenues pursuant to Article VIII, Section II, paragraph 6 of the State Constitution in the </w:t>
      </w:r>
      <w:r>
        <w:t>“</w:t>
      </w:r>
      <w:r w:rsidRPr="00E30AEB">
        <w:t>Preserve New Jersey Green Acres Fund,</w:t>
      </w:r>
      <w:r>
        <w:t>”</w:t>
      </w:r>
      <w:r w:rsidRPr="00E30AEB">
        <w:t xml:space="preserve"> established pursuant to section 6 of the </w:t>
      </w:r>
      <w:r>
        <w:t>“</w:t>
      </w:r>
      <w:r w:rsidRPr="00E30AEB">
        <w:t>Preserve New Jersey Act,</w:t>
      </w:r>
      <w:r>
        <w:t>”</w:t>
      </w:r>
      <w:r w:rsidRPr="00E30AEB">
        <w:t xml:space="preserve"> P.L.2016, c.12 (C.13:8C-48),</w:t>
      </w:r>
      <w:r>
        <w:t xml:space="preserve"> </w:t>
      </w:r>
      <w:r w:rsidRPr="00016847">
        <w:t>for the acquisition, for recreation and conservation purposes, of lands throughout the State that have been damaged by, or may be prone to incurring damage caused by, storms or storm-related flooding, or that may buffer or protect other lands from such damage</w:t>
      </w:r>
      <w:r>
        <w:t xml:space="preserve">.  </w:t>
      </w:r>
      <w:r w:rsidR="00A03334" w:rsidRPr="00A03334">
        <w:t>Of the amount appropriated pursuant to this subsection, the sum of $625,433 is available due to interest earnings on the dedicated corporation business tax revenues pursuant to Article VIII, Section II, paragraph 6 of the State Constitution.</w:t>
      </w:r>
    </w:p>
    <w:p w:rsidR="00B6231B" w:rsidRPr="00016847" w:rsidRDefault="00B6231B" w:rsidP="00B6231B">
      <w:r w:rsidRPr="00016847">
        <w:tab/>
        <w:t>b.</w:t>
      </w:r>
      <w:r w:rsidRPr="00016847">
        <w:tab/>
        <w:t>The funds appropriated pursuant to subsection a. of this section shall be allocated as follows:</w:t>
      </w:r>
    </w:p>
    <w:p w:rsidR="00B6231B" w:rsidRPr="00016847" w:rsidRDefault="00B6231B" w:rsidP="00B6231B"/>
    <w:p w:rsidR="00B6231B" w:rsidRPr="00E200D1" w:rsidRDefault="00B6231B" w:rsidP="00B6231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Pr>
          <w:b/>
          <w:sz w:val="20"/>
        </w:rPr>
        <w:t>Project</w:t>
      </w:r>
      <w:r>
        <w:rPr>
          <w:b/>
          <w:sz w:val="20"/>
        </w:rPr>
        <w:tab/>
      </w:r>
      <w:r>
        <w:rPr>
          <w:b/>
          <w:sz w:val="20"/>
        </w:rPr>
        <w:tab/>
      </w:r>
      <w:r w:rsidRPr="00E200D1">
        <w:rPr>
          <w:b/>
          <w:sz w:val="20"/>
        </w:rPr>
        <w:t>County</w:t>
      </w:r>
      <w:r w:rsidRPr="00E200D1">
        <w:rPr>
          <w:b/>
          <w:sz w:val="20"/>
        </w:rPr>
        <w:tab/>
      </w:r>
      <w:r>
        <w:rPr>
          <w:b/>
          <w:sz w:val="20"/>
        </w:rPr>
        <w:tab/>
      </w:r>
      <w:r w:rsidRPr="00E200D1">
        <w:rPr>
          <w:b/>
          <w:sz w:val="20"/>
        </w:rPr>
        <w:tab/>
        <w:t>Municipality</w:t>
      </w:r>
      <w:r w:rsidRPr="00E200D1">
        <w:rPr>
          <w:b/>
          <w:sz w:val="20"/>
        </w:rPr>
        <w:tab/>
      </w:r>
      <w:r>
        <w:rPr>
          <w:b/>
          <w:sz w:val="20"/>
        </w:rPr>
        <w:tab/>
        <w:t xml:space="preserve">     </w:t>
      </w:r>
      <w:r w:rsidRPr="00E200D1">
        <w:rPr>
          <w:b/>
          <w:sz w:val="20"/>
        </w:rPr>
        <w:t xml:space="preserve"> Amount</w:t>
      </w:r>
    </w:p>
    <w:p w:rsidR="00B6231B" w:rsidRDefault="00B6231B" w:rsidP="00B6231B">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p>
    <w:p w:rsidR="00B6231B" w:rsidRPr="00234D7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BLUE ACRES</w:t>
      </w:r>
      <w:r>
        <w:rPr>
          <w:sz w:val="20"/>
        </w:rPr>
        <w:tab/>
      </w:r>
      <w:r>
        <w:rPr>
          <w:sz w:val="20"/>
        </w:rPr>
        <w:tab/>
      </w:r>
      <w:r>
        <w:rPr>
          <w:sz w:val="20"/>
        </w:rPr>
        <w:tab/>
      </w:r>
      <w:r>
        <w:rPr>
          <w:sz w:val="20"/>
        </w:rPr>
        <w:tab/>
      </w:r>
      <w:r>
        <w:rPr>
          <w:sz w:val="20"/>
        </w:rPr>
        <w:tab/>
      </w:r>
      <w:r>
        <w:rPr>
          <w:sz w:val="20"/>
        </w:rPr>
        <w:tab/>
      </w:r>
      <w:r w:rsidRPr="00437382">
        <w:rPr>
          <w:sz w:val="20"/>
        </w:rPr>
        <w:t xml:space="preserve">            </w:t>
      </w:r>
      <w:r>
        <w:rPr>
          <w:sz w:val="20"/>
        </w:rPr>
        <w:t xml:space="preserve"> </w:t>
      </w:r>
      <w:r w:rsidRPr="00437382">
        <w:rPr>
          <w:sz w:val="20"/>
        </w:rPr>
        <w:t xml:space="preserve">  </w:t>
      </w:r>
      <w:r w:rsidRPr="00E30AEB">
        <w:rPr>
          <w:sz w:val="20"/>
        </w:rPr>
        <w:t>$</w:t>
      </w:r>
      <w:r w:rsidR="00104D31">
        <w:rPr>
          <w:sz w:val="20"/>
        </w:rPr>
        <w:t>4,655,000</w:t>
      </w:r>
    </w:p>
    <w:p w:rsidR="00B6231B" w:rsidRPr="00E200D1"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t>Every county</w:t>
      </w:r>
      <w:r>
        <w:rPr>
          <w:sz w:val="20"/>
        </w:rPr>
        <w:tab/>
      </w:r>
      <w:r>
        <w:rPr>
          <w:sz w:val="20"/>
        </w:rPr>
        <w:tab/>
        <w:t>Every municipality</w:t>
      </w:r>
    </w:p>
    <w:p w:rsidR="00B6231B"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4B2C0D" w:rsidRDefault="00B6231B" w:rsidP="004B2C0D">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b/>
          <w:sz w:val="20"/>
        </w:rPr>
      </w:pPr>
      <w:r w:rsidRPr="00E200D1">
        <w:rPr>
          <w:b/>
          <w:sz w:val="20"/>
        </w:rPr>
        <w:t>TOTAL</w:t>
      </w: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              </w:t>
      </w:r>
      <w:r>
        <w:rPr>
          <w:sz w:val="20"/>
        </w:rPr>
        <w:t xml:space="preserve"> </w:t>
      </w:r>
      <w:r w:rsidRPr="00E30AEB">
        <w:rPr>
          <w:b/>
          <w:sz w:val="20"/>
        </w:rPr>
        <w:t>$</w:t>
      </w:r>
      <w:r w:rsidR="00104D31">
        <w:rPr>
          <w:b/>
          <w:sz w:val="20"/>
        </w:rPr>
        <w:t>4,655,0</w:t>
      </w:r>
      <w:r w:rsidRPr="00E30AEB">
        <w:rPr>
          <w:b/>
          <w:sz w:val="20"/>
        </w:rPr>
        <w:t>00</w:t>
      </w:r>
    </w:p>
    <w:p w:rsidR="00902D96" w:rsidRDefault="00902D96" w:rsidP="004B2C0D">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b/>
          <w:sz w:val="20"/>
        </w:rPr>
      </w:pPr>
    </w:p>
    <w:p w:rsidR="00B6231B" w:rsidRPr="00016847" w:rsidRDefault="00B6231B" w:rsidP="00B6231B">
      <w:r w:rsidRPr="00016847">
        <w:tab/>
        <w:t>c.</w:t>
      </w:r>
      <w:r w:rsidRPr="00016847">
        <w:tab/>
        <w:t xml:space="preserve">The expenditure of moneys appropriated pursuant to this section is subject to the provisions of the </w:t>
      </w:r>
      <w:r>
        <w:t>“</w:t>
      </w:r>
      <w:r w:rsidRPr="00016847">
        <w:t>Preserve New Jersey Act,</w:t>
      </w:r>
      <w:r>
        <w:t>”</w:t>
      </w:r>
      <w:r w:rsidRPr="00016847">
        <w:t xml:space="preserve"> P.L.2016, c.12 (C.13:8C-43 et seq.).</w:t>
      </w:r>
    </w:p>
    <w:p w:rsidR="00B6231B" w:rsidRPr="00016847" w:rsidRDefault="00B6231B" w:rsidP="00B6231B"/>
    <w:p w:rsidR="00B6231B" w:rsidRPr="00016847" w:rsidRDefault="00B6231B" w:rsidP="00B6231B">
      <w:pPr>
        <w:tabs>
          <w:tab w:val="clear" w:pos="1440"/>
          <w:tab w:val="left" w:pos="1080"/>
        </w:tabs>
      </w:pPr>
      <w:r w:rsidRPr="00016847">
        <w:rPr>
          <w:i/>
        </w:rPr>
        <w:tab/>
      </w:r>
      <w:r>
        <w:t>3.</w:t>
      </w:r>
      <w:r>
        <w:tab/>
        <w:t>a.</w:t>
      </w:r>
      <w:r>
        <w:tab/>
      </w:r>
      <w:r w:rsidRPr="00016847">
        <w:t xml:space="preserve">There is </w:t>
      </w:r>
      <w:proofErr w:type="spellStart"/>
      <w:r w:rsidRPr="00016847">
        <w:t>reappropriated</w:t>
      </w:r>
      <w:proofErr w:type="spellEnd"/>
      <w:r w:rsidRPr="00016847">
        <w:t xml:space="preserve"> to the Department of Environmental Protection the unexpended balances, due to project cancellations or cost savings, of the amounts appropriated or </w:t>
      </w:r>
      <w:proofErr w:type="spellStart"/>
      <w:r w:rsidRPr="00016847">
        <w:t>reappropriated</w:t>
      </w:r>
      <w:proofErr w:type="spellEnd"/>
      <w:r w:rsidRPr="00016847">
        <w:t xml:space="preserve"> from this act, any Green Acres bond act, any annual appropriations act, the Garden State Green Acres Preservation Trust Fund, established pursuant to the </w:t>
      </w:r>
      <w:r>
        <w:t>“</w:t>
      </w:r>
      <w:r w:rsidRPr="00016847">
        <w:t>Garden State Preservation Trust Act,</w:t>
      </w:r>
      <w:r>
        <w:t>”</w:t>
      </w:r>
      <w:r w:rsidRPr="00016847">
        <w:t xml:space="preserve"> P.L.1999, c.152 (C.13:8C-1 et seq.), </w:t>
      </w:r>
      <w:r w:rsidRPr="00423FA7">
        <w:t xml:space="preserve">or the </w:t>
      </w:r>
      <w:r>
        <w:t>“</w:t>
      </w:r>
      <w:r w:rsidRPr="00423FA7">
        <w:t>Preserve New Jersey Green Acres Fund,</w:t>
      </w:r>
      <w:r>
        <w:t>”</w:t>
      </w:r>
      <w:r w:rsidRPr="00423FA7">
        <w:t xml:space="preserve"> established pursuant to section 6 of the </w:t>
      </w:r>
      <w:r>
        <w:t>“</w:t>
      </w:r>
      <w:r w:rsidRPr="00423FA7">
        <w:t>Preserve New Jersey Act,</w:t>
      </w:r>
      <w:r>
        <w:t>”</w:t>
      </w:r>
      <w:r w:rsidRPr="00423FA7">
        <w:t xml:space="preserve"> P.L.2016, c.12 (C.13:8C-48), </w:t>
      </w:r>
      <w:r w:rsidRPr="00016847">
        <w:t xml:space="preserve">for State projects to acquire or develop lands for recreation and conservation purposes, for the purpose of providing additional funding, as determined by the Department of Environmental Protection, to any State project that previously received funding appropriated or </w:t>
      </w:r>
      <w:proofErr w:type="spellStart"/>
      <w:r w:rsidRPr="00016847">
        <w:t>reappropriated</w:t>
      </w:r>
      <w:proofErr w:type="spellEnd"/>
      <w:r w:rsidRPr="00016847">
        <w:t xml:space="preserve"> from any Green Acres bond act, any annual appropriations act, the Garden State Green Acres Preservation Trust Fund</w:t>
      </w:r>
      <w:r>
        <w:t>, or the “</w:t>
      </w:r>
      <w:r w:rsidRPr="00423FA7">
        <w:t>Prese</w:t>
      </w:r>
      <w:r>
        <w:t>rve New Jersey Green Acres Fund”</w:t>
      </w:r>
      <w:r w:rsidRPr="00423FA7">
        <w:t xml:space="preserve"> </w:t>
      </w:r>
      <w:r w:rsidRPr="00016847">
        <w:t>for recreation and conservation purposes or that receives funding approved pursuant to section 1 of this act, subject to the approval of the Joint Budget Oversight Committee or its successor.  Any such additional funding provided from a Green Acres bond act may include administrative costs.</w:t>
      </w:r>
    </w:p>
    <w:p w:rsidR="00B6231B" w:rsidRPr="00016847" w:rsidRDefault="00B6231B" w:rsidP="00B6231B">
      <w:r w:rsidRPr="00016847">
        <w:tab/>
        <w:t>b.</w:t>
      </w:r>
      <w:r w:rsidRPr="00016847">
        <w:tab/>
        <w:t xml:space="preserve">For the purposes of this section, </w:t>
      </w:r>
      <w:r>
        <w:t>“</w:t>
      </w:r>
      <w:r w:rsidRPr="00016847">
        <w:t>Green Acres bond act</w:t>
      </w:r>
      <w:r>
        <w:t>”</w:t>
      </w:r>
      <w:r w:rsidRPr="00016847">
        <w:t xml:space="preserve"> means P.L.2009, c.117, P.L.2007, c.119, P.L.1995, c.204, P.L.1992, c.88, and P.L.1989, c.183.</w:t>
      </w:r>
    </w:p>
    <w:p w:rsidR="00B6231B" w:rsidRDefault="00B6231B" w:rsidP="00B6231B"/>
    <w:p w:rsidR="006E53F9" w:rsidRPr="006E53F9" w:rsidRDefault="00104D31" w:rsidP="006E53F9">
      <w:r>
        <w:tab/>
        <w:t xml:space="preserve">4.  </w:t>
      </w:r>
      <w:r w:rsidRPr="00104D31">
        <w:t>There is appropriated to the Department of Environmental Protection the sum of $</w:t>
      </w:r>
      <w:r w:rsidR="002C2C9F">
        <w:t>6,802</w:t>
      </w:r>
      <w:r w:rsidRPr="00104D31">
        <w:t>,000 from dedicated corporation business tax revenues pursuant to Article VIII, Section II, paragraph 6 of the State Constitution in the “Preserve New Jersey Green Acres Fund,” established pursuant to section 6 of the “Preserve New Jersey Act,” P.L.2016, c.12 (C.13:8C-48),</w:t>
      </w:r>
      <w:r>
        <w:t xml:space="preserve"> for </w:t>
      </w:r>
      <w:r w:rsidR="006E53F9">
        <w:t xml:space="preserve">paying administrative costs associated with administering the </w:t>
      </w:r>
      <w:r w:rsidR="006E53F9" w:rsidRPr="006E53F9">
        <w:t>applicable provisions of P.L.2016, c.12 (C.13:8C-43 et seq.).</w:t>
      </w:r>
    </w:p>
    <w:p w:rsidR="00104D31" w:rsidRPr="00016847" w:rsidRDefault="00104D31" w:rsidP="00B6231B"/>
    <w:p w:rsidR="00B6231B" w:rsidRDefault="00104D31" w:rsidP="00B6231B">
      <w:r>
        <w:tab/>
        <w:t>5</w:t>
      </w:r>
      <w:r w:rsidR="00B6231B">
        <w:t>.</w:t>
      </w:r>
      <w:r w:rsidR="00B6231B">
        <w:tab/>
      </w:r>
      <w:r w:rsidR="00B6231B" w:rsidRPr="005F7445">
        <w:t xml:space="preserve">There is appropriated from the General Fund to the </w:t>
      </w:r>
      <w:r w:rsidR="00B6231B">
        <w:t>“</w:t>
      </w:r>
      <w:r w:rsidR="00B6231B" w:rsidRPr="005F7445">
        <w:t>Preserve New Jersey Green Acres Fund,</w:t>
      </w:r>
      <w:r w:rsidR="00B6231B">
        <w:t>”</w:t>
      </w:r>
      <w:r w:rsidR="00B6231B" w:rsidRPr="005F7445">
        <w:t xml:space="preserve"> established pursuant to section 6 of the </w:t>
      </w:r>
      <w:r w:rsidR="00B6231B">
        <w:t>“</w:t>
      </w:r>
      <w:r w:rsidR="00B6231B" w:rsidRPr="005F7445">
        <w:t>Preserve New Jersey Act,</w:t>
      </w:r>
      <w:r w:rsidR="00B6231B">
        <w:t>”</w:t>
      </w:r>
      <w:r w:rsidR="00B6231B" w:rsidRPr="005F7445">
        <w:t xml:space="preserve"> P.L.2016, c.12 (C.13:8C-48), the sum of </w:t>
      </w:r>
      <w:r w:rsidR="002C2C9F" w:rsidRPr="002C2C9F">
        <w:t>$49</w:t>
      </w:r>
      <w:r w:rsidR="002C2C9F">
        <w:t>,932,000</w:t>
      </w:r>
      <w:r w:rsidRPr="002F5C79">
        <w:rPr>
          <w:b/>
        </w:rPr>
        <w:t xml:space="preserve"> </w:t>
      </w:r>
      <w:r w:rsidR="00B6231B" w:rsidRPr="00CA47BC">
        <w:t>to implement the provisions of this act.</w:t>
      </w:r>
    </w:p>
    <w:p w:rsidR="00B6231B" w:rsidRPr="008F485A" w:rsidRDefault="00B6231B" w:rsidP="00B6231B">
      <w:pPr>
        <w:rPr>
          <w:i/>
        </w:rPr>
      </w:pPr>
    </w:p>
    <w:p w:rsidR="004B2C0D" w:rsidRDefault="00104D31" w:rsidP="004B2C0D">
      <w:r>
        <w:tab/>
        <w:t>6</w:t>
      </w:r>
      <w:r w:rsidR="00B6231B" w:rsidRPr="00016847">
        <w:t>.</w:t>
      </w:r>
      <w:r w:rsidR="00B6231B" w:rsidRPr="00016847">
        <w:tab/>
        <w:t>This act shall take effect immediately.</w:t>
      </w:r>
    </w:p>
    <w:p w:rsidR="00902D96" w:rsidRDefault="00902D96" w:rsidP="004B2C0D"/>
    <w:p w:rsidR="00902D96" w:rsidRDefault="00902D96" w:rsidP="004B2C0D"/>
    <w:p w:rsidR="00686AEB" w:rsidRPr="00AA7880" w:rsidRDefault="00686AEB" w:rsidP="00686AEB">
      <w:pPr>
        <w:jc w:val="center"/>
      </w:pPr>
      <w:r w:rsidRPr="00D71D68">
        <w:t>STATEMENT</w:t>
      </w:r>
    </w:p>
    <w:p w:rsidR="00686AEB" w:rsidRDefault="00686AEB" w:rsidP="00686AEB"/>
    <w:p w:rsidR="00B6231B" w:rsidRDefault="00B6231B" w:rsidP="00B6231B">
      <w:r>
        <w:tab/>
        <w:t xml:space="preserve">This bill appropriates the sum of </w:t>
      </w:r>
      <w:r w:rsidR="00104D31" w:rsidRPr="00104D31">
        <w:t>$4</w:t>
      </w:r>
      <w:r w:rsidR="002C2C9F">
        <w:t>9.932</w:t>
      </w:r>
      <w:r w:rsidR="00104D31" w:rsidRPr="00104D31">
        <w:t xml:space="preserve"> million</w:t>
      </w:r>
      <w:r w:rsidR="00104D31" w:rsidRPr="002F5C79">
        <w:rPr>
          <w:b/>
        </w:rPr>
        <w:t xml:space="preserve"> </w:t>
      </w:r>
      <w:r>
        <w:t xml:space="preserve">to the Department of Environmental Protection (DEP) to provide funding for the acquisition by the State of lands for recreation and conservation purposes, including for Blue Acres projects, pursuant to the “Preserve New Jersey Act,” P.L.2016, c.12 (C.13:8C-43 et seq.).  </w:t>
      </w:r>
    </w:p>
    <w:p w:rsidR="00B6231B" w:rsidRDefault="00B6231B" w:rsidP="00B6231B">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This bill appropriates moneys for State open space acquisition projects, including for Blue Acres projects.  </w:t>
      </w:r>
    </w:p>
    <w:p w:rsidR="00B6231B" w:rsidRDefault="00B6231B" w:rsidP="00B6231B">
      <w:r>
        <w:tab/>
        <w:t xml:space="preserve">Specifically, this bill appropriates </w:t>
      </w:r>
      <w:r w:rsidRPr="002F5C79">
        <w:t>$</w:t>
      </w:r>
      <w:r w:rsidR="002F5C79" w:rsidRPr="002F5C79">
        <w:t>38</w:t>
      </w:r>
      <w:r w:rsidR="00104D31">
        <w:t>.</w:t>
      </w:r>
      <w:r w:rsidR="002F5C79" w:rsidRPr="002F5C79">
        <w:t>475</w:t>
      </w:r>
      <w:r w:rsidR="00104D31">
        <w:t xml:space="preserve"> million</w:t>
      </w:r>
      <w:r>
        <w:t xml:space="preserve"> to the DEP from the “Preserve New Jersey Green Acres Fund” to provide funding for the acquisition by the State of lands for recreation and conservation purposes.  This appropriation allocates funding for the acquisition by the State of lands</w:t>
      </w:r>
      <w:r w:rsidR="00B00F97">
        <w:t>,</w:t>
      </w:r>
      <w:r>
        <w:t xml:space="preserve"> for recreation and conservation purposes</w:t>
      </w:r>
      <w:r w:rsidR="00B00F97">
        <w:t>, located</w:t>
      </w:r>
      <w:r>
        <w:t xml:space="preserve"> </w:t>
      </w:r>
      <w:r w:rsidR="00B00F97">
        <w:t>throughout the State with</w:t>
      </w:r>
      <w:r>
        <w:t xml:space="preserve">in </w:t>
      </w:r>
      <w:r w:rsidR="00B00F97">
        <w:t xml:space="preserve">the </w:t>
      </w:r>
      <w:r w:rsidR="000C0C0E">
        <w:t>ten</w:t>
      </w:r>
      <w:r>
        <w:t xml:space="preserve"> project categories</w:t>
      </w:r>
      <w:r w:rsidR="00B00F97">
        <w:t xml:space="preserve"> identified in section 1 of the bill</w:t>
      </w:r>
      <w:r>
        <w:t xml:space="preserve">.  </w:t>
      </w:r>
      <w:r w:rsidR="00104D31">
        <w:t>The bill also</w:t>
      </w:r>
      <w:r>
        <w:t xml:space="preserve"> appropriates </w:t>
      </w:r>
      <w:r w:rsidRPr="002F5C79">
        <w:t>$</w:t>
      </w:r>
      <w:r w:rsidR="002F5C79" w:rsidRPr="002F5C79">
        <w:t>4</w:t>
      </w:r>
      <w:r w:rsidR="00104D31">
        <w:t>.</w:t>
      </w:r>
      <w:r w:rsidR="002F5C79" w:rsidRPr="002F5C79">
        <w:t>655</w:t>
      </w:r>
      <w:r w:rsidR="00104D31">
        <w:t xml:space="preserve"> million</w:t>
      </w:r>
      <w:r>
        <w:t xml:space="preserve"> to the DEP to provide funding for the acquisition by the State, for recreation and conservation purposes, of properties throughout the State that are prone to or have incurred flood or storm damage, or that may buffer or protect other lands from such damage, i.e., “Blue Acres” projects.  </w:t>
      </w:r>
      <w:r w:rsidR="00104D31">
        <w:t>In addit</w:t>
      </w:r>
      <w:r w:rsidR="00A03334">
        <w:t xml:space="preserve">ion, the bill appropriates </w:t>
      </w:r>
      <w:r w:rsidR="002C2C9F">
        <w:t>$6.</w:t>
      </w:r>
      <w:r w:rsidR="002C2C9F" w:rsidRPr="002C2C9F">
        <w:t>802</w:t>
      </w:r>
      <w:r w:rsidR="002C2C9F">
        <w:t xml:space="preserve"> </w:t>
      </w:r>
      <w:r w:rsidR="00104D31">
        <w:t xml:space="preserve">million to the DEP for the purposes of paying administrative costs associated with </w:t>
      </w:r>
      <w:r w:rsidR="002C2C9F">
        <w:t xml:space="preserve">administering the applicable provisions of the </w:t>
      </w:r>
      <w:r w:rsidR="002C2C9F" w:rsidRPr="002C2C9F">
        <w:t>“Preserve New Jersey Act</w:t>
      </w:r>
      <w:r w:rsidR="002C2C9F">
        <w:t>.</w:t>
      </w:r>
      <w:r w:rsidR="002C2C9F" w:rsidRPr="002C2C9F">
        <w:t>”</w:t>
      </w:r>
    </w:p>
    <w:p w:rsidR="00B6231B" w:rsidRDefault="00B6231B" w:rsidP="00B6231B">
      <w:r>
        <w:tab/>
        <w:t>The “Preserve New Jersey Green Acres Fund” was established by section 6 of the “Preserve New Jersey Act.”  P.L.2019, c.136 amended the “Preserve New Jersey Act” to incorporate the purposes of the “Preserve New Jersey Blue Acres Fund” into the “Preserve New Jersey Green Acres Fund,” rather than having two separate funds, both providing moneys to the DEP’s Green Acres program for the acquisition of lands for recreation and conservation purposes.  Of the funding allocated for the acquisition of lands for recreation and conservation purposes by the State, a minimum of 10 percent is to be allocated for Blue Acres projects.</w:t>
      </w:r>
    </w:p>
    <w:p w:rsidR="00B6231B" w:rsidRDefault="00B6231B" w:rsidP="00B6231B">
      <w:r>
        <w:tab/>
        <w:t>The projects and appropriations listed in this bill have been approved by the DEP and the Garden State Preservation Trust.</w:t>
      </w:r>
    </w:p>
    <w:p w:rsidR="000C5038" w:rsidRDefault="00B6231B">
      <w:r w:rsidRPr="00104D31">
        <w:tab/>
        <w:t>Lastly, the bill authorizes the department to re-distribute certain other moneys made available by project cancellations or cost savings to provide additional funding, for recreation and conservation purposes, to previously approved and funded State projects, subject to the approval of the Joint Budget Oversight Committee.  The bill provides that the additional funding, if provided from a Green Acres bond act, may include administrative costs.</w:t>
      </w:r>
    </w:p>
    <w:p w:rsidR="00B23757" w:rsidRDefault="00B23757"/>
    <w:p w:rsidR="00B23757" w:rsidRDefault="00B23757"/>
    <w:p w:rsidR="00B23757" w:rsidRDefault="00B23757" w:rsidP="00B23757">
      <w:pPr>
        <w:jc w:val="center"/>
      </w:pPr>
      <w:r>
        <w:rPr>
          <w:u w:val="single"/>
        </w:rPr>
        <w:t>                                </w:t>
      </w:r>
    </w:p>
    <w:p w:rsidR="00B23757" w:rsidRDefault="00B23757" w:rsidP="00B23757">
      <w:pPr>
        <w:jc w:val="center"/>
      </w:pPr>
    </w:p>
    <w:p w:rsidR="00B23757" w:rsidRPr="00B23757" w:rsidRDefault="00B23757" w:rsidP="000360B7">
      <w:bookmarkStart w:id="1" w:name="_GoBack"/>
      <w:bookmarkEnd w:id="1"/>
      <w:r>
        <w:tab/>
        <w:t>Appropriates $49.932 million from constitutionally dedicated CBT revenues to DEP for State acquisition of lands for recreation and conservation purposes, including Blue Acres projects, and Green Acres Program administrative costs.</w:t>
      </w:r>
    </w:p>
    <w:sectPr w:rsidR="00B23757" w:rsidRPr="00B23757" w:rsidSect="00B23757">
      <w:headerReference w:type="default" r:id="rId8"/>
      <w:footerReference w:type="default" r:id="rId9"/>
      <w:type w:val="continuous"/>
      <w:pgSz w:w="12240" w:h="20160" w:code="5"/>
      <w:pgMar w:top="1440" w:right="2520" w:bottom="1080" w:left="2880" w:header="1181" w:footer="15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C9F" w:rsidRDefault="002C2C9F">
      <w:r>
        <w:separator/>
      </w:r>
    </w:p>
  </w:endnote>
  <w:endnote w:type="continuationSeparator" w:id="0">
    <w:p w:rsidR="002C2C9F" w:rsidRDefault="002C2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57" w:rsidRDefault="00B23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C9F" w:rsidRDefault="002C2C9F">
      <w:r>
        <w:separator/>
      </w:r>
    </w:p>
  </w:footnote>
  <w:footnote w:type="continuationSeparator" w:id="0">
    <w:p w:rsidR="002C2C9F" w:rsidRDefault="002C2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C9F" w:rsidRDefault="002C2C9F" w:rsidP="00686AEB">
    <w:pPr>
      <w:pStyle w:val="Header"/>
      <w:jc w:val="center"/>
      <w:rPr>
        <w:rStyle w:val="PageNumber"/>
      </w:rPr>
    </w:pPr>
  </w:p>
  <w:p w:rsidR="008F0A49" w:rsidRDefault="008F0A49" w:rsidP="008F0A49">
    <w:pPr>
      <w:pStyle w:val="bpuHeadSpon"/>
    </w:pPr>
    <w:r w:rsidRPr="008F0A49">
      <w:rPr>
        <w:rStyle w:val="bpuHeadSponChar"/>
      </w:rPr>
      <w:t>A6213</w:t>
    </w:r>
    <w:r>
      <w:t xml:space="preserve"> KENNEDY, CARTER</w:t>
    </w:r>
  </w:p>
  <w:p w:rsidR="008F0A49" w:rsidRDefault="008F0A49" w:rsidP="008F0A49">
    <w:pPr>
      <w:pStyle w:val="bpuHeadSpon"/>
    </w:pPr>
    <w:r>
      <w:fldChar w:fldCharType="begin"/>
    </w:r>
    <w:r>
      <w:instrText xml:space="preserve"> PAGE  \* MERGEFORMAT </w:instrText>
    </w:r>
    <w:r>
      <w:fldChar w:fldCharType="separate"/>
    </w:r>
    <w:r w:rsidR="00B23757">
      <w:rPr>
        <w:noProof/>
      </w:rPr>
      <w:t>2</w:t>
    </w:r>
    <w:r>
      <w:fldChar w:fldCharType="end"/>
    </w:r>
  </w:p>
  <w:p w:rsidR="008F0A49" w:rsidRDefault="008F0A49" w:rsidP="008F0A4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757" w:rsidRDefault="00B23757" w:rsidP="00686AEB">
    <w:pPr>
      <w:pStyle w:val="Header"/>
      <w:jc w:val="center"/>
      <w:rPr>
        <w:rStyle w:val="PageNumber"/>
      </w:rPr>
    </w:pPr>
  </w:p>
  <w:p w:rsidR="00B23757" w:rsidRDefault="00B23757" w:rsidP="008F0A49">
    <w:pPr>
      <w:pStyle w:val="bpuHeadSpon"/>
    </w:pPr>
    <w:r w:rsidRPr="008F0A49">
      <w:rPr>
        <w:rStyle w:val="bpuHeadSponChar"/>
      </w:rPr>
      <w:t>A6213</w:t>
    </w:r>
  </w:p>
  <w:p w:rsidR="00B23757" w:rsidRDefault="00B23757" w:rsidP="008F0A49">
    <w:pPr>
      <w:pStyle w:val="bpuHeadSpon"/>
    </w:pPr>
    <w:r>
      <w:fldChar w:fldCharType="begin"/>
    </w:r>
    <w:r>
      <w:instrText xml:space="preserve"> PAGE  \* MERGEFORMAT </w:instrText>
    </w:r>
    <w:r>
      <w:fldChar w:fldCharType="separate"/>
    </w:r>
    <w:r w:rsidR="00447A78">
      <w:rPr>
        <w:noProof/>
      </w:rPr>
      <w:t>12</w:t>
    </w:r>
    <w:r>
      <w:fldChar w:fldCharType="end"/>
    </w:r>
  </w:p>
  <w:p w:rsidR="00B23757" w:rsidRDefault="00B23757" w:rsidP="008F0A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A99"/>
    <w:rsid w:val="0000101A"/>
    <w:rsid w:val="000051BD"/>
    <w:rsid w:val="000160A5"/>
    <w:rsid w:val="0002335B"/>
    <w:rsid w:val="00023885"/>
    <w:rsid w:val="0003549A"/>
    <w:rsid w:val="000360B7"/>
    <w:rsid w:val="000367AE"/>
    <w:rsid w:val="00042CB5"/>
    <w:rsid w:val="00043B22"/>
    <w:rsid w:val="00054975"/>
    <w:rsid w:val="00057D20"/>
    <w:rsid w:val="0006197C"/>
    <w:rsid w:val="0006281F"/>
    <w:rsid w:val="0008141C"/>
    <w:rsid w:val="00092F6B"/>
    <w:rsid w:val="00094A55"/>
    <w:rsid w:val="000A44A7"/>
    <w:rsid w:val="000A5915"/>
    <w:rsid w:val="000B1054"/>
    <w:rsid w:val="000B3411"/>
    <w:rsid w:val="000C054C"/>
    <w:rsid w:val="000C0C0E"/>
    <w:rsid w:val="000C12C2"/>
    <w:rsid w:val="000C49C0"/>
    <w:rsid w:val="000C5038"/>
    <w:rsid w:val="000D11AF"/>
    <w:rsid w:val="000D6255"/>
    <w:rsid w:val="000D6262"/>
    <w:rsid w:val="000D7B4A"/>
    <w:rsid w:val="000E4006"/>
    <w:rsid w:val="000F3321"/>
    <w:rsid w:val="000F3DA2"/>
    <w:rsid w:val="000F5FDE"/>
    <w:rsid w:val="000F7466"/>
    <w:rsid w:val="000F7869"/>
    <w:rsid w:val="00104D31"/>
    <w:rsid w:val="00111070"/>
    <w:rsid w:val="00122025"/>
    <w:rsid w:val="0013000E"/>
    <w:rsid w:val="00133F81"/>
    <w:rsid w:val="0013563D"/>
    <w:rsid w:val="00135943"/>
    <w:rsid w:val="001367F6"/>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5AB2"/>
    <w:rsid w:val="001A66B6"/>
    <w:rsid w:val="001B4716"/>
    <w:rsid w:val="001B4EA4"/>
    <w:rsid w:val="001B6401"/>
    <w:rsid w:val="001C320A"/>
    <w:rsid w:val="001C7C52"/>
    <w:rsid w:val="001D25F3"/>
    <w:rsid w:val="001E15F1"/>
    <w:rsid w:val="001E16FA"/>
    <w:rsid w:val="001E6213"/>
    <w:rsid w:val="001F14C7"/>
    <w:rsid w:val="001F7405"/>
    <w:rsid w:val="002007A3"/>
    <w:rsid w:val="00205533"/>
    <w:rsid w:val="002068F1"/>
    <w:rsid w:val="00212B8D"/>
    <w:rsid w:val="002206C8"/>
    <w:rsid w:val="00222983"/>
    <w:rsid w:val="002370D0"/>
    <w:rsid w:val="00255958"/>
    <w:rsid w:val="002563BB"/>
    <w:rsid w:val="00257FA2"/>
    <w:rsid w:val="0026574A"/>
    <w:rsid w:val="002660BB"/>
    <w:rsid w:val="002720E8"/>
    <w:rsid w:val="00275293"/>
    <w:rsid w:val="002776B0"/>
    <w:rsid w:val="002861CD"/>
    <w:rsid w:val="00286C7E"/>
    <w:rsid w:val="002A0678"/>
    <w:rsid w:val="002A1029"/>
    <w:rsid w:val="002A3A1A"/>
    <w:rsid w:val="002A4692"/>
    <w:rsid w:val="002A51BA"/>
    <w:rsid w:val="002B2E26"/>
    <w:rsid w:val="002B3DF0"/>
    <w:rsid w:val="002B3FE6"/>
    <w:rsid w:val="002C2C9F"/>
    <w:rsid w:val="002C2D81"/>
    <w:rsid w:val="002C461E"/>
    <w:rsid w:val="002C6CEC"/>
    <w:rsid w:val="002D2968"/>
    <w:rsid w:val="002E09CE"/>
    <w:rsid w:val="002E5EBB"/>
    <w:rsid w:val="002E69D1"/>
    <w:rsid w:val="002F3BA6"/>
    <w:rsid w:val="002F5C79"/>
    <w:rsid w:val="003078A0"/>
    <w:rsid w:val="00315320"/>
    <w:rsid w:val="0031631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2EB4"/>
    <w:rsid w:val="003C43EF"/>
    <w:rsid w:val="003C5927"/>
    <w:rsid w:val="003C5A6B"/>
    <w:rsid w:val="003C7FB2"/>
    <w:rsid w:val="003D24DE"/>
    <w:rsid w:val="003E1A45"/>
    <w:rsid w:val="003E26D4"/>
    <w:rsid w:val="003E47BA"/>
    <w:rsid w:val="003F3B37"/>
    <w:rsid w:val="0040195A"/>
    <w:rsid w:val="00402DC0"/>
    <w:rsid w:val="00404FEF"/>
    <w:rsid w:val="00416C4B"/>
    <w:rsid w:val="0041751E"/>
    <w:rsid w:val="004211E5"/>
    <w:rsid w:val="00422091"/>
    <w:rsid w:val="0043386C"/>
    <w:rsid w:val="00436327"/>
    <w:rsid w:val="00436F2D"/>
    <w:rsid w:val="00436F5D"/>
    <w:rsid w:val="00441B42"/>
    <w:rsid w:val="00447A78"/>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2F57"/>
    <w:rsid w:val="004A3009"/>
    <w:rsid w:val="004A6940"/>
    <w:rsid w:val="004A77A4"/>
    <w:rsid w:val="004B2C0D"/>
    <w:rsid w:val="004C742C"/>
    <w:rsid w:val="004D0FA5"/>
    <w:rsid w:val="004D7A0C"/>
    <w:rsid w:val="004E1F3E"/>
    <w:rsid w:val="004F21BD"/>
    <w:rsid w:val="004F4F1D"/>
    <w:rsid w:val="004F74DD"/>
    <w:rsid w:val="00500F27"/>
    <w:rsid w:val="00501317"/>
    <w:rsid w:val="0050495C"/>
    <w:rsid w:val="00505DC9"/>
    <w:rsid w:val="00505F51"/>
    <w:rsid w:val="00506E1E"/>
    <w:rsid w:val="00513C81"/>
    <w:rsid w:val="00527BFB"/>
    <w:rsid w:val="00532A32"/>
    <w:rsid w:val="005379AB"/>
    <w:rsid w:val="00540B0B"/>
    <w:rsid w:val="0054460F"/>
    <w:rsid w:val="00545B64"/>
    <w:rsid w:val="005536CD"/>
    <w:rsid w:val="00554051"/>
    <w:rsid w:val="00557240"/>
    <w:rsid w:val="005623A9"/>
    <w:rsid w:val="005629A4"/>
    <w:rsid w:val="005651F3"/>
    <w:rsid w:val="00571824"/>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7A9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53F9"/>
    <w:rsid w:val="006F180D"/>
    <w:rsid w:val="006F4334"/>
    <w:rsid w:val="006F47AF"/>
    <w:rsid w:val="006F6B8A"/>
    <w:rsid w:val="007076DE"/>
    <w:rsid w:val="00707CD3"/>
    <w:rsid w:val="007115DD"/>
    <w:rsid w:val="00711B5D"/>
    <w:rsid w:val="00716BB9"/>
    <w:rsid w:val="007256D1"/>
    <w:rsid w:val="007279FD"/>
    <w:rsid w:val="007502CB"/>
    <w:rsid w:val="00752D79"/>
    <w:rsid w:val="00752E20"/>
    <w:rsid w:val="00756EDE"/>
    <w:rsid w:val="00764456"/>
    <w:rsid w:val="00780E07"/>
    <w:rsid w:val="00781B4D"/>
    <w:rsid w:val="007824BF"/>
    <w:rsid w:val="00783B8D"/>
    <w:rsid w:val="007948A7"/>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3208"/>
    <w:rsid w:val="00832816"/>
    <w:rsid w:val="00834EFD"/>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267"/>
    <w:rsid w:val="008916EC"/>
    <w:rsid w:val="00891E4F"/>
    <w:rsid w:val="00894234"/>
    <w:rsid w:val="00896931"/>
    <w:rsid w:val="008A31C5"/>
    <w:rsid w:val="008A4F9A"/>
    <w:rsid w:val="008B2850"/>
    <w:rsid w:val="008B4DDB"/>
    <w:rsid w:val="008C79B3"/>
    <w:rsid w:val="008D2E60"/>
    <w:rsid w:val="008D77BD"/>
    <w:rsid w:val="008E454C"/>
    <w:rsid w:val="008E6359"/>
    <w:rsid w:val="008F0A49"/>
    <w:rsid w:val="008F1E5A"/>
    <w:rsid w:val="00901BDA"/>
    <w:rsid w:val="00902D96"/>
    <w:rsid w:val="009121D8"/>
    <w:rsid w:val="00912D9C"/>
    <w:rsid w:val="00916F7A"/>
    <w:rsid w:val="00917FE3"/>
    <w:rsid w:val="009318C7"/>
    <w:rsid w:val="00931C09"/>
    <w:rsid w:val="009348C2"/>
    <w:rsid w:val="009440D0"/>
    <w:rsid w:val="00945D1B"/>
    <w:rsid w:val="009523A3"/>
    <w:rsid w:val="00960958"/>
    <w:rsid w:val="00963A46"/>
    <w:rsid w:val="00966A3E"/>
    <w:rsid w:val="00971493"/>
    <w:rsid w:val="00971AD9"/>
    <w:rsid w:val="00973069"/>
    <w:rsid w:val="00973523"/>
    <w:rsid w:val="00980766"/>
    <w:rsid w:val="009835D4"/>
    <w:rsid w:val="009865D4"/>
    <w:rsid w:val="009945D9"/>
    <w:rsid w:val="00997152"/>
    <w:rsid w:val="009972CD"/>
    <w:rsid w:val="009A0E9C"/>
    <w:rsid w:val="009A45DA"/>
    <w:rsid w:val="009B06D2"/>
    <w:rsid w:val="009B34EC"/>
    <w:rsid w:val="009B5ADF"/>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3334"/>
    <w:rsid w:val="00A11228"/>
    <w:rsid w:val="00A222C2"/>
    <w:rsid w:val="00A25845"/>
    <w:rsid w:val="00A305D6"/>
    <w:rsid w:val="00A342C4"/>
    <w:rsid w:val="00A5044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F97"/>
    <w:rsid w:val="00B0116D"/>
    <w:rsid w:val="00B01173"/>
    <w:rsid w:val="00B02F35"/>
    <w:rsid w:val="00B05A3C"/>
    <w:rsid w:val="00B07100"/>
    <w:rsid w:val="00B1138C"/>
    <w:rsid w:val="00B23757"/>
    <w:rsid w:val="00B2574A"/>
    <w:rsid w:val="00B27362"/>
    <w:rsid w:val="00B35D8A"/>
    <w:rsid w:val="00B42580"/>
    <w:rsid w:val="00B45B34"/>
    <w:rsid w:val="00B57047"/>
    <w:rsid w:val="00B61D86"/>
    <w:rsid w:val="00B6231B"/>
    <w:rsid w:val="00B6342D"/>
    <w:rsid w:val="00B726BD"/>
    <w:rsid w:val="00B732BC"/>
    <w:rsid w:val="00B90E33"/>
    <w:rsid w:val="00B9676B"/>
    <w:rsid w:val="00BA21B2"/>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2F9"/>
    <w:rsid w:val="00CE6C33"/>
    <w:rsid w:val="00CE78BF"/>
    <w:rsid w:val="00CF65EB"/>
    <w:rsid w:val="00CF72AD"/>
    <w:rsid w:val="00D02441"/>
    <w:rsid w:val="00D039F4"/>
    <w:rsid w:val="00D10496"/>
    <w:rsid w:val="00D10EF0"/>
    <w:rsid w:val="00D11173"/>
    <w:rsid w:val="00D1215F"/>
    <w:rsid w:val="00D16561"/>
    <w:rsid w:val="00D17FF8"/>
    <w:rsid w:val="00D268AC"/>
    <w:rsid w:val="00D27FF3"/>
    <w:rsid w:val="00D343D0"/>
    <w:rsid w:val="00D3664D"/>
    <w:rsid w:val="00D500E9"/>
    <w:rsid w:val="00D507BC"/>
    <w:rsid w:val="00D51E4B"/>
    <w:rsid w:val="00D6090A"/>
    <w:rsid w:val="00D60CA8"/>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9F1"/>
    <w:rsid w:val="00EA7C16"/>
    <w:rsid w:val="00EB0A69"/>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ockticker"/>
  <w:shapeDefaults>
    <o:shapedefaults v:ext="edit" spidmax="4097"/>
    <o:shapelayout v:ext="edit">
      <o:idmap v:ext="edit" data="1"/>
    </o:shapelayout>
  </w:shapeDefaults>
  <w:decimalSymbol w:val="."/>
  <w:listSeparator w:val=","/>
  <w15:docId w15:val="{E7387BCD-B4F8-42C5-B2DF-E38FB7C1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8F0A49"/>
  </w:style>
  <w:style w:type="paragraph" w:styleId="BalloonText">
    <w:name w:val="Balloon Text"/>
    <w:basedOn w:val="Normal"/>
    <w:link w:val="BalloonTextChar"/>
    <w:semiHidden/>
    <w:unhideWhenUsed/>
    <w:rsid w:val="00500F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0F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03911-B7A8-4748-B2B0-3A6BBF4B1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2669</Words>
  <Characters>15093</Characters>
  <Application>Microsoft Office Word</Application>
  <DocSecurity>0</DocSecurity>
  <Lines>777</Lines>
  <Paragraphs>518</Paragraphs>
  <ScaleCrop>false</ScaleCrop>
  <HeadingPairs>
    <vt:vector size="2" baseType="variant">
      <vt:variant>
        <vt:lpstr>Title</vt:lpstr>
      </vt:variant>
      <vt:variant>
        <vt:i4>1</vt:i4>
      </vt:variant>
    </vt:vector>
  </HeadingPairs>
  <TitlesOfParts>
    <vt:vector size="1" baseType="lpstr">
      <vt:lpstr>P.L. 2021, c.493</vt:lpstr>
    </vt:vector>
  </TitlesOfParts>
  <Manager>Kenneth P. Howard</Manager>
  <Company>NJ Office of Legislative Services</Company>
  <LinksUpToDate>false</LinksUpToDate>
  <CharactersWithSpaces>20086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c.493 (A6213)</dc:title>
  <dc:subject/>
  <dc:creator>Assembly, No. 6213</dc:creator>
  <cp:keywords>A6213|14| ||0|0|N|0|</cp:keywords>
  <dc:description>INTRODUCED DECEMBER 9, 2021</dc:description>
  <cp:lastModifiedBy>Todaro, Vivian</cp:lastModifiedBy>
  <cp:revision>2</cp:revision>
  <cp:lastPrinted>2022-01-14T15:46:00Z</cp:lastPrinted>
  <dcterms:created xsi:type="dcterms:W3CDTF">2022-03-30T14:21:00Z</dcterms:created>
  <dcterms:modified xsi:type="dcterms:W3CDTF">2022-03-30T14:21:00Z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c.493</vt:lpwstr>
  </property>
</Properties>
</file>