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6FEA" w:rsidRDefault="00046FEA" w:rsidP="00046FEA">
      <w:pPr>
        <w:pStyle w:val="HangingAnAct"/>
        <w:suppressLineNumbers/>
        <w:rPr>
          <w:rStyle w:val="BillHead"/>
        </w:rPr>
        <w:sectPr w:rsidR="00046FEA" w:rsidSect="00175187">
          <w:headerReference w:type="default" r:id="rId6"/>
          <w:pgSz w:w="12240" w:h="20160" w:code="5"/>
          <w:pgMar w:top="1440" w:right="2520" w:bottom="1872" w:left="2880" w:header="1181" w:footer="1368" w:gutter="0"/>
          <w:lnNumType w:countBy="1"/>
          <w:cols w:space="720"/>
          <w:titlePg/>
          <w:docGrid w:linePitch="360"/>
        </w:sectPr>
      </w:pPr>
    </w:p>
    <w:p w:rsidR="00046FEA" w:rsidRDefault="00046FEA" w:rsidP="00046FEA">
      <w:pPr>
        <w:ind w:left="6048"/>
      </w:pPr>
      <w:r>
        <w:t>§1 - C.38A:3-59</w:t>
      </w:r>
    </w:p>
    <w:p w:rsidR="00046FEA" w:rsidRDefault="00046FEA" w:rsidP="00046FEA">
      <w:pPr>
        <w:ind w:left="6048"/>
      </w:pPr>
    </w:p>
    <w:p w:rsidR="00046FEA" w:rsidRDefault="00046FEA" w:rsidP="00046FEA">
      <w:pPr>
        <w:sectPr w:rsidR="00046FEA" w:rsidSect="00046FEA">
          <w:type w:val="continuous"/>
          <w:pgSz w:w="12240" w:h="20160" w:code="5"/>
          <w:pgMar w:top="1440" w:right="1440" w:bottom="1872" w:left="2880" w:header="72" w:footer="720" w:gutter="0"/>
          <w:cols w:space="720"/>
          <w:titlePg/>
          <w:docGrid w:linePitch="360"/>
        </w:sectPr>
      </w:pPr>
    </w:p>
    <w:p w:rsidR="00046FEA" w:rsidRDefault="00046FEA" w:rsidP="00046FEA">
      <w:pPr>
        <w:jc w:val="center"/>
      </w:pPr>
      <w:bookmarkStart w:id="0" w:name="LCPL"/>
      <w:bookmarkEnd w:id="0"/>
      <w:r>
        <w:t>P.L. 2021, CHAPTER 56,</w:t>
      </w:r>
      <w:r>
        <w:rPr>
          <w:b/>
          <w:i/>
        </w:rPr>
        <w:t xml:space="preserve"> approved April 19, 2021</w:t>
      </w:r>
    </w:p>
    <w:p w:rsidR="00046FEA" w:rsidRDefault="00046FEA" w:rsidP="00046FEA">
      <w:pPr>
        <w:jc w:val="center"/>
      </w:pPr>
      <w:r>
        <w:t>Senate</w:t>
      </w:r>
      <w:r w:rsidR="00796154">
        <w:t>,</w:t>
      </w:r>
      <w:r>
        <w:t xml:space="preserve"> No. 2815</w:t>
      </w:r>
    </w:p>
    <w:p w:rsidR="00046FEA" w:rsidRDefault="00046FEA" w:rsidP="00046FEA">
      <w:pPr>
        <w:jc w:val="center"/>
      </w:pPr>
    </w:p>
    <w:p w:rsidR="00046FEA" w:rsidRPr="00046FEA" w:rsidRDefault="00046FEA" w:rsidP="00046FEA">
      <w:pPr>
        <w:jc w:val="center"/>
      </w:pPr>
    </w:p>
    <w:p w:rsidR="00046FEA" w:rsidRPr="00046FEA" w:rsidRDefault="00046FEA" w:rsidP="00046FEA">
      <w:pPr>
        <w:sectPr w:rsidR="00046FEA" w:rsidRPr="00046FEA" w:rsidSect="00046FEA">
          <w:type w:val="continuous"/>
          <w:pgSz w:w="12240" w:h="20160" w:code="5"/>
          <w:pgMar w:top="2880" w:right="1440" w:bottom="1872" w:left="1440" w:header="72" w:footer="720" w:gutter="0"/>
          <w:cols w:space="720"/>
          <w:docGrid w:linePitch="360"/>
        </w:sectPr>
      </w:pPr>
    </w:p>
    <w:p w:rsidR="00686AEB" w:rsidRPr="00FA54CF" w:rsidRDefault="004161AD" w:rsidP="00FA54CF">
      <w:pPr>
        <w:pStyle w:val="HangingAnAct"/>
        <w:rPr>
          <w:rStyle w:val="HangingAnActChar"/>
          <w:b/>
        </w:rPr>
      </w:pPr>
      <w:r>
        <w:rPr>
          <w:rStyle w:val="BillHead"/>
        </w:rPr>
        <w:t>An Act</w:t>
      </w:r>
      <w:r w:rsidR="00686AEB" w:rsidRPr="006B7FA7">
        <w:rPr>
          <w:rStyle w:val="HangingAnActChar"/>
        </w:rPr>
        <w:t xml:space="preserve"> </w:t>
      </w:r>
      <w:r w:rsidR="00BD64E6" w:rsidRPr="00BD64E6">
        <w:t>requiring the Department of Military and Veterans Affairs to assist certain service members with petitions to change discharge designation</w:t>
      </w:r>
      <w:r w:rsidR="0070426C">
        <w:t>s</w:t>
      </w:r>
      <w:r w:rsidR="00BD64E6" w:rsidRPr="00BD64E6">
        <w:t xml:space="preserve">, and supplementing chapter 3 of Title 38A of the New Jersey Statutes.  </w:t>
      </w:r>
    </w:p>
    <w:p w:rsidR="000B1054" w:rsidRPr="00D71D68" w:rsidRDefault="000B1054" w:rsidP="000B1054"/>
    <w:p w:rsidR="00686AEB" w:rsidRPr="00AA7880" w:rsidRDefault="00686AEB" w:rsidP="00686AEB">
      <w:r>
        <w:tab/>
      </w:r>
      <w:r w:rsidR="004161AD">
        <w:rPr>
          <w:rStyle w:val="BillHeading2"/>
        </w:rPr>
        <w:t>Be It Enacted</w:t>
      </w:r>
      <w:r>
        <w:rPr>
          <w:rStyle w:val="BillHeading2"/>
        </w:rPr>
        <w:t xml:space="preserve"> </w:t>
      </w:r>
      <w:r w:rsidR="004161AD">
        <w:rPr>
          <w:rStyle w:val="BillLanguage"/>
        </w:rPr>
        <w:t>by the Senate and General Assembly of the State of New Jersey:</w:t>
      </w:r>
    </w:p>
    <w:p w:rsidR="00686AEB" w:rsidRPr="00D71D68" w:rsidRDefault="00686AEB" w:rsidP="00686AEB"/>
    <w:p w:rsidR="00BD64E6" w:rsidRDefault="00862320" w:rsidP="00BD64E6">
      <w:r>
        <w:tab/>
        <w:t>1.</w:t>
      </w:r>
      <w:r>
        <w:tab/>
      </w:r>
      <w:r w:rsidR="00BD64E6">
        <w:t xml:space="preserve">a.  </w:t>
      </w:r>
      <w:r w:rsidR="00C31657">
        <w:t>A</w:t>
      </w:r>
      <w:r w:rsidR="00BD64E6">
        <w:t xml:space="preserve">ll </w:t>
      </w:r>
      <w:r w:rsidR="00BD64E6" w:rsidRPr="00F377F6">
        <w:t xml:space="preserve">former </w:t>
      </w:r>
      <w:r w:rsidR="00F91CBD">
        <w:t xml:space="preserve">service </w:t>
      </w:r>
      <w:r w:rsidR="00BD64E6" w:rsidRPr="00F377F6">
        <w:t xml:space="preserve">members of the </w:t>
      </w:r>
      <w:r w:rsidR="00BD64E6">
        <w:t>A</w:t>
      </w:r>
      <w:r w:rsidR="00BD64E6" w:rsidRPr="00F377F6">
        <w:t xml:space="preserve">rmed </w:t>
      </w:r>
      <w:r w:rsidR="00BD64E6">
        <w:t>F</w:t>
      </w:r>
      <w:r w:rsidR="00BD64E6" w:rsidRPr="00F377F6">
        <w:t xml:space="preserve">orces who were separated from the service with a general or other than honorable discharge due solely to their sexual orientation, or gender identity or expression, </w:t>
      </w:r>
      <w:r w:rsidR="00BD64E6">
        <w:t xml:space="preserve">may </w:t>
      </w:r>
      <w:r w:rsidR="00C31657">
        <w:t>request</w:t>
      </w:r>
      <w:r w:rsidR="00BD64E6">
        <w:t xml:space="preserve"> </w:t>
      </w:r>
      <w:r w:rsidR="00C31657">
        <w:t xml:space="preserve">that </w:t>
      </w:r>
      <w:r w:rsidR="00BD64E6">
        <w:t>the New Jersey Department of Mili</w:t>
      </w:r>
      <w:r w:rsidR="00BD64E6" w:rsidRPr="00F377F6">
        <w:t xml:space="preserve">tary and Veterans Affairs </w:t>
      </w:r>
      <w:r w:rsidR="00C31657">
        <w:t>assist them</w:t>
      </w:r>
      <w:r w:rsidR="00BD64E6">
        <w:t xml:space="preserve"> </w:t>
      </w:r>
      <w:r w:rsidR="00BD64E6" w:rsidRPr="006542C2">
        <w:t xml:space="preserve">to have </w:t>
      </w:r>
      <w:r w:rsidR="00FB5E62">
        <w:t xml:space="preserve">the </w:t>
      </w:r>
      <w:r w:rsidR="005E6ABB">
        <w:t>designation</w:t>
      </w:r>
      <w:r w:rsidR="00FB5E62">
        <w:t xml:space="preserve"> of </w:t>
      </w:r>
      <w:r w:rsidR="00BD64E6" w:rsidRPr="006542C2">
        <w:t xml:space="preserve">his or her discharge </w:t>
      </w:r>
      <w:r w:rsidR="009F35B7">
        <w:t xml:space="preserve">changed and </w:t>
      </w:r>
      <w:r w:rsidR="00BD64E6" w:rsidRPr="006542C2">
        <w:t>recorded as honorable.</w:t>
      </w:r>
      <w:r w:rsidR="00BD64E6">
        <w:t xml:space="preserve"> </w:t>
      </w:r>
    </w:p>
    <w:p w:rsidR="00FB5E62" w:rsidRPr="00FB5E62" w:rsidRDefault="00FC3ABA" w:rsidP="00FB5E62">
      <w:r>
        <w:tab/>
      </w:r>
      <w:r w:rsidR="00862320">
        <w:t>b.</w:t>
      </w:r>
      <w:r w:rsidR="00862320">
        <w:tab/>
      </w:r>
      <w:r w:rsidR="00FB5E62" w:rsidRPr="00FB5E62">
        <w:t>The Department of Military and Veterans Affairs shall:</w:t>
      </w:r>
    </w:p>
    <w:p w:rsidR="00FB5E62" w:rsidRPr="00FB5E62" w:rsidRDefault="00FB5E62" w:rsidP="00A40270">
      <w:r w:rsidRPr="00FB5E62">
        <w:tab/>
        <w:t>(</w:t>
      </w:r>
      <w:r>
        <w:t>1</w:t>
      </w:r>
      <w:r w:rsidR="00862320">
        <w:t>)</w:t>
      </w:r>
      <w:r w:rsidR="00862320">
        <w:tab/>
      </w:r>
      <w:r w:rsidR="00A40270">
        <w:t xml:space="preserve">create, </w:t>
      </w:r>
      <w:r w:rsidRPr="00FB5E62">
        <w:t>publish</w:t>
      </w:r>
      <w:r w:rsidR="00650F67">
        <w:t>,</w:t>
      </w:r>
      <w:r w:rsidRPr="00FB5E62">
        <w:t xml:space="preserve"> and distribute material to all public agencies of the availability of </w:t>
      </w:r>
      <w:r w:rsidR="00775714">
        <w:t>the assistance</w:t>
      </w:r>
      <w:r w:rsidR="00A141A1">
        <w:t>;</w:t>
      </w:r>
      <w:r w:rsidR="00A40270">
        <w:t xml:space="preserve"> </w:t>
      </w:r>
      <w:r w:rsidRPr="00FB5E62">
        <w:t>and</w:t>
      </w:r>
    </w:p>
    <w:p w:rsidR="00960FB4" w:rsidRDefault="00FB5E62" w:rsidP="00BD64E6">
      <w:r>
        <w:tab/>
        <w:t>(</w:t>
      </w:r>
      <w:r w:rsidR="00A40270">
        <w:t>2</w:t>
      </w:r>
      <w:r w:rsidR="00862320">
        <w:t>)</w:t>
      </w:r>
      <w:r w:rsidR="00862320">
        <w:tab/>
      </w:r>
      <w:r w:rsidR="00BB1B4E">
        <w:t>c</w:t>
      </w:r>
      <w:r w:rsidR="004B0ACE">
        <w:t>reate</w:t>
      </w:r>
      <w:r w:rsidR="00FC3ABA" w:rsidRPr="00F377F6">
        <w:t xml:space="preserve"> a consistent and uniform process to assist </w:t>
      </w:r>
      <w:r w:rsidR="00CD4659">
        <w:t>a</w:t>
      </w:r>
      <w:r w:rsidR="00FC3ABA">
        <w:t xml:space="preserve"> </w:t>
      </w:r>
      <w:r w:rsidR="00FC3ABA" w:rsidRPr="00F377F6">
        <w:t xml:space="preserve">former </w:t>
      </w:r>
      <w:r w:rsidR="00F91CBD">
        <w:t xml:space="preserve">service </w:t>
      </w:r>
      <w:r w:rsidR="00FC3ABA" w:rsidRPr="00F377F6">
        <w:t xml:space="preserve">member </w:t>
      </w:r>
      <w:r w:rsidR="00FC3ABA">
        <w:t>with</w:t>
      </w:r>
      <w:r w:rsidR="00FC3ABA" w:rsidRPr="00F377F6">
        <w:t xml:space="preserve"> </w:t>
      </w:r>
      <w:r w:rsidR="00FC3ABA">
        <w:t xml:space="preserve">the appropriate and necessary </w:t>
      </w:r>
      <w:r w:rsidR="00FC3ABA" w:rsidRPr="00F377F6">
        <w:t>forms and condit</w:t>
      </w:r>
      <w:r w:rsidR="00FC3ABA">
        <w:t>ions</w:t>
      </w:r>
      <w:r w:rsidR="009F35B7">
        <w:t xml:space="preserve"> </w:t>
      </w:r>
      <w:r w:rsidR="009F35B7" w:rsidRPr="00F377F6">
        <w:t xml:space="preserve">prescribed </w:t>
      </w:r>
      <w:r w:rsidR="009F35B7">
        <w:t>by federal law</w:t>
      </w:r>
      <w:r w:rsidR="00CD4659">
        <w:t>, so that he or she</w:t>
      </w:r>
      <w:r w:rsidR="009F35B7" w:rsidRPr="006542C2">
        <w:t xml:space="preserve"> may petition the United States Department of Veterans Affairs, or its successor agency</w:t>
      </w:r>
      <w:r>
        <w:t xml:space="preserve">, to change the </w:t>
      </w:r>
      <w:r w:rsidR="005E6ABB">
        <w:t>designation</w:t>
      </w:r>
      <w:r>
        <w:t xml:space="preserve"> of his or her discharge to honorable.  </w:t>
      </w:r>
    </w:p>
    <w:p w:rsidR="00960FB4" w:rsidRDefault="00960FB4" w:rsidP="00BD64E6">
      <w:r>
        <w:tab/>
        <w:t xml:space="preserve">At no time shall a fee be charged </w:t>
      </w:r>
      <w:r w:rsidR="00F91CBD">
        <w:t xml:space="preserve">to a former service member </w:t>
      </w:r>
      <w:r w:rsidR="00A141A1">
        <w:t xml:space="preserve">for </w:t>
      </w:r>
      <w:r>
        <w:t xml:space="preserve">seeking assistance to have the </w:t>
      </w:r>
      <w:r w:rsidR="005E6ABB">
        <w:t>designation</w:t>
      </w:r>
      <w:r>
        <w:t xml:space="preserve"> of </w:t>
      </w:r>
      <w:r w:rsidR="00F91CBD">
        <w:t xml:space="preserve">his or her </w:t>
      </w:r>
      <w:r>
        <w:t xml:space="preserve">discharge changed to honorable.  </w:t>
      </w:r>
    </w:p>
    <w:p w:rsidR="0063255C" w:rsidRDefault="00BD64E6" w:rsidP="00FA54CF">
      <w:r>
        <w:tab/>
      </w:r>
      <w:r w:rsidR="009F35B7">
        <w:t>c</w:t>
      </w:r>
      <w:r w:rsidR="00862320">
        <w:t>.</w:t>
      </w:r>
      <w:r w:rsidR="00862320">
        <w:tab/>
      </w:r>
      <w:r w:rsidR="006F2F6F">
        <w:t xml:space="preserve">A </w:t>
      </w:r>
      <w:r w:rsidR="00CD4659">
        <w:t>f</w:t>
      </w:r>
      <w:r w:rsidR="00B91169">
        <w:t xml:space="preserve">ormer </w:t>
      </w:r>
      <w:r w:rsidR="00F91CBD">
        <w:t xml:space="preserve">service </w:t>
      </w:r>
      <w:r w:rsidR="00B91169">
        <w:t>member</w:t>
      </w:r>
      <w:r w:rsidR="0063255C">
        <w:t xml:space="preserve"> who ha</w:t>
      </w:r>
      <w:r w:rsidR="00CD4659">
        <w:t>s</w:t>
      </w:r>
      <w:r w:rsidR="0063255C">
        <w:t xml:space="preserve"> the </w:t>
      </w:r>
      <w:r w:rsidR="005E6ABB">
        <w:t>designation</w:t>
      </w:r>
      <w:r w:rsidR="0063255C">
        <w:t xml:space="preserve"> of </w:t>
      </w:r>
      <w:r w:rsidR="00CD4659">
        <w:t>his or her</w:t>
      </w:r>
      <w:r w:rsidR="0063255C">
        <w:t xml:space="preserve"> discharge changed </w:t>
      </w:r>
      <w:r w:rsidR="005B4FDC">
        <w:t xml:space="preserve">to honorable </w:t>
      </w:r>
      <w:r w:rsidR="0063255C">
        <w:t>shall be afforded the same rights, privileges</w:t>
      </w:r>
      <w:r w:rsidR="006F2F6F">
        <w:t>,</w:t>
      </w:r>
      <w:r w:rsidR="0063255C">
        <w:t xml:space="preserve"> and benefits authorized by </w:t>
      </w:r>
      <w:r>
        <w:t xml:space="preserve">State </w:t>
      </w:r>
      <w:r w:rsidR="0063255C">
        <w:t>law to service members who were honorably discharged.</w:t>
      </w:r>
    </w:p>
    <w:p w:rsidR="004C28D8" w:rsidRDefault="00F97894" w:rsidP="00FA54CF">
      <w:r>
        <w:tab/>
      </w:r>
      <w:r w:rsidR="009F35B7">
        <w:t>d</w:t>
      </w:r>
      <w:r w:rsidR="00B91169">
        <w:t>.</w:t>
      </w:r>
      <w:r w:rsidR="00862320">
        <w:tab/>
      </w:r>
      <w:r w:rsidR="004C28D8">
        <w:t xml:space="preserve">Information related to the change in the </w:t>
      </w:r>
      <w:r w:rsidR="005E6ABB">
        <w:t>designation</w:t>
      </w:r>
      <w:r w:rsidR="004C28D8">
        <w:t xml:space="preserve"> of a discharge</w:t>
      </w:r>
      <w:r w:rsidR="00B11A8E">
        <w:t>, including, but not limited to, a request for assistance,</w:t>
      </w:r>
      <w:r w:rsidR="004C28D8">
        <w:t xml:space="preserve"> </w:t>
      </w:r>
      <w:r w:rsidR="004A68ED" w:rsidRPr="004A68ED">
        <w:t xml:space="preserve">shall be confidential and not accessible to the public </w:t>
      </w:r>
      <w:r w:rsidR="004A68ED">
        <w:t xml:space="preserve">as a government record </w:t>
      </w:r>
      <w:r w:rsidR="004A68ED" w:rsidRPr="004A68ED">
        <w:t>pursuant to P.L.1963, c.73 (C.47:1A-1 et seq.).</w:t>
      </w:r>
    </w:p>
    <w:p w:rsidR="0045494E" w:rsidRDefault="0045494E" w:rsidP="0045494E">
      <w:r>
        <w:tab/>
      </w:r>
      <w:r w:rsidR="00FB5E62">
        <w:t>e</w:t>
      </w:r>
      <w:r w:rsidR="00862320">
        <w:t>.</w:t>
      </w:r>
      <w:r w:rsidR="00862320">
        <w:tab/>
      </w:r>
      <w:r>
        <w:t>T</w:t>
      </w:r>
      <w:r w:rsidRPr="00D10510">
        <w:t>he Adjutant General shall</w:t>
      </w:r>
      <w:r>
        <w:t xml:space="preserve">, in accordance with the </w:t>
      </w:r>
      <w:r w:rsidRPr="00D10510">
        <w:t>"Administrative Procedure Act," P.L.1968, c.410 (C.52:14B-1 et seq.), adopt</w:t>
      </w:r>
      <w:r>
        <w:t xml:space="preserve"> any </w:t>
      </w:r>
      <w:r w:rsidRPr="00D10510">
        <w:t xml:space="preserve">rules and regulations </w:t>
      </w:r>
      <w:r>
        <w:t xml:space="preserve">as the Adjutant General deems </w:t>
      </w:r>
      <w:r w:rsidRPr="00D10510">
        <w:t xml:space="preserve">necessary to </w:t>
      </w:r>
      <w:r>
        <w:t xml:space="preserve">carry out the provisions of this </w:t>
      </w:r>
      <w:r w:rsidR="00EB42BF">
        <w:t xml:space="preserve">act, </w:t>
      </w:r>
      <w:r w:rsidR="00EB42BF" w:rsidRPr="00D10510">
        <w:t>P.L.</w:t>
      </w:r>
      <w:r w:rsidRPr="00D10510">
        <w:t xml:space="preserve">   , c.</w:t>
      </w:r>
      <w:r w:rsidR="00A14C52">
        <w:t>   </w:t>
      </w:r>
      <w:r>
        <w:t>(</w:t>
      </w:r>
      <w:r w:rsidRPr="00D10510">
        <w:t xml:space="preserve">pending before the Legislature as this </w:t>
      </w:r>
      <w:r>
        <w:t>bill</w:t>
      </w:r>
      <w:r w:rsidR="005E6ABB">
        <w:t>).</w:t>
      </w:r>
      <w:r>
        <w:t xml:space="preserve"> </w:t>
      </w:r>
    </w:p>
    <w:p w:rsidR="00D97ED3" w:rsidRDefault="00D97ED3" w:rsidP="00D97ED3"/>
    <w:p w:rsidR="00231ED1" w:rsidRDefault="00862320" w:rsidP="00D97ED3">
      <w:r>
        <w:tab/>
        <w:t>2.</w:t>
      </w:r>
      <w:r>
        <w:tab/>
      </w:r>
      <w:r w:rsidR="00D97ED3">
        <w:t>This act shall take effect immediately</w:t>
      </w:r>
      <w:r w:rsidR="00BD64E6">
        <w:t>.</w:t>
      </w:r>
      <w:r w:rsidR="00D97ED3">
        <w:t xml:space="preserve"> </w:t>
      </w:r>
    </w:p>
    <w:p w:rsidR="00231ED1" w:rsidRDefault="00231ED1" w:rsidP="00231ED1">
      <w:r>
        <w:br w:type="page"/>
      </w:r>
    </w:p>
    <w:p w:rsidR="00686AEB" w:rsidRDefault="00686AEB" w:rsidP="00686AEB">
      <w:pPr>
        <w:jc w:val="center"/>
      </w:pPr>
      <w:r w:rsidRPr="00D71D68">
        <w:t>STATEMENT</w:t>
      </w:r>
    </w:p>
    <w:p w:rsidR="00231ED1" w:rsidRPr="00AA7880" w:rsidRDefault="00231ED1" w:rsidP="00686AEB">
      <w:pPr>
        <w:jc w:val="center"/>
      </w:pPr>
    </w:p>
    <w:p w:rsidR="00AA0C05" w:rsidRDefault="002D7478" w:rsidP="002D7478">
      <w:r w:rsidRPr="002D7478">
        <w:lastRenderedPageBreak/>
        <w:tab/>
        <w:t xml:space="preserve">This </w:t>
      </w:r>
      <w:r>
        <w:t>bill</w:t>
      </w:r>
      <w:r w:rsidRPr="002D7478">
        <w:t xml:space="preserve"> requires the New Jersey Department of Military and Veterans Affairs to assist former </w:t>
      </w:r>
      <w:r w:rsidR="00F91CBD">
        <w:t xml:space="preserve">service </w:t>
      </w:r>
      <w:r w:rsidRPr="002D7478">
        <w:t>members of the Armed Forces who were separated from the service with a general or other than honorable discharge due solely to their LGBTQ status with the appropriate and necessary forms and conditions to petition the United States Department of Veterans Affairs to have</w:t>
      </w:r>
      <w:r w:rsidR="009C4B77">
        <w:t xml:space="preserve"> the </w:t>
      </w:r>
      <w:r w:rsidR="005E6ABB">
        <w:t>designation</w:t>
      </w:r>
      <w:r w:rsidR="009C4B77">
        <w:t xml:space="preserve"> of</w:t>
      </w:r>
      <w:r w:rsidRPr="002D7478">
        <w:t xml:space="preserve"> </w:t>
      </w:r>
      <w:r w:rsidR="00116A77">
        <w:t>the</w:t>
      </w:r>
      <w:r w:rsidRPr="002D7478">
        <w:t xml:space="preserve"> discharge </w:t>
      </w:r>
      <w:r w:rsidR="009C4B77">
        <w:t xml:space="preserve">changed and </w:t>
      </w:r>
      <w:r w:rsidRPr="002D7478">
        <w:t xml:space="preserve">recorded as honorable.  </w:t>
      </w:r>
      <w:r w:rsidR="00AA0C05">
        <w:t>The department will</w:t>
      </w:r>
      <w:r w:rsidR="00AA0C05" w:rsidRPr="00AA0C05">
        <w:t xml:space="preserve"> create, publish</w:t>
      </w:r>
      <w:r w:rsidR="00116A77">
        <w:t>,</w:t>
      </w:r>
      <w:r w:rsidR="00AA0C05" w:rsidRPr="00AA0C05">
        <w:t xml:space="preserve"> and distribute material to all public agencies of</w:t>
      </w:r>
      <w:r w:rsidR="00AA0C05">
        <w:t xml:space="preserve"> the availability of the assistance, and create a u</w:t>
      </w:r>
      <w:r w:rsidR="00AA0C05" w:rsidRPr="00AA0C05">
        <w:t>niform process</w:t>
      </w:r>
      <w:r w:rsidR="00AA0C05">
        <w:t xml:space="preserve"> to provide the assistance.  </w:t>
      </w:r>
    </w:p>
    <w:p w:rsidR="002D7478" w:rsidRPr="002D7478" w:rsidRDefault="00AA0C05" w:rsidP="002D7478">
      <w:r>
        <w:tab/>
      </w:r>
      <w:r w:rsidR="00F91CBD">
        <w:t>Under the bill, former service members</w:t>
      </w:r>
      <w:r w:rsidR="002D7478" w:rsidRPr="002D7478">
        <w:t xml:space="preserve"> who have the </w:t>
      </w:r>
      <w:r w:rsidR="005E6ABB">
        <w:t>designation</w:t>
      </w:r>
      <w:r w:rsidR="002D7478" w:rsidRPr="002D7478">
        <w:t xml:space="preserve"> of their discharge changed </w:t>
      </w:r>
      <w:r w:rsidR="002D7478">
        <w:t>wi</w:t>
      </w:r>
      <w:r w:rsidR="002D7478" w:rsidRPr="002D7478">
        <w:t xml:space="preserve">ll be </w:t>
      </w:r>
      <w:r w:rsidR="002D7478">
        <w:t xml:space="preserve">eligible for </w:t>
      </w:r>
      <w:r w:rsidR="002D7478" w:rsidRPr="002D7478">
        <w:t>the same rights, privileges</w:t>
      </w:r>
      <w:r w:rsidR="00116A77">
        <w:t>,</w:t>
      </w:r>
      <w:r w:rsidR="002D7478" w:rsidRPr="002D7478">
        <w:t xml:space="preserve"> and benefits </w:t>
      </w:r>
      <w:r w:rsidR="002D7478">
        <w:t xml:space="preserve">currently offered </w:t>
      </w:r>
      <w:r w:rsidR="002D7478" w:rsidRPr="002D7478">
        <w:t>to service members who were honorably discharged.</w:t>
      </w:r>
      <w:r w:rsidR="00B11A8E">
        <w:t xml:space="preserve">  </w:t>
      </w:r>
      <w:r w:rsidR="009B739D">
        <w:t>No fee will be charged to a former</w:t>
      </w:r>
      <w:r w:rsidR="00F91CBD">
        <w:t xml:space="preserve"> service</w:t>
      </w:r>
      <w:r w:rsidR="009B739D">
        <w:t xml:space="preserve"> member for seeking assistance, and i</w:t>
      </w:r>
      <w:r w:rsidR="00B11A8E" w:rsidRPr="00B11A8E">
        <w:t xml:space="preserve">nformation related to the change in the </w:t>
      </w:r>
      <w:r w:rsidR="005E6ABB">
        <w:t>designation</w:t>
      </w:r>
      <w:r w:rsidR="00B11A8E" w:rsidRPr="00B11A8E">
        <w:t xml:space="preserve"> of a discharge </w:t>
      </w:r>
      <w:r w:rsidR="00B11A8E">
        <w:t>will</w:t>
      </w:r>
      <w:r w:rsidR="00B11A8E" w:rsidRPr="00B11A8E">
        <w:t xml:space="preserve"> be confidential and not accessible to the public as a government record.</w:t>
      </w:r>
    </w:p>
    <w:p w:rsidR="00DA45E4" w:rsidRDefault="00DA45E4" w:rsidP="00DA45E4">
      <w:r>
        <w:tab/>
        <w:t xml:space="preserve">An estimated 100,000 LGBTQ </w:t>
      </w:r>
      <w:r w:rsidR="00F91CBD">
        <w:t>service members</w:t>
      </w:r>
      <w:r>
        <w:t xml:space="preserve"> were discharged from the military under less than honorable conditions</w:t>
      </w:r>
      <w:r w:rsidR="003E5988">
        <w:t xml:space="preserve">.  </w:t>
      </w:r>
      <w:r w:rsidR="00524ACD">
        <w:t xml:space="preserve">Too many </w:t>
      </w:r>
      <w:r w:rsidR="00F91CBD">
        <w:t>service members</w:t>
      </w:r>
      <w:r w:rsidR="00524ACD">
        <w:t xml:space="preserve"> have been shamed, and left </w:t>
      </w:r>
      <w:r w:rsidR="006F25DF">
        <w:t>without</w:t>
      </w:r>
      <w:r w:rsidR="00524ACD">
        <w:t xml:space="preserve"> the </w:t>
      </w:r>
      <w:r w:rsidR="006F25DF">
        <w:t>benefits</w:t>
      </w:r>
      <w:r w:rsidR="00524ACD">
        <w:t xml:space="preserve"> they </w:t>
      </w:r>
      <w:r w:rsidR="006F25DF">
        <w:t>earned</w:t>
      </w:r>
      <w:r w:rsidR="00524ACD">
        <w:t xml:space="preserve">.  </w:t>
      </w:r>
      <w:r w:rsidR="00DB6EFA" w:rsidRPr="00DB6EFA">
        <w:t xml:space="preserve">These </w:t>
      </w:r>
      <w:r w:rsidR="00F91CBD">
        <w:t>service members</w:t>
      </w:r>
      <w:r w:rsidR="00DB6EFA" w:rsidRPr="00DB6EFA">
        <w:t xml:space="preserve"> lost their right</w:t>
      </w:r>
      <w:r w:rsidR="003E5988">
        <w:t>s</w:t>
      </w:r>
      <w:r w:rsidR="00DB6EFA" w:rsidRPr="00DB6EFA">
        <w:t xml:space="preserve"> to both state and federal benefits</w:t>
      </w:r>
      <w:r w:rsidR="003E5988">
        <w:t>.  T</w:t>
      </w:r>
      <w:r w:rsidR="00DB6EFA">
        <w:t xml:space="preserve">his </w:t>
      </w:r>
      <w:r w:rsidR="003E5988">
        <w:t xml:space="preserve">bill will help </w:t>
      </w:r>
      <w:r w:rsidR="00524ACD">
        <w:t xml:space="preserve">ensure that they get the </w:t>
      </w:r>
      <w:r w:rsidR="00EB42BF">
        <w:t>benefits</w:t>
      </w:r>
      <w:r w:rsidR="00116A77">
        <w:t xml:space="preserve"> and </w:t>
      </w:r>
      <w:r w:rsidR="00524ACD">
        <w:t xml:space="preserve">respect that they deserve.  </w:t>
      </w:r>
    </w:p>
    <w:p w:rsidR="00046FEA" w:rsidRDefault="00046FEA" w:rsidP="00DA45E4"/>
    <w:p w:rsidR="00046FEA" w:rsidRDefault="00046FEA" w:rsidP="00DA45E4"/>
    <w:p w:rsidR="00046FEA" w:rsidRDefault="00046FEA" w:rsidP="00046FEA">
      <w:pPr>
        <w:jc w:val="center"/>
      </w:pPr>
      <w:r>
        <w:rPr>
          <w:u w:val="single"/>
        </w:rPr>
        <w:t>                                </w:t>
      </w:r>
    </w:p>
    <w:p w:rsidR="00046FEA" w:rsidRDefault="00046FEA" w:rsidP="00046FEA">
      <w:pPr>
        <w:jc w:val="center"/>
      </w:pPr>
    </w:p>
    <w:p w:rsidR="00046FEA" w:rsidRPr="00046FEA" w:rsidRDefault="00046FEA" w:rsidP="00231ED1">
      <w:r>
        <w:tab/>
      </w:r>
      <w:bookmarkStart w:id="1" w:name="_GoBack"/>
      <w:bookmarkEnd w:id="1"/>
      <w:r>
        <w:t xml:space="preserve">Requires DMVA assist service members discharged solely due to LGBTQ status with petitions to change discharge designation. </w:t>
      </w:r>
    </w:p>
    <w:sectPr w:rsidR="00046FEA" w:rsidRPr="00046FEA" w:rsidSect="00046FEA">
      <w:headerReference w:type="default" r:id="rId7"/>
      <w:footerReference w:type="default" r:id="rId8"/>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5F2B" w:rsidRDefault="00C15F2B">
      <w:r>
        <w:separator/>
      </w:r>
    </w:p>
  </w:endnote>
  <w:endnote w:type="continuationSeparator" w:id="0">
    <w:p w:rsidR="00C15F2B" w:rsidRDefault="00C15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6FEA" w:rsidRDefault="00046F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5F2B" w:rsidRDefault="00C15F2B">
      <w:r>
        <w:separator/>
      </w:r>
    </w:p>
  </w:footnote>
  <w:footnote w:type="continuationSeparator" w:id="0">
    <w:p w:rsidR="00C15F2B" w:rsidRDefault="00C15F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75187" w:rsidRDefault="00175187" w:rsidP="00175187">
    <w:pPr>
      <w:pStyle w:val="bpuHeadSpon"/>
    </w:pPr>
    <w:r w:rsidRPr="00175187">
      <w:rPr>
        <w:rStyle w:val="bpuHeadSponChar"/>
      </w:rPr>
      <w:t>S2815</w:t>
    </w:r>
    <w:r>
      <w:t xml:space="preserve"> GOPAL</w:t>
    </w:r>
    <w:r w:rsidR="00280902">
      <w:t>, GILL</w:t>
    </w:r>
  </w:p>
  <w:p w:rsidR="00175187" w:rsidRDefault="00175187" w:rsidP="00175187">
    <w:pPr>
      <w:pStyle w:val="bpuHeadSpon"/>
    </w:pPr>
    <w:r>
      <w:fldChar w:fldCharType="begin"/>
    </w:r>
    <w:r>
      <w:instrText xml:space="preserve"> PAGE  \* MERGEFORMAT </w:instrText>
    </w:r>
    <w:r>
      <w:fldChar w:fldCharType="separate"/>
    </w:r>
    <w:r w:rsidR="00046FEA">
      <w:rPr>
        <w:noProof/>
      </w:rPr>
      <w:t>2</w:t>
    </w:r>
    <w:r>
      <w:fldChar w:fldCharType="end"/>
    </w:r>
  </w:p>
  <w:p w:rsidR="00175187" w:rsidRDefault="00175187" w:rsidP="00175187">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6FEA" w:rsidRDefault="00046FEA" w:rsidP="00686AEB">
    <w:pPr>
      <w:pStyle w:val="Header"/>
      <w:jc w:val="center"/>
      <w:rPr>
        <w:rStyle w:val="PageNumber"/>
      </w:rPr>
    </w:pPr>
  </w:p>
  <w:p w:rsidR="00046FEA" w:rsidRDefault="00046FEA" w:rsidP="00175187">
    <w:pPr>
      <w:pStyle w:val="bpuHeadSpon"/>
    </w:pPr>
    <w:r w:rsidRPr="00175187">
      <w:rPr>
        <w:rStyle w:val="bpuHeadSponChar"/>
      </w:rPr>
      <w:t>S2815</w:t>
    </w:r>
  </w:p>
  <w:p w:rsidR="00046FEA" w:rsidRDefault="00046FEA" w:rsidP="00175187">
    <w:pPr>
      <w:pStyle w:val="bpuHeadSpon"/>
    </w:pPr>
    <w:r>
      <w:fldChar w:fldCharType="begin"/>
    </w:r>
    <w:r>
      <w:instrText xml:space="preserve"> PAGE  \* MERGEFORMAT </w:instrText>
    </w:r>
    <w:r>
      <w:fldChar w:fldCharType="separate"/>
    </w:r>
    <w:r w:rsidR="00376FC7">
      <w:rPr>
        <w:noProof/>
      </w:rPr>
      <w:t>2</w:t>
    </w:r>
    <w:r>
      <w:fldChar w:fldCharType="end"/>
    </w:r>
  </w:p>
  <w:p w:rsidR="00046FEA" w:rsidRDefault="00046FEA" w:rsidP="001751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F2B"/>
    <w:rsid w:val="000051BD"/>
    <w:rsid w:val="000160A5"/>
    <w:rsid w:val="0002335B"/>
    <w:rsid w:val="0003549A"/>
    <w:rsid w:val="000367AE"/>
    <w:rsid w:val="00043B22"/>
    <w:rsid w:val="00046FEA"/>
    <w:rsid w:val="00054975"/>
    <w:rsid w:val="00057D20"/>
    <w:rsid w:val="0006197C"/>
    <w:rsid w:val="0006281F"/>
    <w:rsid w:val="00066465"/>
    <w:rsid w:val="0008141C"/>
    <w:rsid w:val="00094A55"/>
    <w:rsid w:val="000A44A7"/>
    <w:rsid w:val="000B1054"/>
    <w:rsid w:val="000B3411"/>
    <w:rsid w:val="000C054C"/>
    <w:rsid w:val="000C12C2"/>
    <w:rsid w:val="000D11AF"/>
    <w:rsid w:val="000D6255"/>
    <w:rsid w:val="000D6262"/>
    <w:rsid w:val="000D6866"/>
    <w:rsid w:val="000D774E"/>
    <w:rsid w:val="000D7B4A"/>
    <w:rsid w:val="000E4006"/>
    <w:rsid w:val="000F3DA2"/>
    <w:rsid w:val="000F5FDE"/>
    <w:rsid w:val="000F7466"/>
    <w:rsid w:val="00104243"/>
    <w:rsid w:val="00116A77"/>
    <w:rsid w:val="0013000E"/>
    <w:rsid w:val="00133F81"/>
    <w:rsid w:val="00135943"/>
    <w:rsid w:val="00140B9D"/>
    <w:rsid w:val="001645FB"/>
    <w:rsid w:val="00173D2B"/>
    <w:rsid w:val="00175187"/>
    <w:rsid w:val="00181676"/>
    <w:rsid w:val="00183603"/>
    <w:rsid w:val="00192C0D"/>
    <w:rsid w:val="00194E78"/>
    <w:rsid w:val="00195DE1"/>
    <w:rsid w:val="001967B7"/>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7D59"/>
    <w:rsid w:val="00212B8D"/>
    <w:rsid w:val="002224A0"/>
    <w:rsid w:val="00222983"/>
    <w:rsid w:val="00231ED1"/>
    <w:rsid w:val="002370D0"/>
    <w:rsid w:val="00255958"/>
    <w:rsid w:val="00257FA2"/>
    <w:rsid w:val="0026574A"/>
    <w:rsid w:val="002660BB"/>
    <w:rsid w:val="002720E8"/>
    <w:rsid w:val="00275293"/>
    <w:rsid w:val="002776B0"/>
    <w:rsid w:val="00280902"/>
    <w:rsid w:val="00286C7E"/>
    <w:rsid w:val="002A1029"/>
    <w:rsid w:val="002A3A1A"/>
    <w:rsid w:val="002A4692"/>
    <w:rsid w:val="002A51BA"/>
    <w:rsid w:val="002A75DD"/>
    <w:rsid w:val="002B2E26"/>
    <w:rsid w:val="002B3E0B"/>
    <w:rsid w:val="002B3FE6"/>
    <w:rsid w:val="002C2D81"/>
    <w:rsid w:val="002C461E"/>
    <w:rsid w:val="002C5D30"/>
    <w:rsid w:val="002C6CEC"/>
    <w:rsid w:val="002D7478"/>
    <w:rsid w:val="002E09CE"/>
    <w:rsid w:val="002E69D1"/>
    <w:rsid w:val="002F3BA6"/>
    <w:rsid w:val="0031077C"/>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6FC7"/>
    <w:rsid w:val="00381960"/>
    <w:rsid w:val="00382F1F"/>
    <w:rsid w:val="00391DA4"/>
    <w:rsid w:val="003A3C64"/>
    <w:rsid w:val="003A3F83"/>
    <w:rsid w:val="003A6525"/>
    <w:rsid w:val="003C43EF"/>
    <w:rsid w:val="003C5A6B"/>
    <w:rsid w:val="003C7FB2"/>
    <w:rsid w:val="003D24DE"/>
    <w:rsid w:val="003E26D4"/>
    <w:rsid w:val="003E3EF4"/>
    <w:rsid w:val="003E47BA"/>
    <w:rsid w:val="003E5988"/>
    <w:rsid w:val="003F3B37"/>
    <w:rsid w:val="0040195A"/>
    <w:rsid w:val="00402DC0"/>
    <w:rsid w:val="004161AD"/>
    <w:rsid w:val="00416C4B"/>
    <w:rsid w:val="0041751E"/>
    <w:rsid w:val="004211E5"/>
    <w:rsid w:val="00422091"/>
    <w:rsid w:val="0043386C"/>
    <w:rsid w:val="00436F2D"/>
    <w:rsid w:val="00436F5D"/>
    <w:rsid w:val="00441B42"/>
    <w:rsid w:val="0045118A"/>
    <w:rsid w:val="0045494E"/>
    <w:rsid w:val="00455D51"/>
    <w:rsid w:val="00456BF9"/>
    <w:rsid w:val="00461057"/>
    <w:rsid w:val="004704A8"/>
    <w:rsid w:val="00471102"/>
    <w:rsid w:val="00471F18"/>
    <w:rsid w:val="00484144"/>
    <w:rsid w:val="00484C19"/>
    <w:rsid w:val="00485866"/>
    <w:rsid w:val="00492076"/>
    <w:rsid w:val="00493B1D"/>
    <w:rsid w:val="00497037"/>
    <w:rsid w:val="004A3009"/>
    <w:rsid w:val="004A68ED"/>
    <w:rsid w:val="004A6940"/>
    <w:rsid w:val="004A77A4"/>
    <w:rsid w:val="004B0ACE"/>
    <w:rsid w:val="004C28D8"/>
    <w:rsid w:val="004C742C"/>
    <w:rsid w:val="004E1F3E"/>
    <w:rsid w:val="004F21BD"/>
    <w:rsid w:val="004F4F1D"/>
    <w:rsid w:val="004F74DD"/>
    <w:rsid w:val="00501317"/>
    <w:rsid w:val="0050495C"/>
    <w:rsid w:val="00505DC9"/>
    <w:rsid w:val="00506E1E"/>
    <w:rsid w:val="00513C81"/>
    <w:rsid w:val="00524ACD"/>
    <w:rsid w:val="00527BFB"/>
    <w:rsid w:val="00532A32"/>
    <w:rsid w:val="00540B0B"/>
    <w:rsid w:val="0054460F"/>
    <w:rsid w:val="005536CD"/>
    <w:rsid w:val="00554051"/>
    <w:rsid w:val="00557240"/>
    <w:rsid w:val="005651F3"/>
    <w:rsid w:val="00572184"/>
    <w:rsid w:val="00577A15"/>
    <w:rsid w:val="00580533"/>
    <w:rsid w:val="00585E5B"/>
    <w:rsid w:val="0059131D"/>
    <w:rsid w:val="005B1D17"/>
    <w:rsid w:val="005B3F92"/>
    <w:rsid w:val="005B479C"/>
    <w:rsid w:val="005B4FDC"/>
    <w:rsid w:val="005B561E"/>
    <w:rsid w:val="005C07E4"/>
    <w:rsid w:val="005C2124"/>
    <w:rsid w:val="005C336F"/>
    <w:rsid w:val="005C7F3C"/>
    <w:rsid w:val="005E017C"/>
    <w:rsid w:val="005E50C6"/>
    <w:rsid w:val="005E6ABB"/>
    <w:rsid w:val="005F2A97"/>
    <w:rsid w:val="005F399B"/>
    <w:rsid w:val="006019F8"/>
    <w:rsid w:val="00601E97"/>
    <w:rsid w:val="00605B20"/>
    <w:rsid w:val="0061156F"/>
    <w:rsid w:val="00613FF5"/>
    <w:rsid w:val="006155A8"/>
    <w:rsid w:val="00621B94"/>
    <w:rsid w:val="00622BD1"/>
    <w:rsid w:val="00626239"/>
    <w:rsid w:val="0063255C"/>
    <w:rsid w:val="00635316"/>
    <w:rsid w:val="00635449"/>
    <w:rsid w:val="006378C5"/>
    <w:rsid w:val="00645E6A"/>
    <w:rsid w:val="00647A1F"/>
    <w:rsid w:val="00650F67"/>
    <w:rsid w:val="006539E0"/>
    <w:rsid w:val="006542C2"/>
    <w:rsid w:val="0066426B"/>
    <w:rsid w:val="00665CBC"/>
    <w:rsid w:val="00667A5C"/>
    <w:rsid w:val="00677316"/>
    <w:rsid w:val="00686AEB"/>
    <w:rsid w:val="006B7897"/>
    <w:rsid w:val="006B7FA7"/>
    <w:rsid w:val="006C086A"/>
    <w:rsid w:val="006C21C1"/>
    <w:rsid w:val="006C7327"/>
    <w:rsid w:val="006D00E5"/>
    <w:rsid w:val="006D791B"/>
    <w:rsid w:val="006E2895"/>
    <w:rsid w:val="006F180D"/>
    <w:rsid w:val="006F25DF"/>
    <w:rsid w:val="006F2F6F"/>
    <w:rsid w:val="006F4334"/>
    <w:rsid w:val="006F47AF"/>
    <w:rsid w:val="006F6B8A"/>
    <w:rsid w:val="0070426C"/>
    <w:rsid w:val="00707CD3"/>
    <w:rsid w:val="00716BB9"/>
    <w:rsid w:val="007256D1"/>
    <w:rsid w:val="007279FD"/>
    <w:rsid w:val="007502CB"/>
    <w:rsid w:val="00752D79"/>
    <w:rsid w:val="00752E20"/>
    <w:rsid w:val="00756EDE"/>
    <w:rsid w:val="00775714"/>
    <w:rsid w:val="00781B4D"/>
    <w:rsid w:val="007824BF"/>
    <w:rsid w:val="00783B8D"/>
    <w:rsid w:val="00794B94"/>
    <w:rsid w:val="00794BD4"/>
    <w:rsid w:val="00796154"/>
    <w:rsid w:val="007A2F73"/>
    <w:rsid w:val="007A3061"/>
    <w:rsid w:val="007A5A0B"/>
    <w:rsid w:val="007C0E14"/>
    <w:rsid w:val="007C7DE4"/>
    <w:rsid w:val="007D3A97"/>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2320"/>
    <w:rsid w:val="00866563"/>
    <w:rsid w:val="00867AC2"/>
    <w:rsid w:val="0087056E"/>
    <w:rsid w:val="00875402"/>
    <w:rsid w:val="00875755"/>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16E1"/>
    <w:rsid w:val="009440D0"/>
    <w:rsid w:val="009523A3"/>
    <w:rsid w:val="00960958"/>
    <w:rsid w:val="00960FB4"/>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39D"/>
    <w:rsid w:val="009C0D22"/>
    <w:rsid w:val="009C2DD9"/>
    <w:rsid w:val="009C3E09"/>
    <w:rsid w:val="009C4B77"/>
    <w:rsid w:val="009C5630"/>
    <w:rsid w:val="009D0E5D"/>
    <w:rsid w:val="009D0F63"/>
    <w:rsid w:val="009D7934"/>
    <w:rsid w:val="009D7CCF"/>
    <w:rsid w:val="009E5961"/>
    <w:rsid w:val="009F35B7"/>
    <w:rsid w:val="009F4FAC"/>
    <w:rsid w:val="00A017C0"/>
    <w:rsid w:val="00A11228"/>
    <w:rsid w:val="00A141A1"/>
    <w:rsid w:val="00A14C52"/>
    <w:rsid w:val="00A222C2"/>
    <w:rsid w:val="00A305D6"/>
    <w:rsid w:val="00A342C4"/>
    <w:rsid w:val="00A40270"/>
    <w:rsid w:val="00A403BA"/>
    <w:rsid w:val="00A50F6B"/>
    <w:rsid w:val="00A52237"/>
    <w:rsid w:val="00A551D6"/>
    <w:rsid w:val="00A6251B"/>
    <w:rsid w:val="00A6754E"/>
    <w:rsid w:val="00A70F58"/>
    <w:rsid w:val="00A72987"/>
    <w:rsid w:val="00A7346B"/>
    <w:rsid w:val="00A84C4F"/>
    <w:rsid w:val="00A85BA6"/>
    <w:rsid w:val="00A932A1"/>
    <w:rsid w:val="00A96E06"/>
    <w:rsid w:val="00AA0C05"/>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07CD8"/>
    <w:rsid w:val="00B1138C"/>
    <w:rsid w:val="00B11A8E"/>
    <w:rsid w:val="00B2574A"/>
    <w:rsid w:val="00B35D8A"/>
    <w:rsid w:val="00B37F1F"/>
    <w:rsid w:val="00B45B34"/>
    <w:rsid w:val="00B57047"/>
    <w:rsid w:val="00B61D86"/>
    <w:rsid w:val="00B627B7"/>
    <w:rsid w:val="00B6342D"/>
    <w:rsid w:val="00B726BD"/>
    <w:rsid w:val="00B732BC"/>
    <w:rsid w:val="00B76DD1"/>
    <w:rsid w:val="00B801F1"/>
    <w:rsid w:val="00B90E33"/>
    <w:rsid w:val="00B91169"/>
    <w:rsid w:val="00B9676B"/>
    <w:rsid w:val="00BA2EA5"/>
    <w:rsid w:val="00BA364B"/>
    <w:rsid w:val="00BB1190"/>
    <w:rsid w:val="00BB1B4E"/>
    <w:rsid w:val="00BB31D0"/>
    <w:rsid w:val="00BB3A11"/>
    <w:rsid w:val="00BB4DDB"/>
    <w:rsid w:val="00BB5D79"/>
    <w:rsid w:val="00BB5F02"/>
    <w:rsid w:val="00BC7892"/>
    <w:rsid w:val="00BD64E6"/>
    <w:rsid w:val="00BE24D6"/>
    <w:rsid w:val="00BE7EFA"/>
    <w:rsid w:val="00BF06AD"/>
    <w:rsid w:val="00BF2C67"/>
    <w:rsid w:val="00BF310F"/>
    <w:rsid w:val="00C04F4D"/>
    <w:rsid w:val="00C12E48"/>
    <w:rsid w:val="00C13D14"/>
    <w:rsid w:val="00C15F2B"/>
    <w:rsid w:val="00C15F53"/>
    <w:rsid w:val="00C21B85"/>
    <w:rsid w:val="00C23F09"/>
    <w:rsid w:val="00C25356"/>
    <w:rsid w:val="00C31657"/>
    <w:rsid w:val="00C328D0"/>
    <w:rsid w:val="00C46BC1"/>
    <w:rsid w:val="00C5235F"/>
    <w:rsid w:val="00C54CE2"/>
    <w:rsid w:val="00C66BF3"/>
    <w:rsid w:val="00C67F69"/>
    <w:rsid w:val="00C70140"/>
    <w:rsid w:val="00C7347B"/>
    <w:rsid w:val="00C73579"/>
    <w:rsid w:val="00C73CA7"/>
    <w:rsid w:val="00C822F6"/>
    <w:rsid w:val="00C82AC2"/>
    <w:rsid w:val="00C8380F"/>
    <w:rsid w:val="00C8456C"/>
    <w:rsid w:val="00C91E19"/>
    <w:rsid w:val="00C92402"/>
    <w:rsid w:val="00C92867"/>
    <w:rsid w:val="00C93B93"/>
    <w:rsid w:val="00CA037D"/>
    <w:rsid w:val="00CA0837"/>
    <w:rsid w:val="00CA2442"/>
    <w:rsid w:val="00CA4725"/>
    <w:rsid w:val="00CB0800"/>
    <w:rsid w:val="00CB6246"/>
    <w:rsid w:val="00CC0A17"/>
    <w:rsid w:val="00CD0F93"/>
    <w:rsid w:val="00CD1BD1"/>
    <w:rsid w:val="00CD4659"/>
    <w:rsid w:val="00CD528D"/>
    <w:rsid w:val="00CE2571"/>
    <w:rsid w:val="00CE78BF"/>
    <w:rsid w:val="00CF65EB"/>
    <w:rsid w:val="00CF72AD"/>
    <w:rsid w:val="00D01E93"/>
    <w:rsid w:val="00D02441"/>
    <w:rsid w:val="00D039F4"/>
    <w:rsid w:val="00D10496"/>
    <w:rsid w:val="00D10510"/>
    <w:rsid w:val="00D11173"/>
    <w:rsid w:val="00D1215F"/>
    <w:rsid w:val="00D16561"/>
    <w:rsid w:val="00D17FF8"/>
    <w:rsid w:val="00D268AC"/>
    <w:rsid w:val="00D27FF3"/>
    <w:rsid w:val="00D343D0"/>
    <w:rsid w:val="00D34876"/>
    <w:rsid w:val="00D3664D"/>
    <w:rsid w:val="00D369F1"/>
    <w:rsid w:val="00D46442"/>
    <w:rsid w:val="00D500E9"/>
    <w:rsid w:val="00D507BC"/>
    <w:rsid w:val="00D6090A"/>
    <w:rsid w:val="00D62FA3"/>
    <w:rsid w:val="00D63B6F"/>
    <w:rsid w:val="00D64A90"/>
    <w:rsid w:val="00D836E6"/>
    <w:rsid w:val="00D9410B"/>
    <w:rsid w:val="00D9695B"/>
    <w:rsid w:val="00D97ED3"/>
    <w:rsid w:val="00DA2417"/>
    <w:rsid w:val="00DA45E4"/>
    <w:rsid w:val="00DA5585"/>
    <w:rsid w:val="00DB02AC"/>
    <w:rsid w:val="00DB1434"/>
    <w:rsid w:val="00DB6AA2"/>
    <w:rsid w:val="00DB6EFA"/>
    <w:rsid w:val="00DE10D1"/>
    <w:rsid w:val="00DE2514"/>
    <w:rsid w:val="00DE6851"/>
    <w:rsid w:val="00DF03EE"/>
    <w:rsid w:val="00DF7A15"/>
    <w:rsid w:val="00E01B71"/>
    <w:rsid w:val="00E05CC9"/>
    <w:rsid w:val="00E073E3"/>
    <w:rsid w:val="00E15573"/>
    <w:rsid w:val="00E25A5B"/>
    <w:rsid w:val="00E373C7"/>
    <w:rsid w:val="00E416F3"/>
    <w:rsid w:val="00E4267B"/>
    <w:rsid w:val="00E42F13"/>
    <w:rsid w:val="00E452DF"/>
    <w:rsid w:val="00E543CF"/>
    <w:rsid w:val="00E546FD"/>
    <w:rsid w:val="00E608F1"/>
    <w:rsid w:val="00E611B9"/>
    <w:rsid w:val="00E7144F"/>
    <w:rsid w:val="00E735D1"/>
    <w:rsid w:val="00E73D74"/>
    <w:rsid w:val="00E76A79"/>
    <w:rsid w:val="00E80692"/>
    <w:rsid w:val="00E80C24"/>
    <w:rsid w:val="00E8129E"/>
    <w:rsid w:val="00E9048B"/>
    <w:rsid w:val="00E90498"/>
    <w:rsid w:val="00E93836"/>
    <w:rsid w:val="00EA7C16"/>
    <w:rsid w:val="00EB42BF"/>
    <w:rsid w:val="00EC5281"/>
    <w:rsid w:val="00EC791D"/>
    <w:rsid w:val="00EC7CA6"/>
    <w:rsid w:val="00ED3C5D"/>
    <w:rsid w:val="00ED4553"/>
    <w:rsid w:val="00F00D08"/>
    <w:rsid w:val="00F12D7C"/>
    <w:rsid w:val="00F15583"/>
    <w:rsid w:val="00F200EE"/>
    <w:rsid w:val="00F20A91"/>
    <w:rsid w:val="00F22481"/>
    <w:rsid w:val="00F2542E"/>
    <w:rsid w:val="00F27278"/>
    <w:rsid w:val="00F344E3"/>
    <w:rsid w:val="00F34D58"/>
    <w:rsid w:val="00F41A9D"/>
    <w:rsid w:val="00F44314"/>
    <w:rsid w:val="00F54B9C"/>
    <w:rsid w:val="00F55878"/>
    <w:rsid w:val="00F56E96"/>
    <w:rsid w:val="00F573DD"/>
    <w:rsid w:val="00F61E59"/>
    <w:rsid w:val="00F6361E"/>
    <w:rsid w:val="00F63D99"/>
    <w:rsid w:val="00F6426B"/>
    <w:rsid w:val="00F709B3"/>
    <w:rsid w:val="00F71A5E"/>
    <w:rsid w:val="00F8652C"/>
    <w:rsid w:val="00F91CBD"/>
    <w:rsid w:val="00F97894"/>
    <w:rsid w:val="00FA0AFC"/>
    <w:rsid w:val="00FA1C82"/>
    <w:rsid w:val="00FA2ED1"/>
    <w:rsid w:val="00FA4A52"/>
    <w:rsid w:val="00FA54CF"/>
    <w:rsid w:val="00FB4045"/>
    <w:rsid w:val="00FB4D8E"/>
    <w:rsid w:val="00FB5E62"/>
    <w:rsid w:val="00FC0D0A"/>
    <w:rsid w:val="00FC1B0B"/>
    <w:rsid w:val="00FC3ABA"/>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2E0D254"/>
  <w15:docId w15:val="{D60ABA3E-110E-4812-BD8C-00A283CAC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64E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92C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92C0D"/>
    <w:rPr>
      <w:rFonts w:ascii="Segoe UI" w:hAnsi="Segoe UI" w:cs="Segoe UI"/>
      <w:spacing w:val="4"/>
      <w:sz w:val="18"/>
      <w:szCs w:val="18"/>
    </w:rPr>
  </w:style>
  <w:style w:type="character" w:styleId="LineNumber">
    <w:name w:val="line number"/>
    <w:basedOn w:val="DefaultParagraphFont"/>
    <w:semiHidden/>
    <w:unhideWhenUsed/>
    <w:rsid w:val="001751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607</Words>
  <Characters>3188</Characters>
  <Application>Microsoft Office Word</Application>
  <DocSecurity>0</DocSecurity>
  <Lines>82</Lines>
  <Paragraphs>19</Paragraphs>
  <ScaleCrop>false</ScaleCrop>
  <HeadingPairs>
    <vt:vector size="2" baseType="variant">
      <vt:variant>
        <vt:lpstr>Title</vt:lpstr>
      </vt:variant>
      <vt:variant>
        <vt:i4>1</vt:i4>
      </vt:variant>
    </vt:vector>
  </HeadingPairs>
  <TitlesOfParts>
    <vt:vector size="1" baseType="lpstr">
      <vt:lpstr>P.L. 2021, c.56</vt:lpstr>
    </vt:vector>
  </TitlesOfParts>
  <Manager>Carol Yuhas</Manager>
  <Company>NJ Office of Legislative Services</Company>
  <LinksUpToDate>false</LinksUpToDate>
  <CharactersWithSpaces>3843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c.056 (S2815)</dc:title>
  <dc:subject/>
  <dc:creator>Senate No. 2815</dc:creator>
  <cp:keywords>S2815|2| ||0|0|N|0|</cp:keywords>
  <dc:description>INTRODUCED AUGUST 13, 2020</dc:description>
  <cp:lastModifiedBy>Todaro, Vivian</cp:lastModifiedBy>
  <cp:revision>2</cp:revision>
  <cp:lastPrinted>2021-05-17T16:21:00Z</cp:lastPrinted>
  <dcterms:created xsi:type="dcterms:W3CDTF">2021-05-17T16:22:00Z</dcterms:created>
  <dcterms:modified xsi:type="dcterms:W3CDTF">2021-05-17T16:22:00Z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c.56</vt:lpwstr>
  </property>
</Properties>
</file>