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CBF" w:rsidRDefault="00D17CBF" w:rsidP="00D17CBF">
      <w:pPr>
        <w:pStyle w:val="HangingAnAct"/>
        <w:suppressLineNumbers/>
        <w:rPr>
          <w:rStyle w:val="BillHead"/>
        </w:rPr>
        <w:sectPr w:rsidR="00D17CBF" w:rsidSect="001A143C">
          <w:headerReference w:type="default" r:id="rId7"/>
          <w:pgSz w:w="12240" w:h="20160" w:code="5"/>
          <w:pgMar w:top="1440" w:right="2520" w:bottom="1872" w:left="2880" w:header="1181" w:footer="1368" w:gutter="0"/>
          <w:lnNumType w:countBy="1"/>
          <w:cols w:space="720"/>
          <w:titlePg/>
          <w:docGrid w:linePitch="360"/>
        </w:sectPr>
      </w:pPr>
    </w:p>
    <w:p w:rsidR="00DF11FD" w:rsidRDefault="00DF11FD" w:rsidP="00DF11FD">
      <w:pPr>
        <w:ind w:left="6048"/>
      </w:pPr>
      <w:r>
        <w:t>Approp.</w:t>
      </w:r>
    </w:p>
    <w:p w:rsidR="00D17CBF" w:rsidRDefault="00D17CBF" w:rsidP="00D17CBF"/>
    <w:p w:rsidR="00D17CBF" w:rsidRDefault="00D17CBF" w:rsidP="00D17CBF"/>
    <w:p w:rsidR="00D17CBF" w:rsidRDefault="00D17CBF" w:rsidP="00D17CBF">
      <w:pPr>
        <w:sectPr w:rsidR="00D17CBF" w:rsidSect="00D17CBF">
          <w:type w:val="continuous"/>
          <w:pgSz w:w="12240" w:h="20160" w:code="5"/>
          <w:pgMar w:top="1440" w:right="1440" w:bottom="1872" w:left="2880" w:header="72" w:footer="720" w:gutter="0"/>
          <w:cols w:space="720"/>
          <w:titlePg/>
          <w:docGrid w:linePitch="360"/>
        </w:sectPr>
      </w:pPr>
    </w:p>
    <w:p w:rsidR="00D17CBF" w:rsidRDefault="00D17CBF" w:rsidP="00D17CBF">
      <w:pPr>
        <w:jc w:val="center"/>
      </w:pPr>
      <w:bookmarkStart w:id="0" w:name="LCPL"/>
      <w:bookmarkEnd w:id="0"/>
      <w:r>
        <w:t>P.L. 2021, CHAPTER 8,</w:t>
      </w:r>
      <w:r>
        <w:rPr>
          <w:b/>
          <w:i/>
        </w:rPr>
        <w:t xml:space="preserve"> approved February 4, 2021</w:t>
      </w:r>
    </w:p>
    <w:p w:rsidR="00D17CBF" w:rsidRDefault="00D17CBF" w:rsidP="00D17CBF">
      <w:pPr>
        <w:jc w:val="center"/>
      </w:pPr>
      <w:r>
        <w:t>Senate</w:t>
      </w:r>
      <w:r w:rsidR="00C24FC9">
        <w:t>,</w:t>
      </w:r>
      <w:r>
        <w:t xml:space="preserve"> No. 3230</w:t>
      </w:r>
    </w:p>
    <w:p w:rsidR="00D17CBF" w:rsidRDefault="00D17CBF" w:rsidP="00D17CBF">
      <w:pPr>
        <w:jc w:val="center"/>
      </w:pPr>
    </w:p>
    <w:p w:rsidR="00D17CBF" w:rsidRPr="00D17CBF" w:rsidRDefault="00D17CBF" w:rsidP="00D17CBF">
      <w:pPr>
        <w:jc w:val="center"/>
        <w:sectPr w:rsidR="00D17CBF" w:rsidRPr="00D17CBF" w:rsidSect="00D17CBF">
          <w:type w:val="continuous"/>
          <w:pgSz w:w="12240" w:h="20160" w:code="5"/>
          <w:pgMar w:top="2880" w:right="1440" w:bottom="1872" w:left="1440" w:header="72" w:footer="720" w:gutter="0"/>
          <w:cols w:space="720"/>
          <w:docGrid w:linePitch="360"/>
        </w:sectPr>
      </w:pPr>
    </w:p>
    <w:p w:rsidR="00E31C09" w:rsidRPr="00636A7E" w:rsidRDefault="00E31C09" w:rsidP="00E31C09">
      <w:pPr>
        <w:pStyle w:val="HangingAnAct"/>
        <w:rPr>
          <w:rStyle w:val="HangingAnActChar"/>
        </w:rPr>
      </w:pPr>
      <w:r w:rsidRPr="00E31C09">
        <w:rPr>
          <w:rStyle w:val="BillHead"/>
        </w:rPr>
        <w:t>An Act</w:t>
      </w:r>
      <w:r w:rsidR="00E30AEB">
        <w:rPr>
          <w:rStyle w:val="HangingAnActChar"/>
        </w:rPr>
        <w:t xml:space="preserve"> appropriating</w:t>
      </w:r>
      <w:r w:rsidR="00E30AEB" w:rsidRPr="00E30AEB">
        <w:rPr>
          <w:rStyle w:val="HangingAnActChar"/>
        </w:rPr>
        <w:t xml:space="preserve"> $30,387,000 </w:t>
      </w:r>
      <w:r w:rsidRPr="00636A7E">
        <w:rPr>
          <w:rStyle w:val="HangingAnActChar"/>
        </w:rPr>
        <w:t>from constitutionally dedicated corporation business tax revenues for the acquisition of lands by the State for recreation and conservation purposes and for Blue Acres projects.</w:t>
      </w:r>
    </w:p>
    <w:p w:rsidR="00E31C09" w:rsidRPr="00D71D68" w:rsidRDefault="00E31C09" w:rsidP="00E31C09"/>
    <w:p w:rsidR="00E31C09" w:rsidRPr="00AA7880" w:rsidRDefault="00E31C09" w:rsidP="00E31C09">
      <w:r>
        <w:tab/>
      </w:r>
      <w:r>
        <w:rPr>
          <w:rStyle w:val="BillHeading2"/>
        </w:rPr>
        <w:t xml:space="preserve">Be It Enacted </w:t>
      </w:r>
      <w:r>
        <w:rPr>
          <w:rStyle w:val="BillLanguage"/>
        </w:rPr>
        <w:t>by the Senate and General Assembly of the State of New Jersey:</w:t>
      </w:r>
    </w:p>
    <w:p w:rsidR="00E31C09" w:rsidRDefault="00E31C09" w:rsidP="00E31C09"/>
    <w:p w:rsidR="00E31C09" w:rsidRPr="0012524D" w:rsidRDefault="00E31C09" w:rsidP="00B617C5">
      <w:pPr>
        <w:tabs>
          <w:tab w:val="clear" w:pos="1440"/>
          <w:tab w:val="left" w:pos="1080"/>
        </w:tabs>
      </w:pPr>
      <w:r>
        <w:tab/>
        <w:t>1.</w:t>
      </w:r>
      <w:r>
        <w:tab/>
        <w:t>a.</w:t>
      </w:r>
      <w:r>
        <w:tab/>
      </w:r>
      <w:r w:rsidRPr="0012524D">
        <w:t>There is appropriated to the Department of Environmental Protection the sum of $2</w:t>
      </w:r>
      <w:r w:rsidR="00E30AEB">
        <w:t>7</w:t>
      </w:r>
      <w:r w:rsidRPr="0012524D">
        <w:t>,</w:t>
      </w:r>
      <w:r w:rsidR="00E30AEB">
        <w:t>348,300</w:t>
      </w:r>
      <w:r w:rsidRPr="0012524D">
        <w:t xml:space="preserve"> from dedicated corporation business tax revenues pursuant to Article VIII, Section II, paragraph 6 of the State Constitution in the </w:t>
      </w:r>
      <w:r w:rsidR="00423FA7">
        <w:t>“</w:t>
      </w:r>
      <w:r w:rsidRPr="0012524D">
        <w:t>Preserve New Jersey Green Acres Fund,</w:t>
      </w:r>
      <w:r w:rsidR="00423FA7">
        <w:t>”</w:t>
      </w:r>
      <w:r w:rsidRPr="0012524D">
        <w:t xml:space="preserve"> established pursuant to section 6 of the </w:t>
      </w:r>
      <w:r w:rsidR="00423FA7">
        <w:t>“</w:t>
      </w:r>
      <w:r w:rsidRPr="0012524D">
        <w:t>Preserve New Jersey Act,</w:t>
      </w:r>
      <w:r w:rsidR="00423FA7">
        <w:t>”</w:t>
      </w:r>
      <w:r w:rsidRPr="0012524D">
        <w:t xml:space="preserve"> P.L.2016, c.12 (C.13:8C-48)</w:t>
      </w:r>
      <w:r>
        <w:t>,</w:t>
      </w:r>
      <w:r w:rsidRPr="0012524D">
        <w:t xml:space="preserve"> for the acquisition of lands by the State for recreation and conservation purposes in accordance with the provisions of the </w:t>
      </w:r>
      <w:r w:rsidR="00423FA7">
        <w:t>“</w:t>
      </w:r>
      <w:r w:rsidRPr="0012524D">
        <w:t>Preserve New Jersey Act,</w:t>
      </w:r>
      <w:r w:rsidR="00423FA7">
        <w:t>”</w:t>
      </w:r>
      <w:r w:rsidRPr="0012524D">
        <w:t xml:space="preserve"> P.L.2016, c.12 (C.13:8C-43 et seq.).</w:t>
      </w:r>
    </w:p>
    <w:p w:rsidR="00E31C09" w:rsidRPr="00016847" w:rsidRDefault="00E31C09" w:rsidP="00E31C09">
      <w:r w:rsidRPr="00016847">
        <w:tab/>
        <w:t>b.</w:t>
      </w:r>
      <w:r w:rsidRPr="00016847">
        <w:tab/>
        <w:t>The funds appropriated pursuant to subsection a. of this section shall be allocated as follows:</w:t>
      </w:r>
    </w:p>
    <w:p w:rsidR="00E31C09" w:rsidRPr="00016847" w:rsidRDefault="00E31C09" w:rsidP="00E31C09"/>
    <w:p w:rsidR="00E31C09" w:rsidRPr="00C7608A" w:rsidRDefault="00E31C09" w:rsidP="00E31C09">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b/>
          <w:sz w:val="20"/>
          <w:szCs w:val="20"/>
        </w:rPr>
      </w:pPr>
      <w:r>
        <w:rPr>
          <w:b/>
          <w:sz w:val="20"/>
          <w:szCs w:val="20"/>
        </w:rPr>
        <w:t>Project</w:t>
      </w:r>
      <w:r>
        <w:rPr>
          <w:b/>
          <w:sz w:val="20"/>
          <w:szCs w:val="20"/>
        </w:rPr>
        <w:tab/>
      </w:r>
      <w:r>
        <w:rPr>
          <w:b/>
          <w:sz w:val="20"/>
          <w:szCs w:val="20"/>
        </w:rPr>
        <w:tab/>
      </w:r>
      <w:r>
        <w:rPr>
          <w:b/>
          <w:sz w:val="20"/>
          <w:szCs w:val="20"/>
        </w:rPr>
        <w:tab/>
        <w:t>County</w:t>
      </w:r>
      <w:r>
        <w:rPr>
          <w:b/>
          <w:sz w:val="20"/>
          <w:szCs w:val="20"/>
        </w:rPr>
        <w:tab/>
      </w:r>
      <w:r>
        <w:rPr>
          <w:b/>
          <w:sz w:val="20"/>
          <w:szCs w:val="20"/>
        </w:rPr>
        <w:tab/>
        <w:t>Municipality</w:t>
      </w:r>
      <w:r>
        <w:rPr>
          <w:b/>
          <w:sz w:val="20"/>
          <w:szCs w:val="20"/>
        </w:rPr>
        <w:tab/>
      </w:r>
      <w:r>
        <w:rPr>
          <w:b/>
          <w:sz w:val="20"/>
          <w:szCs w:val="20"/>
        </w:rPr>
        <w:tab/>
        <w:t xml:space="preserve">      </w:t>
      </w:r>
      <w:r w:rsidRPr="00C7608A">
        <w:rPr>
          <w:b/>
          <w:sz w:val="20"/>
          <w:szCs w:val="20"/>
        </w:rPr>
        <w:t>Amount</w:t>
      </w:r>
    </w:p>
    <w:p w:rsidR="00E31C09" w:rsidRDefault="00E31C09" w:rsidP="00E31C09">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b/>
          <w:sz w:val="20"/>
          <w:szCs w:val="20"/>
        </w:rPr>
      </w:pPr>
    </w:p>
    <w:p w:rsidR="00E31C09" w:rsidRPr="00E200D1" w:rsidRDefault="00E31C09" w:rsidP="00861495">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r w:rsidRPr="00C7608A">
        <w:rPr>
          <w:sz w:val="20"/>
          <w:szCs w:val="20"/>
        </w:rPr>
        <w:t xml:space="preserve">(1) </w:t>
      </w:r>
      <w:r w:rsidRPr="00E200D1">
        <w:rPr>
          <w:sz w:val="20"/>
        </w:rPr>
        <w:t xml:space="preserve">CAPE </w:t>
      </w:r>
      <w:smartTag w:uri="urn:schemas-microsoft-com:office:smarttags" w:element="stockticker">
        <w:r w:rsidRPr="00E200D1">
          <w:rPr>
            <w:sz w:val="20"/>
          </w:rPr>
          <w:t>MAY</w:t>
        </w:r>
      </w:smartTag>
      <w:r w:rsidRPr="00E200D1">
        <w:rPr>
          <w:sz w:val="20"/>
        </w:rPr>
        <w:t xml:space="preserve"> PENINSULA</w:t>
      </w:r>
      <w:r>
        <w:rPr>
          <w:sz w:val="20"/>
        </w:rPr>
        <w:tab/>
      </w:r>
      <w:r>
        <w:rPr>
          <w:sz w:val="20"/>
        </w:rPr>
        <w:tab/>
      </w:r>
      <w:r w:rsidR="00861495">
        <w:rPr>
          <w:sz w:val="20"/>
        </w:rPr>
        <w:tab/>
      </w:r>
      <w:r w:rsidR="00861495">
        <w:rPr>
          <w:sz w:val="20"/>
        </w:rPr>
        <w:tab/>
        <w:t xml:space="preserve">               $</w:t>
      </w:r>
      <w:r w:rsidR="0004713B">
        <w:rPr>
          <w:sz w:val="20"/>
        </w:rPr>
        <w:t>5,5</w:t>
      </w:r>
      <w:r w:rsidRPr="00E200D1">
        <w:rPr>
          <w:sz w:val="20"/>
        </w:rPr>
        <w:t>00,000</w:t>
      </w:r>
    </w:p>
    <w:p w:rsidR="00E31C09" w:rsidRPr="00E200D1" w:rsidRDefault="00E31C09" w:rsidP="00E31C09">
      <w:pPr>
        <w:widowControl w:val="0"/>
        <w:tabs>
          <w:tab w:val="clear" w:pos="3600"/>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Cape May</w:t>
      </w:r>
      <w:r w:rsidRPr="00E200D1">
        <w:rPr>
          <w:sz w:val="20"/>
        </w:rPr>
        <w:tab/>
        <w:t>Cape May City</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Cape</w:t>
        </w:r>
      </w:smartTag>
      <w:r w:rsidRPr="00E200D1">
        <w:rPr>
          <w:sz w:val="20"/>
        </w:rPr>
        <w:t xml:space="preserve"> May Point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Dennis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Lower Twp</w:t>
        </w:r>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Middle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Ocean</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Sea</w:t>
          </w:r>
        </w:smartTag>
        <w:r w:rsidRPr="00E200D1">
          <w:rPr>
            <w:sz w:val="20"/>
          </w:rPr>
          <w:t xml:space="preserve"> </w:t>
        </w:r>
        <w:smartTag w:uri="urn:schemas-microsoft-com:office:smarttags" w:element="PlaceName">
          <w:r w:rsidRPr="00E200D1">
            <w:rPr>
              <w:sz w:val="20"/>
            </w:rPr>
            <w:t>Isle</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Upper Twp</w:t>
        </w:r>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West Cape May</w:t>
        </w:r>
      </w:smartTag>
      <w:r w:rsidRPr="00E200D1">
        <w:rPr>
          <w:sz w:val="20"/>
        </w:rPr>
        <w:t xml:space="preserve"> Boro</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Woodbine Boro</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w:t>
      </w:r>
      <w:r w:rsidR="00861495">
        <w:rPr>
          <w:sz w:val="20"/>
        </w:rPr>
        <w:t>2</w:t>
      </w:r>
      <w:r w:rsidRPr="00E200D1">
        <w:rPr>
          <w:sz w:val="20"/>
        </w:rPr>
        <w:t xml:space="preserve">) CROSSROADS OF </w:t>
      </w:r>
      <w:r>
        <w:rPr>
          <w:sz w:val="20"/>
        </w:rPr>
        <w:t xml:space="preserve">THE </w:t>
      </w:r>
      <w:r w:rsidRPr="00E200D1">
        <w:rPr>
          <w:sz w:val="20"/>
        </w:rPr>
        <w:t>AMERIC</w:t>
      </w:r>
      <w:r>
        <w:rPr>
          <w:sz w:val="20"/>
        </w:rPr>
        <w:t>AN REVOLUTION</w:t>
      </w:r>
      <w:r>
        <w:rPr>
          <w:sz w:val="20"/>
        </w:rPr>
        <w:tab/>
        <w:t xml:space="preserve">                 </w:t>
      </w:r>
      <w:r w:rsidR="00861495">
        <w:rPr>
          <w:sz w:val="20"/>
        </w:rPr>
        <w:t>3</w:t>
      </w:r>
      <w:r>
        <w:rPr>
          <w:sz w:val="20"/>
        </w:rPr>
        <w:t>,0</w:t>
      </w:r>
      <w:r w:rsidRPr="00E200D1">
        <w:rPr>
          <w:sz w:val="20"/>
        </w:rPr>
        <w:t>00,000</w:t>
      </w:r>
    </w:p>
    <w:p w:rsidR="00861495" w:rsidRPr="00E66E36" w:rsidRDefault="00861495"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Bergen</w:t>
      </w:r>
      <w:r>
        <w:rPr>
          <w:sz w:val="20"/>
        </w:rPr>
        <w:tab/>
      </w:r>
      <w:r>
        <w:rPr>
          <w:sz w:val="20"/>
        </w:rPr>
        <w:tab/>
        <w:t>Bogota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Carlstadt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East Rutherford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Fort Lee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Garfield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Hackensack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Hasbrouck Heights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Leonia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Little Ferry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Lodi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Lyndhurst Twp</w:t>
      </w:r>
    </w:p>
    <w:p w:rsidR="00E31C09" w:rsidRDefault="00E31C09" w:rsidP="00E31C09">
      <w:pPr>
        <w:widowControl w:val="0"/>
        <w:tabs>
          <w:tab w:val="left" w:pos="-1440"/>
          <w:tab w:val="left" w:pos="-720"/>
          <w:tab w:val="left" w:pos="0"/>
        </w:tabs>
        <w:spacing w:line="287" w:lineRule="auto"/>
        <w:rPr>
          <w:sz w:val="20"/>
        </w:rPr>
      </w:pPr>
      <w:r>
        <w:rPr>
          <w:sz w:val="20"/>
        </w:rPr>
        <w:lastRenderedPageBreak/>
        <w:tab/>
      </w:r>
      <w:r>
        <w:rPr>
          <w:sz w:val="20"/>
        </w:rPr>
        <w:tab/>
      </w:r>
      <w:r>
        <w:rPr>
          <w:sz w:val="20"/>
        </w:rPr>
        <w:tab/>
      </w:r>
      <w:r>
        <w:rPr>
          <w:sz w:val="20"/>
        </w:rPr>
        <w:tab/>
      </w:r>
      <w:r>
        <w:rPr>
          <w:sz w:val="20"/>
        </w:rPr>
        <w:tab/>
      </w:r>
      <w:r>
        <w:rPr>
          <w:sz w:val="20"/>
        </w:rPr>
        <w:tab/>
        <w:t>Maywood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Moonachie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New Milford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North Arlington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Palisades Park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Ridgefield Park Village</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River Edge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Rochelle Park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Rutherford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South Hackensack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Teterboro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Wallington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Wood-Ridge Boro</w:t>
      </w:r>
    </w:p>
    <w:p w:rsidR="00E31C09" w:rsidRDefault="00E31C09" w:rsidP="00E31C09">
      <w:pPr>
        <w:widowControl w:val="0"/>
        <w:tabs>
          <w:tab w:val="left" w:pos="-1440"/>
          <w:tab w:val="left" w:pos="-720"/>
          <w:tab w:val="left" w:pos="0"/>
        </w:tabs>
        <w:spacing w:line="287" w:lineRule="auto"/>
        <w:rPr>
          <w:sz w:val="20"/>
        </w:rPr>
      </w:pP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Pr>
          <w:sz w:val="20"/>
        </w:rPr>
        <w:tab/>
      </w:r>
      <w:r>
        <w:rPr>
          <w:sz w:val="20"/>
        </w:rPr>
        <w:tab/>
      </w:r>
      <w:r>
        <w:rPr>
          <w:sz w:val="20"/>
        </w:rPr>
        <w:tab/>
        <w:t>Burlington</w:t>
      </w:r>
      <w:r w:rsidRPr="00E200D1">
        <w:rPr>
          <w:sz w:val="20"/>
        </w:rPr>
        <w:tab/>
      </w:r>
      <w:r>
        <w:rPr>
          <w:sz w:val="20"/>
        </w:rPr>
        <w:t>Beverly City</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r>
        <w:rPr>
          <w:sz w:val="20"/>
        </w:rPr>
        <w:t>Bordentown City</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r>
        <w:rPr>
          <w:sz w:val="20"/>
        </w:rPr>
        <w:t>Bordentown Twp</w:t>
      </w:r>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r>
        <w:rPr>
          <w:sz w:val="20"/>
        </w:rPr>
        <w:t>Burlington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Burlington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Edgewater Park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Fieldsboro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Florence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Hainesport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Mansfield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Maple Shade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Moorestown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Mount Holly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Mount Laurel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Palmyra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Riverside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Riverton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Springfield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Westampton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Willingboro Twp</w:t>
      </w:r>
    </w:p>
    <w:p w:rsidR="00E31C09" w:rsidRDefault="00E31C09" w:rsidP="00E31C09">
      <w:pPr>
        <w:widowControl w:val="0"/>
        <w:tabs>
          <w:tab w:val="left" w:pos="-1440"/>
          <w:tab w:val="left" w:pos="-720"/>
          <w:tab w:val="left" w:pos="0"/>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Camden</w:t>
      </w:r>
      <w:r>
        <w:rPr>
          <w:sz w:val="20"/>
        </w:rPr>
        <w:tab/>
      </w:r>
      <w:r>
        <w:rPr>
          <w:sz w:val="20"/>
        </w:rPr>
        <w:tab/>
        <w:t>Audubon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Audubon Park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Brooklawn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Camden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Cherry Hill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Collingswood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Gloucester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Haddon Heights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Haddon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Haddonfield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Merchantville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Mount Ephraim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Oaklyn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Pennsauken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Woodlynne Boro</w:t>
      </w:r>
    </w:p>
    <w:p w:rsidR="00E31C09" w:rsidRDefault="00E31C09" w:rsidP="00E31C09">
      <w:pPr>
        <w:widowControl w:val="0"/>
        <w:tabs>
          <w:tab w:val="left" w:pos="-1440"/>
          <w:tab w:val="left" w:pos="-720"/>
          <w:tab w:val="left" w:pos="0"/>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Essex</w:t>
      </w:r>
      <w:r>
        <w:rPr>
          <w:sz w:val="20"/>
        </w:rPr>
        <w:tab/>
      </w:r>
      <w:r>
        <w:rPr>
          <w:sz w:val="20"/>
        </w:rPr>
        <w:tab/>
        <w:t>Belleville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Irvington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Livingston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Maplewood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Millburn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Newark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Nutley Twp</w:t>
      </w:r>
    </w:p>
    <w:p w:rsidR="00E31C09" w:rsidRPr="00E200D1" w:rsidRDefault="00E31C09" w:rsidP="00E31C09">
      <w:pPr>
        <w:widowControl w:val="0"/>
        <w:tabs>
          <w:tab w:val="left" w:pos="-1440"/>
          <w:tab w:val="left" w:pos="-720"/>
          <w:tab w:val="left" w:pos="0"/>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Gloucester</w:t>
      </w:r>
      <w:r>
        <w:rPr>
          <w:sz w:val="20"/>
        </w:rPr>
        <w:tab/>
        <w:t>National Park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West Deptford Twp</w:t>
      </w:r>
    </w:p>
    <w:p w:rsidR="00B617C5" w:rsidRDefault="00E31C09" w:rsidP="00B617C5">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Westville Boro</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t>Hunterdon</w:t>
      </w:r>
      <w:r w:rsidRPr="00E200D1">
        <w:rPr>
          <w:sz w:val="20"/>
        </w:rPr>
        <w:tab/>
        <w:t>Delaware Twp</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East Amwell</w:t>
        </w:r>
      </w:smartTag>
      <w:r w:rsidRPr="00E200D1">
        <w:rPr>
          <w:sz w:val="20"/>
        </w:rPr>
        <w:t xml:space="preserve"> Twp</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Flemington Boro</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Franklin</w:t>
          </w:r>
        </w:smartTag>
      </w:smartTag>
      <w:r w:rsidRPr="00E200D1">
        <w:rPr>
          <w:sz w:val="20"/>
        </w:rPr>
        <w:t xml:space="preserve"> Twp</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Frenchtown Boro</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Kingwood Twp</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Lambertville</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Raritan</w:t>
        </w:r>
      </w:smartTag>
      <w:r w:rsidRPr="00E200D1">
        <w:rPr>
          <w:sz w:val="20"/>
        </w:rPr>
        <w:t xml:space="preserve"> Twp</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Readington Twp</w:t>
      </w:r>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Stockton</w:t>
          </w:r>
        </w:smartTag>
      </w:smartTag>
      <w:r w:rsidRPr="00E200D1">
        <w:rPr>
          <w:sz w:val="20"/>
        </w:rPr>
        <w:t xml:space="preserve"> Boro</w:t>
      </w:r>
    </w:p>
    <w:p w:rsidR="00E31C09" w:rsidRPr="00E200D1"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West Amwell Twp</w:t>
      </w:r>
    </w:p>
    <w:p w:rsidR="00E31C09" w:rsidRDefault="00E31C09" w:rsidP="00E31C09">
      <w:pPr>
        <w:widowControl w:val="0"/>
        <w:tabs>
          <w:tab w:val="left" w:pos="-1440"/>
          <w:tab w:val="left" w:pos="-720"/>
          <w:tab w:val="left" w:pos="0"/>
        </w:tabs>
        <w:spacing w:line="287" w:lineRule="auto"/>
        <w:rPr>
          <w:sz w:val="20"/>
        </w:rPr>
      </w:pPr>
    </w:p>
    <w:p w:rsidR="00A225F4"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Mercer</w:t>
      </w:r>
      <w:r>
        <w:rPr>
          <w:sz w:val="20"/>
        </w:rPr>
        <w:tab/>
      </w:r>
      <w:r>
        <w:rPr>
          <w:sz w:val="20"/>
        </w:rPr>
        <w:tab/>
      </w:r>
      <w:r w:rsidR="00A225F4">
        <w:rPr>
          <w:sz w:val="20"/>
        </w:rPr>
        <w:t>All municipalities</w:t>
      </w:r>
    </w:p>
    <w:p w:rsidR="00A225F4" w:rsidRDefault="00A225F4" w:rsidP="00E31C09">
      <w:pPr>
        <w:widowControl w:val="0"/>
        <w:tabs>
          <w:tab w:val="left" w:pos="-1440"/>
          <w:tab w:val="left" w:pos="-720"/>
          <w:tab w:val="left" w:pos="0"/>
        </w:tabs>
        <w:spacing w:line="287" w:lineRule="auto"/>
        <w:rPr>
          <w:sz w:val="20"/>
        </w:rPr>
      </w:pPr>
    </w:p>
    <w:p w:rsidR="00A225F4"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Middlesex</w:t>
      </w:r>
      <w:r>
        <w:rPr>
          <w:sz w:val="20"/>
        </w:rPr>
        <w:tab/>
      </w:r>
      <w:r w:rsidR="00A225F4" w:rsidRPr="00A225F4">
        <w:rPr>
          <w:sz w:val="20"/>
        </w:rPr>
        <w:t xml:space="preserve">All municipalities </w:t>
      </w:r>
    </w:p>
    <w:p w:rsidR="00E31C09" w:rsidRDefault="00E31C09" w:rsidP="00E31C09">
      <w:pPr>
        <w:widowControl w:val="0"/>
        <w:tabs>
          <w:tab w:val="left" w:pos="-1440"/>
          <w:tab w:val="left" w:pos="-720"/>
          <w:tab w:val="left" w:pos="0"/>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Monmouth</w:t>
      </w:r>
      <w:r>
        <w:rPr>
          <w:sz w:val="20"/>
        </w:rPr>
        <w:tab/>
        <w:t>Aberdeen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Allentown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Colts Neck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Englishtown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Freehold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Freehold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Holmdel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Manalapan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Marlboro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Matawan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Millstone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Roosevelt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Upper Freehold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Wall Twp</w:t>
      </w:r>
    </w:p>
    <w:p w:rsidR="00E31C09" w:rsidRPr="00E200D1" w:rsidRDefault="00E31C09" w:rsidP="00E31C09">
      <w:pPr>
        <w:widowControl w:val="0"/>
        <w:tabs>
          <w:tab w:val="left" w:pos="-1440"/>
          <w:tab w:val="left" w:pos="-720"/>
          <w:tab w:val="left" w:pos="0"/>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t>Morris</w:t>
      </w:r>
      <w:r w:rsidRPr="00E200D1">
        <w:rPr>
          <w:sz w:val="20"/>
        </w:rPr>
        <w:tab/>
      </w:r>
      <w:r w:rsidRPr="00E200D1">
        <w:rPr>
          <w:sz w:val="20"/>
        </w:rPr>
        <w:tab/>
      </w:r>
      <w:r>
        <w:rPr>
          <w:sz w:val="20"/>
        </w:rPr>
        <w:t>Boonton Town</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Boonton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Butler Boro</w:t>
      </w:r>
    </w:p>
    <w:p w:rsidR="00E31C09" w:rsidRPr="00E200D1"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r w:rsidRPr="00E200D1">
        <w:rPr>
          <w:sz w:val="20"/>
        </w:rPr>
        <w:t>Chatham Boro</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Chatham</w:t>
          </w:r>
        </w:smartTag>
      </w:smartTag>
      <w:r w:rsidRPr="00E200D1">
        <w:rPr>
          <w:sz w:val="20"/>
        </w:rPr>
        <w:t xml:space="preserve"> Twp</w:t>
      </w:r>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Chester</w:t>
          </w:r>
        </w:smartTag>
      </w:smartTag>
      <w:r w:rsidRPr="00E200D1">
        <w:rPr>
          <w:sz w:val="20"/>
        </w:rPr>
        <w:t xml:space="preserve">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Denville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Dover Town</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East Hanover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Florham Park Boro</w:t>
      </w:r>
    </w:p>
    <w:p w:rsidR="00E31C09" w:rsidRPr="00E200D1"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Hanover Twp</w:t>
      </w:r>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Harding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Kinnelon Boro</w:t>
      </w:r>
    </w:p>
    <w:p w:rsidR="00E31C09" w:rsidRPr="00E200D1"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Lincoln Park Boro</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Long Hill Twp</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Madison Boro</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Mendham Boro</w:t>
      </w:r>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Mendham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Mine Hill Twp</w:t>
      </w:r>
    </w:p>
    <w:p w:rsidR="00E31C09" w:rsidRPr="00E200D1"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Montville Twp</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Morris Plains Boro</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Morris Twp</w:t>
      </w:r>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Name">
        <w:r w:rsidRPr="00E200D1">
          <w:rPr>
            <w:sz w:val="20"/>
          </w:rPr>
          <w:t>Morristown</w:t>
        </w:r>
      </w:smartTag>
      <w:r w:rsidRPr="00E200D1">
        <w:rPr>
          <w:sz w:val="20"/>
        </w:rPr>
        <w:t xml:space="preserve"> Town</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Mountain Lakes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Parsippany-Troy Hills Twp</w:t>
      </w:r>
    </w:p>
    <w:p w:rsidR="00E31C09" w:rsidRPr="00E200D1"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Pequannock Twp</w:t>
      </w:r>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Randolph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Riverdale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Rockaway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Rockaway Twp</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Victory Gardens Boro</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Wharton Boro</w:t>
      </w:r>
    </w:p>
    <w:p w:rsidR="00E31C09" w:rsidRDefault="00E31C09" w:rsidP="00E31C09">
      <w:pPr>
        <w:widowControl w:val="0"/>
        <w:tabs>
          <w:tab w:val="left" w:pos="-1440"/>
          <w:tab w:val="left" w:pos="-720"/>
          <w:tab w:val="left" w:pos="0"/>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Passaic</w:t>
      </w:r>
      <w:r>
        <w:rPr>
          <w:sz w:val="20"/>
        </w:rPr>
        <w:tab/>
      </w:r>
      <w:r>
        <w:rPr>
          <w:sz w:val="20"/>
        </w:rPr>
        <w:tab/>
        <w:t>Clifton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Passaic City</w:t>
      </w:r>
    </w:p>
    <w:p w:rsidR="00E31C09" w:rsidRDefault="00E31C09" w:rsidP="00E31C09">
      <w:pPr>
        <w:widowControl w:val="0"/>
        <w:tabs>
          <w:tab w:val="left" w:pos="-1440"/>
          <w:tab w:val="left" w:pos="-720"/>
          <w:tab w:val="left" w:pos="0"/>
        </w:tabs>
        <w:spacing w:line="287" w:lineRule="auto"/>
        <w:rPr>
          <w:sz w:val="20"/>
        </w:rPr>
      </w:pPr>
    </w:p>
    <w:p w:rsidR="00E31C09" w:rsidRDefault="00E31C09" w:rsidP="00A225F4">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t>Somerset</w:t>
      </w:r>
      <w:r w:rsidRPr="00E200D1">
        <w:rPr>
          <w:sz w:val="20"/>
        </w:rPr>
        <w:tab/>
      </w:r>
      <w:r w:rsidR="00A225F4" w:rsidRPr="00A225F4">
        <w:rPr>
          <w:sz w:val="20"/>
        </w:rPr>
        <w:t>All municipalities</w:t>
      </w:r>
    </w:p>
    <w:p w:rsidR="00A225F4" w:rsidRDefault="00A225F4" w:rsidP="00A225F4">
      <w:pPr>
        <w:widowControl w:val="0"/>
        <w:tabs>
          <w:tab w:val="left" w:pos="-1440"/>
          <w:tab w:val="left" w:pos="-720"/>
          <w:tab w:val="left" w:pos="0"/>
        </w:tabs>
        <w:spacing w:line="287" w:lineRule="auto"/>
        <w:rPr>
          <w:sz w:val="20"/>
        </w:rPr>
      </w:pPr>
    </w:p>
    <w:p w:rsidR="00E31C09" w:rsidRPr="00E200D1" w:rsidRDefault="00E31C09" w:rsidP="00A225F4">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Union</w:t>
      </w:r>
      <w:r>
        <w:rPr>
          <w:sz w:val="20"/>
        </w:rPr>
        <w:tab/>
      </w:r>
      <w:r>
        <w:rPr>
          <w:sz w:val="20"/>
        </w:rPr>
        <w:tab/>
      </w:r>
      <w:r w:rsidR="00A225F4" w:rsidRPr="00A225F4">
        <w:rPr>
          <w:sz w:val="20"/>
        </w:rPr>
        <w:t>All municipalities</w:t>
      </w:r>
    </w:p>
    <w:p w:rsidR="00E31C09" w:rsidRDefault="00E31C09" w:rsidP="00E31C09">
      <w:pPr>
        <w:widowControl w:val="0"/>
        <w:tabs>
          <w:tab w:val="left" w:pos="-1440"/>
          <w:tab w:val="left" w:pos="-720"/>
          <w:tab w:val="left" w:pos="0"/>
        </w:tabs>
        <w:spacing w:line="287" w:lineRule="auto"/>
        <w:rPr>
          <w:sz w:val="20"/>
        </w:rPr>
      </w:pPr>
    </w:p>
    <w:p w:rsidR="00861495" w:rsidRDefault="00861495" w:rsidP="00E31C09">
      <w:pPr>
        <w:widowControl w:val="0"/>
        <w:tabs>
          <w:tab w:val="left" w:pos="-1440"/>
          <w:tab w:val="left" w:pos="-720"/>
          <w:tab w:val="left" w:pos="0"/>
        </w:tabs>
        <w:spacing w:line="287" w:lineRule="auto"/>
        <w:rPr>
          <w:sz w:val="20"/>
        </w:rPr>
      </w:pPr>
      <w:r>
        <w:rPr>
          <w:sz w:val="20"/>
        </w:rPr>
        <w:t>(3) DELAWARE AND RARITAN CANAL GREENWAY</w:t>
      </w:r>
      <w:r>
        <w:rPr>
          <w:sz w:val="20"/>
        </w:rPr>
        <w:tab/>
      </w:r>
      <w:r>
        <w:rPr>
          <w:sz w:val="20"/>
        </w:rPr>
        <w:tab/>
        <w:t xml:space="preserve">    1</w:t>
      </w:r>
      <w:r w:rsidRPr="00861495">
        <w:rPr>
          <w:sz w:val="20"/>
        </w:rPr>
        <w:t>,000,000</w:t>
      </w:r>
    </w:p>
    <w:p w:rsidR="00861495" w:rsidRDefault="00861495" w:rsidP="00E31C09">
      <w:pPr>
        <w:widowControl w:val="0"/>
        <w:tabs>
          <w:tab w:val="left" w:pos="-1440"/>
          <w:tab w:val="left" w:pos="-720"/>
          <w:tab w:val="left" w:pos="0"/>
        </w:tabs>
        <w:spacing w:line="287" w:lineRule="auto"/>
        <w:rPr>
          <w:sz w:val="20"/>
        </w:rPr>
      </w:pP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Hunterdon</w:t>
      </w:r>
      <w:r w:rsidRPr="00D506A5">
        <w:rPr>
          <w:sz w:val="20"/>
        </w:rPr>
        <w:tab/>
        <w:t>Delaware Twp</w:t>
      </w: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Kingwood Twp</w:t>
      </w: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Lambertville City</w:t>
      </w: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Stockton Boro</w:t>
      </w: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West Amwell Twp</w:t>
      </w:r>
    </w:p>
    <w:p w:rsidR="00D506A5" w:rsidRPr="00D506A5" w:rsidRDefault="00D506A5" w:rsidP="00D506A5">
      <w:pPr>
        <w:widowControl w:val="0"/>
        <w:tabs>
          <w:tab w:val="left" w:pos="-1440"/>
          <w:tab w:val="left" w:pos="-720"/>
          <w:tab w:val="left" w:pos="0"/>
        </w:tabs>
        <w:spacing w:line="287" w:lineRule="auto"/>
        <w:rPr>
          <w:sz w:val="20"/>
        </w:rPr>
      </w:pP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Mercer</w:t>
      </w:r>
      <w:r w:rsidRPr="00D506A5">
        <w:rPr>
          <w:sz w:val="20"/>
        </w:rPr>
        <w:tab/>
      </w:r>
      <w:r w:rsidRPr="00D506A5">
        <w:rPr>
          <w:sz w:val="20"/>
        </w:rPr>
        <w:tab/>
        <w:t>Ewing Twp</w:t>
      </w: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Hamilton Twp</w:t>
      </w: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Hopewell Twp</w:t>
      </w: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Lawrence Twp</w:t>
      </w: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Princeton Boro</w:t>
      </w: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Trenton City</w:t>
      </w:r>
    </w:p>
    <w:p w:rsidR="00D506A5" w:rsidRPr="00D506A5" w:rsidRDefault="00D506A5" w:rsidP="00D506A5">
      <w:pPr>
        <w:widowControl w:val="0"/>
        <w:tabs>
          <w:tab w:val="left" w:pos="-1440"/>
          <w:tab w:val="left" w:pos="-720"/>
          <w:tab w:val="left" w:pos="0"/>
        </w:tabs>
        <w:spacing w:line="287" w:lineRule="auto"/>
        <w:rPr>
          <w:sz w:val="20"/>
        </w:rPr>
      </w:pP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Middlesex</w:t>
      </w:r>
      <w:r w:rsidRPr="00D506A5">
        <w:rPr>
          <w:sz w:val="20"/>
        </w:rPr>
        <w:tab/>
        <w:t>New Brunswick City</w:t>
      </w: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Plainsboro Twp</w:t>
      </w: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South Brunswick Twp</w:t>
      </w:r>
    </w:p>
    <w:p w:rsidR="00D506A5" w:rsidRPr="00D506A5" w:rsidRDefault="00D506A5" w:rsidP="00D506A5">
      <w:pPr>
        <w:widowControl w:val="0"/>
        <w:tabs>
          <w:tab w:val="left" w:pos="-1440"/>
          <w:tab w:val="left" w:pos="-720"/>
          <w:tab w:val="left" w:pos="0"/>
        </w:tabs>
        <w:spacing w:line="287" w:lineRule="auto"/>
        <w:rPr>
          <w:sz w:val="20"/>
        </w:rPr>
      </w:pP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Somerset</w:t>
      </w:r>
      <w:r w:rsidRPr="00D506A5">
        <w:rPr>
          <w:sz w:val="20"/>
        </w:rPr>
        <w:tab/>
        <w:t>Franklin Twp</w:t>
      </w:r>
    </w:p>
    <w:p w:rsidR="00861495" w:rsidRDefault="00861495" w:rsidP="00E31C09">
      <w:pPr>
        <w:widowControl w:val="0"/>
        <w:tabs>
          <w:tab w:val="left" w:pos="-1440"/>
          <w:tab w:val="left" w:pos="-720"/>
          <w:tab w:val="left" w:pos="0"/>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(4</w:t>
      </w:r>
      <w:r w:rsidRPr="00E200D1">
        <w:rPr>
          <w:sz w:val="20"/>
        </w:rPr>
        <w:t xml:space="preserve">) DELAWARE </w:t>
      </w:r>
      <w:smartTag w:uri="urn:schemas-microsoft-com:office:smarttags" w:element="stockticker">
        <w:r w:rsidRPr="00E200D1">
          <w:rPr>
            <w:sz w:val="20"/>
          </w:rPr>
          <w:t>BAY</w:t>
        </w:r>
      </w:smartTag>
      <w:r w:rsidRPr="00E200D1">
        <w:rPr>
          <w:sz w:val="20"/>
        </w:rPr>
        <w:t xml:space="preserve"> WATERSHED GREENWAY</w:t>
      </w:r>
      <w:r w:rsidRPr="00E200D1">
        <w:rPr>
          <w:i/>
          <w:sz w:val="20"/>
        </w:rPr>
        <w:tab/>
      </w:r>
      <w:r w:rsidR="00861495">
        <w:rPr>
          <w:sz w:val="20"/>
        </w:rPr>
        <w:t xml:space="preserve">                 3</w:t>
      </w:r>
      <w:r>
        <w:rPr>
          <w:sz w:val="20"/>
        </w:rPr>
        <w:t>,0</w:t>
      </w:r>
      <w:r w:rsidRPr="00E200D1">
        <w:rPr>
          <w:sz w:val="20"/>
        </w:rPr>
        <w:t>00,000</w:t>
      </w:r>
    </w:p>
    <w:p w:rsidR="00E31C09" w:rsidRDefault="00E31C09" w:rsidP="00E31C0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Atlantic</w:t>
      </w:r>
      <w:r>
        <w:rPr>
          <w:sz w:val="20"/>
        </w:rPr>
        <w:tab/>
      </w:r>
      <w:r>
        <w:rPr>
          <w:sz w:val="20"/>
        </w:rPr>
        <w:tab/>
      </w:r>
      <w:r w:rsidRPr="00E200D1">
        <w:rPr>
          <w:sz w:val="20"/>
        </w:rPr>
        <w:t>Buena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Buena Vista</w:t>
        </w:r>
      </w:smartTag>
      <w:r w:rsidRPr="00E200D1">
        <w:rPr>
          <w:sz w:val="20"/>
        </w:rPr>
        <w:t xml:space="preserve"> Twp</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Cape</w:t>
        </w:r>
      </w:smartTag>
      <w:r w:rsidRPr="00E200D1">
        <w:rPr>
          <w:sz w:val="20"/>
        </w:rPr>
        <w:t xml:space="preserve"> May</w:t>
      </w:r>
      <w:r w:rsidRPr="00E200D1">
        <w:rPr>
          <w:sz w:val="20"/>
        </w:rPr>
        <w:tab/>
        <w:t>Dennis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Lower Twp</w:t>
        </w:r>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Middle Twp</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Upper Twp</w:t>
        </w:r>
      </w:smartTag>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A225F4">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Cumberland</w:t>
      </w:r>
      <w:r w:rsidRPr="00E200D1">
        <w:rPr>
          <w:sz w:val="20"/>
        </w:rPr>
        <w:tab/>
      </w:r>
      <w:r w:rsidR="00A225F4" w:rsidRPr="00A225F4">
        <w:rPr>
          <w:sz w:val="20"/>
        </w:rPr>
        <w:t>All municipalities</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Gloucester</w:t>
          </w:r>
        </w:smartTag>
      </w:smartTag>
      <w:r w:rsidRPr="00E200D1">
        <w:rPr>
          <w:sz w:val="20"/>
        </w:rPr>
        <w:tab/>
        <w:t>Clayton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Elk Twp</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Franklin</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Glassboro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Monroe</w:t>
          </w:r>
        </w:smartTag>
      </w:smartTag>
      <w:r w:rsidRPr="00E200D1">
        <w:rPr>
          <w:sz w:val="20"/>
        </w:rPr>
        <w:t xml:space="preserve"> Twp</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Newfield Boro</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Salem</w:t>
      </w:r>
      <w:r w:rsidRPr="00E200D1">
        <w:rPr>
          <w:sz w:val="20"/>
        </w:rPr>
        <w:tab/>
      </w:r>
      <w:r w:rsidRPr="00E200D1">
        <w:rPr>
          <w:sz w:val="20"/>
        </w:rPr>
        <w:tab/>
        <w:t>Alloway Twp</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Carneys Point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Elmer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Elsinboro Twp</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Lower Alloways Creek Twp</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Mannington Twp</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Oldmans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Pennsville Twp</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Pilesgrove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Pittsgrove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Quinton Twp</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Upper Pittsgrove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Woodstown Boro</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861495" w:rsidRDefault="00861495"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 xml:space="preserve">(5) </w:t>
      </w:r>
      <w:r w:rsidRPr="00861495">
        <w:rPr>
          <w:sz w:val="20"/>
        </w:rPr>
        <w:t>DELAWARE RIVER WATERSHED GREENWAY</w:t>
      </w:r>
      <w:r>
        <w:rPr>
          <w:sz w:val="20"/>
        </w:rPr>
        <w:tab/>
        <w:t xml:space="preserve">                 1</w:t>
      </w:r>
      <w:r w:rsidRPr="00861495">
        <w:rPr>
          <w:sz w:val="20"/>
        </w:rPr>
        <w:t>,500,000</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Burlington</w:t>
      </w:r>
      <w:r w:rsidRPr="00DE10AF">
        <w:rPr>
          <w:sz w:val="20"/>
        </w:rPr>
        <w:tab/>
        <w:t>Bordentown City</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Bordentown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Chesterfield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Cinnaminson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Delanco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Delran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Eastampton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Hainesport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Lumberton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Mansfield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Medford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Moorestown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Mount Holly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Mount Laurel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North Hanover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Pemberton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Riverside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Southampton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Springfield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Westampton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Willingboro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Camden</w:t>
      </w:r>
      <w:r w:rsidRPr="00DE10AF">
        <w:rPr>
          <w:sz w:val="20"/>
        </w:rPr>
        <w:tab/>
      </w:r>
      <w:r w:rsidRPr="00DE10AF">
        <w:rPr>
          <w:sz w:val="20"/>
        </w:rPr>
        <w:tab/>
        <w:t>Berlin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Camden City</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Clementon Boro</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Gibbsboro Boro</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Gloucester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Haddon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Lindenwold Boro</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Pine Hill Boro</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Voorhees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Gloucester</w:t>
      </w:r>
      <w:r w:rsidRPr="00DE10AF">
        <w:rPr>
          <w:sz w:val="20"/>
        </w:rPr>
        <w:tab/>
        <w:t>Deptford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East Greenwich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Elk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Greenwich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Harrison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Logan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National Park Boro</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South Harrison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Westville Boro</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Woolwich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West Deptford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Hunterdon</w:t>
      </w:r>
      <w:r w:rsidRPr="00DE10AF">
        <w:rPr>
          <w:sz w:val="20"/>
        </w:rPr>
        <w:tab/>
        <w:t>Alexandria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Delaware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Frenchtown Boro</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Kingwood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Lambertville City</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Stockton Boro</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West Amwell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Mercer</w:t>
      </w:r>
      <w:r w:rsidRPr="00DE10AF">
        <w:rPr>
          <w:sz w:val="20"/>
        </w:rPr>
        <w:tab/>
      </w:r>
      <w:r w:rsidRPr="00DE10AF">
        <w:rPr>
          <w:sz w:val="20"/>
        </w:rPr>
        <w:tab/>
        <w:t>Ewing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Hamilton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Hopewell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Robbinsville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Trenton City</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Monmouth</w:t>
      </w:r>
      <w:r w:rsidRPr="00DE10AF">
        <w:rPr>
          <w:sz w:val="20"/>
        </w:rPr>
        <w:tab/>
        <w:t>Allentown Boro</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Millstone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Upper Freehold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Ocean</w:t>
      </w:r>
      <w:r w:rsidRPr="00DE10AF">
        <w:rPr>
          <w:sz w:val="20"/>
        </w:rPr>
        <w:tab/>
      </w:r>
      <w:r w:rsidRPr="00DE10AF">
        <w:rPr>
          <w:sz w:val="20"/>
        </w:rPr>
        <w:tab/>
        <w:t>Jackson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Plumsted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Salem</w:t>
      </w:r>
      <w:r w:rsidRPr="00DE10AF">
        <w:rPr>
          <w:sz w:val="20"/>
        </w:rPr>
        <w:tab/>
      </w:r>
      <w:r w:rsidRPr="00DE10AF">
        <w:rPr>
          <w:sz w:val="20"/>
        </w:rPr>
        <w:tab/>
        <w:t>Oldmans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Pilesgrove Twp</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Upper Pittsgrove Twp</w:t>
      </w:r>
    </w:p>
    <w:p w:rsidR="00861495" w:rsidRPr="00E24381" w:rsidRDefault="00861495"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w:t>
      </w:r>
      <w:r w:rsidR="00861495">
        <w:rPr>
          <w:sz w:val="20"/>
        </w:rPr>
        <w:t>6</w:t>
      </w:r>
      <w:r w:rsidRPr="00E200D1">
        <w:rPr>
          <w:sz w:val="20"/>
        </w:rPr>
        <w:t>) HIGHLANDS</w:t>
      </w:r>
      <w:r>
        <w:rPr>
          <w:sz w:val="20"/>
        </w:rPr>
        <w:t xml:space="preserve"> GREENWAY</w:t>
      </w:r>
      <w:r>
        <w:rPr>
          <w:sz w:val="20"/>
        </w:rPr>
        <w:tab/>
      </w:r>
      <w:r>
        <w:rPr>
          <w:sz w:val="20"/>
        </w:rPr>
        <w:tab/>
      </w:r>
      <w:r>
        <w:rPr>
          <w:sz w:val="20"/>
        </w:rPr>
        <w:tab/>
      </w:r>
      <w:r>
        <w:rPr>
          <w:sz w:val="20"/>
        </w:rPr>
        <w:tab/>
        <w:t xml:space="preserve">                 </w:t>
      </w:r>
      <w:r w:rsidR="00861495" w:rsidRPr="00861495">
        <w:rPr>
          <w:sz w:val="20"/>
        </w:rPr>
        <w:t>3,348,300</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Bergen</w:t>
          </w:r>
        </w:smartTag>
      </w:smartTag>
      <w:r w:rsidRPr="00E200D1">
        <w:rPr>
          <w:sz w:val="20"/>
        </w:rPr>
        <w:tab/>
      </w:r>
      <w:r w:rsidRPr="00E200D1">
        <w:rPr>
          <w:sz w:val="20"/>
        </w:rPr>
        <w:tab/>
        <w:t>Mahwah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Oakland</w:t>
          </w:r>
        </w:smartTag>
      </w:smartTag>
      <w:r w:rsidRPr="00E200D1">
        <w:rPr>
          <w:sz w:val="20"/>
        </w:rPr>
        <w:t xml:space="preserv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Hunterdon</w:t>
      </w:r>
      <w:r w:rsidRPr="00E200D1">
        <w:rPr>
          <w:sz w:val="20"/>
        </w:rPr>
        <w:tab/>
      </w:r>
      <w:smartTag w:uri="urn:schemas-microsoft-com:office:smarttags" w:element="City">
        <w:smartTag w:uri="urn:schemas-microsoft-com:office:smarttags" w:element="place">
          <w:r w:rsidRPr="00E200D1">
            <w:rPr>
              <w:sz w:val="20"/>
            </w:rPr>
            <w:t>Alexandria</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Bethlehem</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Bloomsbury</w:t>
        </w:r>
      </w:smartTag>
      <w:r w:rsidRPr="00E200D1">
        <w:rPr>
          <w:sz w:val="20"/>
        </w:rPr>
        <w:t xml:space="preserv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Califon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Clinton</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Clinton</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Glen Gardner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Hampton</w:t>
          </w:r>
        </w:smartTag>
      </w:smartTag>
      <w:r w:rsidRPr="00E200D1">
        <w:rPr>
          <w:sz w:val="20"/>
        </w:rPr>
        <w:t xml:space="preserv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High</w:t>
          </w:r>
        </w:smartTag>
        <w:r w:rsidRPr="00E200D1">
          <w:rPr>
            <w:sz w:val="20"/>
          </w:rPr>
          <w:t xml:space="preserve"> </w:t>
        </w:r>
        <w:smartTag w:uri="urn:schemas-microsoft-com:office:smarttags" w:element="PlaceType">
          <w:r w:rsidRPr="00E200D1">
            <w:rPr>
              <w:sz w:val="20"/>
            </w:rPr>
            <w:t>Bridge</w:t>
          </w:r>
        </w:smartTag>
      </w:smartTag>
      <w:r w:rsidRPr="00E200D1">
        <w:rPr>
          <w:sz w:val="20"/>
        </w:rPr>
        <w:t xml:space="preserv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Holland</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Lebanon</w:t>
          </w:r>
        </w:smartTag>
      </w:smartTag>
      <w:r w:rsidRPr="00E200D1">
        <w:rPr>
          <w:sz w:val="20"/>
        </w:rPr>
        <w:t xml:space="preserv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Lebanon</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Milford</w:t>
          </w:r>
        </w:smartTag>
      </w:smartTag>
      <w:r w:rsidRPr="00E200D1">
        <w:rPr>
          <w:sz w:val="20"/>
        </w:rPr>
        <w:t xml:space="preserv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Tewksbury</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Union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Morris</w:t>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Boonton</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Boonton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Butler</w:t>
          </w:r>
        </w:smartTag>
      </w:smartTag>
      <w:r w:rsidRPr="00E200D1">
        <w:rPr>
          <w:sz w:val="20"/>
        </w:rPr>
        <w:t xml:space="preserv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Chester</w:t>
          </w:r>
        </w:smartTag>
      </w:smartTag>
      <w:r w:rsidRPr="00E200D1">
        <w:rPr>
          <w:sz w:val="20"/>
        </w:rPr>
        <w:t xml:space="preserv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Chester</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Denville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Dover</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Hanover</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Harding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Jefferson</w:t>
        </w:r>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Kinnelon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Mendham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Mendham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Mine Hill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Montville</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Morris</w:t>
          </w:r>
        </w:smartTag>
        <w:r w:rsidRPr="00E200D1">
          <w:rPr>
            <w:sz w:val="20"/>
          </w:rPr>
          <w:t xml:space="preserve"> </w:t>
        </w:r>
        <w:smartTag w:uri="urn:schemas-microsoft-com:office:smarttags" w:element="PlaceName">
          <w:r w:rsidRPr="00E200D1">
            <w:rPr>
              <w:sz w:val="20"/>
            </w:rPr>
            <w:t>Plains</w:t>
          </w:r>
        </w:smartTag>
      </w:smartTag>
      <w:r w:rsidRPr="00E200D1">
        <w:rPr>
          <w:sz w:val="20"/>
        </w:rPr>
        <w:t xml:space="preserv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Morris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Morristown</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Mount</w:t>
          </w:r>
        </w:smartTag>
        <w:r w:rsidRPr="00E200D1">
          <w:rPr>
            <w:sz w:val="20"/>
          </w:rPr>
          <w:t xml:space="preserve"> </w:t>
        </w:r>
        <w:smartTag w:uri="urn:schemas-microsoft-com:office:smarttags" w:element="PlaceName">
          <w:r w:rsidRPr="00E200D1">
            <w:rPr>
              <w:sz w:val="20"/>
            </w:rPr>
            <w:t>Arlington</w:t>
          </w:r>
        </w:smartTag>
      </w:smartTag>
      <w:r w:rsidRPr="00E200D1">
        <w:rPr>
          <w:sz w:val="20"/>
        </w:rPr>
        <w:t xml:space="preserv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Mount</w:t>
          </w:r>
        </w:smartTag>
        <w:r w:rsidRPr="00E200D1">
          <w:rPr>
            <w:sz w:val="20"/>
          </w:rPr>
          <w:t xml:space="preserve"> </w:t>
        </w:r>
        <w:smartTag w:uri="urn:schemas-microsoft-com:office:smarttags" w:element="PlaceName">
          <w:r w:rsidRPr="00E200D1">
            <w:rPr>
              <w:sz w:val="20"/>
            </w:rPr>
            <w:t>Olive</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Mountain</w:t>
          </w:r>
        </w:smartTag>
        <w:r w:rsidRPr="00E200D1">
          <w:rPr>
            <w:sz w:val="20"/>
          </w:rPr>
          <w:t xml:space="preserve"> </w:t>
        </w:r>
        <w:smartTag w:uri="urn:schemas-microsoft-com:office:smarttags" w:element="PlaceType">
          <w:r w:rsidRPr="00E200D1">
            <w:rPr>
              <w:sz w:val="20"/>
            </w:rPr>
            <w:t>Lakes</w:t>
          </w:r>
        </w:smartTag>
      </w:smartTag>
      <w:r w:rsidRPr="00E200D1">
        <w:rPr>
          <w:sz w:val="20"/>
        </w:rPr>
        <w:t xml:space="preserv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Netcong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Parsippany-Troy Hills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Pequannock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Randolph</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Riverdale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Rockaway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Rockaway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Roxbury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Victory</w:t>
          </w:r>
        </w:smartTag>
        <w:r w:rsidRPr="00E200D1">
          <w:rPr>
            <w:sz w:val="20"/>
          </w:rPr>
          <w:t xml:space="preserve"> </w:t>
        </w:r>
        <w:smartTag w:uri="urn:schemas-microsoft-com:office:smarttags" w:element="PlaceType">
          <w:r w:rsidRPr="00E200D1">
            <w:rPr>
              <w:sz w:val="20"/>
            </w:rPr>
            <w:t>Gardens</w:t>
          </w:r>
        </w:smartTag>
      </w:smartTag>
      <w:r w:rsidRPr="00E200D1">
        <w:rPr>
          <w:sz w:val="20"/>
        </w:rPr>
        <w:t xml:space="preserv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Washington</w:t>
          </w:r>
        </w:smartTag>
      </w:smartTag>
      <w:r w:rsidRPr="00E200D1">
        <w:rPr>
          <w:sz w:val="20"/>
        </w:rPr>
        <w:t xml:space="preserve">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Wharton Boro</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Passaic</w:t>
          </w:r>
        </w:smartTag>
      </w:smartTag>
      <w:r w:rsidRPr="00F52C31">
        <w:rPr>
          <w:sz w:val="20"/>
        </w:rPr>
        <w:tab/>
      </w:r>
      <w:r w:rsidRPr="00F52C31">
        <w:rPr>
          <w:sz w:val="20"/>
        </w:rPr>
        <w:tab/>
        <w:t>Bloomingdale Boro</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Pompton</w:t>
          </w:r>
        </w:smartTag>
        <w:r w:rsidRPr="00F52C31">
          <w:rPr>
            <w:sz w:val="20"/>
          </w:rPr>
          <w:t xml:space="preserve"> </w:t>
        </w:r>
        <w:smartTag w:uri="urn:schemas-microsoft-com:office:smarttags" w:element="PlaceType">
          <w:r w:rsidRPr="00F52C31">
            <w:rPr>
              <w:sz w:val="20"/>
            </w:rPr>
            <w:t>Lakes</w:t>
          </w:r>
        </w:smartTag>
      </w:smartTag>
      <w:r w:rsidRPr="00F52C31">
        <w:rPr>
          <w:sz w:val="20"/>
        </w:rPr>
        <w:t xml:space="preserve"> Boro</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Ringwood Boro</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Wanaque Boro</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r w:rsidRPr="00F52C31">
          <w:rPr>
            <w:sz w:val="20"/>
          </w:rPr>
          <w:t>West Milford</w:t>
        </w:r>
      </w:smartTag>
      <w:r w:rsidRPr="00F52C31">
        <w:rPr>
          <w:sz w:val="20"/>
        </w:rPr>
        <w:t xml:space="preserve">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Somerset</w:t>
          </w:r>
        </w:smartTag>
      </w:smartTag>
      <w:r w:rsidRPr="00F52C31">
        <w:rPr>
          <w:sz w:val="20"/>
        </w:rPr>
        <w:tab/>
        <w:t>Bedminster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Bernards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Bernardsville Boro</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Far Hills Boro</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Peapack-Gladstone Boro</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ountry-region">
        <w:smartTag w:uri="urn:schemas-microsoft-com:office:smarttags" w:element="place">
          <w:r w:rsidRPr="00F52C31">
            <w:rPr>
              <w:sz w:val="20"/>
            </w:rPr>
            <w:t>Sussex</w:t>
          </w:r>
        </w:smartTag>
      </w:smartTag>
      <w:r w:rsidRPr="00F52C31">
        <w:rPr>
          <w:sz w:val="20"/>
        </w:rPr>
        <w:tab/>
      </w:r>
      <w:r w:rsidRPr="00F52C31">
        <w:rPr>
          <w:sz w:val="20"/>
        </w:rPr>
        <w:tab/>
        <w:t>Byram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Franklin Boro</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Green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State">
        <w:smartTag w:uri="urn:schemas-microsoft-com:office:smarttags" w:element="place">
          <w:r w:rsidRPr="00F52C31">
            <w:rPr>
              <w:sz w:val="20"/>
            </w:rPr>
            <w:t>Hamburg</w:t>
          </w:r>
        </w:smartTag>
      </w:smartTag>
      <w:r w:rsidRPr="00F52C31">
        <w:rPr>
          <w:sz w:val="20"/>
        </w:rPr>
        <w:t xml:space="preserve"> Boro</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Hardyston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r w:rsidRPr="00F52C31">
          <w:rPr>
            <w:sz w:val="20"/>
          </w:rPr>
          <w:t>Hopatcong</w:t>
        </w:r>
      </w:smartTag>
      <w:r w:rsidRPr="00F52C31">
        <w:rPr>
          <w:sz w:val="20"/>
        </w:rPr>
        <w:t xml:space="preserve"> Boro</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Ogdensburg Boro</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Sparta</w:t>
          </w:r>
        </w:smartTag>
      </w:smartTag>
      <w:r w:rsidRPr="00F52C31">
        <w:rPr>
          <w:sz w:val="20"/>
        </w:rPr>
        <w:t xml:space="preserve">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Stanhope Boro</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Vernon</w:t>
          </w:r>
        </w:smartTag>
      </w:smartTag>
      <w:r w:rsidRPr="00F52C31">
        <w:rPr>
          <w:sz w:val="20"/>
        </w:rPr>
        <w:t xml:space="preserve">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Warren</w:t>
          </w:r>
        </w:smartTag>
      </w:smartTag>
      <w:r w:rsidRPr="00F52C31">
        <w:rPr>
          <w:sz w:val="20"/>
        </w:rPr>
        <w:tab/>
      </w:r>
      <w:r w:rsidRPr="00F52C31">
        <w:rPr>
          <w:sz w:val="20"/>
        </w:rPr>
        <w:tab/>
        <w:t>Allamuchy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Alpha Boro</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Belvidere</w:t>
          </w:r>
        </w:smartTag>
        <w:r w:rsidRPr="00F52C31">
          <w:rPr>
            <w:sz w:val="20"/>
          </w:rPr>
          <w:t xml:space="preserve"> </w:t>
        </w:r>
        <w:smartTag w:uri="urn:schemas-microsoft-com:office:smarttags" w:element="PlaceType">
          <w:r w:rsidRPr="00F52C31">
            <w:rPr>
              <w:sz w:val="20"/>
            </w:rPr>
            <w:t>Town</w:t>
          </w:r>
        </w:smartTag>
      </w:smartTag>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Franklin</w:t>
          </w:r>
        </w:smartTag>
      </w:smartTag>
      <w:r w:rsidRPr="00F52C31">
        <w:rPr>
          <w:sz w:val="20"/>
        </w:rPr>
        <w:t xml:space="preserve">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Frelinghuysen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Greenwich</w:t>
          </w:r>
        </w:smartTag>
      </w:smartTag>
      <w:r w:rsidRPr="00F52C31">
        <w:rPr>
          <w:sz w:val="20"/>
        </w:rPr>
        <w:t xml:space="preserve">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Hackettstown</w:t>
          </w:r>
        </w:smartTag>
        <w:r w:rsidRPr="00F52C31">
          <w:rPr>
            <w:sz w:val="20"/>
          </w:rPr>
          <w:t xml:space="preserve"> </w:t>
        </w:r>
        <w:smartTag w:uri="urn:schemas-microsoft-com:office:smarttags" w:element="PlaceType">
          <w:r w:rsidRPr="00F52C31">
            <w:rPr>
              <w:sz w:val="20"/>
            </w:rPr>
            <w:t>Town</w:t>
          </w:r>
        </w:smartTag>
      </w:smartTag>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Harmony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Hope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Independence</w:t>
          </w:r>
        </w:smartTag>
      </w:smartTag>
      <w:r w:rsidRPr="00F52C31">
        <w:rPr>
          <w:sz w:val="20"/>
        </w:rPr>
        <w:t xml:space="preserve">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Liberty</w:t>
          </w:r>
        </w:smartTag>
      </w:smartTag>
      <w:r w:rsidRPr="00F52C31">
        <w:rPr>
          <w:sz w:val="20"/>
        </w:rPr>
        <w:t xml:space="preserve">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Lopatcong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Mansfield</w:t>
          </w:r>
        </w:smartTag>
      </w:smartTag>
      <w:r w:rsidRPr="00F52C31">
        <w:rPr>
          <w:sz w:val="20"/>
        </w:rPr>
        <w:t xml:space="preserve">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Oxford</w:t>
          </w:r>
        </w:smartTag>
      </w:smartTag>
      <w:r w:rsidRPr="00F52C31">
        <w:rPr>
          <w:sz w:val="20"/>
        </w:rPr>
        <w:t xml:space="preserve">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Phillipsburg</w:t>
          </w:r>
        </w:smartTag>
        <w:r w:rsidRPr="00F52C31">
          <w:rPr>
            <w:sz w:val="20"/>
          </w:rPr>
          <w:t xml:space="preserve"> </w:t>
        </w:r>
        <w:smartTag w:uri="urn:schemas-microsoft-com:office:smarttags" w:element="PlaceType">
          <w:r w:rsidRPr="00F52C31">
            <w:rPr>
              <w:sz w:val="20"/>
            </w:rPr>
            <w:t>Town</w:t>
          </w:r>
        </w:smartTag>
      </w:smartTag>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Pohatcong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State">
        <w:smartTag w:uri="urn:schemas-microsoft-com:office:smarttags" w:element="place">
          <w:r w:rsidRPr="00F52C31">
            <w:rPr>
              <w:sz w:val="20"/>
            </w:rPr>
            <w:t>Washington</w:t>
          </w:r>
        </w:smartTag>
      </w:smartTag>
      <w:r w:rsidRPr="00F52C31">
        <w:rPr>
          <w:sz w:val="20"/>
        </w:rPr>
        <w:t xml:space="preserve"> Boro</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State">
        <w:smartTag w:uri="urn:schemas-microsoft-com:office:smarttags" w:element="place">
          <w:r w:rsidRPr="00F52C31">
            <w:rPr>
              <w:sz w:val="20"/>
            </w:rPr>
            <w:t>Washington</w:t>
          </w:r>
        </w:smartTag>
      </w:smartTag>
      <w:r w:rsidRPr="00F52C31">
        <w:rPr>
          <w:sz w:val="20"/>
        </w:rPr>
        <w:t xml:space="preserve">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White Twp</w:t>
      </w: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w:t>
      </w:r>
      <w:r w:rsidR="00861495">
        <w:rPr>
          <w:sz w:val="20"/>
        </w:rPr>
        <w:t>7</w:t>
      </w:r>
      <w:r>
        <w:rPr>
          <w:sz w:val="20"/>
        </w:rPr>
        <w:t>) HISTORIC</w:t>
      </w:r>
      <w:r w:rsidR="00861495">
        <w:rPr>
          <w:sz w:val="20"/>
        </w:rPr>
        <w:t xml:space="preserve"> RESOURCES</w:t>
      </w:r>
      <w:r w:rsidR="00861495">
        <w:rPr>
          <w:sz w:val="20"/>
        </w:rPr>
        <w:tab/>
      </w:r>
      <w:r w:rsidR="00861495">
        <w:rPr>
          <w:sz w:val="20"/>
        </w:rPr>
        <w:tab/>
      </w:r>
      <w:r w:rsidR="00861495">
        <w:rPr>
          <w:sz w:val="20"/>
        </w:rPr>
        <w:tab/>
      </w:r>
      <w:r w:rsidR="00861495">
        <w:rPr>
          <w:sz w:val="20"/>
        </w:rPr>
        <w:tab/>
        <w:t xml:space="preserve">                 2</w:t>
      </w:r>
      <w:r>
        <w:rPr>
          <w:sz w:val="20"/>
        </w:rPr>
        <w:t>,</w:t>
      </w:r>
      <w:r w:rsidR="00861495">
        <w:rPr>
          <w:sz w:val="20"/>
        </w:rPr>
        <w:t>0</w:t>
      </w:r>
      <w:r>
        <w:rPr>
          <w:sz w:val="20"/>
        </w:rPr>
        <w:t>00,000</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Allaire State Park</w:t>
      </w: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Monmouth</w:t>
      </w:r>
      <w:r w:rsidRPr="001A1214">
        <w:rPr>
          <w:sz w:val="20"/>
        </w:rPr>
        <w:tab/>
        <w:t>Howell Twp</w:t>
      </w: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Wall Twp</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Fort Mott Officers Quarters</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Salem</w:t>
          </w:r>
        </w:smartTag>
      </w:smartTag>
      <w:r w:rsidRPr="001A1214">
        <w:rPr>
          <w:sz w:val="20"/>
        </w:rPr>
        <w:tab/>
      </w:r>
      <w:r>
        <w:rPr>
          <w:sz w:val="20"/>
        </w:rPr>
        <w:tab/>
      </w:r>
      <w:r w:rsidRPr="001A1214">
        <w:rPr>
          <w:sz w:val="20"/>
        </w:rPr>
        <w:t>Pennsville Twp</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Griggstown Muletenders Barracks</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Somerset</w:t>
          </w:r>
        </w:smartTag>
      </w:smartTag>
      <w:r w:rsidRPr="001A1214">
        <w:rPr>
          <w:sz w:val="20"/>
        </w:rPr>
        <w:tab/>
      </w:r>
      <w:smartTag w:uri="urn:schemas-microsoft-com:office:smarttags" w:element="City">
        <w:smartTag w:uri="urn:schemas-microsoft-com:office:smarttags" w:element="place">
          <w:r w:rsidRPr="001A1214">
            <w:rPr>
              <w:sz w:val="20"/>
            </w:rPr>
            <w:t>Franklin</w:t>
          </w:r>
        </w:smartTag>
      </w:smartTag>
      <w:r w:rsidRPr="001A1214">
        <w:rPr>
          <w:sz w:val="20"/>
        </w:rPr>
        <w:t xml:space="preserve"> Twp</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Pr>
          <w:sz w:val="20"/>
        </w:rPr>
        <w:tab/>
      </w:r>
      <w:r>
        <w:rPr>
          <w:i/>
          <w:sz w:val="20"/>
        </w:rPr>
        <w:t>Historic Sites</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smartTag w:uri="urn:schemas-microsoft-com:office:smarttags" w:element="City">
        <w:smartTag w:uri="urn:schemas-microsoft-com:office:smarttags" w:element="place">
          <w:r>
            <w:rPr>
              <w:sz w:val="20"/>
            </w:rPr>
            <w:t>Burlington</w:t>
          </w:r>
        </w:smartTag>
      </w:smartTag>
      <w:r>
        <w:rPr>
          <w:sz w:val="20"/>
        </w:rPr>
        <w:tab/>
      </w:r>
      <w:smartTag w:uri="urn:schemas-microsoft-com:office:smarttags" w:element="City">
        <w:smartTag w:uri="urn:schemas-microsoft-com:office:smarttags" w:element="place">
          <w:r>
            <w:rPr>
              <w:sz w:val="20"/>
            </w:rPr>
            <w:t>Medford</w:t>
          </w:r>
        </w:smartTag>
      </w:smartTag>
      <w:r>
        <w:rPr>
          <w:sz w:val="20"/>
        </w:rPr>
        <w:t xml:space="preserve"> Twp</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t>Monmouth</w:t>
      </w:r>
      <w:r>
        <w:rPr>
          <w:sz w:val="20"/>
        </w:rPr>
        <w:tab/>
        <w:t>Red Bank Boro</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Monmouth Battlefield</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Monmouth</w:t>
      </w:r>
      <w:r w:rsidRPr="001A1214">
        <w:rPr>
          <w:sz w:val="20"/>
        </w:rPr>
        <w:tab/>
        <w:t>Freehold Twp</w:t>
      </w: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1A1214">
        <w:rPr>
          <w:sz w:val="20"/>
        </w:rPr>
        <w:tab/>
      </w:r>
      <w:r w:rsidRPr="001A1214">
        <w:rPr>
          <w:sz w:val="20"/>
        </w:rPr>
        <w:tab/>
      </w:r>
      <w:r>
        <w:rPr>
          <w:sz w:val="20"/>
        </w:rPr>
        <w:tab/>
      </w:r>
      <w:r>
        <w:rPr>
          <w:sz w:val="20"/>
        </w:rPr>
        <w:tab/>
      </w:r>
      <w:r>
        <w:rPr>
          <w:sz w:val="20"/>
        </w:rPr>
        <w:tab/>
      </w:r>
      <w:r>
        <w:rPr>
          <w:sz w:val="20"/>
        </w:rPr>
        <w:tab/>
      </w:r>
      <w:r w:rsidRPr="001A1214">
        <w:rPr>
          <w:sz w:val="20"/>
        </w:rPr>
        <w:t>Manalapan Twp</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New Bridge Landing</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Bergen</w:t>
          </w:r>
        </w:smartTag>
      </w:smartTag>
      <w:r w:rsidRPr="001A1214">
        <w:rPr>
          <w:sz w:val="20"/>
        </w:rPr>
        <w:tab/>
      </w:r>
      <w:r>
        <w:rPr>
          <w:sz w:val="20"/>
        </w:rPr>
        <w:tab/>
      </w:r>
      <w:smartTag w:uri="urn:schemas-microsoft-com:office:smarttags" w:element="place">
        <w:r w:rsidRPr="001A1214">
          <w:rPr>
            <w:sz w:val="20"/>
          </w:rPr>
          <w:t>New Milford</w:t>
        </w:r>
      </w:smartTag>
      <w:r w:rsidRPr="001A1214">
        <w:rPr>
          <w:sz w:val="20"/>
        </w:rPr>
        <w:t xml:space="preserve"> Boro</w:t>
      </w: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River Edge Boro</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Proprietary House</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Middlesex</w:t>
      </w:r>
      <w:r w:rsidRPr="001A1214">
        <w:rPr>
          <w:sz w:val="20"/>
        </w:rPr>
        <w:tab/>
      </w:r>
      <w:smartTag w:uri="urn:schemas-microsoft-com:office:smarttags" w:element="place">
        <w:smartTag w:uri="urn:schemas-microsoft-com:office:smarttags" w:element="PlaceName">
          <w:r w:rsidRPr="001A1214">
            <w:rPr>
              <w:sz w:val="20"/>
            </w:rPr>
            <w:t>Perth Amboy</w:t>
          </w:r>
        </w:smartTag>
        <w:r w:rsidRPr="001A1214">
          <w:rPr>
            <w:sz w:val="20"/>
          </w:rPr>
          <w:t xml:space="preserve"> </w:t>
        </w:r>
        <w:smartTag w:uri="urn:schemas-microsoft-com:office:smarttags" w:element="PlaceType">
          <w:r w:rsidRPr="001A1214">
            <w:rPr>
              <w:sz w:val="20"/>
            </w:rPr>
            <w:t>City</w:t>
          </w:r>
        </w:smartTag>
      </w:smartTag>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Register Eligible Sites</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Somerset</w:t>
          </w:r>
        </w:smartTag>
      </w:smartTag>
      <w:r w:rsidRPr="001A1214">
        <w:rPr>
          <w:sz w:val="20"/>
        </w:rPr>
        <w:tab/>
        <w:t>Green Brook Twp</w:t>
      </w: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Watchung Boro</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Rockingham Farmstead</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Somerset</w:t>
          </w:r>
        </w:smartTag>
      </w:smartTag>
      <w:r w:rsidRPr="001A1214">
        <w:rPr>
          <w:sz w:val="20"/>
        </w:rPr>
        <w:tab/>
      </w:r>
      <w:smartTag w:uri="urn:schemas-microsoft-com:office:smarttags" w:element="City">
        <w:smartTag w:uri="urn:schemas-microsoft-com:office:smarttags" w:element="place">
          <w:r w:rsidRPr="001A1214">
            <w:rPr>
              <w:sz w:val="20"/>
            </w:rPr>
            <w:t>Franklin</w:t>
          </w:r>
        </w:smartTag>
      </w:smartTag>
      <w:r w:rsidRPr="001A1214">
        <w:rPr>
          <w:sz w:val="20"/>
        </w:rPr>
        <w:t xml:space="preserve"> Twp</w:t>
      </w:r>
    </w:p>
    <w:p w:rsidR="00B261F4" w:rsidRPr="001A1214" w:rsidRDefault="00B261F4"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Twin Lights</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Monmouth</w:t>
      </w:r>
      <w:r w:rsidRPr="001A1214">
        <w:rPr>
          <w:sz w:val="20"/>
        </w:rPr>
        <w:tab/>
      </w:r>
      <w:smartTag w:uri="urn:schemas-microsoft-com:office:smarttags" w:element="place">
        <w:r w:rsidRPr="001A1214">
          <w:rPr>
            <w:sz w:val="20"/>
          </w:rPr>
          <w:t>Highlands</w:t>
        </w:r>
      </w:smartTag>
      <w:r w:rsidRPr="001A1214">
        <w:rPr>
          <w:sz w:val="20"/>
        </w:rPr>
        <w:t xml:space="preserve"> Boro</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Washington Crossing State Park</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Mercer</w:t>
      </w:r>
      <w:r w:rsidRPr="001A1214">
        <w:rPr>
          <w:sz w:val="20"/>
        </w:rPr>
        <w:tab/>
      </w:r>
      <w:r>
        <w:rPr>
          <w:sz w:val="20"/>
        </w:rPr>
        <w:tab/>
      </w:r>
      <w:smartTag w:uri="urn:schemas-microsoft-com:office:smarttags" w:element="place">
        <w:r w:rsidRPr="001A1214">
          <w:rPr>
            <w:sz w:val="20"/>
          </w:rPr>
          <w:t>Ewing</w:t>
        </w:r>
      </w:smartTag>
      <w:r w:rsidRPr="001A1214">
        <w:rPr>
          <w:sz w:val="20"/>
        </w:rPr>
        <w:t xml:space="preserve"> Twp</w:t>
      </w:r>
    </w:p>
    <w:p w:rsidR="00B617C5" w:rsidRDefault="00E31C09" w:rsidP="00B617C5">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Hopewell Twp</w:t>
      </w:r>
    </w:p>
    <w:p w:rsidR="00D17CBF" w:rsidRDefault="00D17CBF" w:rsidP="00B617C5">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Waterloo Village</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ountry-region">
        <w:smartTag w:uri="urn:schemas-microsoft-com:office:smarttags" w:element="place">
          <w:r w:rsidRPr="001A1214">
            <w:rPr>
              <w:sz w:val="20"/>
            </w:rPr>
            <w:t>Sussex</w:t>
          </w:r>
        </w:smartTag>
      </w:smartTag>
      <w:r>
        <w:rPr>
          <w:sz w:val="20"/>
        </w:rPr>
        <w:tab/>
      </w:r>
      <w:r w:rsidRPr="001A1214">
        <w:rPr>
          <w:sz w:val="20"/>
        </w:rPr>
        <w:tab/>
        <w:t>Byram Twp</w:t>
      </w: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Stanhope Boro</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861495"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(8</w:t>
      </w:r>
      <w:r w:rsidR="00E31C09">
        <w:rPr>
          <w:sz w:val="20"/>
        </w:rPr>
        <w:t>) PINELANDS</w:t>
      </w:r>
      <w:r w:rsidR="00E31C09">
        <w:rPr>
          <w:sz w:val="20"/>
        </w:rPr>
        <w:tab/>
      </w:r>
      <w:r w:rsidR="00E31C09">
        <w:rPr>
          <w:sz w:val="20"/>
        </w:rPr>
        <w:tab/>
      </w:r>
      <w:r w:rsidR="00E31C09">
        <w:rPr>
          <w:sz w:val="20"/>
        </w:rPr>
        <w:tab/>
      </w:r>
      <w:r w:rsidR="00E31C09">
        <w:rPr>
          <w:sz w:val="20"/>
        </w:rPr>
        <w:tab/>
      </w:r>
      <w:r w:rsidR="00E31C09">
        <w:rPr>
          <w:sz w:val="20"/>
        </w:rPr>
        <w:tab/>
        <w:t xml:space="preserve">                 3,</w:t>
      </w:r>
      <w:r>
        <w:rPr>
          <w:sz w:val="20"/>
        </w:rPr>
        <w:t>000</w:t>
      </w:r>
      <w:r w:rsidR="00E31C09" w:rsidRPr="00E200D1">
        <w:rPr>
          <w:sz w:val="20"/>
        </w:rPr>
        <w:t>,000</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Atlantic</w:t>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Brigantine</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Buena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Buena Vista</w:t>
        </w:r>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Corbin</w:t>
          </w:r>
        </w:smartTag>
        <w:r w:rsidRPr="00E200D1">
          <w:rPr>
            <w:sz w:val="20"/>
          </w:rPr>
          <w:t xml:space="preserve"> </w:t>
        </w:r>
        <w:smartTag w:uri="urn:schemas-microsoft-com:office:smarttags" w:element="PlaceNam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Egg</w:t>
          </w:r>
        </w:smartTag>
        <w:r w:rsidRPr="00E200D1">
          <w:rPr>
            <w:sz w:val="20"/>
          </w:rPr>
          <w:t xml:space="preserve"> </w:t>
        </w:r>
        <w:smartTag w:uri="urn:schemas-microsoft-com:office:smarttags" w:element="PlaceType">
          <w:r w:rsidRPr="00E200D1">
            <w:rPr>
              <w:sz w:val="20"/>
            </w:rPr>
            <w:t>Harbor</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Egg</w:t>
          </w:r>
        </w:smartTag>
        <w:r w:rsidRPr="00E200D1">
          <w:rPr>
            <w:sz w:val="20"/>
          </w:rPr>
          <w:t xml:space="preserve"> </w:t>
        </w:r>
        <w:smartTag w:uri="urn:schemas-microsoft-com:office:smarttags" w:element="PlaceType">
          <w:r w:rsidRPr="00E200D1">
            <w:rPr>
              <w:sz w:val="20"/>
            </w:rPr>
            <w:t>Harbor</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Estell</w:t>
          </w:r>
        </w:smartTag>
        <w:r w:rsidRPr="00E200D1">
          <w:rPr>
            <w:sz w:val="20"/>
          </w:rPr>
          <w:t xml:space="preserve"> </w:t>
        </w:r>
        <w:smartTag w:uri="urn:schemas-microsoft-com:office:smarttags" w:element="PlaceName">
          <w:r w:rsidRPr="00E200D1">
            <w:rPr>
              <w:sz w:val="20"/>
            </w:rPr>
            <w:t>Manor</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Folsom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Galloway</w:t>
        </w:r>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Hamilton</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Hammonton</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Mullica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Port</w:t>
          </w:r>
        </w:smartTag>
        <w:r w:rsidRPr="00E200D1">
          <w:rPr>
            <w:sz w:val="20"/>
          </w:rPr>
          <w:t xml:space="preserve"> </w:t>
        </w:r>
        <w:smartTag w:uri="urn:schemas-microsoft-com:office:smarttags" w:element="PlaceType">
          <w:r w:rsidRPr="00E200D1">
            <w:rPr>
              <w:sz w:val="20"/>
            </w:rPr>
            <w:t>Republic</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Weymouth</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Burlington</w:t>
          </w:r>
        </w:smartTag>
      </w:smartTag>
      <w:r w:rsidRPr="00E200D1">
        <w:rPr>
          <w:sz w:val="20"/>
        </w:rPr>
        <w:tab/>
      </w:r>
      <w:smartTag w:uri="urn:schemas-microsoft-com:office:smarttags" w:element="place">
        <w:smartTag w:uri="urn:schemas-microsoft-com:office:smarttags" w:element="PlaceName">
          <w:r w:rsidRPr="00E200D1">
            <w:rPr>
              <w:sz w:val="20"/>
            </w:rPr>
            <w:t>Bass</w:t>
          </w:r>
        </w:smartTag>
        <w:r w:rsidRPr="00E200D1">
          <w:rPr>
            <w:sz w:val="20"/>
          </w:rPr>
          <w:t xml:space="preserve"> </w:t>
        </w:r>
        <w:smartTag w:uri="urn:schemas-microsoft-com:office:smarttags" w:element="PlaceType">
          <w:r w:rsidRPr="00E200D1">
            <w:rPr>
              <w:sz w:val="20"/>
            </w:rPr>
            <w:t>River</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Evesham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Medford</w:t>
          </w:r>
        </w:smartTag>
        <w:r w:rsidRPr="00E200D1">
          <w:rPr>
            <w:sz w:val="20"/>
          </w:rPr>
          <w:t xml:space="preserve"> </w:t>
        </w:r>
        <w:smartTag w:uri="urn:schemas-microsoft-com:office:smarttags" w:element="PlaceType">
          <w:r w:rsidRPr="00E200D1">
            <w:rPr>
              <w:sz w:val="20"/>
            </w:rPr>
            <w:t>Lakes</w:t>
          </w:r>
        </w:smartTag>
      </w:smartTag>
      <w:r w:rsidRPr="00E200D1">
        <w:rPr>
          <w:sz w:val="20"/>
        </w:rPr>
        <w:t xml:space="preserv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Medford</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New </w:t>
      </w:r>
      <w:smartTag w:uri="urn:schemas-microsoft-com:office:smarttags" w:element="State">
        <w:smartTag w:uri="urn:schemas-microsoft-com:office:smarttags" w:element="place">
          <w:r w:rsidRPr="00E200D1">
            <w:rPr>
              <w:sz w:val="20"/>
            </w:rPr>
            <w:t>Hanover</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North Hanover</w:t>
        </w:r>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Pemberton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Shamong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Southampton</w:t>
        </w:r>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Springfield</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Tabernacle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Washington</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Woodland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Wrightstown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City">
          <w:r w:rsidRPr="00E200D1">
            <w:rPr>
              <w:sz w:val="20"/>
            </w:rPr>
            <w:t>Camden</w:t>
          </w:r>
        </w:smartTag>
        <w:r w:rsidRPr="00E200D1">
          <w:rPr>
            <w:sz w:val="20"/>
          </w:rPr>
          <w:tab/>
        </w:r>
        <w:r w:rsidRPr="00E200D1">
          <w:rPr>
            <w:sz w:val="20"/>
          </w:rPr>
          <w:tab/>
        </w:r>
        <w:smartTag w:uri="urn:schemas-microsoft-com:office:smarttags" w:element="State">
          <w:r w:rsidRPr="00E200D1">
            <w:rPr>
              <w:sz w:val="20"/>
            </w:rPr>
            <w:t>Berlin</w:t>
          </w:r>
        </w:smartTag>
      </w:smartTag>
      <w:r w:rsidRPr="00E200D1">
        <w:rPr>
          <w:sz w:val="20"/>
        </w:rPr>
        <w:t xml:space="preserv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Berlin</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Chesilhurst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Waterford</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Winslow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Cape</w:t>
        </w:r>
      </w:smartTag>
      <w:r w:rsidRPr="00E200D1">
        <w:rPr>
          <w:sz w:val="20"/>
        </w:rPr>
        <w:t xml:space="preserve"> May</w:t>
      </w:r>
      <w:r w:rsidRPr="00E200D1">
        <w:rPr>
          <w:sz w:val="20"/>
        </w:rPr>
        <w:tab/>
        <w:t>Dennis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Middle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Upper Twp</w:t>
        </w:r>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Woodbine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Cumberland</w:t>
          </w:r>
        </w:smartTag>
      </w:smartTag>
      <w:r w:rsidRPr="00E200D1">
        <w:rPr>
          <w:sz w:val="20"/>
        </w:rPr>
        <w:tab/>
      </w:r>
      <w:smartTag w:uri="urn:schemas-microsoft-com:office:smarttags" w:element="place">
        <w:smartTag w:uri="urn:schemas-microsoft-com:office:smarttags" w:element="PlaceName">
          <w:r w:rsidRPr="00E200D1">
            <w:rPr>
              <w:sz w:val="20"/>
            </w:rPr>
            <w:t>Maurice</w:t>
          </w:r>
        </w:smartTag>
        <w:r w:rsidRPr="00E200D1">
          <w:rPr>
            <w:sz w:val="20"/>
          </w:rPr>
          <w:t xml:space="preserve"> </w:t>
        </w:r>
        <w:smartTag w:uri="urn:schemas-microsoft-com:office:smarttags" w:element="PlaceName">
          <w:r w:rsidRPr="00E200D1">
            <w:rPr>
              <w:sz w:val="20"/>
            </w:rPr>
            <w:t>River</w:t>
          </w:r>
        </w:smartTag>
      </w:smartTag>
      <w:r w:rsidRPr="00E200D1">
        <w:rPr>
          <w:sz w:val="20"/>
        </w:rPr>
        <w:t xml:space="preserve"> Twp</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Vineland</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Gloucester</w:t>
          </w:r>
        </w:smartTag>
      </w:smartTag>
      <w:r w:rsidRPr="00E200D1">
        <w:rPr>
          <w:sz w:val="20"/>
        </w:rPr>
        <w:tab/>
      </w:r>
      <w:smartTag w:uri="urn:schemas-microsoft-com:office:smarttags" w:element="City">
        <w:smartTag w:uri="urn:schemas-microsoft-com:office:smarttags" w:element="place">
          <w:r w:rsidRPr="00E200D1">
            <w:rPr>
              <w:sz w:val="20"/>
            </w:rPr>
            <w:t>Franklin</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Monroe</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Ocean</w:t>
      </w:r>
      <w:r w:rsidRPr="00E200D1">
        <w:rPr>
          <w:sz w:val="20"/>
        </w:rPr>
        <w:tab/>
      </w:r>
      <w:r w:rsidRPr="00E200D1">
        <w:rPr>
          <w:sz w:val="20"/>
        </w:rPr>
        <w:tab/>
        <w:t>Barnegat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Beachwood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Berkeley</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Eagleswood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Jackson</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Lacey Twp</w:t>
      </w:r>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r w:rsidRPr="007B71E4">
          <w:rPr>
            <w:sz w:val="20"/>
          </w:rPr>
          <w:t>Lakehurst</w:t>
        </w:r>
      </w:smartTag>
      <w:r w:rsidRPr="007B71E4">
        <w:rPr>
          <w:sz w:val="20"/>
        </w:rPr>
        <w:t xml:space="preserve"> Boro</w:t>
      </w:r>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t xml:space="preserve">Little </w:t>
      </w:r>
      <w:smartTag w:uri="urn:schemas-microsoft-com:office:smarttags" w:element="place">
        <w:smartTag w:uri="urn:schemas-microsoft-com:office:smarttags" w:element="PlaceName">
          <w:r w:rsidRPr="007B71E4">
            <w:rPr>
              <w:sz w:val="20"/>
            </w:rPr>
            <w:t>Egg</w:t>
          </w:r>
        </w:smartTag>
        <w:r w:rsidRPr="007B71E4">
          <w:rPr>
            <w:sz w:val="20"/>
          </w:rPr>
          <w:t xml:space="preserve"> </w:t>
        </w:r>
        <w:smartTag w:uri="urn:schemas-microsoft-com:office:smarttags" w:element="PlaceType">
          <w:r w:rsidRPr="007B71E4">
            <w:rPr>
              <w:sz w:val="20"/>
            </w:rPr>
            <w:t>Harbor</w:t>
          </w:r>
        </w:smartTag>
      </w:smartTag>
      <w:r w:rsidRPr="007B71E4">
        <w:rPr>
          <w:sz w:val="20"/>
        </w:rPr>
        <w:t xml:space="preserve"> Twp</w:t>
      </w:r>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City">
        <w:smartTag w:uri="urn:schemas-microsoft-com:office:smarttags" w:element="place">
          <w:r w:rsidRPr="007B71E4">
            <w:rPr>
              <w:sz w:val="20"/>
            </w:rPr>
            <w:t>Manchester</w:t>
          </w:r>
        </w:smartTag>
      </w:smartTag>
      <w:r w:rsidRPr="007B71E4">
        <w:rPr>
          <w:sz w:val="20"/>
        </w:rPr>
        <w:t xml:space="preserve"> Twp</w:t>
      </w:r>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t>Ocean Twp</w:t>
      </w:r>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t>Plumsted Twp</w:t>
      </w:r>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smartTag w:uri="urn:schemas-microsoft-com:office:smarttags" w:element="PlaceName">
          <w:r w:rsidRPr="007B71E4">
            <w:rPr>
              <w:sz w:val="20"/>
            </w:rPr>
            <w:t>South</w:t>
          </w:r>
        </w:smartTag>
        <w:r w:rsidRPr="007B71E4">
          <w:rPr>
            <w:sz w:val="20"/>
          </w:rPr>
          <w:t xml:space="preserve"> </w:t>
        </w:r>
        <w:smartTag w:uri="urn:schemas-microsoft-com:office:smarttags" w:element="PlaceName">
          <w:r w:rsidRPr="007B71E4">
            <w:rPr>
              <w:sz w:val="20"/>
            </w:rPr>
            <w:t>Toms</w:t>
          </w:r>
        </w:smartTag>
        <w:r w:rsidRPr="007B71E4">
          <w:rPr>
            <w:sz w:val="20"/>
          </w:rPr>
          <w:t xml:space="preserve"> </w:t>
        </w:r>
        <w:smartTag w:uri="urn:schemas-microsoft-com:office:smarttags" w:element="PlaceName">
          <w:r w:rsidRPr="007B71E4">
            <w:rPr>
              <w:sz w:val="20"/>
            </w:rPr>
            <w:t>River</w:t>
          </w:r>
        </w:smartTag>
      </w:smartTag>
      <w:r w:rsidRPr="007B71E4">
        <w:rPr>
          <w:sz w:val="20"/>
        </w:rPr>
        <w:t xml:space="preserve"> Boro</w:t>
      </w:r>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r w:rsidRPr="007B71E4">
          <w:rPr>
            <w:sz w:val="20"/>
          </w:rPr>
          <w:t>Stafford</w:t>
        </w:r>
      </w:smartTag>
      <w:r w:rsidRPr="007B71E4">
        <w:rPr>
          <w:sz w:val="20"/>
        </w:rPr>
        <w:t xml:space="preserve"> Twp</w:t>
      </w:r>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smartTag w:uri="urn:schemas-microsoft-com:office:smarttags" w:element="PlaceName">
          <w:r w:rsidRPr="007B71E4">
            <w:rPr>
              <w:sz w:val="20"/>
            </w:rPr>
            <w:t>Toms</w:t>
          </w:r>
        </w:smartTag>
        <w:r w:rsidRPr="007B71E4">
          <w:rPr>
            <w:sz w:val="20"/>
          </w:rPr>
          <w:t xml:space="preserve"> </w:t>
        </w:r>
        <w:smartTag w:uri="urn:schemas-microsoft-com:office:smarttags" w:element="PlaceName">
          <w:r w:rsidRPr="007B71E4">
            <w:rPr>
              <w:sz w:val="20"/>
            </w:rPr>
            <w:t>River</w:t>
          </w:r>
        </w:smartTag>
      </w:smartTag>
      <w:r w:rsidRPr="007B71E4">
        <w:rPr>
          <w:sz w:val="20"/>
        </w:rPr>
        <w:t xml:space="preserve"> Twp</w:t>
      </w:r>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t>Tuckerton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861495" w:rsidP="00E31C09">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(9</w:t>
      </w:r>
      <w:r w:rsidR="00E31C09" w:rsidRPr="00E200D1">
        <w:rPr>
          <w:sz w:val="20"/>
        </w:rPr>
        <w:t>)</w:t>
      </w:r>
      <w:r w:rsidR="00E31C09">
        <w:rPr>
          <w:sz w:val="20"/>
        </w:rPr>
        <w:t xml:space="preserve"> </w:t>
      </w:r>
      <w:r w:rsidR="00E31C09" w:rsidRPr="00E200D1">
        <w:rPr>
          <w:sz w:val="20"/>
        </w:rPr>
        <w:t xml:space="preserve">RIDGE </w:t>
      </w:r>
      <w:smartTag w:uri="urn:schemas-microsoft-com:office:smarttags" w:element="stockticker">
        <w:r w:rsidR="00E31C09" w:rsidRPr="00E200D1">
          <w:rPr>
            <w:sz w:val="20"/>
          </w:rPr>
          <w:t>AND</w:t>
        </w:r>
      </w:smartTag>
      <w:r w:rsidR="00E31C09" w:rsidRPr="00E200D1">
        <w:rPr>
          <w:sz w:val="20"/>
        </w:rPr>
        <w:t xml:space="preserve"> VALLEY GREENWAY</w:t>
      </w:r>
      <w:r w:rsidR="00E31C09">
        <w:rPr>
          <w:sz w:val="20"/>
        </w:rPr>
        <w:tab/>
      </w:r>
      <w:r w:rsidR="00E31C09" w:rsidRPr="00E200D1">
        <w:rPr>
          <w:sz w:val="20"/>
        </w:rPr>
        <w:tab/>
      </w:r>
      <w:r>
        <w:rPr>
          <w:sz w:val="20"/>
        </w:rPr>
        <w:tab/>
      </w:r>
      <w:r>
        <w:rPr>
          <w:sz w:val="20"/>
        </w:rPr>
        <w:tab/>
        <w:t xml:space="preserve">    5</w:t>
      </w:r>
      <w:r w:rsidR="00E31C09">
        <w:rPr>
          <w:sz w:val="20"/>
        </w:rPr>
        <w:t>,0</w:t>
      </w:r>
      <w:r w:rsidR="00E31C09" w:rsidRPr="00E200D1">
        <w:rPr>
          <w:sz w:val="20"/>
        </w:rPr>
        <w:t>00,000</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Sussex</w:t>
          </w:r>
        </w:smartTag>
      </w:smartTag>
      <w:r w:rsidRPr="00E200D1">
        <w:rPr>
          <w:sz w:val="20"/>
        </w:rPr>
        <w:tab/>
      </w:r>
      <w:r w:rsidRPr="00E200D1">
        <w:rPr>
          <w:sz w:val="20"/>
        </w:rPr>
        <w:tab/>
      </w:r>
      <w:smartTag w:uri="urn:schemas-microsoft-com:office:smarttags" w:element="City">
        <w:smartTag w:uri="urn:schemas-microsoft-com:office:smarttags" w:element="place">
          <w:r w:rsidRPr="00E200D1">
            <w:rPr>
              <w:sz w:val="20"/>
            </w:rPr>
            <w:t>Andover</w:t>
          </w:r>
        </w:smartTag>
      </w:smartTag>
      <w:r w:rsidRPr="00E200D1">
        <w:rPr>
          <w:sz w:val="20"/>
        </w:rPr>
        <w:t xml:space="preserv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Andover</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Branchville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Frankford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Fredon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Green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Hampton</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Lafayette</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Montague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Newton</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Sandyston Twp</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Stillwater</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Sussex</w:t>
          </w:r>
        </w:smartTag>
      </w:smartTag>
      <w:r w:rsidRPr="00E200D1">
        <w:rPr>
          <w:sz w:val="20"/>
        </w:rPr>
        <w:t xml:space="preserve"> Boro</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Walpack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Wantage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Warren</w:t>
          </w:r>
        </w:smartTag>
      </w:smartTag>
      <w:r w:rsidRPr="00E200D1">
        <w:rPr>
          <w:sz w:val="20"/>
        </w:rPr>
        <w:tab/>
      </w:r>
      <w:r w:rsidRPr="00E200D1">
        <w:rPr>
          <w:sz w:val="20"/>
        </w:rPr>
        <w:tab/>
        <w:t>Blairstown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Frelinghuysen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Hackettstown</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Hardwick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Hope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Knowlton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Liberty</w:t>
          </w:r>
        </w:smartTag>
      </w:smartTag>
      <w:r w:rsidRPr="00E200D1">
        <w:rPr>
          <w:sz w:val="20"/>
        </w:rPr>
        <w:t xml:space="preserve"> Twp</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u w:val="single"/>
        </w:rPr>
      </w:pPr>
      <w:r w:rsidRPr="00E200D1">
        <w:rPr>
          <w:b/>
          <w:sz w:val="20"/>
        </w:rPr>
        <w:t>TOTAL</w:t>
      </w: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             </w:t>
      </w:r>
      <w:r w:rsidR="00E30AEB">
        <w:rPr>
          <w:b/>
          <w:sz w:val="20"/>
        </w:rPr>
        <w:t>$27,348,300</w:t>
      </w:r>
    </w:p>
    <w:p w:rsidR="00E31C09" w:rsidRPr="00016847" w:rsidRDefault="00E31C09" w:rsidP="00E31C09"/>
    <w:p w:rsidR="00E31C09" w:rsidRPr="00016847" w:rsidRDefault="00E31C09" w:rsidP="00E31C09">
      <w:r w:rsidRPr="00016847">
        <w:tab/>
        <w:t>c.</w:t>
      </w:r>
      <w:r w:rsidRPr="00016847">
        <w:tab/>
        <w:t>Any transfer of any funds, or change in project site, listed in subsection b. of this section shall require the approval of the Joint Budget Oversight Committee or its successor.</w:t>
      </w:r>
    </w:p>
    <w:p w:rsidR="00E31C09" w:rsidRPr="00016847" w:rsidRDefault="00E31C09" w:rsidP="00E31C09">
      <w:r w:rsidRPr="00016847">
        <w:tab/>
        <w:t>d.</w:t>
      </w:r>
      <w:r w:rsidRPr="00016847">
        <w:tab/>
        <w:t xml:space="preserve">To the extent that moneys remain available after the projects listed in subsection b. of this section are offered funding pursuant thereto, any State project that previously received funding appropriated or reappropriated from any Green Acres bond act, any annual appropriations act, the Garden State Green Acres Preservation Trust Fund, established pursuant to the </w:t>
      </w:r>
      <w:r w:rsidR="00423FA7">
        <w:t>“</w:t>
      </w:r>
      <w:r w:rsidRPr="00016847">
        <w:t>Garden State Preservation Trust Act,</w:t>
      </w:r>
      <w:r w:rsidR="00423FA7">
        <w:t>”</w:t>
      </w:r>
      <w:r w:rsidRPr="00016847">
        <w:t xml:space="preserve"> P.L.1999, c.152 (C.13:8C-1 et seq.), </w:t>
      </w:r>
      <w:r w:rsidR="00423FA7" w:rsidRPr="00423FA7">
        <w:t xml:space="preserve">or the </w:t>
      </w:r>
      <w:r w:rsidR="00423FA7">
        <w:t>“</w:t>
      </w:r>
      <w:r w:rsidR="00423FA7" w:rsidRPr="00423FA7">
        <w:t>Preserve New Jersey Green Acres Fund,</w:t>
      </w:r>
      <w:r w:rsidR="00423FA7">
        <w:t>”</w:t>
      </w:r>
      <w:r w:rsidR="00423FA7" w:rsidRPr="00423FA7">
        <w:t xml:space="preserve"> established pursuant to section 6 of the </w:t>
      </w:r>
      <w:r w:rsidR="00423FA7">
        <w:t>“</w:t>
      </w:r>
      <w:r w:rsidR="00423FA7" w:rsidRPr="00423FA7">
        <w:t>Preserve New Jersey Act,</w:t>
      </w:r>
      <w:r w:rsidR="00423FA7">
        <w:t>”</w:t>
      </w:r>
      <w:r w:rsidR="00423FA7" w:rsidRPr="00423FA7">
        <w:t xml:space="preserve"> P.L.2016, c.12 (C.13:8C-48), </w:t>
      </w:r>
      <w:r w:rsidRPr="00016847">
        <w:t>for recreation and conservation purposes shall be eligible to receive additional funding, as determined by the Department of Environmental Protection, subject to the approval of the Joint Budget Oversight Committee or its successor.</w:t>
      </w:r>
    </w:p>
    <w:p w:rsidR="00E31C09" w:rsidRPr="00016847" w:rsidRDefault="00E31C09" w:rsidP="00E31C09">
      <w:r w:rsidRPr="00016847">
        <w:tab/>
        <w:t xml:space="preserve">For the purposes of this subsection, </w:t>
      </w:r>
      <w:r w:rsidR="00423FA7">
        <w:t>“</w:t>
      </w:r>
      <w:r w:rsidRPr="00016847">
        <w:t>Green Acres bond act</w:t>
      </w:r>
      <w:r w:rsidR="00423FA7">
        <w:t>”</w:t>
      </w:r>
      <w:r w:rsidRPr="00016847">
        <w:t xml:space="preserve"> means P.L.2009, c.117, P.L.2007, c.119, P.L.1995, c.204, P.L.1992, c.88, and P.L.1989, c.183.</w:t>
      </w:r>
    </w:p>
    <w:p w:rsidR="00E31C09" w:rsidRPr="00016847" w:rsidRDefault="00E31C09" w:rsidP="00E31C09"/>
    <w:p w:rsidR="00E31C09" w:rsidRPr="00E30AEB" w:rsidRDefault="00E31C09" w:rsidP="00B617C5">
      <w:pPr>
        <w:tabs>
          <w:tab w:val="clear" w:pos="1440"/>
          <w:tab w:val="left" w:pos="1080"/>
        </w:tabs>
        <w:rPr>
          <w:b/>
        </w:rPr>
      </w:pPr>
      <w:r>
        <w:tab/>
        <w:t>2.</w:t>
      </w:r>
      <w:r>
        <w:tab/>
        <w:t>a.</w:t>
      </w:r>
      <w:r w:rsidR="00B617C5">
        <w:tab/>
      </w:r>
      <w:r w:rsidRPr="00016847">
        <w:t xml:space="preserve">There is appropriated to the Department of Environmental Protection the sum of </w:t>
      </w:r>
      <w:r w:rsidR="00E30AEB" w:rsidRPr="00E30AEB">
        <w:t>$3,038,700</w:t>
      </w:r>
      <w:r w:rsidR="00E30AEB">
        <w:t xml:space="preserve"> </w:t>
      </w:r>
      <w:r w:rsidR="00E30AEB" w:rsidRPr="00E30AEB">
        <w:t xml:space="preserve">from dedicated corporation business tax revenues pursuant to Article VIII, Section II, paragraph 6 of the State Constitution in the </w:t>
      </w:r>
      <w:r w:rsidR="00423FA7">
        <w:t>“</w:t>
      </w:r>
      <w:r w:rsidR="00E30AEB" w:rsidRPr="00E30AEB">
        <w:t>Preserve New Jersey Green Acres Fund,</w:t>
      </w:r>
      <w:r w:rsidR="00423FA7">
        <w:t>”</w:t>
      </w:r>
      <w:r w:rsidR="00E30AEB" w:rsidRPr="00E30AEB">
        <w:t xml:space="preserve"> established pursuant to section 6 of the </w:t>
      </w:r>
      <w:r w:rsidR="00423FA7">
        <w:t>“</w:t>
      </w:r>
      <w:r w:rsidR="00E30AEB" w:rsidRPr="00E30AEB">
        <w:t>Preserve New Jersey Act,</w:t>
      </w:r>
      <w:r w:rsidR="00423FA7">
        <w:t>”</w:t>
      </w:r>
      <w:r w:rsidR="00E30AEB" w:rsidRPr="00E30AEB">
        <w:t xml:space="preserve"> P.L.2016, c.12 (C.13:8C-48),</w:t>
      </w:r>
      <w:r w:rsidR="00E30AEB">
        <w:t xml:space="preserve"> </w:t>
      </w:r>
      <w:r w:rsidRPr="00016847">
        <w:t>for the acquisition, for recreation and conservation purposes, of lands throughout the State that have been damaged by, or may be prone to incurring damage caused by, storms or storm-related flooding, or that may buffer or protect other lands from such damage</w:t>
      </w:r>
      <w:r w:rsidR="00E30AEB">
        <w:t xml:space="preserve">.  </w:t>
      </w:r>
    </w:p>
    <w:p w:rsidR="00E31C09" w:rsidRPr="00016847" w:rsidRDefault="00E31C09" w:rsidP="00E31C09">
      <w:r w:rsidRPr="00016847">
        <w:tab/>
        <w:t>b.</w:t>
      </w:r>
      <w:r w:rsidRPr="00016847">
        <w:tab/>
        <w:t>The funds appropriated pursuant to subsection a. of this section shall be allocated as follows:</w:t>
      </w:r>
    </w:p>
    <w:p w:rsidR="00E31C09" w:rsidRPr="00016847" w:rsidRDefault="00E31C09" w:rsidP="00E31C09"/>
    <w:p w:rsidR="00E31C09" w:rsidRPr="00E200D1" w:rsidRDefault="00E31C09" w:rsidP="00E31C09">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r>
        <w:rPr>
          <w:b/>
          <w:sz w:val="20"/>
        </w:rPr>
        <w:t>Project</w:t>
      </w:r>
      <w:r>
        <w:rPr>
          <w:b/>
          <w:sz w:val="20"/>
        </w:rPr>
        <w:tab/>
      </w:r>
      <w:r>
        <w:rPr>
          <w:b/>
          <w:sz w:val="20"/>
        </w:rPr>
        <w:tab/>
      </w:r>
      <w:r w:rsidRPr="00E200D1">
        <w:rPr>
          <w:b/>
          <w:sz w:val="20"/>
        </w:rPr>
        <w:t>County</w:t>
      </w:r>
      <w:r w:rsidRPr="00E200D1">
        <w:rPr>
          <w:b/>
          <w:sz w:val="20"/>
        </w:rPr>
        <w:tab/>
      </w:r>
      <w:r>
        <w:rPr>
          <w:b/>
          <w:sz w:val="20"/>
        </w:rPr>
        <w:tab/>
      </w:r>
      <w:r w:rsidRPr="00E200D1">
        <w:rPr>
          <w:b/>
          <w:sz w:val="20"/>
        </w:rPr>
        <w:tab/>
        <w:t>Municipality</w:t>
      </w:r>
      <w:r w:rsidRPr="00E200D1">
        <w:rPr>
          <w:b/>
          <w:sz w:val="20"/>
        </w:rPr>
        <w:tab/>
      </w:r>
      <w:r>
        <w:rPr>
          <w:b/>
          <w:sz w:val="20"/>
        </w:rPr>
        <w:tab/>
        <w:t xml:space="preserve">     </w:t>
      </w:r>
      <w:r w:rsidRPr="00E200D1">
        <w:rPr>
          <w:b/>
          <w:sz w:val="20"/>
        </w:rPr>
        <w:t xml:space="preserve"> Amount</w:t>
      </w:r>
    </w:p>
    <w:p w:rsidR="00E31C09" w:rsidRDefault="00E31C09" w:rsidP="00E31C09">
      <w:pPr>
        <w:widowControl w:val="0"/>
        <w:tabs>
          <w:tab w:val="clear" w:pos="3600"/>
          <w:tab w:val="clear" w:pos="4320"/>
          <w:tab w:val="clear" w:pos="576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p>
    <w:p w:rsidR="00E31C09" w:rsidRPr="00234D7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BLUE ACRES</w:t>
      </w:r>
      <w:r>
        <w:rPr>
          <w:sz w:val="20"/>
        </w:rPr>
        <w:tab/>
      </w:r>
      <w:r>
        <w:rPr>
          <w:sz w:val="20"/>
        </w:rPr>
        <w:tab/>
      </w:r>
      <w:r>
        <w:rPr>
          <w:sz w:val="20"/>
        </w:rPr>
        <w:tab/>
      </w:r>
      <w:r>
        <w:rPr>
          <w:sz w:val="20"/>
        </w:rPr>
        <w:tab/>
      </w:r>
      <w:r>
        <w:rPr>
          <w:sz w:val="20"/>
        </w:rPr>
        <w:tab/>
      </w:r>
      <w:r>
        <w:rPr>
          <w:sz w:val="20"/>
        </w:rPr>
        <w:tab/>
      </w:r>
      <w:r w:rsidRPr="00437382">
        <w:rPr>
          <w:sz w:val="20"/>
        </w:rPr>
        <w:t xml:space="preserve">            </w:t>
      </w:r>
      <w:r>
        <w:rPr>
          <w:sz w:val="20"/>
        </w:rPr>
        <w:t xml:space="preserve"> </w:t>
      </w:r>
      <w:r w:rsidRPr="00437382">
        <w:rPr>
          <w:sz w:val="20"/>
        </w:rPr>
        <w:t xml:space="preserve">  </w:t>
      </w:r>
      <w:r w:rsidR="00E30AEB" w:rsidRPr="00E30AEB">
        <w:rPr>
          <w:sz w:val="20"/>
        </w:rPr>
        <w:t>$3,038,700</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t>Every county</w:t>
      </w:r>
      <w:r>
        <w:rPr>
          <w:sz w:val="20"/>
        </w:rPr>
        <w:tab/>
      </w:r>
      <w:r>
        <w:rPr>
          <w:sz w:val="20"/>
        </w:rPr>
        <w:tab/>
        <w:t>Every municipality</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414088"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u w:val="single"/>
        </w:rPr>
      </w:pPr>
      <w:r w:rsidRPr="00E200D1">
        <w:rPr>
          <w:b/>
          <w:sz w:val="20"/>
        </w:rPr>
        <w:t>TOTAL</w:t>
      </w: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              </w:t>
      </w:r>
      <w:r>
        <w:rPr>
          <w:sz w:val="20"/>
        </w:rPr>
        <w:t xml:space="preserve"> </w:t>
      </w:r>
      <w:r w:rsidR="00E30AEB" w:rsidRPr="00E30AEB">
        <w:rPr>
          <w:b/>
          <w:sz w:val="20"/>
        </w:rPr>
        <w:t>$3,038,700</w:t>
      </w:r>
    </w:p>
    <w:p w:rsidR="00E31C09" w:rsidRPr="00016847" w:rsidRDefault="00E31C09" w:rsidP="00E31C09"/>
    <w:p w:rsidR="00E31C09" w:rsidRPr="00016847" w:rsidRDefault="00E31C09" w:rsidP="00E31C09">
      <w:r w:rsidRPr="00016847">
        <w:tab/>
        <w:t>c.</w:t>
      </w:r>
      <w:r w:rsidRPr="00016847">
        <w:tab/>
        <w:t xml:space="preserve">The expenditure of moneys appropriated pursuant to this section is subject to the provisions of the </w:t>
      </w:r>
      <w:r w:rsidR="00423FA7">
        <w:t>“</w:t>
      </w:r>
      <w:r w:rsidRPr="00016847">
        <w:t>Preserve New Jersey Act,</w:t>
      </w:r>
      <w:r w:rsidR="00423FA7">
        <w:t>”</w:t>
      </w:r>
      <w:r w:rsidRPr="00016847">
        <w:t xml:space="preserve"> P.L.2016, c.12 (C.13:8C-43 et seq.).</w:t>
      </w:r>
    </w:p>
    <w:p w:rsidR="00E31C09" w:rsidRPr="00016847" w:rsidRDefault="00E31C09" w:rsidP="00E31C09"/>
    <w:p w:rsidR="00E31C09" w:rsidRPr="00016847" w:rsidRDefault="00E31C09" w:rsidP="00B617C5">
      <w:pPr>
        <w:tabs>
          <w:tab w:val="clear" w:pos="1440"/>
          <w:tab w:val="left" w:pos="1080"/>
        </w:tabs>
      </w:pPr>
      <w:r w:rsidRPr="00016847">
        <w:rPr>
          <w:i/>
        </w:rPr>
        <w:tab/>
      </w:r>
      <w:r>
        <w:t>3.</w:t>
      </w:r>
      <w:r>
        <w:tab/>
        <w:t>a.</w:t>
      </w:r>
      <w:r w:rsidR="00B617C5">
        <w:tab/>
      </w:r>
      <w:r w:rsidRPr="00016847">
        <w:t xml:space="preserve">There is reappropriated to the Department of Environmental Protection the unexpended balances, due to project cancellations or cost savings, of the amounts appropriated or reappropriated from this act, any Green Acres bond act, any annual appropriations act, the Garden State Green Acres Preservation Trust Fund, established pursuant to the </w:t>
      </w:r>
      <w:r w:rsidR="00423FA7">
        <w:t>“</w:t>
      </w:r>
      <w:r w:rsidRPr="00016847">
        <w:t>Garden State Preservation Trust Act,</w:t>
      </w:r>
      <w:r w:rsidR="00423FA7">
        <w:t>”</w:t>
      </w:r>
      <w:r w:rsidRPr="00016847">
        <w:t xml:space="preserve"> P.L.1999, c.152 (C.13:8C-1 et seq.), </w:t>
      </w:r>
      <w:r w:rsidR="00423FA7" w:rsidRPr="00423FA7">
        <w:t xml:space="preserve">or the </w:t>
      </w:r>
      <w:r w:rsidR="00423FA7">
        <w:t>“</w:t>
      </w:r>
      <w:r w:rsidR="00423FA7" w:rsidRPr="00423FA7">
        <w:t>Preserve New Jersey Green Acres Fund,</w:t>
      </w:r>
      <w:r w:rsidR="00423FA7">
        <w:t>”</w:t>
      </w:r>
      <w:r w:rsidR="00423FA7" w:rsidRPr="00423FA7">
        <w:t xml:space="preserve"> established pursuant to section 6 of the </w:t>
      </w:r>
      <w:r w:rsidR="00423FA7">
        <w:t>“</w:t>
      </w:r>
      <w:r w:rsidR="00423FA7" w:rsidRPr="00423FA7">
        <w:t>Preserve New Jersey Act,</w:t>
      </w:r>
      <w:r w:rsidR="00423FA7">
        <w:t>”</w:t>
      </w:r>
      <w:r w:rsidR="00423FA7" w:rsidRPr="00423FA7">
        <w:t xml:space="preserve"> P.L.2016, c.12 (C.13:8C-48), </w:t>
      </w:r>
      <w:r w:rsidRPr="00016847">
        <w:t>for State projects to acquire or develop lands for recreation and conservation purposes, for the purpose of providing additional funding, as determined by the Department of Environmental Protection, to any State project that previously received funding appropriated or reappropriated from any Green Acres bond act, any annual appropriations act, the Garden State Green Acres Preservation Trust Fund</w:t>
      </w:r>
      <w:r w:rsidR="00423FA7">
        <w:t>, or the “</w:t>
      </w:r>
      <w:r w:rsidR="00423FA7" w:rsidRPr="00423FA7">
        <w:t>Prese</w:t>
      </w:r>
      <w:r w:rsidR="00423FA7">
        <w:t>rve New Jersey Green Acres Fund”</w:t>
      </w:r>
      <w:r w:rsidR="00423FA7" w:rsidRPr="00423FA7">
        <w:t xml:space="preserve"> </w:t>
      </w:r>
      <w:r w:rsidRPr="00016847">
        <w:t>for recreation and conservation purposes or that receives funding approved pursuant to section 1 of this act, subject to the approval of the Joint Budget Oversight Committee or its successor.  Any such additional funding provided from a Green Acres bond act may include administrative costs.</w:t>
      </w:r>
    </w:p>
    <w:p w:rsidR="00E31C09" w:rsidRPr="00016847" w:rsidRDefault="00E31C09" w:rsidP="00E31C09">
      <w:r w:rsidRPr="00016847">
        <w:tab/>
        <w:t>b.</w:t>
      </w:r>
      <w:r w:rsidRPr="00016847">
        <w:tab/>
        <w:t xml:space="preserve">For the purposes of this section, </w:t>
      </w:r>
      <w:r w:rsidR="00423FA7">
        <w:t>“</w:t>
      </w:r>
      <w:r w:rsidRPr="00016847">
        <w:t>Green Acres bond act</w:t>
      </w:r>
      <w:r w:rsidR="00423FA7">
        <w:t>”</w:t>
      </w:r>
      <w:r w:rsidRPr="00016847">
        <w:t xml:space="preserve"> means P.L.2009, c.117, P.L.2007, c.119, P.L.1995, c.204, P.L.1992, c.88, and P.L.1989, c.183.</w:t>
      </w:r>
    </w:p>
    <w:p w:rsidR="00E31C09" w:rsidRPr="00016847" w:rsidRDefault="00E31C09" w:rsidP="00E31C09"/>
    <w:p w:rsidR="00E31C09" w:rsidRPr="008F485A" w:rsidRDefault="00E31C09" w:rsidP="00E31C09">
      <w:pPr>
        <w:rPr>
          <w:i/>
        </w:rPr>
      </w:pPr>
      <w:r>
        <w:tab/>
        <w:t>4.</w:t>
      </w:r>
      <w:r>
        <w:tab/>
      </w:r>
      <w:r w:rsidRPr="005F7445">
        <w:t xml:space="preserve">There is appropriated from the General Fund to the </w:t>
      </w:r>
      <w:r w:rsidR="00423FA7">
        <w:t>“</w:t>
      </w:r>
      <w:r w:rsidRPr="005F7445">
        <w:t>Preserve New Jersey Green Acres Fund,</w:t>
      </w:r>
      <w:r w:rsidR="00423FA7">
        <w:t>”</w:t>
      </w:r>
      <w:r w:rsidRPr="005F7445">
        <w:t xml:space="preserve"> established pursuant to section 6 of the </w:t>
      </w:r>
      <w:r w:rsidR="00423FA7">
        <w:t>“</w:t>
      </w:r>
      <w:r w:rsidRPr="005F7445">
        <w:t>Preserve New Jersey Act,</w:t>
      </w:r>
      <w:r w:rsidR="00423FA7">
        <w:t>”</w:t>
      </w:r>
      <w:r w:rsidRPr="005F7445">
        <w:t xml:space="preserve"> P.L.2016, c.12 (C.13:8C-48), the sum of </w:t>
      </w:r>
      <w:r w:rsidRPr="00CA47BC">
        <w:t>$3</w:t>
      </w:r>
      <w:r w:rsidR="00CA47BC">
        <w:t xml:space="preserve">0,387,000 </w:t>
      </w:r>
      <w:r w:rsidRPr="00CA47BC">
        <w:t>to implement the provisions of this act.</w:t>
      </w:r>
    </w:p>
    <w:p w:rsidR="00E31C09" w:rsidRPr="008F485A" w:rsidRDefault="00E31C09" w:rsidP="00E31C09">
      <w:pPr>
        <w:rPr>
          <w:i/>
        </w:rPr>
      </w:pPr>
    </w:p>
    <w:p w:rsidR="00E31C09" w:rsidRPr="00016847" w:rsidRDefault="00E31C09" w:rsidP="00E31C09">
      <w:r w:rsidRPr="00016847">
        <w:tab/>
        <w:t>5.</w:t>
      </w:r>
      <w:r w:rsidRPr="00016847">
        <w:tab/>
        <w:t>This act shall take effect immediately.</w:t>
      </w:r>
    </w:p>
    <w:p w:rsidR="00E31C09" w:rsidRDefault="00E31C09" w:rsidP="00E31C09"/>
    <w:p w:rsidR="00E31C09" w:rsidRPr="00D71D68" w:rsidRDefault="00E31C09" w:rsidP="00E31C09"/>
    <w:p w:rsidR="00E31C09" w:rsidRPr="00AA7880" w:rsidRDefault="00E31C09" w:rsidP="00E31C09">
      <w:pPr>
        <w:jc w:val="center"/>
      </w:pPr>
      <w:r w:rsidRPr="00D71D68">
        <w:t>STATEMENT</w:t>
      </w:r>
    </w:p>
    <w:p w:rsidR="00E31C09" w:rsidRDefault="00E31C09" w:rsidP="00E31C09"/>
    <w:p w:rsidR="00E31C09" w:rsidRDefault="00E31C09" w:rsidP="00E31C09">
      <w:r w:rsidRPr="00327795">
        <w:tab/>
        <w:t>This bill appropriates</w:t>
      </w:r>
      <w:r>
        <w:t xml:space="preserve"> the sum of </w:t>
      </w:r>
      <w:r w:rsidR="00E30AEB" w:rsidRPr="00E30AEB">
        <w:t>$30</w:t>
      </w:r>
      <w:r w:rsidR="00E30AEB">
        <w:t>,</w:t>
      </w:r>
      <w:r w:rsidR="00E30AEB" w:rsidRPr="00E30AEB">
        <w:t xml:space="preserve">387,000 </w:t>
      </w:r>
      <w:r w:rsidRPr="00327795">
        <w:t xml:space="preserve">to the Department of Environmental Protection (DEP) to provide funding for the acquisition by the State of lands for recreation and conservation purposes, including for Blue Acres projects, </w:t>
      </w:r>
      <w:r>
        <w:t xml:space="preserve">pursuant to </w:t>
      </w:r>
      <w:r w:rsidRPr="00D50E13">
        <w:t xml:space="preserve">the </w:t>
      </w:r>
      <w:r w:rsidR="00423FA7">
        <w:t>“</w:t>
      </w:r>
      <w:r w:rsidRPr="00D50E13">
        <w:t>Preserve New Jersey Act,</w:t>
      </w:r>
      <w:r w:rsidR="00423FA7">
        <w:t>”</w:t>
      </w:r>
      <w:r w:rsidRPr="00D50E13">
        <w:t xml:space="preserve"> P.L.2016, c.12 (C.13:8C-43 et seq.).  </w:t>
      </w:r>
    </w:p>
    <w:p w:rsidR="00E31C09" w:rsidRDefault="00E31C09" w:rsidP="00E31C09">
      <w:r>
        <w:tab/>
        <w:t>The funding in this bill is provided from constitutionally dedicated corporation business tax (CBT) revenues pursuant to Article VIII, Section II, paragraph 6 of the State Constitution, approved by the voters of the State in November 2014</w:t>
      </w:r>
      <w:r w:rsidRPr="00FE21E2">
        <w:t>.</w:t>
      </w:r>
      <w:r>
        <w:t xml:space="preserve">  The </w:t>
      </w:r>
      <w:r w:rsidR="00423FA7">
        <w:t>“</w:t>
      </w:r>
      <w:r>
        <w:t>Preserve New Jersey Act</w:t>
      </w:r>
      <w:r w:rsidR="00423FA7">
        <w:t>”</w:t>
      </w:r>
      <w:r>
        <w:t xml:space="preserve"> implements the constitutional dedication of CBT revenues for open space, farmland, and historic preservation.  </w:t>
      </w:r>
      <w:r w:rsidRPr="00021094">
        <w:t>The act provides that a certain amount of the portion of dedicated CBT revenues allocated each year for the Green Acres program is to be used</w:t>
      </w:r>
      <w:r>
        <w:t xml:space="preserve"> for:  </w:t>
      </w:r>
      <w:r w:rsidRPr="00591614">
        <w:t xml:space="preserve">the acquisition of lands for open space, </w:t>
      </w:r>
      <w:r>
        <w:t xml:space="preserve">including Blue Acres projects, and </w:t>
      </w:r>
      <w:r w:rsidRPr="00591614">
        <w:t>development projects on State lands administered by the DEP’s Division of Fish and Wildlife and Division of Parks and Forestry</w:t>
      </w:r>
      <w:r>
        <w:t>;</w:t>
      </w:r>
      <w:r w:rsidRPr="00591614">
        <w:t xml:space="preserve"> </w:t>
      </w:r>
      <w:r w:rsidRPr="00021094">
        <w:t>grants and loans to fund local government open space acquisition and development projects</w:t>
      </w:r>
      <w:r>
        <w:t>; and</w:t>
      </w:r>
      <w:r w:rsidRPr="00021094">
        <w:t xml:space="preserve"> grants to nonprofit entities to acquire or develop lands for recreation and conservation purposes.  </w:t>
      </w:r>
      <w:r>
        <w:t>This bill appropriates moneys for State open space acquisition projects,</w:t>
      </w:r>
      <w:r w:rsidRPr="00021094">
        <w:t xml:space="preserve"> in</w:t>
      </w:r>
      <w:r>
        <w:t xml:space="preserve">cluding for Blue Acres projects.  </w:t>
      </w:r>
    </w:p>
    <w:p w:rsidR="00B46EF2" w:rsidRDefault="00B46EF2" w:rsidP="00B46EF2">
      <w:r>
        <w:tab/>
        <w:t xml:space="preserve">Specifically, this bill appropriates </w:t>
      </w:r>
      <w:r w:rsidRPr="008F485A">
        <w:t xml:space="preserve">$27,348,300 </w:t>
      </w:r>
      <w:r>
        <w:t xml:space="preserve">to the DEP </w:t>
      </w:r>
      <w:r w:rsidRPr="003B1EB6">
        <w:t xml:space="preserve">from the </w:t>
      </w:r>
      <w:r w:rsidR="00423FA7">
        <w:t>“</w:t>
      </w:r>
      <w:r w:rsidRPr="003B1EB6">
        <w:t>Preserve New Jersey Green Acres Fund</w:t>
      </w:r>
      <w:r w:rsidR="00423FA7">
        <w:t>”</w:t>
      </w:r>
      <w:r w:rsidRPr="00BD1675">
        <w:rPr>
          <w:i/>
        </w:rPr>
        <w:t xml:space="preserve"> </w:t>
      </w:r>
      <w:r>
        <w:t>to provide funding for the acquisition by the State of lands for recreation and conservation purposes.  This appropriation allocates funding for the acquisition by the State of lands for recreation and conservation purposes in nine</w:t>
      </w:r>
      <w:r w:rsidRPr="00D03098">
        <w:rPr>
          <w:i/>
        </w:rPr>
        <w:t xml:space="preserve"> </w:t>
      </w:r>
      <w:r>
        <w:t xml:space="preserve">project categories throughout the State.  </w:t>
      </w:r>
      <w:r w:rsidRPr="005F7445">
        <w:t xml:space="preserve">In addition, this bill appropriates </w:t>
      </w:r>
      <w:r w:rsidRPr="00E30AEB">
        <w:t xml:space="preserve">$3,038,700 </w:t>
      </w:r>
      <w:r>
        <w:t>t</w:t>
      </w:r>
      <w:r w:rsidRPr="005F7445">
        <w:t>o the DEP to provide funding</w:t>
      </w:r>
      <w:r>
        <w:t xml:space="preserve"> for the acquisition</w:t>
      </w:r>
      <w:r w:rsidRPr="005F7445">
        <w:t xml:space="preserve"> by the State</w:t>
      </w:r>
      <w:r>
        <w:t>,</w:t>
      </w:r>
      <w:r w:rsidRPr="005F7445">
        <w:t xml:space="preserve"> for recreation and conservation purposes</w:t>
      </w:r>
      <w:r>
        <w:t>,</w:t>
      </w:r>
      <w:r w:rsidRPr="005F7445">
        <w:t xml:space="preserve"> of properties throughout the State that are prone to or have incurred flood or storm damage, or that may buffer or protect other lands from such damage, i.e., </w:t>
      </w:r>
      <w:r w:rsidR="00423FA7">
        <w:t>“</w:t>
      </w:r>
      <w:r w:rsidRPr="005F7445">
        <w:t>Blue Acres</w:t>
      </w:r>
      <w:r w:rsidR="00423FA7">
        <w:t>”</w:t>
      </w:r>
      <w:r w:rsidRPr="005F7445">
        <w:t xml:space="preserve"> projects.  </w:t>
      </w:r>
    </w:p>
    <w:p w:rsidR="00E31C09" w:rsidRPr="00CA47BC" w:rsidRDefault="00CA47BC" w:rsidP="00E31C09">
      <w:r>
        <w:tab/>
        <w:t>T</w:t>
      </w:r>
      <w:r w:rsidRPr="004A2884">
        <w:t xml:space="preserve">he </w:t>
      </w:r>
      <w:r w:rsidR="00423FA7">
        <w:t>“</w:t>
      </w:r>
      <w:r w:rsidRPr="004A2884">
        <w:t xml:space="preserve">Preserve New Jersey Green </w:t>
      </w:r>
      <w:r>
        <w:t>Acres Fund</w:t>
      </w:r>
      <w:r w:rsidR="00423FA7">
        <w:t>”</w:t>
      </w:r>
      <w:r w:rsidRPr="004A2884">
        <w:t xml:space="preserve"> </w:t>
      </w:r>
      <w:r>
        <w:t xml:space="preserve">was </w:t>
      </w:r>
      <w:r w:rsidRPr="004A2884">
        <w:t xml:space="preserve">established </w:t>
      </w:r>
      <w:r>
        <w:t>by</w:t>
      </w:r>
      <w:r w:rsidRPr="004A2884">
        <w:t xml:space="preserve"> section 6 of the </w:t>
      </w:r>
      <w:r w:rsidR="00423FA7">
        <w:t>“</w:t>
      </w:r>
      <w:r w:rsidRPr="004A2884">
        <w:t>Preserve New Jersey Act</w:t>
      </w:r>
      <w:r>
        <w:t>.</w:t>
      </w:r>
      <w:r w:rsidR="00423FA7">
        <w:t>”</w:t>
      </w:r>
      <w:r w:rsidRPr="004A2884">
        <w:t xml:space="preserve"> </w:t>
      </w:r>
      <w:r>
        <w:t xml:space="preserve"> </w:t>
      </w:r>
      <w:r w:rsidR="00E31C09" w:rsidRPr="00CA47BC">
        <w:t xml:space="preserve">P.L.2019, c.136 amended the </w:t>
      </w:r>
      <w:r w:rsidR="00423FA7">
        <w:t>“</w:t>
      </w:r>
      <w:r w:rsidR="00E31C09" w:rsidRPr="00CA47BC">
        <w:t>Preserve New Jersey Act</w:t>
      </w:r>
      <w:r w:rsidR="00423FA7">
        <w:t>”</w:t>
      </w:r>
      <w:r w:rsidR="00E31C09" w:rsidRPr="00CA47BC">
        <w:t xml:space="preserve"> to incorporate the purposes of the </w:t>
      </w:r>
      <w:r w:rsidR="00423FA7">
        <w:t>“</w:t>
      </w:r>
      <w:r w:rsidR="00E31C09" w:rsidRPr="00CA47BC">
        <w:t>Preserve New Jersey Blue Acres Fund</w:t>
      </w:r>
      <w:r w:rsidR="00423FA7">
        <w:t>”</w:t>
      </w:r>
      <w:r w:rsidR="00E31C09" w:rsidRPr="00CA47BC">
        <w:t xml:space="preserve"> into the </w:t>
      </w:r>
      <w:r w:rsidR="00423FA7">
        <w:t>“</w:t>
      </w:r>
      <w:r w:rsidR="00E31C09" w:rsidRPr="00CA47BC">
        <w:t>Preserve New Jersey Green Acres Fund,</w:t>
      </w:r>
      <w:r w:rsidR="00423FA7">
        <w:t>”</w:t>
      </w:r>
      <w:r w:rsidR="00E31C09" w:rsidRPr="00CA47BC">
        <w:t xml:space="preserve"> rather than having two separate funds, both providing moneys to the DEP’s Green Acres program for the acquisition of lands for recreation and conservation purposes.</w:t>
      </w:r>
      <w:r w:rsidR="00ED4F26">
        <w:t xml:space="preserve">  </w:t>
      </w:r>
      <w:r w:rsidR="00244ADF" w:rsidRPr="00244ADF">
        <w:t xml:space="preserve">Of the funding </w:t>
      </w:r>
      <w:r w:rsidR="00244ADF">
        <w:t xml:space="preserve">allocated </w:t>
      </w:r>
      <w:r w:rsidR="00244ADF" w:rsidRPr="00244ADF">
        <w:t>for</w:t>
      </w:r>
      <w:r w:rsidR="00244ADF">
        <w:t xml:space="preserve"> the</w:t>
      </w:r>
      <w:r w:rsidR="00244ADF" w:rsidRPr="00244ADF">
        <w:t xml:space="preserve"> acquisition of lands for recreation and conservation purposes </w:t>
      </w:r>
      <w:r w:rsidR="00244ADF">
        <w:t xml:space="preserve">by the State, </w:t>
      </w:r>
      <w:r w:rsidR="00244ADF" w:rsidRPr="00244ADF">
        <w:t>a minimum of 10 percent is to be allocated for Blue Acres projects</w:t>
      </w:r>
      <w:r w:rsidR="00244ADF">
        <w:t>.</w:t>
      </w:r>
    </w:p>
    <w:p w:rsidR="00E31C09" w:rsidRDefault="00E31C09" w:rsidP="00E31C09">
      <w:r>
        <w:tab/>
        <w:t>The projects and appropriations listed in this bill have been approved by the DEP and the Garden State Preservation Trust.</w:t>
      </w:r>
    </w:p>
    <w:p w:rsidR="00E31C09" w:rsidRDefault="00E31C09" w:rsidP="00E31C09">
      <w:r>
        <w:tab/>
        <w:t>Lastly, the bill authorizes the department to re-distribute certain other moneys made available by project cancellations or cost savings to provide additional funding, for recreation and conservation purposes, to previously approved and funded State projects, subject to the approval of the Joint Budget Oversight Committee.  The bill provides that the additional funding, if provided from a Green Acres bond act, may include administrative costs.</w:t>
      </w:r>
    </w:p>
    <w:p w:rsidR="00D17CBF" w:rsidRDefault="00D17CBF" w:rsidP="00E31C09"/>
    <w:p w:rsidR="00D17CBF" w:rsidRDefault="00D17CBF" w:rsidP="00E31C09"/>
    <w:p w:rsidR="00D17CBF" w:rsidRDefault="00D17CBF" w:rsidP="00D17CBF">
      <w:pPr>
        <w:jc w:val="center"/>
      </w:pPr>
      <w:r>
        <w:rPr>
          <w:u w:val="single"/>
        </w:rPr>
        <w:t>                                </w:t>
      </w:r>
    </w:p>
    <w:p w:rsidR="00D17CBF" w:rsidRDefault="00D17CBF" w:rsidP="00D17CBF">
      <w:pPr>
        <w:jc w:val="center"/>
      </w:pPr>
    </w:p>
    <w:p w:rsidR="00D17CBF" w:rsidRPr="00D17CBF" w:rsidRDefault="00D17CBF" w:rsidP="00267D83">
      <w:bookmarkStart w:id="1" w:name="_GoBack"/>
      <w:bookmarkEnd w:id="1"/>
      <w:r>
        <w:tab/>
        <w:t xml:space="preserve">Appropriates $30.387 million from constitutionally dedicated CBT revenues to DEP for State acquisition of lands for recreation and conservation purposes, including Blue Acres projects. </w:t>
      </w:r>
    </w:p>
    <w:sectPr w:rsidR="00D17CBF" w:rsidRPr="00D17CBF" w:rsidSect="00D17CBF">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6AA" w:rsidRDefault="00AC26AA">
      <w:r>
        <w:separator/>
      </w:r>
    </w:p>
  </w:endnote>
  <w:endnote w:type="continuationSeparator" w:id="0">
    <w:p w:rsidR="00AC26AA" w:rsidRDefault="00AC2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CBF" w:rsidRDefault="00D17C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6AA" w:rsidRDefault="00AC26AA">
      <w:r>
        <w:separator/>
      </w:r>
    </w:p>
  </w:footnote>
  <w:footnote w:type="continuationSeparator" w:id="0">
    <w:p w:rsidR="00AC26AA" w:rsidRDefault="00AC2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6AA" w:rsidRDefault="00AC26AA" w:rsidP="00686AEB">
    <w:pPr>
      <w:pStyle w:val="Header"/>
      <w:jc w:val="center"/>
      <w:rPr>
        <w:rStyle w:val="PageNumber"/>
      </w:rPr>
    </w:pPr>
  </w:p>
  <w:p w:rsidR="001A143C" w:rsidRDefault="001A143C" w:rsidP="001A143C">
    <w:pPr>
      <w:pStyle w:val="bpuHeadSpon"/>
    </w:pPr>
    <w:r w:rsidRPr="001A143C">
      <w:rPr>
        <w:rStyle w:val="bpuHeadSponChar"/>
      </w:rPr>
      <w:t>S3230</w:t>
    </w:r>
    <w:r>
      <w:t xml:space="preserve"> GREENSTEIN, CORRADO</w:t>
    </w:r>
  </w:p>
  <w:p w:rsidR="001A143C" w:rsidRDefault="001A143C" w:rsidP="001A143C">
    <w:pPr>
      <w:pStyle w:val="bpuHeadSpon"/>
    </w:pPr>
    <w:r>
      <w:fldChar w:fldCharType="begin"/>
    </w:r>
    <w:r>
      <w:instrText xml:space="preserve"> PAGE  \* MERGEFORMAT </w:instrText>
    </w:r>
    <w:r>
      <w:fldChar w:fldCharType="separate"/>
    </w:r>
    <w:r w:rsidR="00D17CBF">
      <w:rPr>
        <w:noProof/>
      </w:rPr>
      <w:t>2</w:t>
    </w:r>
    <w:r>
      <w:fldChar w:fldCharType="end"/>
    </w:r>
  </w:p>
  <w:p w:rsidR="001A143C" w:rsidRDefault="001A143C" w:rsidP="001A143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CBF" w:rsidRDefault="00D17CBF" w:rsidP="00686AEB">
    <w:pPr>
      <w:pStyle w:val="Header"/>
      <w:jc w:val="center"/>
      <w:rPr>
        <w:rStyle w:val="PageNumber"/>
      </w:rPr>
    </w:pPr>
  </w:p>
  <w:p w:rsidR="00D17CBF" w:rsidRDefault="00D17CBF" w:rsidP="001A143C">
    <w:pPr>
      <w:pStyle w:val="bpuHeadSpon"/>
    </w:pPr>
    <w:r w:rsidRPr="001A143C">
      <w:rPr>
        <w:rStyle w:val="bpuHeadSponChar"/>
      </w:rPr>
      <w:t>S3230</w:t>
    </w:r>
  </w:p>
  <w:p w:rsidR="00D17CBF" w:rsidRDefault="00D17CBF" w:rsidP="001A143C">
    <w:pPr>
      <w:pStyle w:val="bpuHeadSpon"/>
    </w:pPr>
    <w:r>
      <w:fldChar w:fldCharType="begin"/>
    </w:r>
    <w:r>
      <w:instrText xml:space="preserve"> PAGE  \* MERGEFORMAT </w:instrText>
    </w:r>
    <w:r>
      <w:fldChar w:fldCharType="separate"/>
    </w:r>
    <w:r w:rsidR="00331621">
      <w:rPr>
        <w:noProof/>
      </w:rPr>
      <w:t>13</w:t>
    </w:r>
    <w:r>
      <w:fldChar w:fldCharType="end"/>
    </w:r>
  </w:p>
  <w:p w:rsidR="00D17CBF" w:rsidRDefault="00D17CBF" w:rsidP="001A14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150"/>
    <w:rsid w:val="000051BD"/>
    <w:rsid w:val="000160A5"/>
    <w:rsid w:val="0002335B"/>
    <w:rsid w:val="0003549A"/>
    <w:rsid w:val="00035540"/>
    <w:rsid w:val="000367AE"/>
    <w:rsid w:val="00043B22"/>
    <w:rsid w:val="0004713B"/>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42BF"/>
    <w:rsid w:val="0013000E"/>
    <w:rsid w:val="00133F81"/>
    <w:rsid w:val="00135943"/>
    <w:rsid w:val="0014664C"/>
    <w:rsid w:val="0015796D"/>
    <w:rsid w:val="001645FB"/>
    <w:rsid w:val="00173D2B"/>
    <w:rsid w:val="00177D89"/>
    <w:rsid w:val="00181676"/>
    <w:rsid w:val="00183603"/>
    <w:rsid w:val="0018410E"/>
    <w:rsid w:val="00194E78"/>
    <w:rsid w:val="0019707B"/>
    <w:rsid w:val="00197E8B"/>
    <w:rsid w:val="00197FA4"/>
    <w:rsid w:val="001A143C"/>
    <w:rsid w:val="001A161A"/>
    <w:rsid w:val="001A1EE3"/>
    <w:rsid w:val="001A3B79"/>
    <w:rsid w:val="001A66B6"/>
    <w:rsid w:val="001B4716"/>
    <w:rsid w:val="001B4EA4"/>
    <w:rsid w:val="001C6150"/>
    <w:rsid w:val="001C7C52"/>
    <w:rsid w:val="001D25F3"/>
    <w:rsid w:val="001E15F1"/>
    <w:rsid w:val="001E16FA"/>
    <w:rsid w:val="001E6213"/>
    <w:rsid w:val="001F14C7"/>
    <w:rsid w:val="001F7405"/>
    <w:rsid w:val="00205533"/>
    <w:rsid w:val="00212B8D"/>
    <w:rsid w:val="00222983"/>
    <w:rsid w:val="002370D0"/>
    <w:rsid w:val="00244ADF"/>
    <w:rsid w:val="00255958"/>
    <w:rsid w:val="00257FA2"/>
    <w:rsid w:val="002625EF"/>
    <w:rsid w:val="0026574A"/>
    <w:rsid w:val="002660BB"/>
    <w:rsid w:val="00267D83"/>
    <w:rsid w:val="002720E8"/>
    <w:rsid w:val="00275293"/>
    <w:rsid w:val="00275851"/>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D5C"/>
    <w:rsid w:val="00315320"/>
    <w:rsid w:val="00325776"/>
    <w:rsid w:val="00325E27"/>
    <w:rsid w:val="00330395"/>
    <w:rsid w:val="00331621"/>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B8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FA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D48"/>
    <w:rsid w:val="004F21BD"/>
    <w:rsid w:val="004F4F1D"/>
    <w:rsid w:val="004F74DD"/>
    <w:rsid w:val="00501317"/>
    <w:rsid w:val="0050495C"/>
    <w:rsid w:val="00505DC9"/>
    <w:rsid w:val="00506E1E"/>
    <w:rsid w:val="00513C81"/>
    <w:rsid w:val="00527BFB"/>
    <w:rsid w:val="00532A32"/>
    <w:rsid w:val="00540B0B"/>
    <w:rsid w:val="00542A72"/>
    <w:rsid w:val="0054460F"/>
    <w:rsid w:val="005536CD"/>
    <w:rsid w:val="00554051"/>
    <w:rsid w:val="00557240"/>
    <w:rsid w:val="005629A4"/>
    <w:rsid w:val="005651F3"/>
    <w:rsid w:val="00572184"/>
    <w:rsid w:val="00577A15"/>
    <w:rsid w:val="00580533"/>
    <w:rsid w:val="0059131D"/>
    <w:rsid w:val="005A1182"/>
    <w:rsid w:val="005B3F92"/>
    <w:rsid w:val="005B479C"/>
    <w:rsid w:val="005B561E"/>
    <w:rsid w:val="005C07E4"/>
    <w:rsid w:val="005C2124"/>
    <w:rsid w:val="005C336F"/>
    <w:rsid w:val="005C7F3C"/>
    <w:rsid w:val="005E017C"/>
    <w:rsid w:val="005E50C6"/>
    <w:rsid w:val="005F00CB"/>
    <w:rsid w:val="005F2A97"/>
    <w:rsid w:val="005F399B"/>
    <w:rsid w:val="006019F8"/>
    <w:rsid w:val="00602754"/>
    <w:rsid w:val="00605B20"/>
    <w:rsid w:val="0061156F"/>
    <w:rsid w:val="00613FF5"/>
    <w:rsid w:val="006155A8"/>
    <w:rsid w:val="00621076"/>
    <w:rsid w:val="00621B94"/>
    <w:rsid w:val="00626239"/>
    <w:rsid w:val="00633FD0"/>
    <w:rsid w:val="00634A35"/>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E9E"/>
    <w:rsid w:val="00830698"/>
    <w:rsid w:val="00832816"/>
    <w:rsid w:val="00837109"/>
    <w:rsid w:val="00840365"/>
    <w:rsid w:val="008406A3"/>
    <w:rsid w:val="00841D2C"/>
    <w:rsid w:val="00845F3C"/>
    <w:rsid w:val="008461B8"/>
    <w:rsid w:val="008462F1"/>
    <w:rsid w:val="00847EF1"/>
    <w:rsid w:val="008538FA"/>
    <w:rsid w:val="008573B0"/>
    <w:rsid w:val="00861495"/>
    <w:rsid w:val="00866563"/>
    <w:rsid w:val="00867AC2"/>
    <w:rsid w:val="0087056E"/>
    <w:rsid w:val="00875402"/>
    <w:rsid w:val="00884D51"/>
    <w:rsid w:val="00884D75"/>
    <w:rsid w:val="008916EC"/>
    <w:rsid w:val="00891E4F"/>
    <w:rsid w:val="008A31C5"/>
    <w:rsid w:val="008A4F9A"/>
    <w:rsid w:val="008B2850"/>
    <w:rsid w:val="008C79B3"/>
    <w:rsid w:val="008D49B6"/>
    <w:rsid w:val="008D77BD"/>
    <w:rsid w:val="008E454C"/>
    <w:rsid w:val="008F1E5A"/>
    <w:rsid w:val="008F485A"/>
    <w:rsid w:val="00901BDA"/>
    <w:rsid w:val="009121D8"/>
    <w:rsid w:val="00912D9C"/>
    <w:rsid w:val="00916F7A"/>
    <w:rsid w:val="00917FE3"/>
    <w:rsid w:val="009318C7"/>
    <w:rsid w:val="00931C09"/>
    <w:rsid w:val="00932BB8"/>
    <w:rsid w:val="009348C2"/>
    <w:rsid w:val="009440D0"/>
    <w:rsid w:val="00946DAB"/>
    <w:rsid w:val="009523A3"/>
    <w:rsid w:val="00960958"/>
    <w:rsid w:val="00963A46"/>
    <w:rsid w:val="00966A3E"/>
    <w:rsid w:val="00971493"/>
    <w:rsid w:val="00971AD9"/>
    <w:rsid w:val="00973069"/>
    <w:rsid w:val="00973523"/>
    <w:rsid w:val="0097507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5F4"/>
    <w:rsid w:val="00A305D6"/>
    <w:rsid w:val="00A33EBF"/>
    <w:rsid w:val="00A342C4"/>
    <w:rsid w:val="00A45CD5"/>
    <w:rsid w:val="00A50F6B"/>
    <w:rsid w:val="00A52237"/>
    <w:rsid w:val="00A551D6"/>
    <w:rsid w:val="00A6251B"/>
    <w:rsid w:val="00A6754E"/>
    <w:rsid w:val="00A70F58"/>
    <w:rsid w:val="00A72987"/>
    <w:rsid w:val="00A7346B"/>
    <w:rsid w:val="00A84C4F"/>
    <w:rsid w:val="00A932A1"/>
    <w:rsid w:val="00A96E06"/>
    <w:rsid w:val="00AA6197"/>
    <w:rsid w:val="00AA62E8"/>
    <w:rsid w:val="00AA6C70"/>
    <w:rsid w:val="00AB16FD"/>
    <w:rsid w:val="00AB4813"/>
    <w:rsid w:val="00AC26AA"/>
    <w:rsid w:val="00AC4BBE"/>
    <w:rsid w:val="00AC6466"/>
    <w:rsid w:val="00AC7639"/>
    <w:rsid w:val="00AD08BB"/>
    <w:rsid w:val="00AD0EC0"/>
    <w:rsid w:val="00AD70D6"/>
    <w:rsid w:val="00AD75BC"/>
    <w:rsid w:val="00AD7BB0"/>
    <w:rsid w:val="00AD7BC9"/>
    <w:rsid w:val="00AE1871"/>
    <w:rsid w:val="00AE38AF"/>
    <w:rsid w:val="00AF0DB9"/>
    <w:rsid w:val="00AF1A8C"/>
    <w:rsid w:val="00B0116D"/>
    <w:rsid w:val="00B01173"/>
    <w:rsid w:val="00B02F35"/>
    <w:rsid w:val="00B05A3C"/>
    <w:rsid w:val="00B07100"/>
    <w:rsid w:val="00B1138C"/>
    <w:rsid w:val="00B2574A"/>
    <w:rsid w:val="00B261F4"/>
    <w:rsid w:val="00B35D8A"/>
    <w:rsid w:val="00B45B34"/>
    <w:rsid w:val="00B46EF2"/>
    <w:rsid w:val="00B57047"/>
    <w:rsid w:val="00B617C5"/>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57D"/>
    <w:rsid w:val="00BE7EFA"/>
    <w:rsid w:val="00BF06AD"/>
    <w:rsid w:val="00BF2C67"/>
    <w:rsid w:val="00C04F4D"/>
    <w:rsid w:val="00C12E48"/>
    <w:rsid w:val="00C13D14"/>
    <w:rsid w:val="00C15EB3"/>
    <w:rsid w:val="00C15F53"/>
    <w:rsid w:val="00C23F09"/>
    <w:rsid w:val="00C24FC9"/>
    <w:rsid w:val="00C25356"/>
    <w:rsid w:val="00C328D0"/>
    <w:rsid w:val="00C44D0B"/>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7BC"/>
    <w:rsid w:val="00CB6246"/>
    <w:rsid w:val="00CC0A17"/>
    <w:rsid w:val="00CD0F93"/>
    <w:rsid w:val="00CD1BD1"/>
    <w:rsid w:val="00CD528D"/>
    <w:rsid w:val="00CD5FFB"/>
    <w:rsid w:val="00CE78BF"/>
    <w:rsid w:val="00CF65EB"/>
    <w:rsid w:val="00CF72AD"/>
    <w:rsid w:val="00D02441"/>
    <w:rsid w:val="00D039F4"/>
    <w:rsid w:val="00D10496"/>
    <w:rsid w:val="00D11173"/>
    <w:rsid w:val="00D1215F"/>
    <w:rsid w:val="00D16561"/>
    <w:rsid w:val="00D17CBF"/>
    <w:rsid w:val="00D17FF8"/>
    <w:rsid w:val="00D268AC"/>
    <w:rsid w:val="00D27FF3"/>
    <w:rsid w:val="00D343D0"/>
    <w:rsid w:val="00D3664D"/>
    <w:rsid w:val="00D500E9"/>
    <w:rsid w:val="00D506A5"/>
    <w:rsid w:val="00D507BC"/>
    <w:rsid w:val="00D6090A"/>
    <w:rsid w:val="00D62FA3"/>
    <w:rsid w:val="00D63B6F"/>
    <w:rsid w:val="00D64A90"/>
    <w:rsid w:val="00D9410B"/>
    <w:rsid w:val="00D9695B"/>
    <w:rsid w:val="00DA2417"/>
    <w:rsid w:val="00DA5585"/>
    <w:rsid w:val="00DB02AC"/>
    <w:rsid w:val="00DB6AA2"/>
    <w:rsid w:val="00DE10AF"/>
    <w:rsid w:val="00DE10D1"/>
    <w:rsid w:val="00DE2514"/>
    <w:rsid w:val="00DE6851"/>
    <w:rsid w:val="00DF03EE"/>
    <w:rsid w:val="00DF11FD"/>
    <w:rsid w:val="00E01B71"/>
    <w:rsid w:val="00E05CC9"/>
    <w:rsid w:val="00E15573"/>
    <w:rsid w:val="00E25A5B"/>
    <w:rsid w:val="00E30AEB"/>
    <w:rsid w:val="00E31C0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2FA"/>
    <w:rsid w:val="00EA7C16"/>
    <w:rsid w:val="00EC5281"/>
    <w:rsid w:val="00EC625F"/>
    <w:rsid w:val="00EC791D"/>
    <w:rsid w:val="00EC7CA6"/>
    <w:rsid w:val="00ED3C5D"/>
    <w:rsid w:val="00ED4553"/>
    <w:rsid w:val="00ED4F26"/>
    <w:rsid w:val="00F00D08"/>
    <w:rsid w:val="00F11642"/>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995"/>
    <w:rsid w:val="00FC1B0B"/>
    <w:rsid w:val="00FD2F97"/>
    <w:rsid w:val="00FD47A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ockticker"/>
  <w:smartTagType w:namespaceuri="urn:schemas-microsoft-com:office:smarttags" w:name="State"/>
  <w:smartTagType w:namespaceuri="urn:schemas-microsoft-com:office:smarttags" w:name="place"/>
  <w:shapeDefaults>
    <o:shapedefaults v:ext="edit" spidmax="6145"/>
    <o:shapelayout v:ext="edit">
      <o:idmap v:ext="edit" data="1"/>
    </o:shapelayout>
  </w:shapeDefaults>
  <w:decimalSymbol w:val="."/>
  <w:listSeparator w:val=","/>
  <w14:docId w14:val="231F9D60"/>
  <w15:docId w15:val="{33B1E3F5-CCF5-484C-82FF-98900220B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A143C"/>
  </w:style>
  <w:style w:type="paragraph" w:styleId="BalloonText">
    <w:name w:val="Balloon Text"/>
    <w:basedOn w:val="Normal"/>
    <w:link w:val="BalloonTextChar"/>
    <w:semiHidden/>
    <w:unhideWhenUsed/>
    <w:rsid w:val="00C44D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4D0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F236E-9C4C-44D0-8844-06DC5CD86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2368</Words>
  <Characters>13400</Characters>
  <Application>Microsoft Office Word</Application>
  <DocSecurity>0</DocSecurity>
  <Lines>704</Lines>
  <Paragraphs>481</Paragraphs>
  <ScaleCrop>false</ScaleCrop>
  <HeadingPairs>
    <vt:vector size="2" baseType="variant">
      <vt:variant>
        <vt:lpstr>Title</vt:lpstr>
      </vt:variant>
      <vt:variant>
        <vt:i4>1</vt:i4>
      </vt:variant>
    </vt:vector>
  </HeadingPairs>
  <TitlesOfParts>
    <vt:vector size="1" baseType="lpstr">
      <vt:lpstr>P.L. 2021, c.8</vt:lpstr>
    </vt:vector>
  </TitlesOfParts>
  <Manager>Kenneth P. Howard</Manager>
  <Company>NJ Office of Legislative Services</Company>
  <LinksUpToDate>false</LinksUpToDate>
  <CharactersWithSpaces>18074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c.008 (S3230)</dc:title>
  <dc:subject/>
  <dc:creator>Senate No. 3230</dc:creator>
  <cp:keywords>S3230|13| ||0|0|N|0|</cp:keywords>
  <dc:description>INTRODUCED DECEMBER 7, 2020</dc:description>
  <cp:lastModifiedBy>Todaro, Vivian</cp:lastModifiedBy>
  <cp:revision>2</cp:revision>
  <cp:lastPrinted>2021-03-04T20:03:00Z</cp:lastPrinted>
  <dcterms:created xsi:type="dcterms:W3CDTF">2021-03-04T20:04:00Z</dcterms:created>
  <dcterms:modified xsi:type="dcterms:W3CDTF">2021-03-04T20:04:00Z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vt:lpwstr>
  </property>
</Properties>
</file>