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747" w:rsidRDefault="000F7747" w:rsidP="000F7747">
      <w:pPr>
        <w:pStyle w:val="bpuBill"/>
      </w:pPr>
      <w:bookmarkStart w:id="0" w:name="bpuFrontPg"/>
      <w:bookmarkStart w:id="1" w:name="_GoBack"/>
      <w:bookmarkEnd w:id="0"/>
      <w:bookmarkEnd w:id="1"/>
      <w:r>
        <w:t xml:space="preserve">ASSEMBLY RESOLUTION No. 11 </w:t>
      </w:r>
    </w:p>
    <w:p w:rsidR="000F7747" w:rsidRPr="000F7747" w:rsidRDefault="000F7747" w:rsidP="000F77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7032" r:id="rId8"/>
        </w:object>
      </w:r>
    </w:p>
    <w:p w:rsidR="000F7747" w:rsidRDefault="000F7747" w:rsidP="000F7747">
      <w:pPr>
        <w:pStyle w:val="bpuState"/>
      </w:pPr>
      <w:r>
        <w:t>STATE OF NEW JERSEY</w:t>
      </w:r>
    </w:p>
    <w:p w:rsidR="000F7747" w:rsidRDefault="000F7747" w:rsidP="000F7747">
      <w:pPr>
        <w:pStyle w:val="bpuLegislature"/>
      </w:pPr>
      <w:r>
        <w:t>219th LEGISLATURE</w:t>
      </w:r>
    </w:p>
    <w:p w:rsidR="000F7747" w:rsidRDefault="000F7747" w:rsidP="000F7747">
      <w:pPr>
        <w:pStyle w:val="bpuWpGraphic"/>
      </w:pPr>
      <w:r>
        <w:object w:dxaOrig="8985" w:dyaOrig="255">
          <v:shape id="_x0000_i1026" type="#_x0000_t75" style="width:6in;height:12pt" o:ole="">
            <v:imagedata r:id="rId7" o:title=""/>
          </v:shape>
          <o:OLEObject Type="Embed" ProgID="WPWin6.1" ShapeID="_x0000_i1026" DrawAspect="Content" ObjectID="_1636207033" r:id="rId9"/>
        </w:object>
      </w:r>
      <w:r>
        <w:t xml:space="preserve">  </w:t>
      </w:r>
    </w:p>
    <w:p w:rsidR="000F7747" w:rsidRDefault="000F7747" w:rsidP="000F7747">
      <w:pPr>
        <w:pStyle w:val="bpuIntro"/>
      </w:pPr>
      <w:r>
        <w:t>PRE-FILED FOR INTRODUCTION IN THE 2020 SESSION</w:t>
      </w:r>
    </w:p>
    <w:p w:rsidR="000F7747" w:rsidRDefault="000F7747" w:rsidP="000F7747">
      <w:pPr>
        <w:pStyle w:val="bpuIntro"/>
      </w:pPr>
    </w:p>
    <w:p w:rsidR="000F7747" w:rsidRDefault="000F7747" w:rsidP="000F7747">
      <w:pPr>
        <w:pStyle w:val="bpuIntro"/>
        <w:sectPr w:rsidR="000F7747" w:rsidSect="000F7747">
          <w:headerReference w:type="even" r:id="rId10"/>
          <w:headerReference w:type="default" r:id="rId11"/>
          <w:pgSz w:w="12240" w:h="20160" w:code="5"/>
          <w:pgMar w:top="2160" w:right="1440" w:bottom="1440" w:left="1440" w:header="720" w:footer="720" w:gutter="0"/>
          <w:pgNumType w:start="1"/>
          <w:cols w:space="720"/>
          <w:docGrid w:linePitch="360"/>
        </w:sectPr>
      </w:pPr>
    </w:p>
    <w:p w:rsidR="000F7747" w:rsidRDefault="000F7747" w:rsidP="000F7747">
      <w:pPr>
        <w:pStyle w:val="bpuIntro"/>
      </w:pPr>
    </w:p>
    <w:p w:rsidR="000F7747" w:rsidRDefault="000F7747" w:rsidP="000F7747">
      <w:pPr>
        <w:pStyle w:val="bpuSponsor"/>
      </w:pPr>
      <w:r>
        <w:t>Sponsored by:</w:t>
      </w:r>
    </w:p>
    <w:p w:rsidR="000F7747" w:rsidRDefault="000F7747" w:rsidP="000F7747">
      <w:pPr>
        <w:pStyle w:val="bpuSponsor"/>
      </w:pPr>
      <w:r>
        <w:t>Assemblyman  PARKER SPACE</w:t>
      </w:r>
    </w:p>
    <w:p w:rsidR="000F7747" w:rsidRDefault="000F7747" w:rsidP="000F7747">
      <w:pPr>
        <w:pStyle w:val="bpuSponsor"/>
      </w:pPr>
      <w:r>
        <w:t>District 24 (Morris, Sussex and Warren)</w:t>
      </w:r>
    </w:p>
    <w:p w:rsidR="000F7747" w:rsidRDefault="000F7747" w:rsidP="000F7747">
      <w:pPr>
        <w:pStyle w:val="bpuSponsor"/>
      </w:pPr>
      <w:r>
        <w:t>Assemblyman  HAROLD "HAL" J. WIRTHS</w:t>
      </w:r>
    </w:p>
    <w:p w:rsidR="000F7747" w:rsidRDefault="000F7747" w:rsidP="000F7747">
      <w:pPr>
        <w:pStyle w:val="bpuSponsor"/>
      </w:pPr>
      <w:r>
        <w:t>District 24 (Morris, Sussex and Warren)</w:t>
      </w:r>
    </w:p>
    <w:p w:rsidR="000F7747" w:rsidRDefault="000F7747" w:rsidP="000F7747">
      <w:pPr>
        <w:pStyle w:val="bpuSponsor"/>
      </w:pPr>
    </w:p>
    <w:p w:rsidR="000F7747" w:rsidRDefault="000F7747" w:rsidP="000F7747">
      <w:pPr>
        <w:pStyle w:val="bpuSponsor"/>
      </w:pPr>
    </w:p>
    <w:p w:rsidR="000F7747" w:rsidRDefault="000F7747" w:rsidP="000F7747">
      <w:pPr>
        <w:pStyle w:val="bpuSponsor"/>
      </w:pPr>
    </w:p>
    <w:p w:rsidR="000F7747" w:rsidRDefault="000F7747" w:rsidP="000F7747">
      <w:pPr>
        <w:pStyle w:val="bpuSponsor"/>
      </w:pPr>
    </w:p>
    <w:p w:rsidR="000F7747" w:rsidRDefault="000F7747" w:rsidP="000F7747">
      <w:pPr>
        <w:pStyle w:val="bpuSponsor"/>
      </w:pPr>
      <w:r>
        <w:t>SYNOPSIS</w:t>
      </w:r>
    </w:p>
    <w:p w:rsidR="000F7747" w:rsidRDefault="000F7747" w:rsidP="000F7747">
      <w:pPr>
        <w:pStyle w:val="bpuNormText"/>
      </w:pPr>
      <w:r>
        <w:tab/>
        <w:t xml:space="preserve">Condemns publication and distribution of images inciting, glorifying, or justifying violence against law enforcement officers. </w:t>
      </w:r>
    </w:p>
    <w:p w:rsidR="000F7747" w:rsidRDefault="000F7747" w:rsidP="000F7747">
      <w:pPr>
        <w:pStyle w:val="bpuNormText"/>
      </w:pPr>
    </w:p>
    <w:p w:rsidR="000F7747" w:rsidRDefault="000F7747" w:rsidP="000F7747">
      <w:pPr>
        <w:pStyle w:val="bpuSponsor"/>
      </w:pPr>
      <w:r>
        <w:t xml:space="preserve">CURRENT VERSION OF TEXT </w:t>
      </w:r>
    </w:p>
    <w:p w:rsidR="000F7747" w:rsidRDefault="000F7747" w:rsidP="000F7747">
      <w:pPr>
        <w:pStyle w:val="bpuNormText"/>
      </w:pPr>
      <w:r>
        <w:tab/>
        <w:t>Introduced Pending Technical Review by Legislative Counsel.</w:t>
      </w:r>
    </w:p>
    <w:p w:rsidR="000F7747" w:rsidRDefault="000F7747" w:rsidP="000F774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7747" w:rsidRDefault="000F774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7747" w:rsidSect="000F7747">
          <w:type w:val="continuous"/>
          <w:pgSz w:w="12240" w:h="20160" w:code="5"/>
          <w:pgMar w:top="2160" w:right="2275" w:bottom="1440" w:left="2275" w:header="72" w:footer="720" w:gutter="0"/>
          <w:pgNumType w:start="1"/>
          <w:cols w:space="720"/>
          <w:docGrid w:linePitch="360"/>
        </w:sectPr>
      </w:pPr>
    </w:p>
    <w:p w:rsidR="00C11304" w:rsidRPr="00677316" w:rsidRDefault="00C11304" w:rsidP="00C11304">
      <w:pPr>
        <w:pStyle w:val="HangingAnAct"/>
        <w:rPr>
          <w:rStyle w:val="HangingAnActChar"/>
        </w:rPr>
      </w:pPr>
      <w:r w:rsidRPr="00C11304">
        <w:rPr>
          <w:rStyle w:val="BillHead"/>
        </w:rPr>
        <w:lastRenderedPageBreak/>
        <w:t>An Assembly Resolution</w:t>
      </w:r>
      <w:r w:rsidRPr="006B7FA7">
        <w:rPr>
          <w:rStyle w:val="HangingAnActChar"/>
        </w:rPr>
        <w:t xml:space="preserve"> </w:t>
      </w:r>
      <w:r>
        <w:t xml:space="preserve">strongly condemning </w:t>
      </w:r>
      <w:r w:rsidRPr="00732525">
        <w:t xml:space="preserve">the publication and distribution of all images that </w:t>
      </w:r>
      <w:r>
        <w:t xml:space="preserve">incite, </w:t>
      </w:r>
      <w:r w:rsidRPr="00732525">
        <w:t>glorify</w:t>
      </w:r>
      <w:r>
        <w:t>,</w:t>
      </w:r>
      <w:r w:rsidRPr="00732525">
        <w:t xml:space="preserve"> or justify violence </w:t>
      </w:r>
      <w:r>
        <w:t>targeting</w:t>
      </w:r>
      <w:r w:rsidRPr="00732525">
        <w:t xml:space="preserve"> </w:t>
      </w:r>
      <w:r>
        <w:t>law enforcement</w:t>
      </w:r>
      <w:r w:rsidRPr="00732525">
        <w:t xml:space="preserve"> officers</w:t>
      </w:r>
      <w:r>
        <w:t>.</w:t>
      </w:r>
    </w:p>
    <w:p w:rsidR="00C11304" w:rsidRDefault="00C11304" w:rsidP="00C11304"/>
    <w:p w:rsidR="00C11304" w:rsidRPr="001C43C8" w:rsidRDefault="00C11304" w:rsidP="00C11304">
      <w:pPr>
        <w:pStyle w:val="IndentHang"/>
      </w:pPr>
      <w:r w:rsidRPr="00391B81">
        <w:rPr>
          <w:b/>
          <w:bCs/>
          <w:smallCaps/>
        </w:rPr>
        <w:t>Whereas,</w:t>
      </w:r>
      <w:r w:rsidRPr="001C43C8">
        <w:t xml:space="preserve"> </w:t>
      </w:r>
      <w:r>
        <w:t>Law enforcement</w:t>
      </w:r>
      <w:r w:rsidRPr="00732525">
        <w:t xml:space="preserve"> officers are essential to t</w:t>
      </w:r>
      <w:r>
        <w:t>he safety and well-being of this nation</w:t>
      </w:r>
      <w:r w:rsidRPr="00732525">
        <w:t xml:space="preserve"> and </w:t>
      </w:r>
      <w:r>
        <w:t>all United States</w:t>
      </w:r>
      <w:r w:rsidRPr="00732525">
        <w:t xml:space="preserve"> citizens; and  </w:t>
      </w:r>
    </w:p>
    <w:p w:rsidR="00C11304" w:rsidRPr="001C43C8" w:rsidRDefault="00C11304" w:rsidP="00C11304">
      <w:pPr>
        <w:pStyle w:val="IndentHang"/>
      </w:pPr>
      <w:r w:rsidRPr="00391B81">
        <w:rPr>
          <w:b/>
          <w:bCs/>
          <w:smallCaps/>
        </w:rPr>
        <w:t>Whereas,</w:t>
      </w:r>
      <w:r>
        <w:t xml:space="preserve"> Recently, disturbing images have been circulated illustrating the beheading of American law enforcement officers; and</w:t>
      </w:r>
    </w:p>
    <w:p w:rsidR="00C11304" w:rsidRPr="001C43C8" w:rsidRDefault="00C11304" w:rsidP="00C11304">
      <w:pPr>
        <w:pStyle w:val="IndentHang"/>
      </w:pPr>
      <w:r w:rsidRPr="00391B81">
        <w:rPr>
          <w:b/>
          <w:bCs/>
          <w:smallCaps/>
        </w:rPr>
        <w:t>Whereas,</w:t>
      </w:r>
      <w:r w:rsidRPr="001C43C8">
        <w:t xml:space="preserve"> </w:t>
      </w:r>
      <w:r>
        <w:t>T</w:t>
      </w:r>
      <w:r w:rsidRPr="002D749D">
        <w:t>he radical Islamic State of Iraq and Syria (ISIS), and its ideology of terror, represents an existential threat to democracy worldwide</w:t>
      </w:r>
      <w:r>
        <w:t xml:space="preserve"> and</w:t>
      </w:r>
      <w:r w:rsidRPr="002D749D">
        <w:t xml:space="preserve"> use</w:t>
      </w:r>
      <w:r>
        <w:t>s</w:t>
      </w:r>
      <w:r w:rsidRPr="002D749D">
        <w:t xml:space="preserve"> beheadings in the furt</w:t>
      </w:r>
      <w:r>
        <w:t>herance of its global ambitions, which is</w:t>
      </w:r>
      <w:r w:rsidRPr="002D749D">
        <w:t xml:space="preserve"> a form </w:t>
      </w:r>
      <w:r>
        <w:t>of cruel and unusual punishment</w:t>
      </w:r>
      <w:r w:rsidRPr="002D749D">
        <w:t xml:space="preserve"> as well as a crime against humanity; and  </w:t>
      </w:r>
    </w:p>
    <w:p w:rsidR="00C11304" w:rsidRPr="001C43C8" w:rsidRDefault="00C11304" w:rsidP="00C11304">
      <w:pPr>
        <w:pStyle w:val="IndentHang"/>
      </w:pPr>
      <w:r w:rsidRPr="00391B81">
        <w:rPr>
          <w:b/>
          <w:bCs/>
          <w:smallCaps/>
        </w:rPr>
        <w:t>Whereas,</w:t>
      </w:r>
      <w:r w:rsidRPr="001C43C8">
        <w:t xml:space="preserve"> </w:t>
      </w:r>
      <w:r>
        <w:t>T</w:t>
      </w:r>
      <w:r w:rsidRPr="000A0FE6">
        <w:t xml:space="preserve">he terrorist group ISIS has declared that a state of war exists between it and the United States of America, its allies, the military organizations of this country and its allies, and American citizens and those of our allies worldwide; and  </w:t>
      </w:r>
    </w:p>
    <w:p w:rsidR="00C11304" w:rsidRDefault="00C11304" w:rsidP="00C11304">
      <w:pPr>
        <w:pStyle w:val="IndentHang"/>
      </w:pPr>
      <w:r w:rsidRPr="00391B81">
        <w:rPr>
          <w:b/>
          <w:bCs/>
          <w:smallCaps/>
        </w:rPr>
        <w:t>Whereas,</w:t>
      </w:r>
      <w:r w:rsidRPr="001C43C8">
        <w:t xml:space="preserve"> </w:t>
      </w:r>
      <w:r>
        <w:t>In July 2016, a National Football League (NFL) player used social media to publish and circulate a graphic image, similar to the horrific images released by ISIS, of a masked person slitting the throat of a police officer; and</w:t>
      </w:r>
    </w:p>
    <w:p w:rsidR="00C11304" w:rsidRPr="00D46CCD" w:rsidRDefault="00C11304" w:rsidP="00C11304">
      <w:pPr>
        <w:pStyle w:val="IndentHang"/>
      </w:pPr>
      <w:r w:rsidRPr="00391B81">
        <w:rPr>
          <w:b/>
          <w:bCs/>
          <w:smallCaps/>
        </w:rPr>
        <w:t>Whereas,</w:t>
      </w:r>
      <w:r w:rsidRPr="001C43C8">
        <w:t xml:space="preserve"> </w:t>
      </w:r>
      <w:r>
        <w:t>While the NFL player removed this image shortly thereafter and issued an apology, the initial post served to perpetuate the targeting of law enforcement</w:t>
      </w:r>
      <w:r w:rsidRPr="00732525">
        <w:t xml:space="preserve"> </w:t>
      </w:r>
      <w:r>
        <w:t>officers, and an apology does not safeguard those officers who serve and protect the public; and</w:t>
      </w:r>
    </w:p>
    <w:p w:rsidR="00C11304" w:rsidRPr="001C43C8" w:rsidRDefault="00C11304" w:rsidP="00C11304">
      <w:pPr>
        <w:pStyle w:val="IndentHang"/>
      </w:pPr>
      <w:r w:rsidRPr="00391B81">
        <w:rPr>
          <w:b/>
          <w:bCs/>
          <w:smallCaps/>
        </w:rPr>
        <w:t>Whereas,</w:t>
      </w:r>
      <w:r w:rsidRPr="001C43C8">
        <w:t xml:space="preserve"> </w:t>
      </w:r>
      <w:r w:rsidRPr="000A0FE6">
        <w:t xml:space="preserve">While the First Amendment of the United States Constitution protects offensive images and commentary, these images are intolerable and there is no justification for targeting or assassinating </w:t>
      </w:r>
      <w:r>
        <w:t>law enforcement</w:t>
      </w:r>
      <w:r w:rsidRPr="00732525">
        <w:t xml:space="preserve"> </w:t>
      </w:r>
      <w:r w:rsidRPr="000A0FE6">
        <w:t xml:space="preserve">officers who selflessly serve and protect all people and deserve the same freedoms and protections to live their lives as any other </w:t>
      </w:r>
      <w:r>
        <w:t>citizen of</w:t>
      </w:r>
      <w:r w:rsidRPr="000A0FE6">
        <w:t xml:space="preserve"> New Jersey and this </w:t>
      </w:r>
      <w:r>
        <w:t>nation</w:t>
      </w:r>
      <w:r w:rsidRPr="000A0FE6">
        <w:t>; and</w:t>
      </w:r>
    </w:p>
    <w:p w:rsidR="00C11304" w:rsidRPr="00D47987" w:rsidRDefault="00C11304" w:rsidP="00C11304">
      <w:pPr>
        <w:pStyle w:val="IndentHang"/>
      </w:pPr>
      <w:r w:rsidRPr="00D47987">
        <w:rPr>
          <w:b/>
          <w:bCs/>
          <w:smallCaps/>
        </w:rPr>
        <w:t>Whereas,</w:t>
      </w:r>
      <w:r w:rsidRPr="00D47987">
        <w:t xml:space="preserve"> Under the Constitution of the United States of America, speech is protected; however, it is incumbent upon citizens to combat disturbing and offensive speech with more speech to counter it; and</w:t>
      </w:r>
    </w:p>
    <w:p w:rsidR="00C11304" w:rsidRDefault="00C11304" w:rsidP="00C11304">
      <w:pPr>
        <w:ind w:left="360" w:hanging="360"/>
      </w:pPr>
      <w:r w:rsidRPr="00D47987">
        <w:rPr>
          <w:b/>
          <w:bCs/>
          <w:smallCaps/>
        </w:rPr>
        <w:t>Whereas,</w:t>
      </w:r>
      <w:r w:rsidRPr="00D47987">
        <w:t xml:space="preserve"> It is in the public interest of the citizens of the State of New Jersey and this great</w:t>
      </w:r>
      <w:r>
        <w:t xml:space="preserve"> nation</w:t>
      </w:r>
      <w:r w:rsidRPr="00CD34F8">
        <w:t xml:space="preserve"> to </w:t>
      </w:r>
      <w:r>
        <w:t xml:space="preserve">condemn, in the strongest terms, any hate speech and the </w:t>
      </w:r>
      <w:r w:rsidRPr="00732525">
        <w:t xml:space="preserve">publication </w:t>
      </w:r>
      <w:r>
        <w:t>or</w:t>
      </w:r>
      <w:r w:rsidRPr="00732525">
        <w:t xml:space="preserve"> distribution of </w:t>
      </w:r>
      <w:r>
        <w:t>images inciting, glorifying, or justifying</w:t>
      </w:r>
      <w:r w:rsidRPr="00732525">
        <w:t xml:space="preserve"> violence </w:t>
      </w:r>
      <w:r>
        <w:t xml:space="preserve">against law enforcement officers and inciting violence against them; </w:t>
      </w:r>
      <w:r w:rsidRPr="00CD34F8">
        <w:t>now</w:t>
      </w:r>
      <w:r w:rsidRPr="003D5794">
        <w:t>, therefore,</w:t>
      </w:r>
      <w:r>
        <w:t xml:space="preserve"> </w:t>
      </w:r>
    </w:p>
    <w:p w:rsidR="00C11304" w:rsidRPr="00D71D68" w:rsidRDefault="00C11304" w:rsidP="00C11304"/>
    <w:p w:rsidR="000F7747" w:rsidRDefault="00C11304" w:rsidP="000F7747">
      <w:pPr>
        <w:rPr>
          <w:rStyle w:val="BillLanguage"/>
        </w:rPr>
      </w:pPr>
      <w:r>
        <w:tab/>
      </w:r>
      <w:r>
        <w:rPr>
          <w:rStyle w:val="BillHeading2"/>
        </w:rPr>
        <w:t xml:space="preserve">Be It Resolved </w:t>
      </w:r>
      <w:r>
        <w:rPr>
          <w:rStyle w:val="BillLanguage"/>
        </w:rPr>
        <w:t>by the General Assembly of the State of New Jersey:</w:t>
      </w:r>
      <w:r w:rsidR="000F7747">
        <w:rPr>
          <w:rStyle w:val="BillLanguage"/>
        </w:rPr>
        <w:br w:type="page"/>
      </w:r>
    </w:p>
    <w:p w:rsidR="00C11304" w:rsidRDefault="00C11304" w:rsidP="00C11304">
      <w:r>
        <w:lastRenderedPageBreak/>
        <w:tab/>
        <w:t>1.</w:t>
      </w:r>
      <w:r>
        <w:tab/>
        <w:t xml:space="preserve">This House strongly condemns </w:t>
      </w:r>
      <w:r w:rsidRPr="00732525">
        <w:t xml:space="preserve">the publication and distribution of all images that </w:t>
      </w:r>
      <w:r>
        <w:t xml:space="preserve">incite, </w:t>
      </w:r>
      <w:r w:rsidRPr="00732525">
        <w:t>glorify</w:t>
      </w:r>
      <w:r>
        <w:t>,</w:t>
      </w:r>
      <w:r w:rsidRPr="00732525">
        <w:t xml:space="preserve"> or justify ISIS-style violence </w:t>
      </w:r>
      <w:r>
        <w:t>targeting</w:t>
      </w:r>
      <w:r w:rsidRPr="00732525">
        <w:t xml:space="preserve"> </w:t>
      </w:r>
      <w:r>
        <w:t>law enforcement</w:t>
      </w:r>
      <w:r w:rsidRPr="00732525">
        <w:t xml:space="preserve"> officers</w:t>
      </w:r>
      <w:r>
        <w:t>.</w:t>
      </w:r>
    </w:p>
    <w:p w:rsidR="00C11304" w:rsidRDefault="00C11304" w:rsidP="00C11304"/>
    <w:p w:rsidR="00C11304" w:rsidRPr="009C0D2A" w:rsidRDefault="00C11304" w:rsidP="00C11304">
      <w:pPr>
        <w:rPr>
          <w:highlight w:val="yellow"/>
        </w:rPr>
      </w:pPr>
      <w:r>
        <w:tab/>
        <w:t>2.</w:t>
      </w:r>
      <w:r>
        <w:tab/>
        <w:t xml:space="preserve">Copies of this resolution, as filed with the Secretary of State, shall be transmitted by the Clerk of the General Assembly to the President and Vice President of the United States of America, the </w:t>
      </w:r>
      <w:r w:rsidRPr="00732525">
        <w:t>presiding officers of the United States Senate and the House of Representatives, each member of Congress elect</w:t>
      </w:r>
      <w:r>
        <w:t xml:space="preserve">ed from the State of New Jersey, the Superintendent of the New Jersey State Police, the President and Executive Director of the New Jersey State Association of Chiefs of Police, and the President of the </w:t>
      </w:r>
      <w:r w:rsidRPr="009C0D2A">
        <w:t>New Jersey State</w:t>
      </w:r>
      <w:r>
        <w:t xml:space="preserve"> Policemen’</w:t>
      </w:r>
      <w:r w:rsidRPr="009C0D2A">
        <w:t>s Benevolent Association</w:t>
      </w:r>
      <w:r>
        <w:t>.</w:t>
      </w:r>
    </w:p>
    <w:p w:rsidR="00C11304" w:rsidRDefault="00C11304" w:rsidP="00C11304"/>
    <w:p w:rsidR="00C11304" w:rsidRPr="00CE7BD8" w:rsidRDefault="00C11304" w:rsidP="00C11304"/>
    <w:p w:rsidR="00C11304" w:rsidRPr="00AA7880" w:rsidRDefault="00C11304" w:rsidP="00C11304">
      <w:pPr>
        <w:jc w:val="center"/>
      </w:pPr>
      <w:r w:rsidRPr="00D71D68">
        <w:t>STATEMENT</w:t>
      </w:r>
    </w:p>
    <w:p w:rsidR="00C11304" w:rsidRDefault="00C11304" w:rsidP="00C11304"/>
    <w:p w:rsidR="00C11304" w:rsidRDefault="00C11304" w:rsidP="00C11304">
      <w:r>
        <w:tab/>
        <w:t>This resolution strongly condemns</w:t>
      </w:r>
      <w:r w:rsidRPr="00732525">
        <w:t xml:space="preserve"> </w:t>
      </w:r>
      <w:r>
        <w:t xml:space="preserve">the </w:t>
      </w:r>
      <w:r w:rsidRPr="00732525">
        <w:t xml:space="preserve">publication and distribution of images </w:t>
      </w:r>
      <w:r>
        <w:t xml:space="preserve">inciting, </w:t>
      </w:r>
      <w:r w:rsidRPr="00732525">
        <w:t>glorify</w:t>
      </w:r>
      <w:r>
        <w:t>ing,</w:t>
      </w:r>
      <w:r w:rsidRPr="00732525">
        <w:t xml:space="preserve"> or justify</w:t>
      </w:r>
      <w:r>
        <w:t>ing</w:t>
      </w:r>
      <w:r w:rsidRPr="00732525">
        <w:t xml:space="preserve"> violence </w:t>
      </w:r>
      <w:r>
        <w:t>against</w:t>
      </w:r>
      <w:r w:rsidRPr="00732525">
        <w:t xml:space="preserve"> </w:t>
      </w:r>
      <w:r>
        <w:t>law enforcement</w:t>
      </w:r>
      <w:r w:rsidRPr="00732525">
        <w:t xml:space="preserve"> officers</w:t>
      </w:r>
      <w:r>
        <w:t>.</w:t>
      </w:r>
    </w:p>
    <w:p w:rsidR="00C11304" w:rsidRPr="001C43C8" w:rsidRDefault="00C11304" w:rsidP="00C11304">
      <w:pPr>
        <w:pStyle w:val="IndentHang"/>
        <w:ind w:left="0" w:firstLine="0"/>
      </w:pPr>
      <w:r>
        <w:rPr>
          <w:b/>
          <w:bCs/>
          <w:smallCaps/>
        </w:rPr>
        <w:tab/>
      </w:r>
      <w:r>
        <w:t>Law enforcement</w:t>
      </w:r>
      <w:r w:rsidRPr="00732525">
        <w:t xml:space="preserve"> officers are essential to t</w:t>
      </w:r>
      <w:r>
        <w:t>he safety and well-being of this nation</w:t>
      </w:r>
      <w:r w:rsidRPr="00732525">
        <w:t xml:space="preserve"> and </w:t>
      </w:r>
      <w:r>
        <w:t xml:space="preserve">all United States citizens.  Recently, disturbing images have been circulated illustrating the beheading of American law enforcement officers, including </w:t>
      </w:r>
      <w:r w:rsidRPr="00D47987">
        <w:t>one of a graphic image of a masked person slitting the throat of a police officer, published on social media by a National Football League player.  While the player removed this image shortly thereafter and posted an apology, the initia</w:t>
      </w:r>
      <w:r>
        <w:t xml:space="preserve">l post served to perpetuate recent violence against law enforcement officers </w:t>
      </w:r>
      <w:r w:rsidRPr="00D47987">
        <w:t xml:space="preserve">and an apology does not protect </w:t>
      </w:r>
      <w:r>
        <w:t>the</w:t>
      </w:r>
      <w:r w:rsidRPr="00D47987">
        <w:t xml:space="preserve"> officers who are targeted.  This image portrayed the graphic nature of beheadings used by the radical Islamic State of Iraq and Syria (ISIS), which is a form of cruel and</w:t>
      </w:r>
      <w:r>
        <w:t xml:space="preserve"> unusual punishment</w:t>
      </w:r>
      <w:r w:rsidRPr="002D749D">
        <w:t xml:space="preserve"> as well as</w:t>
      </w:r>
      <w:r>
        <w:t xml:space="preserve"> a crime against humanity.</w:t>
      </w:r>
    </w:p>
    <w:p w:rsidR="00C11304" w:rsidRPr="00E7752C" w:rsidRDefault="00C11304" w:rsidP="00C11304">
      <w:pPr>
        <w:pStyle w:val="IndentHang"/>
        <w:ind w:left="0" w:firstLine="0"/>
      </w:pPr>
      <w:r>
        <w:rPr>
          <w:b/>
          <w:bCs/>
          <w:smallCaps/>
        </w:rPr>
        <w:tab/>
      </w:r>
      <w:r w:rsidRPr="000A0FE6">
        <w:t xml:space="preserve">While the First Amendment of the United States Constitution protects offensive images and commentary, these images are intolerable and there is no justification for targeting or assassinating </w:t>
      </w:r>
      <w:r>
        <w:t>law enforcement</w:t>
      </w:r>
      <w:r w:rsidRPr="00732525">
        <w:t xml:space="preserve"> </w:t>
      </w:r>
      <w:r w:rsidRPr="000A0FE6">
        <w:t>officers, who selflessly serve and protect all people</w:t>
      </w:r>
      <w:r>
        <w:t xml:space="preserve">.  All law </w:t>
      </w:r>
      <w:r w:rsidRPr="00BA0887">
        <w:t>enforcement officers deserve the same freedoms and protections to live their lives as any other citizen of New Jersey and this nation.  Under the Constitution of the United States of America, speech is protected; however, it is incumbent upon citizens to combat disturbing and offensive speech with more speech to counter it.</w:t>
      </w:r>
      <w:r>
        <w:t xml:space="preserve">  </w:t>
      </w:r>
    </w:p>
    <w:sectPr w:rsidR="00C11304" w:rsidRPr="00E7752C" w:rsidSect="000F774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762" w:rsidRDefault="00E75762">
      <w:r>
        <w:separator/>
      </w:r>
    </w:p>
  </w:endnote>
  <w:endnote w:type="continuationSeparator" w:id="0">
    <w:p w:rsidR="00E75762" w:rsidRDefault="00E75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762" w:rsidRDefault="00E75762">
      <w:r>
        <w:separator/>
      </w:r>
    </w:p>
  </w:footnote>
  <w:footnote w:type="continuationSeparator" w:id="0">
    <w:p w:rsidR="00E75762" w:rsidRDefault="00E75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65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7747" w:rsidRDefault="000F7747" w:rsidP="000F7747">
    <w:pPr>
      <w:pStyle w:val="bpuHeadSpon"/>
    </w:pPr>
    <w:r w:rsidRPr="000F7747">
      <w:rPr>
        <w:rStyle w:val="bpuHeadSponChar"/>
      </w:rPr>
      <w:t>AR11</w:t>
    </w:r>
    <w:r>
      <w:t xml:space="preserve"> SPACE, WIRTHS</w:t>
    </w:r>
  </w:p>
  <w:p w:rsidR="000F7747" w:rsidRDefault="000F7747" w:rsidP="000F7747">
    <w:pPr>
      <w:pStyle w:val="bpuHeadSpon"/>
    </w:pPr>
    <w:r>
      <w:fldChar w:fldCharType="begin"/>
    </w:r>
    <w:r>
      <w:instrText xml:space="preserve"> PAGE  \* MERGEFORMAT </w:instrText>
    </w:r>
    <w:r>
      <w:fldChar w:fldCharType="separate"/>
    </w:r>
    <w:r w:rsidR="00756557">
      <w:rPr>
        <w:noProof/>
      </w:rPr>
      <w:t>3</w:t>
    </w:r>
    <w:r>
      <w:fldChar w:fldCharType="end"/>
    </w:r>
  </w:p>
  <w:p w:rsidR="000F7747" w:rsidRPr="00AF575C" w:rsidRDefault="000F7747" w:rsidP="000F77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7747" w:rsidRDefault="000F7747" w:rsidP="000F7747">
    <w:pPr>
      <w:pStyle w:val="bpuHeadSpon"/>
    </w:pPr>
    <w:r w:rsidRPr="000F7747">
      <w:rPr>
        <w:rStyle w:val="bpuHeadSponChar"/>
      </w:rPr>
      <w:t>AR11</w:t>
    </w:r>
    <w:r>
      <w:t xml:space="preserve"> SPACE, WIRTHS</w:t>
    </w:r>
  </w:p>
  <w:p w:rsidR="000F7747" w:rsidRDefault="000F7747" w:rsidP="000F7747">
    <w:pPr>
      <w:pStyle w:val="bpuHeadSpon"/>
    </w:pPr>
    <w:r>
      <w:fldChar w:fldCharType="begin"/>
    </w:r>
    <w:r>
      <w:instrText xml:space="preserve"> PAGE  \* MERGEFORMAT </w:instrText>
    </w:r>
    <w:r>
      <w:fldChar w:fldCharType="separate"/>
    </w:r>
    <w:r w:rsidR="00756557">
      <w:rPr>
        <w:noProof/>
      </w:rPr>
      <w:t>2</w:t>
    </w:r>
    <w:r>
      <w:fldChar w:fldCharType="end"/>
    </w:r>
  </w:p>
  <w:p w:rsidR="000F7747" w:rsidRDefault="000F7747" w:rsidP="000F77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7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6D5"/>
    <w:rsid w:val="000F7747"/>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3A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349"/>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557"/>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FE9"/>
    <w:rsid w:val="00A469CC"/>
    <w:rsid w:val="00A55E7F"/>
    <w:rsid w:val="00A63229"/>
    <w:rsid w:val="00A64CED"/>
    <w:rsid w:val="00A7050B"/>
    <w:rsid w:val="00A721B4"/>
    <w:rsid w:val="00A72513"/>
    <w:rsid w:val="00A95220"/>
    <w:rsid w:val="00AA2A56"/>
    <w:rsid w:val="00AA3B15"/>
    <w:rsid w:val="00AA6194"/>
    <w:rsid w:val="00AA64D0"/>
    <w:rsid w:val="00AB4C5C"/>
    <w:rsid w:val="00AC2BF1"/>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30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762"/>
    <w:rsid w:val="00E7752C"/>
    <w:rsid w:val="00E8330C"/>
    <w:rsid w:val="00E84646"/>
    <w:rsid w:val="00E875D8"/>
    <w:rsid w:val="00E87B2A"/>
    <w:rsid w:val="00EB0958"/>
    <w:rsid w:val="00EB167F"/>
    <w:rsid w:val="00EB28D8"/>
    <w:rsid w:val="00EB6042"/>
    <w:rsid w:val="00EB71AE"/>
    <w:rsid w:val="00EC04EF"/>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92C7F6-CF5D-4210-A172-C57D8DC0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1130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F7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11D09-F26D-4F32-A2F6-C365B08DE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808</Words>
  <Characters>4446</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AR11</vt:lpstr>
    </vt:vector>
  </TitlesOfParts>
  <Manager>R225</Manager>
  <Company>OFFICE of LEGISLATIVE SERVICES</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dc:title>
  <dc:creator>Assemblyman  SPACE, Assemblyman  WIRTHS</dc:creator>
  <cp:keywords>AR11|3|AU |220|0|0|!|0|</cp:keywords>
  <dc:description>PREFILED 2020</dc:description>
  <cp:lastModifiedBy>Siracusa, Nicole</cp:lastModifiedBy>
  <cp:revision>2</cp:revision>
  <cp:lastPrinted>2005-07-29T18:13:00Z</cp:lastPrinted>
  <dcterms:created xsi:type="dcterms:W3CDTF">2019-11-25T22:06:00Z</dcterms:created>
  <dcterms:modified xsi:type="dcterms:W3CDTF">2019-11-25T22:06:00Z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