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8A2" w:rsidRDefault="007828A2" w:rsidP="007828A2">
      <w:pPr>
        <w:pStyle w:val="bpuBill"/>
      </w:pPr>
      <w:bookmarkStart w:id="0" w:name="bpuFrontPg"/>
      <w:bookmarkStart w:id="1" w:name="_GoBack"/>
      <w:bookmarkEnd w:id="0"/>
      <w:bookmarkEnd w:id="1"/>
      <w:r>
        <w:t xml:space="preserve">ASSEMBLY RESOLUTION No. 131 </w:t>
      </w:r>
    </w:p>
    <w:p w:rsidR="007828A2" w:rsidRPr="009D38FF" w:rsidRDefault="007828A2" w:rsidP="007828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1372" r:id="rId7"/>
        </w:object>
      </w:r>
    </w:p>
    <w:p w:rsidR="007828A2" w:rsidRDefault="007828A2" w:rsidP="007828A2">
      <w:pPr>
        <w:pStyle w:val="bpuState"/>
      </w:pPr>
      <w:r>
        <w:t>STATE OF NEW JERSEY</w:t>
      </w:r>
    </w:p>
    <w:p w:rsidR="007828A2" w:rsidRDefault="007828A2" w:rsidP="007828A2">
      <w:pPr>
        <w:pStyle w:val="bpuLegislature"/>
      </w:pPr>
      <w:r>
        <w:t>219th LEGISLATURE</w:t>
      </w:r>
    </w:p>
    <w:p w:rsidR="007828A2" w:rsidRDefault="007828A2" w:rsidP="007828A2">
      <w:pPr>
        <w:pStyle w:val="bpuWpGraphic"/>
      </w:pPr>
      <w:r>
        <w:object w:dxaOrig="8985" w:dyaOrig="255">
          <v:shape id="_x0000_i1026" type="#_x0000_t75" style="width:6in;height:12pt" o:ole="">
            <v:imagedata r:id="rId6" o:title=""/>
          </v:shape>
          <o:OLEObject Type="Embed" ProgID="WPWin6.1" ShapeID="_x0000_i1026" DrawAspect="Content" ObjectID="_1644161373" r:id="rId8"/>
        </w:object>
      </w:r>
      <w:r>
        <w:t xml:space="preserve">  </w:t>
      </w:r>
    </w:p>
    <w:p w:rsidR="007828A2" w:rsidRDefault="007828A2" w:rsidP="007828A2">
      <w:pPr>
        <w:pStyle w:val="bpuIntro"/>
      </w:pPr>
      <w:r>
        <w:t>INTRODUCED FEBRUARY 25, 2020</w:t>
      </w:r>
    </w:p>
    <w:p w:rsidR="007828A2" w:rsidRDefault="007828A2" w:rsidP="007828A2">
      <w:pPr>
        <w:pStyle w:val="bpuIntro"/>
      </w:pPr>
    </w:p>
    <w:p w:rsidR="007828A2" w:rsidRDefault="007828A2" w:rsidP="007828A2">
      <w:pPr>
        <w:pStyle w:val="bpuIntro"/>
        <w:sectPr w:rsidR="007828A2" w:rsidSect="007828A2">
          <w:headerReference w:type="even" r:id="rId9"/>
          <w:headerReference w:type="default" r:id="rId10"/>
          <w:pgSz w:w="12240" w:h="20160" w:code="5"/>
          <w:pgMar w:top="2160" w:right="1440" w:bottom="1440" w:left="1440" w:header="72" w:footer="720" w:gutter="0"/>
          <w:pgNumType w:start="1"/>
          <w:cols w:space="720"/>
          <w:docGrid w:linePitch="360"/>
        </w:sectPr>
      </w:pPr>
    </w:p>
    <w:p w:rsidR="007828A2" w:rsidRDefault="007828A2" w:rsidP="007828A2">
      <w:pPr>
        <w:pStyle w:val="bpuIntro"/>
      </w:pPr>
    </w:p>
    <w:p w:rsidR="007828A2" w:rsidRDefault="007828A2" w:rsidP="007828A2">
      <w:pPr>
        <w:pStyle w:val="bpuSponsor"/>
      </w:pPr>
      <w:r>
        <w:t>Sponsored by:</w:t>
      </w:r>
    </w:p>
    <w:p w:rsidR="007828A2" w:rsidRDefault="007828A2" w:rsidP="007828A2">
      <w:pPr>
        <w:pStyle w:val="bpuSponsor"/>
      </w:pPr>
      <w:r>
        <w:t>Assemblywoman  DIANNE C. GOVE</w:t>
      </w:r>
    </w:p>
    <w:p w:rsidR="007828A2" w:rsidRDefault="007828A2" w:rsidP="007828A2">
      <w:pPr>
        <w:pStyle w:val="bpuSponsor"/>
      </w:pPr>
      <w:r>
        <w:t>District 9 (Atlantic, Burlington and Ocean)</w:t>
      </w:r>
    </w:p>
    <w:p w:rsidR="007828A2" w:rsidRDefault="007828A2" w:rsidP="007828A2">
      <w:pPr>
        <w:pStyle w:val="bpuSponsor"/>
      </w:pPr>
      <w:r>
        <w:t>Assemblyman  BRIAN E. RUMPF</w:t>
      </w:r>
    </w:p>
    <w:p w:rsidR="007828A2" w:rsidRDefault="007828A2" w:rsidP="007828A2">
      <w:pPr>
        <w:pStyle w:val="bpuSponsor"/>
      </w:pPr>
      <w:r>
        <w:t>District 9 (Atlantic, Burlington and Ocean)</w:t>
      </w:r>
    </w:p>
    <w:p w:rsidR="007828A2" w:rsidRDefault="007828A2" w:rsidP="007828A2">
      <w:pPr>
        <w:pStyle w:val="bpuSponsor"/>
      </w:pPr>
    </w:p>
    <w:p w:rsidR="007828A2" w:rsidRDefault="007828A2" w:rsidP="007828A2">
      <w:pPr>
        <w:pStyle w:val="bpuSponsor"/>
      </w:pPr>
    </w:p>
    <w:p w:rsidR="007828A2" w:rsidRDefault="007828A2" w:rsidP="007828A2">
      <w:pPr>
        <w:pStyle w:val="bpuSponsor"/>
      </w:pPr>
    </w:p>
    <w:p w:rsidR="007828A2" w:rsidRDefault="007828A2" w:rsidP="007828A2">
      <w:pPr>
        <w:pStyle w:val="bpuSponsor"/>
      </w:pPr>
    </w:p>
    <w:p w:rsidR="007828A2" w:rsidRDefault="007828A2" w:rsidP="007828A2">
      <w:pPr>
        <w:pStyle w:val="bpuSponsor"/>
      </w:pPr>
      <w:r>
        <w:t>SYNOPSIS</w:t>
      </w:r>
    </w:p>
    <w:p w:rsidR="007828A2" w:rsidRDefault="007828A2" w:rsidP="007828A2">
      <w:pPr>
        <w:pStyle w:val="bpuNormText"/>
      </w:pPr>
      <w:r>
        <w:tab/>
        <w:t>Urges all New Jersey residents to read Declaration of Independence at 12 noon on July 4 every year and begin planning to celebrate its 250th anniversary in 2026.</w:t>
      </w:r>
    </w:p>
    <w:p w:rsidR="007828A2" w:rsidRDefault="007828A2" w:rsidP="007828A2">
      <w:pPr>
        <w:pStyle w:val="bpuNormText"/>
      </w:pPr>
      <w:r>
        <w:t xml:space="preserve"> </w:t>
      </w:r>
    </w:p>
    <w:p w:rsidR="007828A2" w:rsidRDefault="007828A2" w:rsidP="007828A2">
      <w:pPr>
        <w:pStyle w:val="bpuSponsor"/>
      </w:pPr>
      <w:r>
        <w:t xml:space="preserve">CURRENT VERSION OF TEXT </w:t>
      </w:r>
    </w:p>
    <w:p w:rsidR="007828A2" w:rsidRDefault="007828A2" w:rsidP="007828A2">
      <w:pPr>
        <w:pStyle w:val="bpuNormText"/>
      </w:pPr>
      <w:r>
        <w:tab/>
        <w:t>As introduced.</w:t>
      </w:r>
    </w:p>
    <w:p w:rsidR="007828A2" w:rsidRDefault="007828A2" w:rsidP="007828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828A2" w:rsidRDefault="007828A2" w:rsidP="008916EC">
      <w:pPr>
        <w:pStyle w:val="FronterPage"/>
        <w:tabs>
          <w:tab w:val="clear" w:pos="720"/>
          <w:tab w:val="clear" w:pos="1440"/>
          <w:tab w:val="clear" w:pos="2160"/>
          <w:tab w:val="clear" w:pos="2880"/>
          <w:tab w:val="clear" w:pos="3600"/>
          <w:tab w:val="clear" w:pos="4320"/>
          <w:tab w:val="clear" w:pos="5040"/>
        </w:tabs>
        <w:sectPr w:rsidR="007828A2" w:rsidSect="007828A2">
          <w:type w:val="continuous"/>
          <w:pgSz w:w="12240" w:h="20160" w:code="5"/>
          <w:pgMar w:top="1440" w:right="2275" w:bottom="1440" w:left="2275" w:header="72" w:footer="720" w:gutter="0"/>
          <w:pgNumType w:start="1"/>
          <w:cols w:space="720"/>
          <w:docGrid w:linePitch="360"/>
        </w:sectPr>
      </w:pPr>
    </w:p>
    <w:p w:rsidR="00077ACF" w:rsidRPr="00677316" w:rsidRDefault="00077ACF" w:rsidP="00077ACF">
      <w:pPr>
        <w:pStyle w:val="HangingAnAct"/>
        <w:rPr>
          <w:rStyle w:val="HangingAnActChar"/>
        </w:rPr>
      </w:pPr>
      <w:r w:rsidRPr="00077ACF">
        <w:rPr>
          <w:rStyle w:val="BillHead"/>
        </w:rPr>
        <w:lastRenderedPageBreak/>
        <w:t>An Assembly Resolution</w:t>
      </w:r>
      <w:r w:rsidRPr="006B7FA7">
        <w:rPr>
          <w:rStyle w:val="HangingAnActChar"/>
        </w:rPr>
        <w:t xml:space="preserve"> </w:t>
      </w:r>
      <w:r w:rsidRPr="00006806">
        <w:t>urging all residents of New Jersey to read the United States Declaration of Independence at 12 noon on every July 4th, and to begin planning for the 250th anniversary of its ratification on July 4, 2026.</w:t>
      </w:r>
    </w:p>
    <w:p w:rsidR="00077ACF" w:rsidRDefault="00077ACF" w:rsidP="00077ACF"/>
    <w:p w:rsidR="00077ACF" w:rsidRDefault="00077ACF" w:rsidP="00077ACF">
      <w:pPr>
        <w:pStyle w:val="IndentHang"/>
      </w:pPr>
      <w:r w:rsidRPr="00391B81">
        <w:rPr>
          <w:b/>
          <w:bCs/>
          <w:smallCaps/>
        </w:rPr>
        <w:t>Whereas,</w:t>
      </w:r>
      <w:r w:rsidRPr="001C43C8">
        <w:t xml:space="preserve"> </w:t>
      </w:r>
      <w:r>
        <w:t>The United States Declaration of Independence from Great Britain was adopted by the Second Continental Congress meeting at the Pennsylvania State House, in Philadelphia, on July 4, 1776; and</w:t>
      </w:r>
    </w:p>
    <w:p w:rsidR="00077ACF" w:rsidRDefault="00077ACF" w:rsidP="00077ACF">
      <w:pPr>
        <w:pStyle w:val="IndentHang"/>
      </w:pPr>
      <w:r w:rsidRPr="00391B81">
        <w:rPr>
          <w:b/>
          <w:bCs/>
          <w:smallCaps/>
        </w:rPr>
        <w:t>Whereas,</w:t>
      </w:r>
      <w:r w:rsidRPr="001C43C8">
        <w:t xml:space="preserve"> </w:t>
      </w:r>
      <w:r>
        <w:t>The purpose of the Declaration was to announce formally that the 13 American colonies were at war with the Kingdom of Great Britain and would henceforth regard themselves as 13 independent, sovereign states, no longer subject to British rule; and</w:t>
      </w:r>
    </w:p>
    <w:p w:rsidR="00077ACF" w:rsidRDefault="00077ACF" w:rsidP="00077ACF">
      <w:pPr>
        <w:pStyle w:val="IndentHang"/>
      </w:pPr>
      <w:r w:rsidRPr="00391B81">
        <w:rPr>
          <w:b/>
          <w:bCs/>
          <w:smallCaps/>
        </w:rPr>
        <w:t>Whereas,</w:t>
      </w:r>
      <w:r w:rsidRPr="001C43C8">
        <w:t xml:space="preserve"> </w:t>
      </w:r>
      <w:r>
        <w:t>The Declaration passed Congress with no opposition after it was drafted by a committee of five representatives that included John Adams, a leader in the push for independence, and Thomas Jefferson, who did most of the original drafting of the document; and</w:t>
      </w:r>
    </w:p>
    <w:p w:rsidR="00077ACF" w:rsidRDefault="00077ACF" w:rsidP="00077ACF">
      <w:pPr>
        <w:pStyle w:val="IndentHang"/>
      </w:pPr>
      <w:r w:rsidRPr="00391B81">
        <w:rPr>
          <w:b/>
          <w:bCs/>
          <w:smallCaps/>
        </w:rPr>
        <w:t>Whereas,</w:t>
      </w:r>
      <w:r w:rsidRPr="001C43C8">
        <w:t xml:space="preserve"> </w:t>
      </w:r>
      <w:r>
        <w:t>Adams wrote to his wife Abagail after the Declaration’s signing that he believed that independence day “will be celebrated, by succeeding Generations as the great anniversary Festival. It ought to be commemorated as the Day of Deliverance by solemn Acts of Devotion to God Almighty.  It ought to be solemnized with Pomp and Parade, with shews, Games, Sports, Guns, Bells, Bonfires and Illuminations from one End of this Continent to the other from this Time forward forever more”; and</w:t>
      </w:r>
    </w:p>
    <w:p w:rsidR="00077ACF" w:rsidRDefault="00077ACF" w:rsidP="00077ACF">
      <w:pPr>
        <w:pStyle w:val="IndentHang"/>
      </w:pPr>
      <w:r w:rsidRPr="00391B81">
        <w:rPr>
          <w:b/>
          <w:bCs/>
          <w:smallCaps/>
        </w:rPr>
        <w:t>Whereas,</w:t>
      </w:r>
      <w:r w:rsidRPr="001C43C8">
        <w:t xml:space="preserve"> </w:t>
      </w:r>
      <w:r>
        <w:t>After ratifying the text on July 4</w:t>
      </w:r>
      <w:r w:rsidRPr="00F1790C">
        <w:t>th</w:t>
      </w:r>
      <w:r>
        <w:t>, Congress issued the Declaration in several forms, with copies sent to each of the colonies, to King George III of England, and General George Washington, and an official, engrossed copy was ordered by Congress that was eventually placed on display at the National Archives in Washington, D.C. in February, 1924; and</w:t>
      </w:r>
    </w:p>
    <w:p w:rsidR="00077ACF" w:rsidRDefault="00077ACF" w:rsidP="00077ACF">
      <w:pPr>
        <w:pStyle w:val="IndentHang"/>
      </w:pPr>
      <w:r w:rsidRPr="00391B81">
        <w:rPr>
          <w:b/>
          <w:bCs/>
          <w:smallCaps/>
        </w:rPr>
        <w:t>Whereas,</w:t>
      </w:r>
      <w:r w:rsidRPr="001C43C8">
        <w:t xml:space="preserve"> </w:t>
      </w:r>
      <w:r>
        <w:t>It is notable that the Declaration justified the independence of the United States by listing the colonial grievances against King George III and asserting certain natural and legal rights, including the right of revolution; and</w:t>
      </w:r>
    </w:p>
    <w:p w:rsidR="00077ACF" w:rsidRDefault="00077ACF" w:rsidP="00077ACF">
      <w:pPr>
        <w:pStyle w:val="IndentHang"/>
      </w:pPr>
      <w:r w:rsidRPr="00391B81">
        <w:rPr>
          <w:b/>
          <w:bCs/>
          <w:smallCaps/>
        </w:rPr>
        <w:t>Whereas,</w:t>
      </w:r>
      <w:r w:rsidRPr="001C43C8">
        <w:t xml:space="preserve"> </w:t>
      </w:r>
      <w:r>
        <w:t>Perhaps the most memorable phrase in the Declaration, the one that was especially significant to President Lincoln during the American Civil War was the one which stated: “We hold these truths to be self-evident, that all men are created equal, that they are endowed by their Creator with certain inalienable Rights, that among these are Life, Liberty and the pursuit of Happiness”; and</w:t>
      </w:r>
    </w:p>
    <w:p w:rsidR="00077ACF" w:rsidRDefault="00077ACF" w:rsidP="00077ACF">
      <w:pPr>
        <w:pStyle w:val="IndentHang"/>
      </w:pPr>
      <w:r w:rsidRPr="00391B81">
        <w:rPr>
          <w:b/>
          <w:bCs/>
          <w:smallCaps/>
        </w:rPr>
        <w:t>Whereas,</w:t>
      </w:r>
      <w:r>
        <w:t xml:space="preserve"> President Lincoln considered the Declaration to be the foundation of his political philosophy, calling it “a rebuke and stumbling block to tyranny and oppression,” and he argued that it is a statement of principles through which the United States Constitution should be interpreted; and</w:t>
      </w:r>
    </w:p>
    <w:p w:rsidR="00077ACF" w:rsidRDefault="00077ACF" w:rsidP="00077ACF">
      <w:pPr>
        <w:pStyle w:val="IndentHang"/>
      </w:pPr>
      <w:r w:rsidRPr="00391B81">
        <w:rPr>
          <w:b/>
          <w:bCs/>
          <w:smallCaps/>
        </w:rPr>
        <w:t>Whereas,</w:t>
      </w:r>
      <w:r w:rsidRPr="001C43C8">
        <w:t xml:space="preserve"> </w:t>
      </w:r>
      <w:r>
        <w:t>The Declaration inspired many other similar documents in other countries, including the Declaration of Flanders issued during the Brabant Revolution in what is modern-day Belgium, and other independence movements in Europe, Latin America, Africa and New Zealand; and</w:t>
      </w:r>
    </w:p>
    <w:p w:rsidR="00077ACF" w:rsidRDefault="00077ACF" w:rsidP="00077ACF">
      <w:pPr>
        <w:pStyle w:val="IndentHang"/>
      </w:pPr>
      <w:r w:rsidRPr="00391B81">
        <w:rPr>
          <w:b/>
          <w:bCs/>
          <w:smallCaps/>
        </w:rPr>
        <w:t>Whereas,</w:t>
      </w:r>
      <w:r w:rsidRPr="001C43C8">
        <w:t xml:space="preserve"> </w:t>
      </w:r>
      <w:r>
        <w:t>Given the importance of the Declaration to this State, to this country, and to many other nations, it is fitting and proper for this House to urge residents of this State to pause at 12 noon on July 4th of every year, during the normal course of their day, during appropriate celebratory activities, or during private or public commemorations, to read the Declaration either privately or publicly and to begin planning to celebrate the 250th anniversary of its ratification on July 4</w:t>
      </w:r>
      <w:r w:rsidRPr="00006806">
        <w:t>th</w:t>
      </w:r>
      <w:r>
        <w:t>, 2026; now, therefore,</w:t>
      </w:r>
    </w:p>
    <w:p w:rsidR="00077ACF" w:rsidRPr="00D71D68" w:rsidRDefault="00077ACF" w:rsidP="00077ACF"/>
    <w:p w:rsidR="00077ACF" w:rsidRPr="00AA7880" w:rsidRDefault="00077ACF" w:rsidP="00077ACF">
      <w:r>
        <w:tab/>
      </w:r>
      <w:r>
        <w:rPr>
          <w:rStyle w:val="BillHeading2"/>
        </w:rPr>
        <w:t xml:space="preserve">Be It Resolved </w:t>
      </w:r>
      <w:r>
        <w:rPr>
          <w:rStyle w:val="BillLanguage"/>
        </w:rPr>
        <w:t>by the General Assembly of the State of New Jersey:</w:t>
      </w:r>
    </w:p>
    <w:p w:rsidR="00077ACF" w:rsidRPr="00D71D68" w:rsidRDefault="00077ACF" w:rsidP="00077ACF"/>
    <w:p w:rsidR="00077ACF" w:rsidRDefault="00077ACF" w:rsidP="00077ACF">
      <w:r>
        <w:tab/>
        <w:t>1.</w:t>
      </w:r>
      <w:r>
        <w:tab/>
        <w:t xml:space="preserve">This Assembly Resolution </w:t>
      </w:r>
      <w:r w:rsidRPr="005D3A98">
        <w:t>urg</w:t>
      </w:r>
      <w:r>
        <w:t>es</w:t>
      </w:r>
      <w:r w:rsidRPr="005D3A98">
        <w:t xml:space="preserve"> all </w:t>
      </w:r>
      <w:r>
        <w:t>residents</w:t>
      </w:r>
      <w:r w:rsidRPr="005D3A98">
        <w:t xml:space="preserve"> of New Jersey to read the United States Declaration of Independence</w:t>
      </w:r>
      <w:r>
        <w:t xml:space="preserve"> at 12 noon</w:t>
      </w:r>
      <w:r w:rsidRPr="005D3A98">
        <w:t xml:space="preserve"> on July 4</w:t>
      </w:r>
      <w:r>
        <w:t xml:space="preserve"> of every year and to begin planning for</w:t>
      </w:r>
      <w:r w:rsidRPr="005D3A98">
        <w:t xml:space="preserve"> the 250th anniversary of its ratification </w:t>
      </w:r>
      <w:r>
        <w:t>on July 4, 2026</w:t>
      </w:r>
      <w:r w:rsidRPr="005D3A98">
        <w:t>.</w:t>
      </w:r>
    </w:p>
    <w:p w:rsidR="00077ACF" w:rsidRDefault="00077ACF" w:rsidP="00077ACF"/>
    <w:p w:rsidR="00077ACF" w:rsidRDefault="00077ACF" w:rsidP="00077ACF">
      <w:r>
        <w:tab/>
        <w:t>2.</w:t>
      </w:r>
      <w:r>
        <w:tab/>
        <w:t>Copies of this resolution, as filed with the Secretary of State, shall be transmitted by the Clerk of the General Assembly to each person elected to public office in this State and to each media outlet operating in this State.</w:t>
      </w:r>
    </w:p>
    <w:p w:rsidR="00077ACF" w:rsidRPr="005D3A98" w:rsidRDefault="00077ACF" w:rsidP="00077ACF"/>
    <w:p w:rsidR="00077ACF" w:rsidRPr="00CE7BD8" w:rsidRDefault="00077ACF" w:rsidP="00077ACF"/>
    <w:p w:rsidR="00077ACF" w:rsidRPr="00AA7880" w:rsidRDefault="00077ACF" w:rsidP="00077ACF">
      <w:pPr>
        <w:jc w:val="center"/>
      </w:pPr>
      <w:r w:rsidRPr="00D71D68">
        <w:t>STATEMENT</w:t>
      </w:r>
    </w:p>
    <w:p w:rsidR="00077ACF" w:rsidRDefault="00077ACF" w:rsidP="00077ACF"/>
    <w:p w:rsidR="00077ACF" w:rsidRDefault="00077ACF" w:rsidP="00077ACF">
      <w:r>
        <w:tab/>
      </w:r>
      <w:r w:rsidRPr="00DF1E28">
        <w:t xml:space="preserve">This Assembly Resolution urges all </w:t>
      </w:r>
      <w:r>
        <w:t>residents</w:t>
      </w:r>
      <w:r w:rsidRPr="00DF1E28">
        <w:t xml:space="preserve"> of New Jersey to read the United States Declaration of Independence</w:t>
      </w:r>
      <w:r>
        <w:t xml:space="preserve"> at 12 noon</w:t>
      </w:r>
      <w:r w:rsidRPr="00DF1E28">
        <w:t xml:space="preserve"> on July 4</w:t>
      </w:r>
      <w:r>
        <w:t xml:space="preserve"> of each year and to begin planning for </w:t>
      </w:r>
      <w:r w:rsidRPr="00DF1E28">
        <w:t xml:space="preserve">the 250th anniversary of its ratification </w:t>
      </w:r>
      <w:r>
        <w:t>on July 4, 2026</w:t>
      </w:r>
      <w:r w:rsidRPr="00DF1E28">
        <w:t>.</w:t>
      </w:r>
    </w:p>
    <w:p w:rsidR="00077ACF" w:rsidRDefault="00077ACF" w:rsidP="00077ACF">
      <w:r>
        <w:tab/>
        <w:t>The Declaration, as ratified on July 4, 1776, reads as follows:</w:t>
      </w:r>
    </w:p>
    <w:p w:rsidR="00077ACF" w:rsidRPr="00393277" w:rsidRDefault="00077ACF" w:rsidP="00077ACF">
      <w:r>
        <w:rPr>
          <w:b/>
          <w:bCs/>
        </w:rPr>
        <w:tab/>
      </w:r>
      <w:r w:rsidRPr="001033C7">
        <w:rPr>
          <w:bCs/>
        </w:rPr>
        <w:t>“The unanimous Declaration of the thirteen united States of America,</w:t>
      </w:r>
      <w:r>
        <w:t xml:space="preserve"> </w:t>
      </w:r>
      <w:r w:rsidRPr="00393277">
        <w:t>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rsidR="00077ACF" w:rsidRPr="00393277" w:rsidRDefault="00077ACF" w:rsidP="00077ACF">
      <w:r>
        <w:tab/>
      </w:r>
      <w:r w:rsidRPr="00393277">
        <w:t>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rsidR="00077ACF" w:rsidRPr="00393277" w:rsidRDefault="00077ACF" w:rsidP="00077ACF">
      <w:r>
        <w:tab/>
      </w:r>
      <w:r w:rsidRPr="00393277">
        <w:t>He has refused his Assent to Laws, the most wholesome and necessary for the public good.</w:t>
      </w:r>
    </w:p>
    <w:p w:rsidR="00077ACF" w:rsidRPr="00393277" w:rsidRDefault="00077ACF" w:rsidP="00077ACF">
      <w:r>
        <w:tab/>
      </w:r>
      <w:r w:rsidRPr="00393277">
        <w:t>He has forbidden his Governors to pass Laws of immediate and pressing importance, unless suspended in their operation till his Assent should be obtained; and when so suspended, he has utterly neglected to attend to them.</w:t>
      </w:r>
    </w:p>
    <w:p w:rsidR="00077ACF" w:rsidRPr="00393277" w:rsidRDefault="00077ACF" w:rsidP="00077ACF">
      <w:r>
        <w:tab/>
      </w:r>
      <w:r w:rsidRPr="00393277">
        <w:t>He has refused to pass other Laws for the accommodation of large districts of people, unless those people would relinquish the right of Representation in the Legislature, a right inestimable to them and formidable to tyrants only.</w:t>
      </w:r>
    </w:p>
    <w:p w:rsidR="00077ACF" w:rsidRPr="00393277" w:rsidRDefault="00077ACF" w:rsidP="00077ACF">
      <w:r>
        <w:tab/>
      </w:r>
      <w:r w:rsidRPr="00393277">
        <w:t>He has called together legislative bodies at places unusual, uncomfortable, and distant from the depository of their public Records, for the sole purpose of fatiguing them into compliance with his measures.</w:t>
      </w:r>
    </w:p>
    <w:p w:rsidR="00077ACF" w:rsidRPr="00393277" w:rsidRDefault="00077ACF" w:rsidP="00077ACF">
      <w:r>
        <w:tab/>
      </w:r>
      <w:r w:rsidRPr="00393277">
        <w:t>He has dissolved Representative Houses repeatedly, for opposing with manly firmness his invasions on the rights of the people.</w:t>
      </w:r>
    </w:p>
    <w:p w:rsidR="00077ACF" w:rsidRPr="00393277" w:rsidRDefault="00077ACF" w:rsidP="00077ACF">
      <w:r>
        <w:tab/>
      </w:r>
      <w:r w:rsidRPr="00393277">
        <w:t>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rsidR="00077ACF" w:rsidRPr="00393277" w:rsidRDefault="00077ACF" w:rsidP="00077ACF">
      <w:r>
        <w:tab/>
      </w:r>
      <w:r w:rsidRPr="00393277">
        <w:t>He has endeavoured to prevent the population of these States; for that purpose obstructing the Laws for Naturalization of Foreigners; refusing to pass others to encourage their migrations hither, and raising the conditions of new Appropriations of Lands.</w:t>
      </w:r>
    </w:p>
    <w:p w:rsidR="00077ACF" w:rsidRPr="00393277" w:rsidRDefault="00077ACF" w:rsidP="00077ACF">
      <w:r>
        <w:tab/>
      </w:r>
      <w:r w:rsidRPr="00393277">
        <w:t>He has obstructed the Administration of Justice, by refusing his Assent to Laws for establishing Judiciary powers.</w:t>
      </w:r>
    </w:p>
    <w:p w:rsidR="00077ACF" w:rsidRPr="00393277" w:rsidRDefault="00077ACF" w:rsidP="00077ACF">
      <w:r>
        <w:tab/>
      </w:r>
      <w:r w:rsidRPr="00393277">
        <w:t>He has made Judges dependent on his Will alone, for the tenure of their offices, and the amount and payment of their salaries.</w:t>
      </w:r>
    </w:p>
    <w:p w:rsidR="00077ACF" w:rsidRPr="00393277" w:rsidRDefault="00077ACF" w:rsidP="00077ACF">
      <w:r>
        <w:tab/>
      </w:r>
      <w:r w:rsidRPr="00393277">
        <w:t>He has erected a multitude of New Offices, and sent hither swarms of Officers to harrass our people, and eat out their substance.</w:t>
      </w:r>
    </w:p>
    <w:p w:rsidR="00077ACF" w:rsidRPr="00393277" w:rsidRDefault="00077ACF" w:rsidP="00077ACF">
      <w:r>
        <w:tab/>
      </w:r>
      <w:r w:rsidRPr="00393277">
        <w:t>He has kept among us, in times of peace, Standing Armies without the Consent of our legislatures.</w:t>
      </w:r>
    </w:p>
    <w:p w:rsidR="00077ACF" w:rsidRPr="00393277" w:rsidRDefault="00077ACF" w:rsidP="00077ACF">
      <w:r>
        <w:tab/>
      </w:r>
      <w:r w:rsidRPr="00393277">
        <w:t>He has affected to render the Military independent of and superior to the Civil power.</w:t>
      </w:r>
    </w:p>
    <w:p w:rsidR="00077ACF" w:rsidRPr="00393277" w:rsidRDefault="00077ACF" w:rsidP="00077ACF">
      <w:r>
        <w:tab/>
      </w:r>
      <w:r w:rsidRPr="00393277">
        <w:t>He has combined with others to subject us to a jurisdiction foreign to our constitution, and unacknowledged by our laws; giving his Assent to their Acts of pretended Legislation:</w:t>
      </w:r>
    </w:p>
    <w:p w:rsidR="00077ACF" w:rsidRPr="00393277" w:rsidRDefault="00077ACF" w:rsidP="00077ACF">
      <w:r>
        <w:tab/>
      </w:r>
      <w:r w:rsidRPr="00393277">
        <w:t>For Quartering large bodies of armed troops among us:</w:t>
      </w:r>
    </w:p>
    <w:p w:rsidR="00077ACF" w:rsidRPr="00393277" w:rsidRDefault="00077ACF" w:rsidP="00077ACF">
      <w:r>
        <w:tab/>
      </w:r>
      <w:r w:rsidRPr="00393277">
        <w:t>For protecting them, by a mock Trial, from punishment for any Murders which they should commit on the Inhabitants of these States:</w:t>
      </w:r>
    </w:p>
    <w:p w:rsidR="00077ACF" w:rsidRPr="00393277" w:rsidRDefault="00077ACF" w:rsidP="00077ACF">
      <w:r>
        <w:tab/>
      </w:r>
      <w:r w:rsidRPr="00393277">
        <w:t>For cutting off our Trade with all parts of the world:</w:t>
      </w:r>
    </w:p>
    <w:p w:rsidR="00077ACF" w:rsidRPr="00393277" w:rsidRDefault="00077ACF" w:rsidP="00077ACF">
      <w:r>
        <w:tab/>
      </w:r>
      <w:r w:rsidRPr="00393277">
        <w:t>For imposing Taxes on us without our Consent:</w:t>
      </w:r>
    </w:p>
    <w:p w:rsidR="00077ACF" w:rsidRPr="00393277" w:rsidRDefault="00077ACF" w:rsidP="00077ACF">
      <w:r>
        <w:tab/>
      </w:r>
      <w:r w:rsidRPr="00393277">
        <w:t>For depriving us in many cases, of the benefits of Trial by Jury:</w:t>
      </w:r>
    </w:p>
    <w:p w:rsidR="00077ACF" w:rsidRPr="00393277" w:rsidRDefault="00077ACF" w:rsidP="00077ACF">
      <w:r>
        <w:tab/>
      </w:r>
      <w:r w:rsidRPr="00393277">
        <w:t>For transporting us beyond Seas to be tried for pretended offences</w:t>
      </w:r>
      <w:r>
        <w:t>;</w:t>
      </w:r>
    </w:p>
    <w:p w:rsidR="00077ACF" w:rsidRPr="00393277" w:rsidRDefault="00077ACF" w:rsidP="00077ACF">
      <w:r>
        <w:tab/>
      </w:r>
      <w:r w:rsidRPr="00393277">
        <w:t>For abolishing the free System of English Laws in a neighbouring Province, establishing therein an Arbitrary government, and enlarging its Boundaries so as to render it at once an example and fit instrument for introducing the same absolute rule into these Colonies:</w:t>
      </w:r>
    </w:p>
    <w:p w:rsidR="00077ACF" w:rsidRPr="00393277" w:rsidRDefault="00077ACF" w:rsidP="00077ACF">
      <w:r>
        <w:tab/>
      </w:r>
      <w:r w:rsidRPr="00393277">
        <w:t>For taking away our Charters, abolishing our most valuable Laws, and altering fundamentally the Forms of our Governments:</w:t>
      </w:r>
    </w:p>
    <w:p w:rsidR="00077ACF" w:rsidRPr="00393277" w:rsidRDefault="00077ACF" w:rsidP="00077ACF">
      <w:r>
        <w:tab/>
      </w:r>
      <w:r w:rsidRPr="00393277">
        <w:t>For suspending our own Legislatures, and declaring themselves invested with power to legislate for us in all cases whatsoever.</w:t>
      </w:r>
    </w:p>
    <w:p w:rsidR="00077ACF" w:rsidRPr="00393277" w:rsidRDefault="00077ACF" w:rsidP="00077ACF">
      <w:r>
        <w:tab/>
      </w:r>
      <w:r w:rsidRPr="00393277">
        <w:t>He has abdicated Government here, by declaring us out of his Protection and waging War against us.</w:t>
      </w:r>
    </w:p>
    <w:p w:rsidR="00077ACF" w:rsidRPr="00393277" w:rsidRDefault="00077ACF" w:rsidP="00077ACF">
      <w:r>
        <w:tab/>
      </w:r>
      <w:r w:rsidRPr="00393277">
        <w:t>He has plundered our seas, ravaged our Coasts, burnt our towns, and destroyed the lives of our people.</w:t>
      </w:r>
    </w:p>
    <w:p w:rsidR="00077ACF" w:rsidRPr="00393277" w:rsidRDefault="00077ACF" w:rsidP="00077ACF">
      <w:r>
        <w:tab/>
      </w:r>
      <w:r w:rsidRPr="00393277">
        <w:t>He is at this time transporting large Armies of foreign Mercenaries to compleat the works of death, desolation and tyranny, already begun with circumstances of Cruelty &amp; perfidy scarcely paralleled in the most barbarous ages, and totally unworthy the Head of a civilized nation.</w:t>
      </w:r>
    </w:p>
    <w:p w:rsidR="00077ACF" w:rsidRPr="00393277" w:rsidRDefault="00077ACF" w:rsidP="00077ACF">
      <w:r>
        <w:tab/>
      </w:r>
      <w:r w:rsidRPr="00393277">
        <w:t>He has constrained our fellow Citizens taken Captive on the high Seas to bear Arms against their Country, to become the executioners of their friends and Brethren, or to fall themselves by their Hands.</w:t>
      </w:r>
    </w:p>
    <w:p w:rsidR="00077ACF" w:rsidRPr="00393277" w:rsidRDefault="00077ACF" w:rsidP="00077ACF">
      <w:r>
        <w:tab/>
      </w:r>
      <w:r w:rsidRPr="00393277">
        <w:t>He has excited domestic insurrections amongst us, and has endeavoured to bring on the inhabitants of our frontiers, the merciless Indian Savages, whose known rule of warfare, is an undistinguished destruction of all ages, sexes and conditions.</w:t>
      </w:r>
    </w:p>
    <w:p w:rsidR="00077ACF" w:rsidRPr="00393277" w:rsidRDefault="00077ACF" w:rsidP="00077ACF">
      <w:r>
        <w:tab/>
      </w:r>
      <w:r w:rsidRPr="00393277">
        <w:t>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rsidR="00077ACF" w:rsidRPr="00393277" w:rsidRDefault="00077ACF" w:rsidP="00077ACF">
      <w:r>
        <w:tab/>
      </w:r>
      <w:r w:rsidRPr="00393277">
        <w:t>Nor have We been wa</w:t>
      </w:r>
      <w:r>
        <w:t>nting in attentions to our Brit</w:t>
      </w:r>
      <w:r w:rsidRPr="00393277">
        <w:t xml:space="preserve">ish brethren. </w:t>
      </w:r>
      <w:r>
        <w:t xml:space="preserve"> </w:t>
      </w:r>
      <w:r w:rsidRPr="00393277">
        <w:t xml:space="preserve">We have warned them from time to time of attempts by their legislature to extend an unwarrantable jurisdiction over us. </w:t>
      </w:r>
      <w:r>
        <w:t xml:space="preserve"> </w:t>
      </w:r>
      <w:r w:rsidRPr="00393277">
        <w:t>We have reminded them of the circumstances of our emigration and settlement here.</w:t>
      </w:r>
      <w:r>
        <w:t xml:space="preserve"> </w:t>
      </w:r>
      <w:r w:rsidRPr="00393277">
        <w:t xml:space="preserv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t>
      </w:r>
      <w:r>
        <w:t xml:space="preserve"> </w:t>
      </w:r>
      <w:r w:rsidRPr="00393277">
        <w:t>We must, therefore, acquiesce in the necessity, which denounces our Separation, and hold them, as we hold the rest of mankind, Enemies in War, in Peace Friends.</w:t>
      </w:r>
    </w:p>
    <w:p w:rsidR="00077ACF" w:rsidRPr="00393277" w:rsidRDefault="00077ACF" w:rsidP="00077ACF">
      <w:r>
        <w:tab/>
      </w:r>
      <w:r w:rsidRPr="00393277">
        <w:t>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r>
        <w:t>”</w:t>
      </w:r>
    </w:p>
    <w:sectPr w:rsidR="00077ACF" w:rsidRPr="00393277" w:rsidSect="007828A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FE2" w:rsidRDefault="00697FE2">
      <w:r>
        <w:separator/>
      </w:r>
    </w:p>
  </w:endnote>
  <w:endnote w:type="continuationSeparator" w:id="0">
    <w:p w:rsidR="00697FE2" w:rsidRDefault="00697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FE2" w:rsidRDefault="00697FE2">
      <w:r>
        <w:separator/>
      </w:r>
    </w:p>
  </w:footnote>
  <w:footnote w:type="continuationSeparator" w:id="0">
    <w:p w:rsidR="00697FE2" w:rsidRDefault="00697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34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28A2" w:rsidRDefault="007828A2" w:rsidP="007828A2">
    <w:pPr>
      <w:pStyle w:val="bpuHeadSpon"/>
    </w:pPr>
    <w:r w:rsidRPr="007828A2">
      <w:rPr>
        <w:rStyle w:val="bpuHeadSponChar"/>
      </w:rPr>
      <w:t>AR131</w:t>
    </w:r>
    <w:r>
      <w:t xml:space="preserve"> GOVE, RUMPF</w:t>
    </w:r>
  </w:p>
  <w:p w:rsidR="007828A2" w:rsidRDefault="007828A2" w:rsidP="007828A2">
    <w:pPr>
      <w:pStyle w:val="bpuHeadSpon"/>
    </w:pPr>
    <w:r>
      <w:fldChar w:fldCharType="begin"/>
    </w:r>
    <w:r>
      <w:instrText xml:space="preserve"> PAGE  \* MERGEFORMAT </w:instrText>
    </w:r>
    <w:r>
      <w:fldChar w:fldCharType="separate"/>
    </w:r>
    <w:r w:rsidR="00BD34D6">
      <w:rPr>
        <w:noProof/>
      </w:rPr>
      <w:t>6</w:t>
    </w:r>
    <w:r>
      <w:fldChar w:fldCharType="end"/>
    </w:r>
  </w:p>
  <w:p w:rsidR="007828A2" w:rsidRDefault="007828A2" w:rsidP="007828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28A2" w:rsidRDefault="007828A2" w:rsidP="007828A2">
    <w:pPr>
      <w:pStyle w:val="bpuHeadSpon"/>
    </w:pPr>
    <w:r w:rsidRPr="007828A2">
      <w:rPr>
        <w:rStyle w:val="bpuHeadSponChar"/>
      </w:rPr>
      <w:t>AR131</w:t>
    </w:r>
    <w:r>
      <w:t xml:space="preserve"> GOVE, RUMPF</w:t>
    </w:r>
  </w:p>
  <w:p w:rsidR="007828A2" w:rsidRDefault="007828A2" w:rsidP="007828A2">
    <w:pPr>
      <w:pStyle w:val="bpuHeadSpon"/>
    </w:pPr>
    <w:r>
      <w:fldChar w:fldCharType="begin"/>
    </w:r>
    <w:r>
      <w:instrText xml:space="preserve"> PAGE  \* MERGEFORMAT </w:instrText>
    </w:r>
    <w:r>
      <w:fldChar w:fldCharType="separate"/>
    </w:r>
    <w:r w:rsidR="00BD34D6">
      <w:rPr>
        <w:noProof/>
      </w:rPr>
      <w:t>2</w:t>
    </w:r>
    <w:r>
      <w:fldChar w:fldCharType="end"/>
    </w:r>
  </w:p>
  <w:p w:rsidR="007828A2" w:rsidRDefault="007828A2" w:rsidP="007828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FE2"/>
    <w:rsid w:val="000051BD"/>
    <w:rsid w:val="000160A5"/>
    <w:rsid w:val="0002335B"/>
    <w:rsid w:val="0003549A"/>
    <w:rsid w:val="000367AE"/>
    <w:rsid w:val="00043B22"/>
    <w:rsid w:val="00054975"/>
    <w:rsid w:val="00057D20"/>
    <w:rsid w:val="0006197C"/>
    <w:rsid w:val="0006281F"/>
    <w:rsid w:val="00077AC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9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A72"/>
    <w:rsid w:val="00635316"/>
    <w:rsid w:val="00635449"/>
    <w:rsid w:val="006378C5"/>
    <w:rsid w:val="00645E6A"/>
    <w:rsid w:val="00665CBC"/>
    <w:rsid w:val="00667A5C"/>
    <w:rsid w:val="00677316"/>
    <w:rsid w:val="00686AEB"/>
    <w:rsid w:val="00697FE2"/>
    <w:rsid w:val="006B7897"/>
    <w:rsid w:val="006B7FA7"/>
    <w:rsid w:val="006C086A"/>
    <w:rsid w:val="006C21C1"/>
    <w:rsid w:val="006C7327"/>
    <w:rsid w:val="006D00E5"/>
    <w:rsid w:val="006D155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28A2"/>
    <w:rsid w:val="00783B8D"/>
    <w:rsid w:val="00794B94"/>
    <w:rsid w:val="00794BD4"/>
    <w:rsid w:val="007A2F73"/>
    <w:rsid w:val="007A3061"/>
    <w:rsid w:val="007A3369"/>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44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4D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A4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7B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D23743-772A-484A-B076-8D055F77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77AC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81F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1F99"/>
    <w:rPr>
      <w:rFonts w:ascii="Segoe UI" w:hAnsi="Segoe UI" w:cs="Segoe UI"/>
      <w:spacing w:val="4"/>
      <w:sz w:val="18"/>
      <w:szCs w:val="18"/>
    </w:rPr>
  </w:style>
  <w:style w:type="character" w:styleId="LineNumber">
    <w:name w:val="line number"/>
    <w:basedOn w:val="DefaultParagraphFont"/>
    <w:semiHidden/>
    <w:unhideWhenUsed/>
    <w:rsid w:val="00782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2115</Words>
  <Characters>10811</Characters>
  <Application>Microsoft Office Word</Application>
  <DocSecurity>0</DocSecurity>
  <Lines>248</Lines>
  <Paragraphs>62</Paragraphs>
  <ScaleCrop>false</ScaleCrop>
  <HeadingPairs>
    <vt:vector size="2" baseType="variant">
      <vt:variant>
        <vt:lpstr>Title</vt:lpstr>
      </vt:variant>
      <vt:variant>
        <vt:i4>1</vt:i4>
      </vt:variant>
    </vt:vector>
  </HeadingPairs>
  <TitlesOfParts>
    <vt:vector size="1" baseType="lpstr">
      <vt:lpstr>A/Gove/reintro of 18-19 urges all NJ residents to read delcration of independence at 12 noon on July 4 and begin plannning to celebrate 250 anniversary in 2026</vt:lpstr>
    </vt:vector>
  </TitlesOfParts>
  <Manager>R211</Manager>
  <Company>NJ Office of Legislative Services</Company>
  <LinksUpToDate>false</LinksUpToDate>
  <CharactersWithSpaces>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AR131</dc:title>
  <dc:subject/>
  <dc:creator>Assemblywoman  GOVE, Assemblyman  RUMPF</dc:creator>
  <cp:keywords>AR131|6|SG |305|0|305|N|0|</cp:keywords>
  <dc:description>INTRODUCED FEBRUARY 25, 2020</dc:description>
  <cp:lastModifiedBy>Sommers, Shelly</cp:lastModifiedBy>
  <cp:revision>2</cp:revision>
  <cp:lastPrinted>2020-02-25T19:25:00Z</cp:lastPrinted>
  <dcterms:created xsi:type="dcterms:W3CDTF">2020-02-25T23:40:00Z</dcterms:created>
  <dcterms:modified xsi:type="dcterms:W3CDTF">2020-02-25T23:40:00Z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