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38C" w:rsidRDefault="0072538C" w:rsidP="0072538C">
      <w:pPr>
        <w:pStyle w:val="bpuBill"/>
      </w:pPr>
      <w:bookmarkStart w:id="0" w:name="bpuFrontPg"/>
      <w:bookmarkStart w:id="1" w:name="_GoBack"/>
      <w:bookmarkEnd w:id="0"/>
      <w:bookmarkEnd w:id="1"/>
      <w:r>
        <w:t xml:space="preserve">ASSEMBLY RESOLUTION No. 145 </w:t>
      </w:r>
    </w:p>
    <w:p w:rsidR="0072538C" w:rsidRPr="009D38FF" w:rsidRDefault="0072538C" w:rsidP="007253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55170" r:id="rId7"/>
        </w:object>
      </w:r>
    </w:p>
    <w:p w:rsidR="0072538C" w:rsidRDefault="0072538C" w:rsidP="0072538C">
      <w:pPr>
        <w:pStyle w:val="bpuState"/>
      </w:pPr>
      <w:r>
        <w:t>STATE OF NEW JERSEY</w:t>
      </w:r>
    </w:p>
    <w:p w:rsidR="0072538C" w:rsidRDefault="0072538C" w:rsidP="0072538C">
      <w:pPr>
        <w:pStyle w:val="bpuLegislature"/>
      </w:pPr>
      <w:r>
        <w:t>219th LEGISLATURE</w:t>
      </w:r>
    </w:p>
    <w:p w:rsidR="0072538C" w:rsidRDefault="0072538C" w:rsidP="0072538C">
      <w:pPr>
        <w:pStyle w:val="bpuWpGraphic"/>
      </w:pPr>
      <w:r>
        <w:object w:dxaOrig="8985" w:dyaOrig="255">
          <v:shape id="_x0000_i1026" type="#_x0000_t75" style="width:6in;height:12pt" o:ole="">
            <v:imagedata r:id="rId6" o:title=""/>
          </v:shape>
          <o:OLEObject Type="Embed" ProgID="WPWin6.1" ShapeID="_x0000_i1026" DrawAspect="Content" ObjectID="_1665555171" r:id="rId8"/>
        </w:object>
      </w:r>
      <w:r>
        <w:t xml:space="preserve">  </w:t>
      </w:r>
    </w:p>
    <w:p w:rsidR="0072538C" w:rsidRDefault="0072538C" w:rsidP="0072538C">
      <w:pPr>
        <w:pStyle w:val="bpuIntro"/>
      </w:pPr>
      <w:r>
        <w:t>INTRODUCED MARCH 23, 2020</w:t>
      </w:r>
    </w:p>
    <w:p w:rsidR="0072538C" w:rsidRDefault="0072538C" w:rsidP="0072538C">
      <w:pPr>
        <w:pStyle w:val="bpuIntro"/>
      </w:pPr>
    </w:p>
    <w:p w:rsidR="0072538C" w:rsidRDefault="0072538C" w:rsidP="0072538C">
      <w:pPr>
        <w:pStyle w:val="bpuIntro"/>
        <w:sectPr w:rsidR="0072538C" w:rsidSect="00F36FE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2538C" w:rsidRDefault="0072538C" w:rsidP="0072538C">
      <w:pPr>
        <w:pStyle w:val="bpuIntro"/>
      </w:pPr>
    </w:p>
    <w:p w:rsidR="0072538C" w:rsidRDefault="0072538C" w:rsidP="0072538C">
      <w:pPr>
        <w:pStyle w:val="bpuSponsor"/>
      </w:pPr>
      <w:r>
        <w:t>Sponsored by:</w:t>
      </w:r>
    </w:p>
    <w:p w:rsidR="0072538C" w:rsidRDefault="0072538C" w:rsidP="0072538C">
      <w:pPr>
        <w:pStyle w:val="bpuSponsor"/>
      </w:pPr>
      <w:r>
        <w:t>Assemblyman  ROBERT J. KARABINCHAK</w:t>
      </w:r>
    </w:p>
    <w:p w:rsidR="0072538C" w:rsidRDefault="0072538C" w:rsidP="0072538C">
      <w:pPr>
        <w:pStyle w:val="bpuSponsor"/>
      </w:pPr>
      <w:r>
        <w:t>District 18 (Middlesex)</w:t>
      </w:r>
    </w:p>
    <w:p w:rsidR="0072538C" w:rsidRDefault="007B21FC" w:rsidP="007B21FC">
      <w:pPr>
        <w:pStyle w:val="bpuSponsor"/>
      </w:pPr>
      <w:r>
        <w:t>Assemblyman  GORDON M. JOHNSON</w:t>
      </w:r>
    </w:p>
    <w:p w:rsidR="007B21FC" w:rsidRDefault="007B21FC" w:rsidP="007B21FC">
      <w:pPr>
        <w:pStyle w:val="bpuSponsor"/>
      </w:pPr>
      <w:r>
        <w:t>District 37 (Bergen)</w:t>
      </w:r>
    </w:p>
    <w:p w:rsidR="007B21FC" w:rsidRPr="007B21FC" w:rsidRDefault="007B21FC" w:rsidP="007B21FC">
      <w:pPr>
        <w:pStyle w:val="bpuSponsor"/>
      </w:pPr>
    </w:p>
    <w:p w:rsidR="000263E6" w:rsidRDefault="00F36FE6" w:rsidP="00F36FE6">
      <w:pPr>
        <w:pStyle w:val="bpuSponsor"/>
      </w:pPr>
      <w:r>
        <w:t>Co-Sponsored by:</w:t>
      </w:r>
    </w:p>
    <w:p w:rsidR="00F36FE6" w:rsidRPr="00F36FE6" w:rsidRDefault="00F36FE6" w:rsidP="00F36FE6">
      <w:pPr>
        <w:pStyle w:val="bpuSponsor"/>
      </w:pPr>
      <w:r w:rsidRPr="00F36FE6">
        <w:t xml:space="preserve">Assemblywoman </w:t>
      </w:r>
      <w:proofErr w:type="spellStart"/>
      <w:r w:rsidRPr="00F36FE6">
        <w:t>DiMaso</w:t>
      </w:r>
      <w:proofErr w:type="spellEnd"/>
      <w:r w:rsidRPr="00F36FE6">
        <w:t xml:space="preserve"> and Assemblyman </w:t>
      </w:r>
      <w:proofErr w:type="spellStart"/>
      <w:r w:rsidRPr="00F36FE6">
        <w:t>Freiman</w:t>
      </w:r>
      <w:proofErr w:type="spellEnd"/>
    </w:p>
    <w:p w:rsidR="000263E6" w:rsidRDefault="000263E6" w:rsidP="000263E6"/>
    <w:p w:rsidR="00F36FE6" w:rsidRPr="000263E6" w:rsidRDefault="00F36FE6" w:rsidP="000263E6"/>
    <w:p w:rsidR="0072538C" w:rsidRDefault="0072538C" w:rsidP="0072538C">
      <w:pPr>
        <w:pStyle w:val="bpuSponsor"/>
      </w:pPr>
    </w:p>
    <w:p w:rsidR="0072538C" w:rsidRDefault="0072538C" w:rsidP="0072538C">
      <w:pPr>
        <w:pStyle w:val="bpuSponsor"/>
      </w:pPr>
    </w:p>
    <w:p w:rsidR="0072538C" w:rsidRDefault="0072538C" w:rsidP="0072538C">
      <w:pPr>
        <w:pStyle w:val="bpuSponsor"/>
      </w:pPr>
      <w:r>
        <w:t>SYNOPSIS</w:t>
      </w:r>
    </w:p>
    <w:p w:rsidR="0072538C" w:rsidRDefault="0072538C" w:rsidP="0072538C">
      <w:pPr>
        <w:pStyle w:val="bpuNormText"/>
      </w:pPr>
      <w:r>
        <w:tab/>
        <w:t xml:space="preserve">Commemorates New Jersey-Taiwan sister state relationship and recognizes importance of strong and enduring relations between New Jersey and Taiwan. </w:t>
      </w:r>
    </w:p>
    <w:p w:rsidR="0072538C" w:rsidRDefault="0072538C" w:rsidP="0072538C">
      <w:pPr>
        <w:pStyle w:val="bpuNormText"/>
      </w:pPr>
    </w:p>
    <w:p w:rsidR="0072538C" w:rsidRDefault="0072538C" w:rsidP="0072538C">
      <w:pPr>
        <w:pStyle w:val="bpuSponsor"/>
      </w:pPr>
      <w:r>
        <w:t xml:space="preserve">CURRENT VERSION OF TEXT </w:t>
      </w:r>
    </w:p>
    <w:p w:rsidR="0072538C" w:rsidRDefault="0072538C" w:rsidP="0072538C">
      <w:pPr>
        <w:pStyle w:val="bpuNormText"/>
      </w:pPr>
      <w:r>
        <w:tab/>
        <w:t>As introduced.</w:t>
      </w:r>
    </w:p>
    <w:p w:rsidR="0072538C" w:rsidRDefault="0072538C" w:rsidP="007253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2538C" w:rsidRDefault="0072538C" w:rsidP="008916EC">
      <w:pPr>
        <w:pStyle w:val="FronterPage"/>
        <w:tabs>
          <w:tab w:val="clear" w:pos="720"/>
          <w:tab w:val="clear" w:pos="1440"/>
          <w:tab w:val="clear" w:pos="2160"/>
          <w:tab w:val="clear" w:pos="2880"/>
          <w:tab w:val="clear" w:pos="3600"/>
          <w:tab w:val="clear" w:pos="4320"/>
          <w:tab w:val="clear" w:pos="5040"/>
        </w:tabs>
        <w:sectPr w:rsidR="0072538C" w:rsidSect="0072538C">
          <w:type w:val="continuous"/>
          <w:pgSz w:w="12240" w:h="20160" w:code="5"/>
          <w:pgMar w:top="1440" w:right="2275" w:bottom="1440" w:left="2275" w:header="72" w:footer="720" w:gutter="0"/>
          <w:pgNumType w:start="1"/>
          <w:cols w:space="720"/>
          <w:docGrid w:linePitch="360"/>
        </w:sectPr>
      </w:pPr>
    </w:p>
    <w:p w:rsidR="00D94C94" w:rsidRDefault="00D94C94" w:rsidP="00B7347A">
      <w:pPr>
        <w:pStyle w:val="HangingAnAct"/>
        <w:rPr>
          <w:rStyle w:val="HangingAnActChar"/>
        </w:rPr>
      </w:pPr>
      <w:r w:rsidRPr="00D94C94">
        <w:rPr>
          <w:rStyle w:val="BillHead"/>
        </w:rPr>
        <w:lastRenderedPageBreak/>
        <w:t>An Assembly Resolution</w:t>
      </w:r>
      <w:r w:rsidRPr="006B7FA7">
        <w:rPr>
          <w:rStyle w:val="HangingAnActChar"/>
        </w:rPr>
        <w:t xml:space="preserve"> </w:t>
      </w:r>
      <w:r w:rsidRPr="00B7347A">
        <w:t>commemorating the New Jersey-Taiwan sister state relationship and recognizing the importance of a strong and enduring partnership between New Jersey and Taiwan.</w:t>
      </w:r>
      <w:r w:rsidR="002B3FE6" w:rsidRPr="00B7347A">
        <w:t xml:space="preserve"> </w:t>
      </w:r>
      <w:r w:rsidR="00B7347A">
        <w:t xml:space="preserve"> </w:t>
      </w:r>
    </w:p>
    <w:p w:rsidR="00D94C94" w:rsidRDefault="00D94C94" w:rsidP="00D94C94"/>
    <w:p w:rsidR="00D94C94" w:rsidRDefault="00D94C94" w:rsidP="00D94C94">
      <w:pPr>
        <w:pStyle w:val="IndentHang"/>
      </w:pPr>
      <w:r w:rsidRPr="00391B81">
        <w:rPr>
          <w:b/>
          <w:bCs/>
          <w:smallCaps/>
        </w:rPr>
        <w:t>Whereas,</w:t>
      </w:r>
      <w:r w:rsidRPr="001C43C8">
        <w:t xml:space="preserve"> </w:t>
      </w:r>
      <w:r>
        <w:t>The United State</w:t>
      </w:r>
      <w:r w:rsidR="00AD2B14">
        <w:t>s</w:t>
      </w:r>
      <w:r>
        <w:t xml:space="preserve"> and the Republic of China (Taiwan) are bonded by their shared commitment to democracy, human rights, the rule of law, and a free market economy; and</w:t>
      </w:r>
    </w:p>
    <w:p w:rsidR="00D94C94" w:rsidRDefault="00D94C94" w:rsidP="00D94C94">
      <w:pPr>
        <w:pStyle w:val="IndentHang"/>
      </w:pPr>
      <w:r w:rsidRPr="00391B81">
        <w:rPr>
          <w:b/>
          <w:bCs/>
          <w:smallCaps/>
        </w:rPr>
        <w:t>Whereas,</w:t>
      </w:r>
      <w:r w:rsidRPr="001C43C8">
        <w:t xml:space="preserve"> </w:t>
      </w:r>
      <w:r>
        <w:t>New Jersey and Taiwan have enjoyed a close and prosperous affiliation since 1989, when they entered into a sister state relationship; and</w:t>
      </w:r>
    </w:p>
    <w:p w:rsidR="00D94C94" w:rsidRDefault="00D94C94" w:rsidP="00D94C94">
      <w:pPr>
        <w:pStyle w:val="IndentHang"/>
      </w:pPr>
      <w:r w:rsidRPr="00391B81">
        <w:rPr>
          <w:b/>
          <w:bCs/>
          <w:smallCaps/>
        </w:rPr>
        <w:t>Whereas,</w:t>
      </w:r>
      <w:r w:rsidRPr="001C43C8">
        <w:t xml:space="preserve"> </w:t>
      </w:r>
      <w:r w:rsidR="00BC6C04">
        <w:t>In 2019, New Jersey exported approximately $460 million worth of products to Taiwan, making Taiwan the 5</w:t>
      </w:r>
      <w:r w:rsidR="00842899">
        <w:t>th</w:t>
      </w:r>
      <w:r w:rsidR="00BC6C04">
        <w:t xml:space="preserve"> largest export market for the State in Asia, and both sides are committed to strengthening bilateral </w:t>
      </w:r>
      <w:r w:rsidR="00AD2B14">
        <w:t>economic</w:t>
      </w:r>
      <w:r w:rsidR="00BC6C04">
        <w:t xml:space="preserve"> ties; and</w:t>
      </w:r>
    </w:p>
    <w:p w:rsidR="00D94C94" w:rsidRDefault="00D94C94" w:rsidP="00D94C94">
      <w:pPr>
        <w:pStyle w:val="IndentHang"/>
      </w:pPr>
      <w:r w:rsidRPr="00391B81">
        <w:rPr>
          <w:b/>
          <w:bCs/>
          <w:smallCaps/>
        </w:rPr>
        <w:t>Whereas,</w:t>
      </w:r>
      <w:r w:rsidRPr="001C43C8">
        <w:t xml:space="preserve"> </w:t>
      </w:r>
      <w:r w:rsidR="00BC6C04">
        <w:t>More than 100 Taiwanese companies have invested in New Jersey, including Formosa Plastic Corporation, Eva Air, Evergreen Marine, Yang Mine Marine Transport, and AAEON Electronics, Inc.,</w:t>
      </w:r>
      <w:r>
        <w:t xml:space="preserve"> all of which helped to create jobs in this State; and</w:t>
      </w:r>
    </w:p>
    <w:p w:rsidR="00D94C94" w:rsidRDefault="00D94C94" w:rsidP="00D94C94">
      <w:pPr>
        <w:pStyle w:val="IndentHang"/>
      </w:pPr>
      <w:r w:rsidRPr="00391B81">
        <w:rPr>
          <w:b/>
          <w:bCs/>
          <w:smallCaps/>
        </w:rPr>
        <w:t>Whereas,</w:t>
      </w:r>
      <w:r w:rsidRPr="001C43C8">
        <w:t xml:space="preserve"> </w:t>
      </w:r>
      <w:r>
        <w:t>Individuals from Taiwan who have immigrated to this country and to New Jersey have contributed greatly to the State’s diversity, thriving international culture, and economic development; and</w:t>
      </w:r>
    </w:p>
    <w:p w:rsidR="00D94C94" w:rsidRPr="001C43C8" w:rsidRDefault="00D94C94" w:rsidP="00D94C94">
      <w:pPr>
        <w:pStyle w:val="IndentHang"/>
      </w:pPr>
      <w:r w:rsidRPr="00391B81">
        <w:rPr>
          <w:b/>
          <w:bCs/>
          <w:smallCaps/>
        </w:rPr>
        <w:t>Whereas,</w:t>
      </w:r>
      <w:r w:rsidRPr="001C43C8">
        <w:t xml:space="preserve"> </w:t>
      </w:r>
      <w:r w:rsidR="00BC6C04">
        <w:t>Taiwan is the 10</w:t>
      </w:r>
      <w:r w:rsidR="00842899">
        <w:t>th</w:t>
      </w:r>
      <w:r w:rsidR="00BC6C04">
        <w:t xml:space="preserve"> largest trading partner of the United States, with bilateral trade totaling $85.5</w:t>
      </w:r>
      <w:r w:rsidR="00AD2B14">
        <w:t xml:space="preserve"> billion in 2019; </w:t>
      </w:r>
      <w:r>
        <w:t xml:space="preserve">and </w:t>
      </w:r>
    </w:p>
    <w:p w:rsidR="00D94C94" w:rsidRDefault="00D94C94" w:rsidP="00D94C94">
      <w:pPr>
        <w:pStyle w:val="IndentHang"/>
      </w:pPr>
      <w:r w:rsidRPr="00391B81">
        <w:rPr>
          <w:b/>
          <w:bCs/>
          <w:smallCaps/>
        </w:rPr>
        <w:t>Whereas,</w:t>
      </w:r>
      <w:r w:rsidRPr="001C43C8">
        <w:t xml:space="preserve"> </w:t>
      </w:r>
      <w:r>
        <w:t>The United States Congress passed the landmark Taiwan Relations Act (TRA) in 1979 to sustain a close, bilateral relationship as well as to advance mutual security and commercial interests between the United States and Taiwan; and</w:t>
      </w:r>
    </w:p>
    <w:p w:rsidR="00D94C94" w:rsidRDefault="00D94C94" w:rsidP="00D94C94">
      <w:pPr>
        <w:pStyle w:val="IndentHang"/>
      </w:pPr>
      <w:r w:rsidRPr="00391B81">
        <w:rPr>
          <w:b/>
          <w:bCs/>
          <w:smallCaps/>
        </w:rPr>
        <w:t>Whereas,</w:t>
      </w:r>
      <w:r w:rsidRPr="001C43C8">
        <w:t xml:space="preserve"> </w:t>
      </w:r>
      <w:r>
        <w:t>The TRA has served as the cornerstone of U.S.-Taiwan relations and has helped to preserve peace and stability in the Taiwan Strait; and</w:t>
      </w:r>
    </w:p>
    <w:p w:rsidR="00D94C94" w:rsidRPr="001C43C8" w:rsidRDefault="00D94C94" w:rsidP="00D94C94">
      <w:pPr>
        <w:pStyle w:val="IndentHang"/>
      </w:pPr>
      <w:r w:rsidRPr="00391B81">
        <w:rPr>
          <w:b/>
          <w:bCs/>
          <w:smallCaps/>
        </w:rPr>
        <w:t>Whereas,</w:t>
      </w:r>
      <w:r w:rsidRPr="001C43C8">
        <w:t xml:space="preserve"> </w:t>
      </w:r>
      <w:r>
        <w:t>The United States has assisted Taiwan in participating in the World Health Organization (WHO), the International Civil Aviation Organization (ICAO), and the International Criminal Police Organization (INTERPOL), and will continue to support Taiwan’s meaningful participation in these and other international organizations; now, therefore,</w:t>
      </w:r>
    </w:p>
    <w:p w:rsidR="00D94C94" w:rsidRPr="00D71D68" w:rsidRDefault="00D94C94" w:rsidP="00D94C94"/>
    <w:p w:rsidR="00D94C94" w:rsidRPr="00AA7880" w:rsidRDefault="00D94C94" w:rsidP="00D94C94">
      <w:r>
        <w:tab/>
      </w:r>
      <w:r>
        <w:rPr>
          <w:rStyle w:val="BillHeading2"/>
        </w:rPr>
        <w:t xml:space="preserve">Be It Resolved </w:t>
      </w:r>
      <w:r>
        <w:rPr>
          <w:rStyle w:val="BillLanguage"/>
        </w:rPr>
        <w:t>by the General Assembly of the State of New Jersey:</w:t>
      </w:r>
    </w:p>
    <w:p w:rsidR="00D94C94" w:rsidRPr="00D71D68" w:rsidRDefault="00D94C94" w:rsidP="00D94C94"/>
    <w:p w:rsidR="00A75E19" w:rsidRDefault="00D94C94" w:rsidP="00A75E19">
      <w:r>
        <w:tab/>
        <w:t>1.</w:t>
      </w:r>
      <w:r>
        <w:tab/>
        <w:t xml:space="preserve">This House commemorates </w:t>
      </w:r>
      <w:r w:rsidRPr="00874434">
        <w:t>the New Jersey-Taiwan sister state relationship</w:t>
      </w:r>
      <w:r>
        <w:t>,</w:t>
      </w:r>
      <w:r w:rsidRPr="00874434">
        <w:t xml:space="preserve"> and </w:t>
      </w:r>
      <w:r>
        <w:t xml:space="preserve">recognizes </w:t>
      </w:r>
      <w:r w:rsidRPr="00874434">
        <w:t>the importance of a strong and enduring partnership between New Jersey and Taiwan</w:t>
      </w:r>
      <w:r>
        <w:t>, and reiterates its support for a closer economic and trade partnership between the United States and the Republic of China (Taiwan)</w:t>
      </w:r>
      <w:r w:rsidRPr="00874434">
        <w:t>.</w:t>
      </w:r>
      <w:r w:rsidR="00A75E19">
        <w:br w:type="page"/>
      </w:r>
    </w:p>
    <w:p w:rsidR="00D94C94" w:rsidRPr="00874434" w:rsidRDefault="00D94C94" w:rsidP="00D94C94">
      <w:r>
        <w:lastRenderedPageBreak/>
        <w:tab/>
        <w:t>2.</w:t>
      </w:r>
      <w:r>
        <w:tab/>
        <w:t xml:space="preserve">Copies of this resolution, as filed with the Secretary of State, shall be transmitted by the Clerk of the General Assembly to </w:t>
      </w:r>
      <w:r w:rsidR="00AD2B14">
        <w:t xml:space="preserve">the </w:t>
      </w:r>
      <w:r>
        <w:t xml:space="preserve">President </w:t>
      </w:r>
      <w:r w:rsidR="00AD2B14">
        <w:t xml:space="preserve">and Vice-President </w:t>
      </w:r>
      <w:r>
        <w:t xml:space="preserve">of the Republic of China (Taiwan) through the Taipei Economic and Cultural Office in New York and to </w:t>
      </w:r>
      <w:r w:rsidR="00AD2B14">
        <w:t xml:space="preserve">the </w:t>
      </w:r>
      <w:r>
        <w:t>Ambassador</w:t>
      </w:r>
      <w:r w:rsidR="00AD2B14">
        <w:t>,</w:t>
      </w:r>
      <w:r>
        <w:t xml:space="preserve"> Director-General of the Taipei Economic and Cultural Office in New York.</w:t>
      </w:r>
    </w:p>
    <w:p w:rsidR="00D94C94" w:rsidRPr="00AA7880" w:rsidRDefault="00D94C94" w:rsidP="00D94C94"/>
    <w:p w:rsidR="00D94C94" w:rsidRPr="00CE7BD8" w:rsidRDefault="00D94C94" w:rsidP="00D94C94"/>
    <w:p w:rsidR="00D94C94" w:rsidRPr="00AA7880" w:rsidRDefault="00D94C94" w:rsidP="00D94C94">
      <w:pPr>
        <w:jc w:val="center"/>
      </w:pPr>
      <w:r w:rsidRPr="00D71D68">
        <w:t>STATEMENT</w:t>
      </w:r>
    </w:p>
    <w:p w:rsidR="00D94C94" w:rsidRDefault="00D94C94" w:rsidP="00D94C94"/>
    <w:p w:rsidR="00D94C94" w:rsidRDefault="00D94C94" w:rsidP="00D94C94">
      <w:r>
        <w:tab/>
        <w:t xml:space="preserve">This Assembly Resolution </w:t>
      </w:r>
      <w:r w:rsidRPr="00874434">
        <w:t>commemorates the New Jersey-Taiwan sister state relationship, and recogniz</w:t>
      </w:r>
      <w:r>
        <w:t xml:space="preserve">es </w:t>
      </w:r>
      <w:r w:rsidRPr="00874434">
        <w:t>the importance of a strong and enduring partnership between New Jersey and Taiwan, and reiterates its support for a closer economic and trade partnership between the United States and the Republic of China (Taiwan).</w:t>
      </w:r>
    </w:p>
    <w:sectPr w:rsidR="00D94C94" w:rsidSect="0072538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A71" w:rsidRDefault="00837A71">
      <w:r>
        <w:separator/>
      </w:r>
    </w:p>
  </w:endnote>
  <w:endnote w:type="continuationSeparator" w:id="0">
    <w:p w:rsidR="00837A71" w:rsidRDefault="00837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3E6" w:rsidRDefault="00F36FE6" w:rsidP="00F36FE6">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A71" w:rsidRDefault="00837A71">
      <w:r>
        <w:separator/>
      </w:r>
    </w:p>
  </w:footnote>
  <w:footnote w:type="continuationSeparator" w:id="0">
    <w:p w:rsidR="00837A71" w:rsidRDefault="00837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7F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538C" w:rsidRDefault="0072538C" w:rsidP="0072538C">
    <w:pPr>
      <w:pStyle w:val="bpuHeadSpon"/>
    </w:pPr>
    <w:r w:rsidRPr="0072538C">
      <w:rPr>
        <w:rStyle w:val="bpuHeadSponChar"/>
      </w:rPr>
      <w:t>AR145</w:t>
    </w:r>
    <w:r>
      <w:t xml:space="preserve"> KARABINCHAK</w:t>
    </w:r>
    <w:r w:rsidR="007B21FC">
      <w:t>, JOHNSON</w:t>
    </w:r>
  </w:p>
  <w:p w:rsidR="0072538C" w:rsidRDefault="0072538C" w:rsidP="0072538C">
    <w:pPr>
      <w:pStyle w:val="bpuHeadSpon"/>
    </w:pPr>
    <w:r>
      <w:fldChar w:fldCharType="begin"/>
    </w:r>
    <w:r>
      <w:instrText xml:space="preserve"> PAGE  \* MERGEFORMAT </w:instrText>
    </w:r>
    <w:r>
      <w:fldChar w:fldCharType="separate"/>
    </w:r>
    <w:r w:rsidR="00130E86">
      <w:rPr>
        <w:noProof/>
      </w:rPr>
      <w:t>3</w:t>
    </w:r>
    <w:r>
      <w:fldChar w:fldCharType="end"/>
    </w:r>
  </w:p>
  <w:p w:rsidR="0072538C" w:rsidRDefault="0072538C" w:rsidP="007253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538C" w:rsidRDefault="0072538C" w:rsidP="0072538C">
    <w:pPr>
      <w:pStyle w:val="bpuHeadSpon"/>
    </w:pPr>
    <w:r w:rsidRPr="0072538C">
      <w:rPr>
        <w:rStyle w:val="bpuHeadSponChar"/>
      </w:rPr>
      <w:t>AR145</w:t>
    </w:r>
    <w:r>
      <w:t xml:space="preserve"> KARABINCHAK</w:t>
    </w:r>
    <w:r w:rsidR="007B21FC">
      <w:t>, JOHNSON</w:t>
    </w:r>
  </w:p>
  <w:p w:rsidR="0072538C" w:rsidRDefault="0072538C" w:rsidP="0072538C">
    <w:pPr>
      <w:pStyle w:val="bpuHeadSpon"/>
    </w:pPr>
    <w:r>
      <w:fldChar w:fldCharType="begin"/>
    </w:r>
    <w:r>
      <w:instrText xml:space="preserve"> PAGE  \* MERGEFORMAT </w:instrText>
    </w:r>
    <w:r>
      <w:fldChar w:fldCharType="separate"/>
    </w:r>
    <w:r w:rsidR="00130E86">
      <w:rPr>
        <w:noProof/>
      </w:rPr>
      <w:t>2</w:t>
    </w:r>
    <w:r>
      <w:fldChar w:fldCharType="end"/>
    </w:r>
  </w:p>
  <w:p w:rsidR="0072538C" w:rsidRDefault="0072538C" w:rsidP="007253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A71"/>
    <w:rsid w:val="000051BD"/>
    <w:rsid w:val="000160A5"/>
    <w:rsid w:val="0002335B"/>
    <w:rsid w:val="000263E6"/>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E86"/>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FD4"/>
    <w:rsid w:val="002720E8"/>
    <w:rsid w:val="00275293"/>
    <w:rsid w:val="002776B0"/>
    <w:rsid w:val="00286C7E"/>
    <w:rsid w:val="002A1029"/>
    <w:rsid w:val="002A2F8C"/>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C67"/>
    <w:rsid w:val="003C0F9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659"/>
    <w:rsid w:val="004C742C"/>
    <w:rsid w:val="004E1F3E"/>
    <w:rsid w:val="004F21BD"/>
    <w:rsid w:val="004F4F1D"/>
    <w:rsid w:val="004F74DD"/>
    <w:rsid w:val="00501317"/>
    <w:rsid w:val="0050495C"/>
    <w:rsid w:val="00505DC9"/>
    <w:rsid w:val="00506E1E"/>
    <w:rsid w:val="00513C81"/>
    <w:rsid w:val="005141B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38C"/>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21FC"/>
    <w:rsid w:val="007C0E14"/>
    <w:rsid w:val="007C7DE4"/>
    <w:rsid w:val="007D40CB"/>
    <w:rsid w:val="007D5796"/>
    <w:rsid w:val="007D59C0"/>
    <w:rsid w:val="007D7D9C"/>
    <w:rsid w:val="007F485D"/>
    <w:rsid w:val="007F6050"/>
    <w:rsid w:val="00813627"/>
    <w:rsid w:val="00832816"/>
    <w:rsid w:val="00837109"/>
    <w:rsid w:val="00837A71"/>
    <w:rsid w:val="00840365"/>
    <w:rsid w:val="008406A3"/>
    <w:rsid w:val="00841D2C"/>
    <w:rsid w:val="00842899"/>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E19"/>
    <w:rsid w:val="00A84C4F"/>
    <w:rsid w:val="00A85D83"/>
    <w:rsid w:val="00A932A1"/>
    <w:rsid w:val="00A96E06"/>
    <w:rsid w:val="00AA6197"/>
    <w:rsid w:val="00AA6C70"/>
    <w:rsid w:val="00AB16FD"/>
    <w:rsid w:val="00AB4813"/>
    <w:rsid w:val="00AC6466"/>
    <w:rsid w:val="00AC7639"/>
    <w:rsid w:val="00AD08BB"/>
    <w:rsid w:val="00AD0EC0"/>
    <w:rsid w:val="00AD2B14"/>
    <w:rsid w:val="00AD70D6"/>
    <w:rsid w:val="00AD75BC"/>
    <w:rsid w:val="00AD7BB0"/>
    <w:rsid w:val="00AD7BC9"/>
    <w:rsid w:val="00AE1871"/>
    <w:rsid w:val="00AF1A8C"/>
    <w:rsid w:val="00B0116D"/>
    <w:rsid w:val="00B01173"/>
    <w:rsid w:val="00B02F35"/>
    <w:rsid w:val="00B05A3C"/>
    <w:rsid w:val="00B07100"/>
    <w:rsid w:val="00B1138C"/>
    <w:rsid w:val="00B12295"/>
    <w:rsid w:val="00B2574A"/>
    <w:rsid w:val="00B35D8A"/>
    <w:rsid w:val="00B45B34"/>
    <w:rsid w:val="00B57047"/>
    <w:rsid w:val="00B61D86"/>
    <w:rsid w:val="00B6342D"/>
    <w:rsid w:val="00B726BD"/>
    <w:rsid w:val="00B732BC"/>
    <w:rsid w:val="00B7347A"/>
    <w:rsid w:val="00B90E33"/>
    <w:rsid w:val="00B9676B"/>
    <w:rsid w:val="00BA2EA5"/>
    <w:rsid w:val="00BA364B"/>
    <w:rsid w:val="00BB1190"/>
    <w:rsid w:val="00BB31D0"/>
    <w:rsid w:val="00BB3A11"/>
    <w:rsid w:val="00BB4DDB"/>
    <w:rsid w:val="00BB5D79"/>
    <w:rsid w:val="00BB5F02"/>
    <w:rsid w:val="00BC502B"/>
    <w:rsid w:val="00BC6C04"/>
    <w:rsid w:val="00BC7892"/>
    <w:rsid w:val="00BE24D6"/>
    <w:rsid w:val="00BE7EFA"/>
    <w:rsid w:val="00BF06AD"/>
    <w:rsid w:val="00BF2C67"/>
    <w:rsid w:val="00BF40BF"/>
    <w:rsid w:val="00BF6EA4"/>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659"/>
    <w:rsid w:val="00CA4725"/>
    <w:rsid w:val="00CB6246"/>
    <w:rsid w:val="00CC0A17"/>
    <w:rsid w:val="00CD0F93"/>
    <w:rsid w:val="00CD1BD1"/>
    <w:rsid w:val="00CD528D"/>
    <w:rsid w:val="00CD7D9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C94"/>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858"/>
    <w:rsid w:val="00F36FE6"/>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948276"/>
  <w15:docId w15:val="{08352094-1B9B-4777-B1F0-0D93A0E85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94C9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2538C"/>
  </w:style>
  <w:style w:type="paragraph" w:styleId="BalloonText">
    <w:name w:val="Balloon Text"/>
    <w:basedOn w:val="Normal"/>
    <w:link w:val="BalloonTextChar"/>
    <w:semiHidden/>
    <w:unhideWhenUsed/>
    <w:rsid w:val="00B122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22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534</Words>
  <Characters>3047</Characters>
  <Application>Microsoft Office Word</Application>
  <DocSecurity>0</DocSecurity>
  <Lines>92</Lines>
  <Paragraphs>30</Paragraphs>
  <ScaleCrop>false</ScaleCrop>
  <HeadingPairs>
    <vt:vector size="2" baseType="variant">
      <vt:variant>
        <vt:lpstr>Title</vt:lpstr>
      </vt:variant>
      <vt:variant>
        <vt:i4>1</vt:i4>
      </vt:variant>
    </vt:vector>
  </HeadingPairs>
  <TitlesOfParts>
    <vt:vector size="1" baseType="lpstr">
      <vt:lpstr>AR145</vt:lpstr>
    </vt:vector>
  </TitlesOfParts>
  <Manager>R225</Manager>
  <Company>NJ Office of Legislative Services</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AR145</dc:title>
  <dc:subject/>
  <dc:creator>Assemblyman  KARABINCHAK</dc:creator>
  <cp:keywords>AR145|3|SG |216|310|305|N|0|</cp:keywords>
  <dc:description>INTRODUCED MARCH 23, 2020</dc:description>
  <cp:lastModifiedBy>Todaro, Vivian</cp:lastModifiedBy>
  <cp:revision>2</cp:revision>
  <cp:lastPrinted>2020-10-30T13:26:00Z</cp:lastPrinted>
  <dcterms:created xsi:type="dcterms:W3CDTF">2020-10-30T13:26:00Z</dcterms:created>
  <dcterms:modified xsi:type="dcterms:W3CDTF">2020-10-30T13:26:00Z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