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08F" w:rsidRDefault="0062208F" w:rsidP="0062208F">
      <w:pPr>
        <w:pStyle w:val="bpuBill"/>
      </w:pPr>
      <w:bookmarkStart w:id="0" w:name="bpuFrontPg"/>
      <w:bookmarkStart w:id="1" w:name="_GoBack"/>
      <w:bookmarkEnd w:id="0"/>
      <w:bookmarkEnd w:id="1"/>
      <w:r>
        <w:t xml:space="preserve">ASSEMBLY RESOLUTION No. 147 </w:t>
      </w:r>
    </w:p>
    <w:p w:rsidR="0062208F" w:rsidRPr="009D38FF" w:rsidRDefault="0062208F" w:rsidP="006220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382479" r:id="rId7"/>
        </w:object>
      </w:r>
    </w:p>
    <w:p w:rsidR="0062208F" w:rsidRDefault="0062208F" w:rsidP="0062208F">
      <w:pPr>
        <w:pStyle w:val="bpuState"/>
      </w:pPr>
      <w:r>
        <w:t>STATE OF NEW JERSEY</w:t>
      </w:r>
    </w:p>
    <w:p w:rsidR="0062208F" w:rsidRDefault="0062208F" w:rsidP="0062208F">
      <w:pPr>
        <w:pStyle w:val="bpuLegislature"/>
      </w:pPr>
      <w:r>
        <w:t>219th LEGISLATURE</w:t>
      </w:r>
    </w:p>
    <w:p w:rsidR="0062208F" w:rsidRDefault="0062208F" w:rsidP="0062208F">
      <w:pPr>
        <w:pStyle w:val="bpuWpGraphic"/>
      </w:pPr>
      <w:r>
        <w:object w:dxaOrig="8985" w:dyaOrig="255">
          <v:shape id="_x0000_i1026" type="#_x0000_t75" style="width:6in;height:12pt" o:ole="">
            <v:imagedata r:id="rId6" o:title=""/>
          </v:shape>
          <o:OLEObject Type="Embed" ProgID="WPWin6.1" ShapeID="_x0000_i1026" DrawAspect="Content" ObjectID="_1653382480" r:id="rId8"/>
        </w:object>
      </w:r>
      <w:r>
        <w:t xml:space="preserve">  </w:t>
      </w:r>
    </w:p>
    <w:p w:rsidR="0062208F" w:rsidRDefault="0062208F" w:rsidP="0062208F">
      <w:pPr>
        <w:pStyle w:val="bpuIntro"/>
      </w:pPr>
      <w:r>
        <w:t>INTRODUCED MARCH 23, 2020</w:t>
      </w:r>
    </w:p>
    <w:p w:rsidR="0062208F" w:rsidRDefault="0062208F" w:rsidP="0062208F">
      <w:pPr>
        <w:pStyle w:val="bpuIntro"/>
      </w:pPr>
    </w:p>
    <w:p w:rsidR="0062208F" w:rsidRDefault="0062208F" w:rsidP="0062208F">
      <w:pPr>
        <w:pStyle w:val="bpuIntro"/>
        <w:sectPr w:rsidR="0062208F" w:rsidSect="00D965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2208F" w:rsidRDefault="0062208F" w:rsidP="0062208F">
      <w:pPr>
        <w:pStyle w:val="bpuIntro"/>
      </w:pPr>
    </w:p>
    <w:p w:rsidR="0062208F" w:rsidRDefault="0062208F" w:rsidP="0062208F">
      <w:pPr>
        <w:pStyle w:val="bpuSponsor"/>
      </w:pPr>
      <w:r>
        <w:t>Sponsored by:</w:t>
      </w:r>
    </w:p>
    <w:p w:rsidR="0062208F" w:rsidRDefault="0062208F" w:rsidP="0062208F">
      <w:pPr>
        <w:pStyle w:val="bpuSponsor"/>
      </w:pPr>
      <w:r>
        <w:t>Assemblywoman  CAROL A. MURPHY</w:t>
      </w:r>
    </w:p>
    <w:p w:rsidR="0062208F" w:rsidRDefault="0062208F" w:rsidP="0062208F">
      <w:pPr>
        <w:pStyle w:val="bpuSponsor"/>
      </w:pPr>
      <w:r>
        <w:t>District 7 (Burlington)</w:t>
      </w:r>
    </w:p>
    <w:p w:rsidR="0062208F" w:rsidRDefault="0062208F" w:rsidP="0062208F">
      <w:pPr>
        <w:pStyle w:val="bpuSponsor"/>
      </w:pPr>
      <w:r>
        <w:t>Assemblywoman  GABRIELA M. MOSQUERA</w:t>
      </w:r>
    </w:p>
    <w:p w:rsidR="0062208F" w:rsidRDefault="0062208F" w:rsidP="0062208F">
      <w:pPr>
        <w:pStyle w:val="bpuSponsor"/>
      </w:pPr>
      <w:r>
        <w:t>District 4 (Camden and Gloucester)</w:t>
      </w:r>
    </w:p>
    <w:p w:rsidR="0062208F" w:rsidRDefault="00B56629" w:rsidP="00B56629">
      <w:pPr>
        <w:pStyle w:val="bpuSponsor"/>
      </w:pPr>
      <w:r>
        <w:t>Assemblywoman  JEAN STANFIELD</w:t>
      </w:r>
    </w:p>
    <w:p w:rsidR="00B56629" w:rsidRDefault="00B56629" w:rsidP="00B56629">
      <w:pPr>
        <w:pStyle w:val="bpuSponsor"/>
      </w:pPr>
      <w:r>
        <w:t>District 8 (Atlantic, Burlington and Camden)</w:t>
      </w:r>
    </w:p>
    <w:p w:rsidR="00B56629" w:rsidRPr="00B56629" w:rsidRDefault="00B56629" w:rsidP="00B56629">
      <w:pPr>
        <w:pStyle w:val="bpuSponsor"/>
      </w:pPr>
    </w:p>
    <w:p w:rsidR="009215AF" w:rsidRDefault="00D965D2" w:rsidP="00D965D2">
      <w:pPr>
        <w:pStyle w:val="bpuSponsor"/>
      </w:pPr>
      <w:r>
        <w:t>Co-Sponsored by:</w:t>
      </w:r>
    </w:p>
    <w:p w:rsidR="00D965D2" w:rsidRPr="00D965D2" w:rsidRDefault="00D965D2" w:rsidP="00D965D2">
      <w:pPr>
        <w:pStyle w:val="bpuSponsor"/>
      </w:pPr>
      <w:r w:rsidRPr="00D965D2">
        <w:t xml:space="preserve">Assemblywomen </w:t>
      </w:r>
      <w:proofErr w:type="spellStart"/>
      <w:r w:rsidRPr="00D965D2">
        <w:t>Vainieri</w:t>
      </w:r>
      <w:proofErr w:type="spellEnd"/>
      <w:r w:rsidRPr="00D965D2">
        <w:t xml:space="preserve"> </w:t>
      </w:r>
      <w:proofErr w:type="spellStart"/>
      <w:r w:rsidRPr="00D965D2">
        <w:t>Huttle</w:t>
      </w:r>
      <w:proofErr w:type="spellEnd"/>
      <w:r w:rsidRPr="00D965D2">
        <w:t>, McKnight and Assemblyman Benson</w:t>
      </w:r>
    </w:p>
    <w:p w:rsidR="009215AF" w:rsidRDefault="009215AF" w:rsidP="009215AF"/>
    <w:p w:rsidR="00D965D2" w:rsidRPr="009215AF" w:rsidRDefault="00D965D2" w:rsidP="009215AF"/>
    <w:p w:rsidR="0062208F" w:rsidRDefault="0062208F" w:rsidP="0062208F">
      <w:pPr>
        <w:pStyle w:val="bpuSponsor"/>
      </w:pPr>
    </w:p>
    <w:p w:rsidR="0062208F" w:rsidRDefault="0062208F" w:rsidP="0062208F">
      <w:pPr>
        <w:pStyle w:val="bpuSponsor"/>
      </w:pPr>
    </w:p>
    <w:p w:rsidR="0062208F" w:rsidRDefault="0062208F" w:rsidP="0062208F">
      <w:pPr>
        <w:pStyle w:val="bpuSponsor"/>
      </w:pPr>
      <w:r>
        <w:t>SYNOPSIS</w:t>
      </w:r>
    </w:p>
    <w:p w:rsidR="0062208F" w:rsidRDefault="0062208F" w:rsidP="0062208F">
      <w:pPr>
        <w:pStyle w:val="bpuNormText"/>
      </w:pPr>
      <w:r>
        <w:tab/>
        <w:t xml:space="preserve">Urges Congress to pass “Pregnant Workers Fairness Act.” </w:t>
      </w:r>
    </w:p>
    <w:p w:rsidR="0062208F" w:rsidRDefault="0062208F" w:rsidP="0062208F">
      <w:pPr>
        <w:pStyle w:val="bpuNormText"/>
      </w:pPr>
    </w:p>
    <w:p w:rsidR="0062208F" w:rsidRDefault="0062208F" w:rsidP="0062208F">
      <w:pPr>
        <w:pStyle w:val="bpuSponsor"/>
      </w:pPr>
      <w:r>
        <w:t xml:space="preserve">CURRENT VERSION OF TEXT </w:t>
      </w:r>
    </w:p>
    <w:p w:rsidR="0062208F" w:rsidRDefault="0062208F" w:rsidP="0062208F">
      <w:pPr>
        <w:pStyle w:val="bpuNormText"/>
      </w:pPr>
      <w:r>
        <w:tab/>
        <w:t>As introduced.</w:t>
      </w:r>
    </w:p>
    <w:p w:rsidR="0062208F" w:rsidRDefault="0062208F" w:rsidP="006220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208F" w:rsidRDefault="0062208F" w:rsidP="008916EC">
      <w:pPr>
        <w:pStyle w:val="FronterPage"/>
        <w:tabs>
          <w:tab w:val="clear" w:pos="720"/>
          <w:tab w:val="clear" w:pos="1440"/>
          <w:tab w:val="clear" w:pos="2160"/>
          <w:tab w:val="clear" w:pos="2880"/>
          <w:tab w:val="clear" w:pos="3600"/>
          <w:tab w:val="clear" w:pos="4320"/>
          <w:tab w:val="clear" w:pos="5040"/>
        </w:tabs>
        <w:sectPr w:rsidR="0062208F" w:rsidSect="0062208F">
          <w:type w:val="continuous"/>
          <w:pgSz w:w="12240" w:h="20160" w:code="5"/>
          <w:pgMar w:top="1440" w:right="2275" w:bottom="1440" w:left="2275" w:header="72" w:footer="720" w:gutter="0"/>
          <w:pgNumType w:start="1"/>
          <w:cols w:space="720"/>
          <w:docGrid w:linePitch="360"/>
        </w:sectPr>
      </w:pPr>
    </w:p>
    <w:p w:rsidR="00686AEB" w:rsidRPr="00677316" w:rsidRDefault="006D15B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5260F8">
        <w:rPr>
          <w:rStyle w:val="HangingAnActChar"/>
        </w:rPr>
        <w:t xml:space="preserve">respectfully urging </w:t>
      </w:r>
      <w:r w:rsidR="00AE0516">
        <w:rPr>
          <w:rStyle w:val="HangingAnActChar"/>
        </w:rPr>
        <w:t xml:space="preserve">the United States </w:t>
      </w:r>
      <w:r w:rsidR="005260F8">
        <w:rPr>
          <w:rStyle w:val="HangingAnActChar"/>
        </w:rPr>
        <w:t>Congress to pass the “Pregnant Workers Fairness Act.”</w:t>
      </w:r>
    </w:p>
    <w:p w:rsidR="000B1054" w:rsidRDefault="000B1054" w:rsidP="000B1054"/>
    <w:p w:rsidR="005260F8" w:rsidRDefault="005260F8">
      <w:pPr>
        <w:pStyle w:val="IndentHang"/>
      </w:pPr>
      <w:r w:rsidRPr="00391B81">
        <w:rPr>
          <w:b/>
          <w:bCs/>
          <w:smallCaps/>
        </w:rPr>
        <w:t>Whereas,</w:t>
      </w:r>
      <w:r w:rsidRPr="001C43C8">
        <w:t xml:space="preserve"> </w:t>
      </w:r>
      <w:r w:rsidR="00C90BE2">
        <w:t>Pr</w:t>
      </w:r>
      <w:r w:rsidR="00F87C52">
        <w:t xml:space="preserve">egnancy discrimination is </w:t>
      </w:r>
      <w:r w:rsidR="000F16F8">
        <w:t>a</w:t>
      </w:r>
      <w:r w:rsidR="00334C00">
        <w:t>n insidious</w:t>
      </w:r>
      <w:r w:rsidR="000F16F8">
        <w:t xml:space="preserve"> </w:t>
      </w:r>
      <w:r w:rsidR="006B1602">
        <w:t>form</w:t>
      </w:r>
      <w:r w:rsidR="000F16F8">
        <w:t xml:space="preserve"> of employment discrimination that oc</w:t>
      </w:r>
      <w:r w:rsidR="00C43B8C">
        <w:t>curs due to a woman suffering negative consequences at her job after becoming pregnant</w:t>
      </w:r>
      <w:r w:rsidR="000F16F8">
        <w:t xml:space="preserve">; and </w:t>
      </w:r>
    </w:p>
    <w:p w:rsidR="00334C00" w:rsidRDefault="00334C00">
      <w:pPr>
        <w:pStyle w:val="IndentHang"/>
      </w:pPr>
      <w:r w:rsidRPr="00391B81">
        <w:rPr>
          <w:b/>
          <w:bCs/>
          <w:smallCaps/>
        </w:rPr>
        <w:t>Whereas,</w:t>
      </w:r>
      <w:r w:rsidR="00022C20">
        <w:t xml:space="preserve"> </w:t>
      </w:r>
      <w:r w:rsidR="00666E6B">
        <w:t>E</w:t>
      </w:r>
      <w:r w:rsidR="00022C20">
        <w:t xml:space="preserve">fforts to reduce </w:t>
      </w:r>
      <w:r w:rsidR="00C43B8C">
        <w:t xml:space="preserve">pregnancy </w:t>
      </w:r>
      <w:r w:rsidR="00022C20">
        <w:t>discrimination</w:t>
      </w:r>
      <w:r w:rsidR="00666E6B">
        <w:t xml:space="preserve"> have been slow</w:t>
      </w:r>
      <w:r w:rsidR="00022C20">
        <w:t>,</w:t>
      </w:r>
      <w:r w:rsidR="00666E6B">
        <w:t xml:space="preserve"> with</w:t>
      </w:r>
      <w:r w:rsidR="00022C20">
        <w:t xml:space="preserve"> </w:t>
      </w:r>
      <w:r w:rsidR="00C43B8C">
        <w:t>62</w:t>
      </w:r>
      <w:r w:rsidR="001E210B">
        <w:t xml:space="preserve"> </w:t>
      </w:r>
      <w:r w:rsidR="00C43B8C">
        <w:t xml:space="preserve">percent </w:t>
      </w:r>
      <w:r w:rsidR="001E210B">
        <w:t>of Americans hav</w:t>
      </w:r>
      <w:r w:rsidR="0079705C">
        <w:t>ing</w:t>
      </w:r>
      <w:r w:rsidR="001E210B">
        <w:t xml:space="preserve"> personally seen pregnancy discrimination in the workplace; and</w:t>
      </w:r>
    </w:p>
    <w:p w:rsidR="001E210B" w:rsidRDefault="001E210B">
      <w:pPr>
        <w:pStyle w:val="IndentHang"/>
      </w:pPr>
      <w:r w:rsidRPr="00391B81">
        <w:rPr>
          <w:b/>
          <w:bCs/>
          <w:smallCaps/>
        </w:rPr>
        <w:t>Whereas,</w:t>
      </w:r>
      <w:r w:rsidRPr="001C43C8">
        <w:t xml:space="preserve"> </w:t>
      </w:r>
      <w:r w:rsidR="00D95C1D">
        <w:t>The</w:t>
      </w:r>
      <w:r w:rsidR="0087280B">
        <w:t xml:space="preserve"> federal “Pregnancy Discrimination Act” (PDA)</w:t>
      </w:r>
      <w:r w:rsidR="003F634B">
        <w:t xml:space="preserve"> </w:t>
      </w:r>
      <w:r w:rsidR="00DB5ABC">
        <w:t xml:space="preserve">does not </w:t>
      </w:r>
      <w:r w:rsidR="003F634B">
        <w:t xml:space="preserve">adequately </w:t>
      </w:r>
      <w:r w:rsidR="00DB5ABC">
        <w:t xml:space="preserve">address </w:t>
      </w:r>
      <w:r w:rsidR="00D95C1D">
        <w:t>the issue</w:t>
      </w:r>
      <w:r w:rsidR="00B50CCF">
        <w:t xml:space="preserve"> of </w:t>
      </w:r>
      <w:r w:rsidR="00C43B8C">
        <w:t xml:space="preserve">employer </w:t>
      </w:r>
      <w:r w:rsidR="007169D5">
        <w:t>intransigence</w:t>
      </w:r>
      <w:r w:rsidR="00C43B8C">
        <w:t xml:space="preserve"> to make reasonable </w:t>
      </w:r>
      <w:r w:rsidR="00DB5ABC">
        <w:t>accommodation</w:t>
      </w:r>
      <w:r w:rsidR="00D95C1D">
        <w:t>s</w:t>
      </w:r>
      <w:r w:rsidR="00DB5ABC">
        <w:t xml:space="preserve"> </w:t>
      </w:r>
      <w:r w:rsidR="00A06728">
        <w:t>for pregnant women</w:t>
      </w:r>
      <w:r w:rsidR="00DB5ABC">
        <w:t>; and</w:t>
      </w:r>
    </w:p>
    <w:p w:rsidR="008F3306" w:rsidRDefault="00A06728" w:rsidP="00A06728">
      <w:pPr>
        <w:pStyle w:val="IndentHang"/>
      </w:pPr>
      <w:r w:rsidRPr="00391B81">
        <w:rPr>
          <w:b/>
          <w:bCs/>
          <w:smallCaps/>
        </w:rPr>
        <w:t>Whereas,</w:t>
      </w:r>
      <w:r w:rsidRPr="001C43C8">
        <w:t xml:space="preserve"> </w:t>
      </w:r>
      <w:r w:rsidR="00927839">
        <w:t>This</w:t>
      </w:r>
      <w:r>
        <w:t xml:space="preserve"> weakness </w:t>
      </w:r>
      <w:r w:rsidR="009D0F68">
        <w:t xml:space="preserve">in the law </w:t>
      </w:r>
      <w:r w:rsidR="00927839">
        <w:t>allows</w:t>
      </w:r>
      <w:r>
        <w:t xml:space="preserve"> </w:t>
      </w:r>
      <w:r w:rsidR="00D95C1D">
        <w:t>an employer</w:t>
      </w:r>
      <w:r>
        <w:t xml:space="preserve"> to </w:t>
      </w:r>
      <w:r w:rsidR="0035312C">
        <w:t>refuse a work accommodation to a pregnant worker</w:t>
      </w:r>
      <w:r w:rsidR="00C43B8C">
        <w:t xml:space="preserve">, even if the woman has </w:t>
      </w:r>
      <w:r w:rsidR="0035312C">
        <w:t>a doctor’s note</w:t>
      </w:r>
      <w:r w:rsidR="008F3306">
        <w:t>; and</w:t>
      </w:r>
    </w:p>
    <w:p w:rsidR="008F3306" w:rsidRPr="001C43C8" w:rsidRDefault="008F3306" w:rsidP="008F3306">
      <w:pPr>
        <w:pStyle w:val="IndentHang"/>
      </w:pPr>
      <w:r w:rsidRPr="00391B81">
        <w:rPr>
          <w:b/>
          <w:bCs/>
          <w:smallCaps/>
        </w:rPr>
        <w:t>Whereas,</w:t>
      </w:r>
      <w:r w:rsidRPr="001C43C8">
        <w:t xml:space="preserve"> </w:t>
      </w:r>
      <w:r>
        <w:t>Attempts by pregnant wo</w:t>
      </w:r>
      <w:r w:rsidR="00F2442E">
        <w:t>rkers</w:t>
      </w:r>
      <w:r>
        <w:t xml:space="preserve"> to</w:t>
      </w:r>
      <w:r w:rsidR="00F465D7">
        <w:t xml:space="preserve"> seek relief in</w:t>
      </w:r>
      <w:r w:rsidR="00A22BE4">
        <w:t xml:space="preserve"> court </w:t>
      </w:r>
      <w:r w:rsidR="000B5792">
        <w:t xml:space="preserve">often </w:t>
      </w:r>
      <w:r w:rsidR="00E318F6">
        <w:t>end</w:t>
      </w:r>
      <w:r w:rsidR="000B5792">
        <w:t xml:space="preserve"> in frustration, with many courts construing the </w:t>
      </w:r>
      <w:r w:rsidR="00F465D7">
        <w:t>PDA</w:t>
      </w:r>
      <w:r w:rsidR="000B5792">
        <w:t xml:space="preserve"> narrowly; and</w:t>
      </w:r>
      <w:r>
        <w:t xml:space="preserve"> </w:t>
      </w:r>
    </w:p>
    <w:p w:rsidR="00A50F31" w:rsidRDefault="00A50F31">
      <w:pPr>
        <w:pStyle w:val="IndentHang"/>
      </w:pPr>
      <w:r w:rsidRPr="00391B81">
        <w:rPr>
          <w:b/>
          <w:bCs/>
          <w:smallCaps/>
        </w:rPr>
        <w:t>Whereas,</w:t>
      </w:r>
      <w:r w:rsidRPr="001C43C8">
        <w:t xml:space="preserve"> </w:t>
      </w:r>
      <w:r w:rsidR="00A06728">
        <w:t xml:space="preserve">As a result of these unnecessarily high barriers, </w:t>
      </w:r>
      <w:r w:rsidR="00D243E0">
        <w:t>o</w:t>
      </w:r>
      <w:r w:rsidR="00F41807">
        <w:t>ver 250,000 pregnant workers</w:t>
      </w:r>
      <w:r w:rsidR="00301883">
        <w:t xml:space="preserve"> are denied requests for accommodations each year</w:t>
      </w:r>
      <w:r w:rsidR="00D243E0">
        <w:t>, with many being terminated from their employment as a consequence</w:t>
      </w:r>
      <w:r w:rsidR="00301883">
        <w:t>; and</w:t>
      </w:r>
    </w:p>
    <w:p w:rsidR="0006452D" w:rsidRDefault="0006452D">
      <w:pPr>
        <w:pStyle w:val="IndentHang"/>
      </w:pPr>
      <w:r w:rsidRPr="00391B81">
        <w:rPr>
          <w:b/>
          <w:bCs/>
          <w:smallCaps/>
        </w:rPr>
        <w:t>Whereas,</w:t>
      </w:r>
      <w:r w:rsidRPr="001C43C8">
        <w:t xml:space="preserve"> </w:t>
      </w:r>
      <w:r w:rsidR="00FE7E2A">
        <w:t xml:space="preserve">The </w:t>
      </w:r>
      <w:r w:rsidR="00C14786">
        <w:t xml:space="preserve">proposed </w:t>
      </w:r>
      <w:r w:rsidR="00842237">
        <w:t>“</w:t>
      </w:r>
      <w:r w:rsidR="00FE7E2A">
        <w:t>Pregnant Workers Fairness Act</w:t>
      </w:r>
      <w:r w:rsidR="00842237">
        <w:t>” (PWFA)</w:t>
      </w:r>
      <w:r w:rsidR="005E6C9F">
        <w:t xml:space="preserve"> addresses this</w:t>
      </w:r>
      <w:r w:rsidR="007F0D9C">
        <w:t xml:space="preserve"> flaw</w:t>
      </w:r>
      <w:r w:rsidR="00FE7E2A">
        <w:t xml:space="preserve"> of th</w:t>
      </w:r>
      <w:r w:rsidR="00842237">
        <w:t>e PDA</w:t>
      </w:r>
      <w:r w:rsidR="00FE7E2A">
        <w:t xml:space="preserve"> by</w:t>
      </w:r>
      <w:r w:rsidR="007F0D9C">
        <w:t xml:space="preserve"> </w:t>
      </w:r>
      <w:r w:rsidR="005E6C9F">
        <w:t>requiring</w:t>
      </w:r>
      <w:r w:rsidR="007F0D9C">
        <w:t xml:space="preserve"> employers to allow reasonable accommodation for workers experiencing </w:t>
      </w:r>
      <w:r w:rsidR="00C14786">
        <w:t xml:space="preserve">a </w:t>
      </w:r>
      <w:r w:rsidR="007F0D9C">
        <w:t>limitation due to pregnancy, childbirth, or related medical conditions; and</w:t>
      </w:r>
    </w:p>
    <w:p w:rsidR="007F0D9C" w:rsidRDefault="007F0D9C">
      <w:pPr>
        <w:pStyle w:val="IndentHang"/>
      </w:pPr>
      <w:r w:rsidRPr="00391B81">
        <w:rPr>
          <w:b/>
          <w:bCs/>
          <w:smallCaps/>
        </w:rPr>
        <w:t>Whereas,</w:t>
      </w:r>
      <w:r w:rsidRPr="001C43C8">
        <w:t xml:space="preserve"> </w:t>
      </w:r>
      <w:r w:rsidR="00D243E0">
        <w:t xml:space="preserve">The PWFA </w:t>
      </w:r>
      <w:r w:rsidR="00C14786">
        <w:t xml:space="preserve">would </w:t>
      </w:r>
      <w:r w:rsidR="00D243E0">
        <w:t xml:space="preserve">allow </w:t>
      </w:r>
      <w:r w:rsidR="00262D32">
        <w:t>pregnant workers to continue working without fear of health risks or cuts in pay and benefits</w:t>
      </w:r>
      <w:r w:rsidR="002A7EAD">
        <w:t>;</w:t>
      </w:r>
      <w:r w:rsidR="00262D32">
        <w:t xml:space="preserve"> and</w:t>
      </w:r>
    </w:p>
    <w:p w:rsidR="00262D32" w:rsidRDefault="00262D32">
      <w:pPr>
        <w:pStyle w:val="IndentHang"/>
      </w:pPr>
      <w:r w:rsidRPr="00391B81">
        <w:rPr>
          <w:b/>
          <w:bCs/>
          <w:smallCaps/>
        </w:rPr>
        <w:t>Whereas,</w:t>
      </w:r>
      <w:r w:rsidRPr="001C43C8">
        <w:t xml:space="preserve"> </w:t>
      </w:r>
      <w:r w:rsidR="00C14786">
        <w:t xml:space="preserve">The guidance provided under the PWFA would allow employers to understand their obligations </w:t>
      </w:r>
      <w:r w:rsidR="00CF54EB">
        <w:t xml:space="preserve">toward pregnant workers, </w:t>
      </w:r>
      <w:r w:rsidR="00C14786">
        <w:t xml:space="preserve">which would </w:t>
      </w:r>
      <w:r w:rsidR="008D0AC1">
        <w:t xml:space="preserve">help </w:t>
      </w:r>
      <w:r w:rsidR="00C14786">
        <w:t>increase employee retention and reduce the risk of litigation</w:t>
      </w:r>
      <w:r w:rsidR="00CF54EB">
        <w:t>; and</w:t>
      </w:r>
    </w:p>
    <w:p w:rsidR="00CF54EB" w:rsidRPr="001C43C8" w:rsidRDefault="00CF54EB">
      <w:pPr>
        <w:pStyle w:val="IndentHang"/>
      </w:pPr>
      <w:r w:rsidRPr="00391B81">
        <w:rPr>
          <w:b/>
          <w:bCs/>
          <w:smallCaps/>
        </w:rPr>
        <w:t>Whereas,</w:t>
      </w:r>
      <w:r w:rsidRPr="001C43C8">
        <w:t xml:space="preserve"> </w:t>
      </w:r>
      <w:r w:rsidR="000412B2">
        <w:t>T</w:t>
      </w:r>
      <w:r w:rsidR="00C43B8C">
        <w:t>wenty-</w:t>
      </w:r>
      <w:r w:rsidR="00D45B20">
        <w:t>seven</w:t>
      </w:r>
      <w:r w:rsidR="00AE0516">
        <w:t xml:space="preserve"> states, including New Jersey, have laws in place requiring employers to provide reasonable accommodations to pregnant workers</w:t>
      </w:r>
      <w:r w:rsidR="005E6C9F">
        <w:t>;</w:t>
      </w:r>
      <w:r w:rsidR="00BB171E">
        <w:t xml:space="preserve"> the federal government should </w:t>
      </w:r>
      <w:r w:rsidR="000412B2">
        <w:t xml:space="preserve">nonetheless </w:t>
      </w:r>
      <w:r w:rsidR="00BB171E">
        <w:t>establish a national standard to better protect pregnant women from workplace discrimination</w:t>
      </w:r>
      <w:r w:rsidR="00AE0516">
        <w:t>; now, therefore,</w:t>
      </w:r>
    </w:p>
    <w:p w:rsidR="00334C00" w:rsidRPr="00334C00" w:rsidRDefault="00334C00" w:rsidP="00334C00"/>
    <w:p w:rsidR="00686AEB" w:rsidRPr="00AA7880" w:rsidRDefault="00686AEB" w:rsidP="00686AEB">
      <w:r>
        <w:tab/>
      </w:r>
      <w:r w:rsidR="006D15BA">
        <w:rPr>
          <w:rStyle w:val="BillHeading2"/>
        </w:rPr>
        <w:t>Be It Resolved</w:t>
      </w:r>
      <w:r>
        <w:rPr>
          <w:rStyle w:val="BillHeading2"/>
        </w:rPr>
        <w:t xml:space="preserve"> </w:t>
      </w:r>
      <w:r w:rsidR="006D15BA">
        <w:rPr>
          <w:rStyle w:val="BillLanguage"/>
        </w:rPr>
        <w:t>by the General Assembly of the State of New Jersey:</w:t>
      </w:r>
    </w:p>
    <w:p w:rsidR="00686AEB" w:rsidRPr="00D71D68" w:rsidRDefault="00686AEB" w:rsidP="00686AEB"/>
    <w:p w:rsidR="0014375E" w:rsidRDefault="00686AEB" w:rsidP="00686AEB">
      <w:r>
        <w:tab/>
      </w:r>
      <w:r w:rsidR="00AE0516">
        <w:t>1.</w:t>
      </w:r>
      <w:r w:rsidR="00AE0516">
        <w:tab/>
        <w:t>This House respectfully urges the United States Congress to pass the “Pregnant Workers Fairness Act</w:t>
      </w:r>
      <w:r w:rsidR="00BB171E">
        <w:t>.</w:t>
      </w:r>
      <w:r w:rsidR="00AE0516">
        <w:t>”</w:t>
      </w:r>
    </w:p>
    <w:p w:rsidR="00F33052" w:rsidRPr="00AA7880" w:rsidRDefault="00F33052" w:rsidP="00686AEB"/>
    <w:p w:rsidR="00686AEB" w:rsidRDefault="0014375E" w:rsidP="00686AEB">
      <w:r>
        <w:tab/>
        <w:t>2.</w:t>
      </w:r>
      <w:r>
        <w:tab/>
        <w:t>Copies of this resolution, as filed with the Secretary of State, shall be transmitted by the Clerk of the General Assembly to the Majority and Minority Leaders of the United States Senate, the Speaker and Majority and Minority Leaders fo</w:t>
      </w:r>
      <w:r w:rsidR="00D94B73">
        <w:t>r</w:t>
      </w:r>
      <w:r>
        <w:t xml:space="preserve"> the United States </w:t>
      </w:r>
      <w:r>
        <w:lastRenderedPageBreak/>
        <w:t>House of Representatives, and each member of the United States Congress elected from this State.</w:t>
      </w:r>
    </w:p>
    <w:p w:rsidR="0055224B" w:rsidRDefault="0055224B" w:rsidP="00686AEB"/>
    <w:p w:rsidR="0055224B" w:rsidRPr="00CE7BD8" w:rsidRDefault="0055224B" w:rsidP="00686AEB"/>
    <w:p w:rsidR="00686AEB" w:rsidRPr="00AA7880" w:rsidRDefault="00686AEB" w:rsidP="00686AEB">
      <w:pPr>
        <w:jc w:val="center"/>
      </w:pPr>
      <w:r w:rsidRPr="00D71D68">
        <w:t>STATEMENT</w:t>
      </w:r>
    </w:p>
    <w:p w:rsidR="00686AEB" w:rsidRDefault="00686AEB" w:rsidP="00686AEB"/>
    <w:p w:rsidR="0014375E" w:rsidRDefault="0014375E" w:rsidP="00686AEB">
      <w:r>
        <w:tab/>
      </w:r>
      <w:r w:rsidR="009F7EF7">
        <w:t xml:space="preserve">This resolution respectfully urges the United States Congress to pass the “Pregnant Workers Fairness Act” (PWFA), </w:t>
      </w:r>
      <w:r w:rsidR="00922F22">
        <w:t>which would allow pregnant workers to seek reasonable accom</w:t>
      </w:r>
      <w:r w:rsidR="00D94B73">
        <w:t>modations in the workplace.</w:t>
      </w:r>
    </w:p>
    <w:p w:rsidR="008A2B45" w:rsidRDefault="00D94B73" w:rsidP="00686AEB">
      <w:r>
        <w:tab/>
        <w:t xml:space="preserve">Pregnancy discrimination </w:t>
      </w:r>
      <w:r w:rsidR="0032718A">
        <w:t xml:space="preserve">is an insidious form of employment discrimination that occurs when a woman suffers negative consequences at her job after becoming pregnant.  It </w:t>
      </w:r>
      <w:r>
        <w:t>is a</w:t>
      </w:r>
      <w:r w:rsidR="00296386">
        <w:t>n</w:t>
      </w:r>
      <w:r>
        <w:t xml:space="preserve"> unfortunately common form of employment discrimination, with </w:t>
      </w:r>
      <w:r w:rsidR="00C43B8C">
        <w:t>62 percent</w:t>
      </w:r>
      <w:r>
        <w:t xml:space="preserve"> of American workers </w:t>
      </w:r>
      <w:r w:rsidR="00296386">
        <w:t xml:space="preserve">having witnessed </w:t>
      </w:r>
      <w:r w:rsidR="00AC6698">
        <w:t xml:space="preserve">such discrimination at some point in their lives.  While the </w:t>
      </w:r>
      <w:r w:rsidR="006539E2">
        <w:t xml:space="preserve">federal </w:t>
      </w:r>
      <w:r w:rsidR="00AC6698">
        <w:t xml:space="preserve">“Pregnancy Discrimination Act” (PDA) </w:t>
      </w:r>
      <w:r w:rsidR="000A77D8">
        <w:t>mandates</w:t>
      </w:r>
      <w:r w:rsidR="006539E2">
        <w:t xml:space="preserve"> equal treatment for pregnant workers, the PDA </w:t>
      </w:r>
      <w:r w:rsidR="000A77D8">
        <w:t>does</w:t>
      </w:r>
      <w:r w:rsidR="006539E2">
        <w:t xml:space="preserve"> not </w:t>
      </w:r>
      <w:r w:rsidR="00486200">
        <w:t xml:space="preserve">adequately address the issue of </w:t>
      </w:r>
      <w:r w:rsidR="00BF75E6">
        <w:t xml:space="preserve">employer intransigence to make </w:t>
      </w:r>
      <w:r w:rsidR="00422611">
        <w:t xml:space="preserve">reasonable </w:t>
      </w:r>
      <w:r w:rsidR="001A72B6">
        <w:t xml:space="preserve">work </w:t>
      </w:r>
      <w:r w:rsidR="00486200">
        <w:t>acco</w:t>
      </w:r>
      <w:r w:rsidR="001A72B6">
        <w:t>mmodations</w:t>
      </w:r>
      <w:r w:rsidR="00BF75E6">
        <w:t xml:space="preserve"> for pregnant women</w:t>
      </w:r>
      <w:r w:rsidR="001A72B6">
        <w:t>.  As a consequence, over 250,000 pregnant workers are denied requests for accommodations each year</w:t>
      </w:r>
      <w:r w:rsidR="007169D5">
        <w:t xml:space="preserve"> by their employer</w:t>
      </w:r>
      <w:r w:rsidR="00393366">
        <w:t>s</w:t>
      </w:r>
      <w:r w:rsidR="001D7A77">
        <w:t>.</w:t>
      </w:r>
    </w:p>
    <w:p w:rsidR="0014375E" w:rsidRPr="00D71D68" w:rsidRDefault="008A2B45" w:rsidP="00686AEB">
      <w:r>
        <w:tab/>
      </w:r>
      <w:r w:rsidR="000743E3">
        <w:t>Under the proposed “Pregnant Workers Fairness Act,”</w:t>
      </w:r>
      <w:r>
        <w:t xml:space="preserve"> (PWFA)</w:t>
      </w:r>
      <w:r w:rsidR="000743E3">
        <w:t xml:space="preserve"> employers will be required to reasonably accommodate workers experiencing a limitation due to pregnancy, childbirth, or related medical conditions</w:t>
      </w:r>
      <w:r w:rsidR="001876A4">
        <w:t>.</w:t>
      </w:r>
      <w:r w:rsidR="000743E3">
        <w:t xml:space="preserve"> </w:t>
      </w:r>
      <w:r w:rsidR="001876A4">
        <w:t xml:space="preserve"> This will address the </w:t>
      </w:r>
      <w:r>
        <w:t>P</w:t>
      </w:r>
      <w:r w:rsidR="001876A4">
        <w:t>DA</w:t>
      </w:r>
      <w:r>
        <w:t>’s flaw</w:t>
      </w:r>
      <w:r w:rsidR="001876A4">
        <w:t xml:space="preserve"> regarding accommodations </w:t>
      </w:r>
      <w:r>
        <w:t xml:space="preserve">and will allow pregnant workers to continue working without fear of health risks or cuts in pay and benefits.  The PWFA will also provide guidance to employers on their obligations toward pregnant workers, </w:t>
      </w:r>
      <w:r w:rsidR="009D757C">
        <w:t>which w</w:t>
      </w:r>
      <w:r w:rsidR="00393366">
        <w:t>ill</w:t>
      </w:r>
      <w:r w:rsidR="009D757C">
        <w:t xml:space="preserve"> </w:t>
      </w:r>
      <w:r w:rsidR="008D0AC1">
        <w:t xml:space="preserve">help </w:t>
      </w:r>
      <w:r w:rsidR="009D757C">
        <w:t>increase employee retention and reduce the risk of litigation</w:t>
      </w:r>
      <w:r w:rsidR="008D0AC1">
        <w:t xml:space="preserve">.  </w:t>
      </w:r>
      <w:r w:rsidR="00A2028D">
        <w:t>While</w:t>
      </w:r>
      <w:r w:rsidR="005670E8">
        <w:t xml:space="preserve"> </w:t>
      </w:r>
      <w:r w:rsidR="00393366">
        <w:t>27</w:t>
      </w:r>
      <w:r w:rsidR="005670E8">
        <w:t xml:space="preserve"> states, including New Jersey, hav</w:t>
      </w:r>
      <w:r w:rsidR="00A2028D">
        <w:t>e</w:t>
      </w:r>
      <w:r w:rsidR="005670E8">
        <w:t xml:space="preserve"> laws in place that require employers to provide reasonable accommodations </w:t>
      </w:r>
      <w:r w:rsidR="005336FB">
        <w:t xml:space="preserve">for pregnant workers, a national law to provide these protections </w:t>
      </w:r>
      <w:r w:rsidR="001F15D8">
        <w:t>would be</w:t>
      </w:r>
      <w:r w:rsidR="005336FB">
        <w:t xml:space="preserve"> a logical step towards ensuring an equal workplace for all pregnant workers.</w:t>
      </w:r>
    </w:p>
    <w:sectPr w:rsidR="0014375E" w:rsidRPr="00D71D68" w:rsidSect="006220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069" w:rsidRDefault="00D36069">
      <w:r>
        <w:separator/>
      </w:r>
    </w:p>
  </w:endnote>
  <w:endnote w:type="continuationSeparator" w:id="0">
    <w:p w:rsidR="00D36069" w:rsidRDefault="00D36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629" w:rsidRDefault="00D965D2" w:rsidP="00D965D2">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069" w:rsidRDefault="00D36069">
      <w:r>
        <w:separator/>
      </w:r>
    </w:p>
  </w:footnote>
  <w:footnote w:type="continuationSeparator" w:id="0">
    <w:p w:rsidR="00D36069" w:rsidRDefault="00D36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18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208F" w:rsidRDefault="0062208F" w:rsidP="0062208F">
    <w:pPr>
      <w:pStyle w:val="bpuHeadSpon"/>
    </w:pPr>
    <w:r w:rsidRPr="0062208F">
      <w:rPr>
        <w:rStyle w:val="bpuHeadSponChar"/>
      </w:rPr>
      <w:t>AR147</w:t>
    </w:r>
    <w:r>
      <w:t xml:space="preserve"> MURPHY, MOSQUERA</w:t>
    </w:r>
  </w:p>
  <w:p w:rsidR="0062208F" w:rsidRDefault="0062208F" w:rsidP="0062208F">
    <w:pPr>
      <w:pStyle w:val="bpuHeadSpon"/>
    </w:pPr>
    <w:r>
      <w:fldChar w:fldCharType="begin"/>
    </w:r>
    <w:r>
      <w:instrText xml:space="preserve"> PAGE  \* MERGEFORMAT </w:instrText>
    </w:r>
    <w:r>
      <w:fldChar w:fldCharType="separate"/>
    </w:r>
    <w:r w:rsidR="00D27178">
      <w:rPr>
        <w:noProof/>
      </w:rPr>
      <w:t>3</w:t>
    </w:r>
    <w:r>
      <w:fldChar w:fldCharType="end"/>
    </w:r>
  </w:p>
  <w:p w:rsidR="0062208F" w:rsidRDefault="0062208F" w:rsidP="006220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208F" w:rsidRDefault="0062208F" w:rsidP="0062208F">
    <w:pPr>
      <w:pStyle w:val="bpuHeadSpon"/>
    </w:pPr>
    <w:r w:rsidRPr="0062208F">
      <w:rPr>
        <w:rStyle w:val="bpuHeadSponChar"/>
      </w:rPr>
      <w:t>AR147</w:t>
    </w:r>
    <w:r>
      <w:t xml:space="preserve"> MURPHY, MOSQUERA</w:t>
    </w:r>
  </w:p>
  <w:p w:rsidR="0062208F" w:rsidRDefault="0062208F" w:rsidP="0062208F">
    <w:pPr>
      <w:pStyle w:val="bpuHeadSpon"/>
    </w:pPr>
    <w:r>
      <w:fldChar w:fldCharType="begin"/>
    </w:r>
    <w:r>
      <w:instrText xml:space="preserve"> PAGE  \* MERGEFORMAT </w:instrText>
    </w:r>
    <w:r>
      <w:fldChar w:fldCharType="separate"/>
    </w:r>
    <w:r w:rsidR="00D27178">
      <w:rPr>
        <w:noProof/>
      </w:rPr>
      <w:t>2</w:t>
    </w:r>
    <w:r>
      <w:fldChar w:fldCharType="end"/>
    </w:r>
  </w:p>
  <w:p w:rsidR="0062208F" w:rsidRDefault="0062208F" w:rsidP="006220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069"/>
    <w:rsid w:val="000051BD"/>
    <w:rsid w:val="000160A5"/>
    <w:rsid w:val="00022C20"/>
    <w:rsid w:val="0002335B"/>
    <w:rsid w:val="0003549A"/>
    <w:rsid w:val="000367AE"/>
    <w:rsid w:val="000412B2"/>
    <w:rsid w:val="00043B22"/>
    <w:rsid w:val="00054975"/>
    <w:rsid w:val="00057D20"/>
    <w:rsid w:val="0006197C"/>
    <w:rsid w:val="00061E09"/>
    <w:rsid w:val="0006281F"/>
    <w:rsid w:val="0006452D"/>
    <w:rsid w:val="000743E3"/>
    <w:rsid w:val="00075A5B"/>
    <w:rsid w:val="0008141C"/>
    <w:rsid w:val="00094A55"/>
    <w:rsid w:val="000A44A7"/>
    <w:rsid w:val="000A77D8"/>
    <w:rsid w:val="000B1054"/>
    <w:rsid w:val="000B3411"/>
    <w:rsid w:val="000B523C"/>
    <w:rsid w:val="000B5792"/>
    <w:rsid w:val="000C054C"/>
    <w:rsid w:val="000C12C2"/>
    <w:rsid w:val="000D11AF"/>
    <w:rsid w:val="000D6255"/>
    <w:rsid w:val="000D6262"/>
    <w:rsid w:val="000D7B4A"/>
    <w:rsid w:val="000E4006"/>
    <w:rsid w:val="000F16F8"/>
    <w:rsid w:val="000F3DA2"/>
    <w:rsid w:val="000F5FDE"/>
    <w:rsid w:val="000F7466"/>
    <w:rsid w:val="0013000E"/>
    <w:rsid w:val="00133F81"/>
    <w:rsid w:val="00135943"/>
    <w:rsid w:val="0014375E"/>
    <w:rsid w:val="0015341A"/>
    <w:rsid w:val="001645FB"/>
    <w:rsid w:val="00173D2B"/>
    <w:rsid w:val="00181676"/>
    <w:rsid w:val="00183603"/>
    <w:rsid w:val="001876A4"/>
    <w:rsid w:val="00194E78"/>
    <w:rsid w:val="0019707B"/>
    <w:rsid w:val="00197E8B"/>
    <w:rsid w:val="00197FA4"/>
    <w:rsid w:val="001A161A"/>
    <w:rsid w:val="001A3B79"/>
    <w:rsid w:val="001A66B6"/>
    <w:rsid w:val="001A72B6"/>
    <w:rsid w:val="001B083C"/>
    <w:rsid w:val="001B4716"/>
    <w:rsid w:val="001B4EA4"/>
    <w:rsid w:val="001C7C52"/>
    <w:rsid w:val="001D25F3"/>
    <w:rsid w:val="001D7A77"/>
    <w:rsid w:val="001E15F1"/>
    <w:rsid w:val="001E16FA"/>
    <w:rsid w:val="001E17AC"/>
    <w:rsid w:val="001E210B"/>
    <w:rsid w:val="001E6213"/>
    <w:rsid w:val="001F14C7"/>
    <w:rsid w:val="001F15D8"/>
    <w:rsid w:val="001F7405"/>
    <w:rsid w:val="00205533"/>
    <w:rsid w:val="00212B8D"/>
    <w:rsid w:val="00222983"/>
    <w:rsid w:val="002370D0"/>
    <w:rsid w:val="002479C5"/>
    <w:rsid w:val="00255958"/>
    <w:rsid w:val="00257FA2"/>
    <w:rsid w:val="00262D32"/>
    <w:rsid w:val="0026574A"/>
    <w:rsid w:val="002660BB"/>
    <w:rsid w:val="002720E8"/>
    <w:rsid w:val="00275293"/>
    <w:rsid w:val="002776B0"/>
    <w:rsid w:val="002778CB"/>
    <w:rsid w:val="00286C7E"/>
    <w:rsid w:val="00295574"/>
    <w:rsid w:val="00296386"/>
    <w:rsid w:val="002A1029"/>
    <w:rsid w:val="002A3A1A"/>
    <w:rsid w:val="002A4692"/>
    <w:rsid w:val="002A51BA"/>
    <w:rsid w:val="002A7EAD"/>
    <w:rsid w:val="002B135A"/>
    <w:rsid w:val="002B2E26"/>
    <w:rsid w:val="002B3FE6"/>
    <w:rsid w:val="002C2D81"/>
    <w:rsid w:val="002C461E"/>
    <w:rsid w:val="002C6CEC"/>
    <w:rsid w:val="002D57DF"/>
    <w:rsid w:val="002D7E73"/>
    <w:rsid w:val="002E09CE"/>
    <w:rsid w:val="002E11B2"/>
    <w:rsid w:val="002E69D1"/>
    <w:rsid w:val="002F3BA6"/>
    <w:rsid w:val="00301883"/>
    <w:rsid w:val="00315320"/>
    <w:rsid w:val="00325776"/>
    <w:rsid w:val="00325E27"/>
    <w:rsid w:val="0032718A"/>
    <w:rsid w:val="00330395"/>
    <w:rsid w:val="003335B4"/>
    <w:rsid w:val="00333704"/>
    <w:rsid w:val="00334C00"/>
    <w:rsid w:val="00336624"/>
    <w:rsid w:val="0034025F"/>
    <w:rsid w:val="00340458"/>
    <w:rsid w:val="0034200F"/>
    <w:rsid w:val="003446A0"/>
    <w:rsid w:val="0034481B"/>
    <w:rsid w:val="00350130"/>
    <w:rsid w:val="0035312C"/>
    <w:rsid w:val="00354334"/>
    <w:rsid w:val="0036180C"/>
    <w:rsid w:val="00363CF5"/>
    <w:rsid w:val="00364344"/>
    <w:rsid w:val="003702CA"/>
    <w:rsid w:val="00370617"/>
    <w:rsid w:val="003714EE"/>
    <w:rsid w:val="00382F1F"/>
    <w:rsid w:val="00391DA4"/>
    <w:rsid w:val="00393366"/>
    <w:rsid w:val="003A3C64"/>
    <w:rsid w:val="003A3F83"/>
    <w:rsid w:val="003C43EF"/>
    <w:rsid w:val="003C5A6B"/>
    <w:rsid w:val="003C7FB2"/>
    <w:rsid w:val="003D24DE"/>
    <w:rsid w:val="003E26D4"/>
    <w:rsid w:val="003E47BA"/>
    <w:rsid w:val="003F3B37"/>
    <w:rsid w:val="003F634B"/>
    <w:rsid w:val="0040195A"/>
    <w:rsid w:val="00402DC0"/>
    <w:rsid w:val="00416C4B"/>
    <w:rsid w:val="0041751E"/>
    <w:rsid w:val="004211E5"/>
    <w:rsid w:val="00422091"/>
    <w:rsid w:val="00422611"/>
    <w:rsid w:val="0043386C"/>
    <w:rsid w:val="00436F2D"/>
    <w:rsid w:val="00436F5D"/>
    <w:rsid w:val="00441B42"/>
    <w:rsid w:val="004453D5"/>
    <w:rsid w:val="0045118A"/>
    <w:rsid w:val="00455D51"/>
    <w:rsid w:val="00456BF9"/>
    <w:rsid w:val="00461057"/>
    <w:rsid w:val="004704A8"/>
    <w:rsid w:val="00471102"/>
    <w:rsid w:val="00471F18"/>
    <w:rsid w:val="00484144"/>
    <w:rsid w:val="00484C19"/>
    <w:rsid w:val="00485866"/>
    <w:rsid w:val="00486200"/>
    <w:rsid w:val="00492076"/>
    <w:rsid w:val="0049227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0F8"/>
    <w:rsid w:val="00527BFB"/>
    <w:rsid w:val="00532A32"/>
    <w:rsid w:val="005336FB"/>
    <w:rsid w:val="00540B0B"/>
    <w:rsid w:val="0054460F"/>
    <w:rsid w:val="0055224B"/>
    <w:rsid w:val="005536CD"/>
    <w:rsid w:val="00554051"/>
    <w:rsid w:val="00557240"/>
    <w:rsid w:val="005651F3"/>
    <w:rsid w:val="005670E8"/>
    <w:rsid w:val="00572184"/>
    <w:rsid w:val="00577A15"/>
    <w:rsid w:val="00580533"/>
    <w:rsid w:val="0059131D"/>
    <w:rsid w:val="005B3F92"/>
    <w:rsid w:val="005B479C"/>
    <w:rsid w:val="005B561E"/>
    <w:rsid w:val="005C07E4"/>
    <w:rsid w:val="005C2124"/>
    <w:rsid w:val="005C336F"/>
    <w:rsid w:val="005C7F3C"/>
    <w:rsid w:val="005E017C"/>
    <w:rsid w:val="005E50C6"/>
    <w:rsid w:val="005E6C9F"/>
    <w:rsid w:val="005F2A97"/>
    <w:rsid w:val="005F399B"/>
    <w:rsid w:val="006019F8"/>
    <w:rsid w:val="00605B20"/>
    <w:rsid w:val="0061156F"/>
    <w:rsid w:val="00613FF5"/>
    <w:rsid w:val="006155A8"/>
    <w:rsid w:val="00621B94"/>
    <w:rsid w:val="0062208F"/>
    <w:rsid w:val="00626239"/>
    <w:rsid w:val="00635316"/>
    <w:rsid w:val="00635449"/>
    <w:rsid w:val="006378C5"/>
    <w:rsid w:val="00645E6A"/>
    <w:rsid w:val="006539E2"/>
    <w:rsid w:val="006571CA"/>
    <w:rsid w:val="00665CBC"/>
    <w:rsid w:val="00666E6B"/>
    <w:rsid w:val="00667A5C"/>
    <w:rsid w:val="00677316"/>
    <w:rsid w:val="00686AEB"/>
    <w:rsid w:val="006B1602"/>
    <w:rsid w:val="006B7897"/>
    <w:rsid w:val="006B7FA7"/>
    <w:rsid w:val="006C086A"/>
    <w:rsid w:val="006C21C1"/>
    <w:rsid w:val="006C7327"/>
    <w:rsid w:val="006D00E5"/>
    <w:rsid w:val="006D15BA"/>
    <w:rsid w:val="006D791B"/>
    <w:rsid w:val="006E2895"/>
    <w:rsid w:val="006F180D"/>
    <w:rsid w:val="006F4334"/>
    <w:rsid w:val="006F47AF"/>
    <w:rsid w:val="006F6B8A"/>
    <w:rsid w:val="00707CD3"/>
    <w:rsid w:val="00716610"/>
    <w:rsid w:val="007169D5"/>
    <w:rsid w:val="00716BB9"/>
    <w:rsid w:val="007256D1"/>
    <w:rsid w:val="007279FD"/>
    <w:rsid w:val="00727ACB"/>
    <w:rsid w:val="00735A47"/>
    <w:rsid w:val="007502CB"/>
    <w:rsid w:val="00752D79"/>
    <w:rsid w:val="00752E20"/>
    <w:rsid w:val="00756EDE"/>
    <w:rsid w:val="00781B4D"/>
    <w:rsid w:val="007824BF"/>
    <w:rsid w:val="00783B8D"/>
    <w:rsid w:val="00794B94"/>
    <w:rsid w:val="00794BD4"/>
    <w:rsid w:val="0079705C"/>
    <w:rsid w:val="007A2F73"/>
    <w:rsid w:val="007A3061"/>
    <w:rsid w:val="007A5A0B"/>
    <w:rsid w:val="007C0E14"/>
    <w:rsid w:val="007C7DE4"/>
    <w:rsid w:val="007D40CB"/>
    <w:rsid w:val="007D5796"/>
    <w:rsid w:val="007D59C0"/>
    <w:rsid w:val="007D7D9C"/>
    <w:rsid w:val="007F0D9C"/>
    <w:rsid w:val="007F485D"/>
    <w:rsid w:val="007F6050"/>
    <w:rsid w:val="0080480D"/>
    <w:rsid w:val="00813627"/>
    <w:rsid w:val="00832816"/>
    <w:rsid w:val="00837109"/>
    <w:rsid w:val="00840365"/>
    <w:rsid w:val="008406A3"/>
    <w:rsid w:val="00841D2C"/>
    <w:rsid w:val="00842237"/>
    <w:rsid w:val="00845F3C"/>
    <w:rsid w:val="008461B8"/>
    <w:rsid w:val="008462F1"/>
    <w:rsid w:val="00846340"/>
    <w:rsid w:val="00847EF1"/>
    <w:rsid w:val="008538FA"/>
    <w:rsid w:val="008573B0"/>
    <w:rsid w:val="00866563"/>
    <w:rsid w:val="00867AC2"/>
    <w:rsid w:val="0087056E"/>
    <w:rsid w:val="0087280B"/>
    <w:rsid w:val="00875402"/>
    <w:rsid w:val="00884D51"/>
    <w:rsid w:val="008916EC"/>
    <w:rsid w:val="00891E4F"/>
    <w:rsid w:val="008A2B45"/>
    <w:rsid w:val="008A31C5"/>
    <w:rsid w:val="008A4F9A"/>
    <w:rsid w:val="008A6810"/>
    <w:rsid w:val="008B2850"/>
    <w:rsid w:val="008C79B3"/>
    <w:rsid w:val="008D0AC1"/>
    <w:rsid w:val="008D77BD"/>
    <w:rsid w:val="008E0009"/>
    <w:rsid w:val="008E454C"/>
    <w:rsid w:val="008F1E5A"/>
    <w:rsid w:val="008F3306"/>
    <w:rsid w:val="00901BDA"/>
    <w:rsid w:val="009121D8"/>
    <w:rsid w:val="00916F7A"/>
    <w:rsid w:val="00917FE3"/>
    <w:rsid w:val="009215AF"/>
    <w:rsid w:val="00922F22"/>
    <w:rsid w:val="0092783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9F0"/>
    <w:rsid w:val="009C0D22"/>
    <w:rsid w:val="009C2DD9"/>
    <w:rsid w:val="009C3E09"/>
    <w:rsid w:val="009C5630"/>
    <w:rsid w:val="009D0E5D"/>
    <w:rsid w:val="009D0F63"/>
    <w:rsid w:val="009D0F68"/>
    <w:rsid w:val="009D757C"/>
    <w:rsid w:val="009D7934"/>
    <w:rsid w:val="009D7CCF"/>
    <w:rsid w:val="009E5961"/>
    <w:rsid w:val="009F4FAC"/>
    <w:rsid w:val="009F7EF7"/>
    <w:rsid w:val="00A017C0"/>
    <w:rsid w:val="00A06728"/>
    <w:rsid w:val="00A11228"/>
    <w:rsid w:val="00A2028D"/>
    <w:rsid w:val="00A222C2"/>
    <w:rsid w:val="00A22BE4"/>
    <w:rsid w:val="00A305D6"/>
    <w:rsid w:val="00A342C4"/>
    <w:rsid w:val="00A50F31"/>
    <w:rsid w:val="00A50F6B"/>
    <w:rsid w:val="00A52237"/>
    <w:rsid w:val="00A551D6"/>
    <w:rsid w:val="00A6251B"/>
    <w:rsid w:val="00A62C0C"/>
    <w:rsid w:val="00A6754E"/>
    <w:rsid w:val="00A70F58"/>
    <w:rsid w:val="00A72987"/>
    <w:rsid w:val="00A7346B"/>
    <w:rsid w:val="00A84C4F"/>
    <w:rsid w:val="00A87560"/>
    <w:rsid w:val="00A932A1"/>
    <w:rsid w:val="00A96E06"/>
    <w:rsid w:val="00AA6197"/>
    <w:rsid w:val="00AA6C70"/>
    <w:rsid w:val="00AB16FD"/>
    <w:rsid w:val="00AB4813"/>
    <w:rsid w:val="00AC6466"/>
    <w:rsid w:val="00AC6698"/>
    <w:rsid w:val="00AC7639"/>
    <w:rsid w:val="00AD08BB"/>
    <w:rsid w:val="00AD0EC0"/>
    <w:rsid w:val="00AD70D6"/>
    <w:rsid w:val="00AD75BC"/>
    <w:rsid w:val="00AD7BB0"/>
    <w:rsid w:val="00AD7BC9"/>
    <w:rsid w:val="00AE0516"/>
    <w:rsid w:val="00AE1871"/>
    <w:rsid w:val="00AF1A8C"/>
    <w:rsid w:val="00B0116D"/>
    <w:rsid w:val="00B01173"/>
    <w:rsid w:val="00B02F35"/>
    <w:rsid w:val="00B0358E"/>
    <w:rsid w:val="00B05A3C"/>
    <w:rsid w:val="00B07100"/>
    <w:rsid w:val="00B1138C"/>
    <w:rsid w:val="00B2574A"/>
    <w:rsid w:val="00B35D8A"/>
    <w:rsid w:val="00B45B34"/>
    <w:rsid w:val="00B50CCF"/>
    <w:rsid w:val="00B56629"/>
    <w:rsid w:val="00B57047"/>
    <w:rsid w:val="00B61D86"/>
    <w:rsid w:val="00B6342D"/>
    <w:rsid w:val="00B726BD"/>
    <w:rsid w:val="00B732BC"/>
    <w:rsid w:val="00B90E33"/>
    <w:rsid w:val="00B9676B"/>
    <w:rsid w:val="00BA2EA5"/>
    <w:rsid w:val="00BA364B"/>
    <w:rsid w:val="00BB1190"/>
    <w:rsid w:val="00BB171E"/>
    <w:rsid w:val="00BB31D0"/>
    <w:rsid w:val="00BB3A11"/>
    <w:rsid w:val="00BB4DDB"/>
    <w:rsid w:val="00BB5D79"/>
    <w:rsid w:val="00BB5F02"/>
    <w:rsid w:val="00BC7892"/>
    <w:rsid w:val="00BE24D6"/>
    <w:rsid w:val="00BE7EFA"/>
    <w:rsid w:val="00BF06AD"/>
    <w:rsid w:val="00BF1130"/>
    <w:rsid w:val="00BF2C67"/>
    <w:rsid w:val="00BF75E6"/>
    <w:rsid w:val="00C03658"/>
    <w:rsid w:val="00C04F4D"/>
    <w:rsid w:val="00C1211A"/>
    <w:rsid w:val="00C12E48"/>
    <w:rsid w:val="00C13D14"/>
    <w:rsid w:val="00C14786"/>
    <w:rsid w:val="00C15F53"/>
    <w:rsid w:val="00C15FB0"/>
    <w:rsid w:val="00C23F09"/>
    <w:rsid w:val="00C25356"/>
    <w:rsid w:val="00C328D0"/>
    <w:rsid w:val="00C4322A"/>
    <w:rsid w:val="00C43B8C"/>
    <w:rsid w:val="00C46BC1"/>
    <w:rsid w:val="00C5235F"/>
    <w:rsid w:val="00C54CE2"/>
    <w:rsid w:val="00C66BF3"/>
    <w:rsid w:val="00C70140"/>
    <w:rsid w:val="00C73CA7"/>
    <w:rsid w:val="00C822F6"/>
    <w:rsid w:val="00C82AC2"/>
    <w:rsid w:val="00C8456C"/>
    <w:rsid w:val="00C85F16"/>
    <w:rsid w:val="00C90BE2"/>
    <w:rsid w:val="00C91E19"/>
    <w:rsid w:val="00C92402"/>
    <w:rsid w:val="00C92867"/>
    <w:rsid w:val="00C93B93"/>
    <w:rsid w:val="00CA037D"/>
    <w:rsid w:val="00CA0837"/>
    <w:rsid w:val="00CA2442"/>
    <w:rsid w:val="00CA4725"/>
    <w:rsid w:val="00CB6246"/>
    <w:rsid w:val="00CC0A17"/>
    <w:rsid w:val="00CC3FFF"/>
    <w:rsid w:val="00CD0F93"/>
    <w:rsid w:val="00CD1BD1"/>
    <w:rsid w:val="00CD528D"/>
    <w:rsid w:val="00CE78BF"/>
    <w:rsid w:val="00CF54EB"/>
    <w:rsid w:val="00CF65EB"/>
    <w:rsid w:val="00CF72AD"/>
    <w:rsid w:val="00D02441"/>
    <w:rsid w:val="00D039F4"/>
    <w:rsid w:val="00D10496"/>
    <w:rsid w:val="00D11173"/>
    <w:rsid w:val="00D1215F"/>
    <w:rsid w:val="00D16561"/>
    <w:rsid w:val="00D17FF8"/>
    <w:rsid w:val="00D243E0"/>
    <w:rsid w:val="00D268AC"/>
    <w:rsid w:val="00D27178"/>
    <w:rsid w:val="00D27FF3"/>
    <w:rsid w:val="00D343D0"/>
    <w:rsid w:val="00D36069"/>
    <w:rsid w:val="00D3664D"/>
    <w:rsid w:val="00D45B20"/>
    <w:rsid w:val="00D500E9"/>
    <w:rsid w:val="00D507BC"/>
    <w:rsid w:val="00D54BF9"/>
    <w:rsid w:val="00D6090A"/>
    <w:rsid w:val="00D62FA3"/>
    <w:rsid w:val="00D63B6F"/>
    <w:rsid w:val="00D64A90"/>
    <w:rsid w:val="00D9410B"/>
    <w:rsid w:val="00D94B73"/>
    <w:rsid w:val="00D95C1D"/>
    <w:rsid w:val="00D965D2"/>
    <w:rsid w:val="00D9695B"/>
    <w:rsid w:val="00DA2417"/>
    <w:rsid w:val="00DA5585"/>
    <w:rsid w:val="00DB02AC"/>
    <w:rsid w:val="00DB5ABC"/>
    <w:rsid w:val="00DB6AA2"/>
    <w:rsid w:val="00DE10D1"/>
    <w:rsid w:val="00DE2514"/>
    <w:rsid w:val="00DE6851"/>
    <w:rsid w:val="00DF03EE"/>
    <w:rsid w:val="00DF6749"/>
    <w:rsid w:val="00E01B71"/>
    <w:rsid w:val="00E05CC9"/>
    <w:rsid w:val="00E10CB7"/>
    <w:rsid w:val="00E15145"/>
    <w:rsid w:val="00E15573"/>
    <w:rsid w:val="00E25A5B"/>
    <w:rsid w:val="00E318F6"/>
    <w:rsid w:val="00E373C7"/>
    <w:rsid w:val="00E4267B"/>
    <w:rsid w:val="00E42F13"/>
    <w:rsid w:val="00E452DF"/>
    <w:rsid w:val="00E543CF"/>
    <w:rsid w:val="00E546FD"/>
    <w:rsid w:val="00E5652A"/>
    <w:rsid w:val="00E608F1"/>
    <w:rsid w:val="00E611B9"/>
    <w:rsid w:val="00E7144F"/>
    <w:rsid w:val="00E73D74"/>
    <w:rsid w:val="00E76A79"/>
    <w:rsid w:val="00E80692"/>
    <w:rsid w:val="00E80C24"/>
    <w:rsid w:val="00E93836"/>
    <w:rsid w:val="00EA7C16"/>
    <w:rsid w:val="00EB37B2"/>
    <w:rsid w:val="00EC5281"/>
    <w:rsid w:val="00EC791D"/>
    <w:rsid w:val="00EC7CA6"/>
    <w:rsid w:val="00ED3C5D"/>
    <w:rsid w:val="00ED4553"/>
    <w:rsid w:val="00F00D08"/>
    <w:rsid w:val="00F15583"/>
    <w:rsid w:val="00F200EE"/>
    <w:rsid w:val="00F22481"/>
    <w:rsid w:val="00F2442E"/>
    <w:rsid w:val="00F2542E"/>
    <w:rsid w:val="00F27278"/>
    <w:rsid w:val="00F33052"/>
    <w:rsid w:val="00F344E3"/>
    <w:rsid w:val="00F34D58"/>
    <w:rsid w:val="00F376E4"/>
    <w:rsid w:val="00F41807"/>
    <w:rsid w:val="00F41A9D"/>
    <w:rsid w:val="00F44314"/>
    <w:rsid w:val="00F465D7"/>
    <w:rsid w:val="00F54B9C"/>
    <w:rsid w:val="00F56E96"/>
    <w:rsid w:val="00F573DD"/>
    <w:rsid w:val="00F61E59"/>
    <w:rsid w:val="00F63D99"/>
    <w:rsid w:val="00F6426B"/>
    <w:rsid w:val="00F709B3"/>
    <w:rsid w:val="00F71A5E"/>
    <w:rsid w:val="00F87C52"/>
    <w:rsid w:val="00FA0AFC"/>
    <w:rsid w:val="00FA1C82"/>
    <w:rsid w:val="00FA2ED1"/>
    <w:rsid w:val="00FA4A52"/>
    <w:rsid w:val="00FA5ED0"/>
    <w:rsid w:val="00FB4045"/>
    <w:rsid w:val="00FB46E8"/>
    <w:rsid w:val="00FB4D8E"/>
    <w:rsid w:val="00FC0D0A"/>
    <w:rsid w:val="00FC1B0B"/>
    <w:rsid w:val="00FD2F97"/>
    <w:rsid w:val="00FE7E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BEF1E3"/>
  <w15:docId w15:val="{B2B66914-532D-42FF-92C8-F10180B6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260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970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705C"/>
    <w:rPr>
      <w:rFonts w:ascii="Segoe UI" w:hAnsi="Segoe UI" w:cs="Segoe UI"/>
      <w:spacing w:val="4"/>
      <w:sz w:val="18"/>
      <w:szCs w:val="18"/>
    </w:rPr>
  </w:style>
  <w:style w:type="character" w:styleId="LineNumber">
    <w:name w:val="line number"/>
    <w:basedOn w:val="DefaultParagraphFont"/>
    <w:semiHidden/>
    <w:unhideWhenUsed/>
    <w:rsid w:val="00622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694</Words>
  <Characters>4070</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AR147</vt:lpstr>
    </vt:vector>
  </TitlesOfParts>
  <Manager>R225</Manager>
  <Company>NJ Office of Legislative Services</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AR147</dc:title>
  <dc:subject/>
  <dc:creator>Assemblywoman  MURPHY, Assemblywoman  MOSQUERA</dc:creator>
  <cp:keywords>AR147|3|CL |318|260|53|N|0|</cp:keywords>
  <dc:description>INTRODUCED MARCH 23, 2020</dc:description>
  <cp:lastModifiedBy>Franks, Denise</cp:lastModifiedBy>
  <cp:revision>2</cp:revision>
  <cp:lastPrinted>2020-06-11T16:06:00Z</cp:lastPrinted>
  <dcterms:created xsi:type="dcterms:W3CDTF">2020-06-11T16:07:00Z</dcterms:created>
  <dcterms:modified xsi:type="dcterms:W3CDTF">2020-06-11T16:07:00Z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