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744" w:rsidRDefault="003F1744" w:rsidP="003F1744">
      <w:pPr>
        <w:pStyle w:val="bpuBill"/>
      </w:pPr>
      <w:bookmarkStart w:id="0" w:name="bpuFrontPg"/>
      <w:bookmarkStart w:id="1" w:name="_GoBack"/>
      <w:bookmarkEnd w:id="0"/>
      <w:bookmarkEnd w:id="1"/>
      <w:r>
        <w:t xml:space="preserve">ASSEMBLY RESOLUTION No. 154 </w:t>
      </w:r>
    </w:p>
    <w:p w:rsidR="003F1744" w:rsidRPr="009D38FF" w:rsidRDefault="003F1744" w:rsidP="003F1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436" r:id="rId7"/>
        </w:object>
      </w:r>
    </w:p>
    <w:p w:rsidR="003F1744" w:rsidRDefault="003F1744" w:rsidP="003F1744">
      <w:pPr>
        <w:pStyle w:val="bpuState"/>
      </w:pPr>
      <w:r>
        <w:t>STATE OF NEW JERSEY</w:t>
      </w:r>
    </w:p>
    <w:p w:rsidR="003F1744" w:rsidRDefault="003F1744" w:rsidP="003F1744">
      <w:pPr>
        <w:pStyle w:val="bpuLegislature"/>
      </w:pPr>
      <w:r>
        <w:t>219th LEGISLATURE</w:t>
      </w:r>
    </w:p>
    <w:p w:rsidR="003F1744" w:rsidRDefault="003F1744" w:rsidP="003F1744">
      <w:pPr>
        <w:pStyle w:val="bpuWpGraphic"/>
      </w:pPr>
      <w:r>
        <w:object w:dxaOrig="8985" w:dyaOrig="255">
          <v:shape id="_x0000_i1026" type="#_x0000_t75" style="width:6in;height:12pt" o:ole="">
            <v:imagedata r:id="rId6" o:title=""/>
          </v:shape>
          <o:OLEObject Type="Embed" ProgID="WPWin6.1" ShapeID="_x0000_i1026" DrawAspect="Content" ObjectID="_1650993437" r:id="rId8"/>
        </w:object>
      </w:r>
      <w:r>
        <w:t xml:space="preserve">  </w:t>
      </w:r>
    </w:p>
    <w:p w:rsidR="003F1744" w:rsidRDefault="003F1744" w:rsidP="003F1744">
      <w:pPr>
        <w:pStyle w:val="bpuIntro"/>
      </w:pPr>
      <w:r>
        <w:t>INTRODUCED MAY 4, 2020</w:t>
      </w:r>
    </w:p>
    <w:p w:rsidR="003F1744" w:rsidRDefault="003F1744" w:rsidP="003F1744">
      <w:pPr>
        <w:pStyle w:val="bpuIntro"/>
      </w:pPr>
    </w:p>
    <w:p w:rsidR="003F1744" w:rsidRDefault="003F1744" w:rsidP="003F1744">
      <w:pPr>
        <w:pStyle w:val="bpuIntro"/>
        <w:sectPr w:rsidR="003F1744" w:rsidSect="003D08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1744" w:rsidRDefault="003F1744" w:rsidP="003F1744">
      <w:pPr>
        <w:pStyle w:val="bpuIntro"/>
      </w:pPr>
    </w:p>
    <w:p w:rsidR="003F1744" w:rsidRDefault="003F1744" w:rsidP="003F1744">
      <w:pPr>
        <w:pStyle w:val="bpuSponsor"/>
      </w:pPr>
      <w:r>
        <w:t>Sponsored by:</w:t>
      </w:r>
    </w:p>
    <w:p w:rsidR="003F1744" w:rsidRDefault="003F1744" w:rsidP="003F1744">
      <w:pPr>
        <w:pStyle w:val="bpuSponsor"/>
      </w:pPr>
      <w:r>
        <w:t>Assemblywoman  BETTYLOU DECROCE</w:t>
      </w:r>
    </w:p>
    <w:p w:rsidR="003F1744" w:rsidRDefault="003F1744" w:rsidP="003F1744">
      <w:pPr>
        <w:pStyle w:val="bpuSponsor"/>
      </w:pPr>
      <w:r>
        <w:t>District 26 (Essex, Morris and Passaic)</w:t>
      </w:r>
    </w:p>
    <w:p w:rsidR="003F1744" w:rsidRDefault="00BB69E8" w:rsidP="00BB69E8">
      <w:pPr>
        <w:pStyle w:val="bpuSponsor"/>
      </w:pPr>
      <w:r>
        <w:t>Assemblywoman  VALERIE VAINIERI HUTTLE</w:t>
      </w:r>
    </w:p>
    <w:p w:rsidR="00BB69E8" w:rsidRDefault="00BB69E8" w:rsidP="00BB69E8">
      <w:pPr>
        <w:pStyle w:val="bpuSponsor"/>
      </w:pPr>
      <w:r>
        <w:t>District 37 (Bergen)</w:t>
      </w:r>
    </w:p>
    <w:p w:rsidR="00BB69E8" w:rsidRDefault="00C746A1" w:rsidP="00C746A1">
      <w:pPr>
        <w:pStyle w:val="bpuSponsor"/>
      </w:pPr>
      <w:r>
        <w:t>Assemblyman  JOHN DIMAIO</w:t>
      </w:r>
    </w:p>
    <w:p w:rsidR="00C746A1" w:rsidRDefault="00C746A1" w:rsidP="00C746A1">
      <w:pPr>
        <w:pStyle w:val="bpuSponsor"/>
      </w:pPr>
      <w:r>
        <w:t>District 23 (Hunterdon, Somerset and Warren)</w:t>
      </w:r>
    </w:p>
    <w:p w:rsidR="00C746A1" w:rsidRPr="00C746A1" w:rsidRDefault="00C746A1" w:rsidP="00C746A1">
      <w:pPr>
        <w:pStyle w:val="bpuSponsor"/>
      </w:pPr>
    </w:p>
    <w:p w:rsidR="003F1744" w:rsidRDefault="00893FCC" w:rsidP="00893FCC">
      <w:pPr>
        <w:pStyle w:val="bpuSponsor"/>
      </w:pPr>
      <w:r>
        <w:t>Co-Sponsored by:</w:t>
      </w:r>
    </w:p>
    <w:p w:rsidR="00893FCC" w:rsidRPr="00893FCC" w:rsidRDefault="00893FCC" w:rsidP="00893FCC">
      <w:pPr>
        <w:pStyle w:val="bpuSponsor"/>
      </w:pPr>
      <w:r w:rsidRPr="00893FCC">
        <w:t xml:space="preserve">Assemblywoman Reynolds-Jackson, Assemblymen </w:t>
      </w:r>
      <w:proofErr w:type="spellStart"/>
      <w:r w:rsidRPr="00893FCC">
        <w:t>Bramnick</w:t>
      </w:r>
      <w:proofErr w:type="spellEnd"/>
      <w:r w:rsidRPr="00893FCC">
        <w:t xml:space="preserve">, </w:t>
      </w:r>
      <w:proofErr w:type="spellStart"/>
      <w:r w:rsidRPr="00893FCC">
        <w:t>DePhillips</w:t>
      </w:r>
      <w:proofErr w:type="spellEnd"/>
      <w:r w:rsidRPr="00893FCC">
        <w:t xml:space="preserve">, Assemblywoman Timberlake, Assemblymen Rooney, </w:t>
      </w:r>
      <w:proofErr w:type="spellStart"/>
      <w:r w:rsidRPr="00893FCC">
        <w:t>Danielsen</w:t>
      </w:r>
      <w:proofErr w:type="spellEnd"/>
      <w:r w:rsidRPr="00893FCC">
        <w:t xml:space="preserve">, Assemblywomen Jimenez, </w:t>
      </w:r>
      <w:proofErr w:type="spellStart"/>
      <w:r w:rsidRPr="00893FCC">
        <w:t>Lampitt</w:t>
      </w:r>
      <w:proofErr w:type="spellEnd"/>
      <w:r w:rsidRPr="00893FCC">
        <w:t xml:space="preserve">, Assemblyman Peters, Assemblywoman Dunn, Assemblyman Thomson, Assemblywoman Stanfield, Assemblyman Dancer, Assemblywoman Gove, Assemblymen </w:t>
      </w:r>
      <w:proofErr w:type="spellStart"/>
      <w:r w:rsidRPr="00893FCC">
        <w:t>Zwicker</w:t>
      </w:r>
      <w:proofErr w:type="spellEnd"/>
      <w:r w:rsidRPr="00893FCC">
        <w:t xml:space="preserve">, Holley, Assemblywoman </w:t>
      </w:r>
      <w:proofErr w:type="spellStart"/>
      <w:r w:rsidRPr="00893FCC">
        <w:t>Jasey</w:t>
      </w:r>
      <w:proofErr w:type="spellEnd"/>
      <w:r w:rsidRPr="00893FCC">
        <w:t xml:space="preserve">, Assemblymen </w:t>
      </w:r>
      <w:proofErr w:type="spellStart"/>
      <w:r w:rsidRPr="00893FCC">
        <w:t>Mukherji</w:t>
      </w:r>
      <w:proofErr w:type="spellEnd"/>
      <w:r w:rsidRPr="00893FCC">
        <w:t xml:space="preserve">, Caputo, </w:t>
      </w:r>
      <w:proofErr w:type="spellStart"/>
      <w:r w:rsidRPr="00893FCC">
        <w:t>Giblin</w:t>
      </w:r>
      <w:proofErr w:type="spellEnd"/>
      <w:r w:rsidRPr="00893FCC">
        <w:t xml:space="preserve">, Calabrese, Benson, Assemblywoman Murphy, Assemblyman Bergen, Assemblywoman </w:t>
      </w:r>
      <w:proofErr w:type="spellStart"/>
      <w:r w:rsidRPr="00893FCC">
        <w:t>Schepisi</w:t>
      </w:r>
      <w:proofErr w:type="spellEnd"/>
      <w:r w:rsidRPr="00893FCC">
        <w:t xml:space="preserve">, Assemblymen </w:t>
      </w:r>
      <w:proofErr w:type="spellStart"/>
      <w:r w:rsidRPr="00893FCC">
        <w:t>Auth</w:t>
      </w:r>
      <w:proofErr w:type="spellEnd"/>
      <w:r w:rsidRPr="00893FCC">
        <w:t xml:space="preserve">, </w:t>
      </w:r>
      <w:proofErr w:type="spellStart"/>
      <w:r w:rsidRPr="00893FCC">
        <w:t>Karabinchak</w:t>
      </w:r>
      <w:proofErr w:type="spellEnd"/>
      <w:r w:rsidRPr="00893FCC">
        <w:t xml:space="preserve">, Assemblywoman Sumter, Assemblymen Mejia, Conaway, </w:t>
      </w:r>
      <w:proofErr w:type="spellStart"/>
      <w:r w:rsidRPr="00893FCC">
        <w:t>Freiman</w:t>
      </w:r>
      <w:proofErr w:type="spellEnd"/>
      <w:r w:rsidRPr="00893FCC">
        <w:t xml:space="preserve">, Assemblywomen </w:t>
      </w:r>
      <w:proofErr w:type="spellStart"/>
      <w:r w:rsidRPr="00893FCC">
        <w:t>N.Munoz</w:t>
      </w:r>
      <w:proofErr w:type="spellEnd"/>
      <w:r w:rsidRPr="00893FCC">
        <w:t xml:space="preserve">, Speight, Assemblymen </w:t>
      </w:r>
      <w:proofErr w:type="spellStart"/>
      <w:r w:rsidRPr="00893FCC">
        <w:t>Chiaravalloti</w:t>
      </w:r>
      <w:proofErr w:type="spellEnd"/>
      <w:r w:rsidRPr="00893FCC">
        <w:t xml:space="preserve">, Johnson, </w:t>
      </w:r>
      <w:proofErr w:type="spellStart"/>
      <w:r w:rsidRPr="00893FCC">
        <w:t>S.Kean</w:t>
      </w:r>
      <w:proofErr w:type="spellEnd"/>
      <w:r w:rsidRPr="00893FCC">
        <w:t xml:space="preserve">, </w:t>
      </w:r>
      <w:proofErr w:type="spellStart"/>
      <w:r w:rsidRPr="00893FCC">
        <w:t>Armato</w:t>
      </w:r>
      <w:proofErr w:type="spellEnd"/>
      <w:r w:rsidRPr="00893FCC">
        <w:t xml:space="preserve">, </w:t>
      </w:r>
      <w:proofErr w:type="spellStart"/>
      <w:r w:rsidRPr="00893FCC">
        <w:t>Mazzeo</w:t>
      </w:r>
      <w:proofErr w:type="spellEnd"/>
      <w:r w:rsidRPr="00893FCC">
        <w:t xml:space="preserve">, Assemblywoman </w:t>
      </w:r>
      <w:proofErr w:type="spellStart"/>
      <w:r w:rsidRPr="00893FCC">
        <w:t>Quijano</w:t>
      </w:r>
      <w:proofErr w:type="spellEnd"/>
      <w:r w:rsidRPr="00893FCC">
        <w:t xml:space="preserve">, Assemblyman Kennedy, Assemblywomen </w:t>
      </w:r>
      <w:proofErr w:type="spellStart"/>
      <w:r w:rsidRPr="00893FCC">
        <w:t>Pintor</w:t>
      </w:r>
      <w:proofErr w:type="spellEnd"/>
      <w:r w:rsidRPr="00893FCC">
        <w:t xml:space="preserve"> Marin, McKnight, Assemblymen Space, </w:t>
      </w:r>
      <w:proofErr w:type="spellStart"/>
      <w:r w:rsidRPr="00893FCC">
        <w:t>Wirths</w:t>
      </w:r>
      <w:proofErr w:type="spellEnd"/>
      <w:r w:rsidRPr="00893FCC">
        <w:t xml:space="preserve"> and Coughlin</w:t>
      </w:r>
    </w:p>
    <w:p w:rsidR="00D174AB" w:rsidRDefault="00D174AB" w:rsidP="00D174AB"/>
    <w:p w:rsidR="00893FCC" w:rsidRPr="00D174AB" w:rsidRDefault="00893FCC" w:rsidP="00D174AB"/>
    <w:p w:rsidR="004B1F79" w:rsidRPr="004B1F79" w:rsidRDefault="004B1F79" w:rsidP="004B1F79"/>
    <w:p w:rsidR="003F1744" w:rsidRDefault="003F1744" w:rsidP="003F1744">
      <w:pPr>
        <w:pStyle w:val="bpuSponsor"/>
      </w:pPr>
    </w:p>
    <w:p w:rsidR="003F1744" w:rsidRDefault="003F1744" w:rsidP="003F1744">
      <w:pPr>
        <w:pStyle w:val="bpuSponsor"/>
      </w:pPr>
      <w:r>
        <w:t>SYNOPSIS</w:t>
      </w:r>
    </w:p>
    <w:p w:rsidR="003F1744" w:rsidRDefault="003F1744" w:rsidP="003F1744">
      <w:pPr>
        <w:pStyle w:val="bpuNormText"/>
      </w:pPr>
      <w:r>
        <w:tab/>
        <w:t xml:space="preserve">Honors contributions of teachers and recognizes National Teacher Appreciation Week. </w:t>
      </w:r>
    </w:p>
    <w:p w:rsidR="003F1744" w:rsidRDefault="003F1744" w:rsidP="003F1744">
      <w:pPr>
        <w:pStyle w:val="bpuNormText"/>
      </w:pPr>
    </w:p>
    <w:p w:rsidR="003F1744" w:rsidRDefault="003F1744" w:rsidP="003F1744">
      <w:pPr>
        <w:pStyle w:val="bpuSponsor"/>
      </w:pPr>
      <w:r>
        <w:t xml:space="preserve">CURRENT VERSION OF TEXT </w:t>
      </w:r>
    </w:p>
    <w:p w:rsidR="003F1744" w:rsidRDefault="003F1744" w:rsidP="003F1744">
      <w:pPr>
        <w:pStyle w:val="bpuNormText"/>
      </w:pPr>
      <w:r>
        <w:tab/>
        <w:t>As introduced.</w:t>
      </w:r>
    </w:p>
    <w:p w:rsidR="003F1744" w:rsidRDefault="003F1744" w:rsidP="003F17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1744" w:rsidRDefault="003F1744" w:rsidP="008916EC">
      <w:pPr>
        <w:pStyle w:val="FronterPage"/>
        <w:tabs>
          <w:tab w:val="clear" w:pos="720"/>
          <w:tab w:val="clear" w:pos="1440"/>
          <w:tab w:val="clear" w:pos="2160"/>
          <w:tab w:val="clear" w:pos="2880"/>
          <w:tab w:val="clear" w:pos="3600"/>
          <w:tab w:val="clear" w:pos="4320"/>
          <w:tab w:val="clear" w:pos="5040"/>
        </w:tabs>
        <w:sectPr w:rsidR="003F1744" w:rsidSect="003F1744">
          <w:type w:val="continuous"/>
          <w:pgSz w:w="12240" w:h="20160" w:code="5"/>
          <w:pgMar w:top="1440" w:right="2275" w:bottom="1440" w:left="2275" w:header="72" w:footer="720" w:gutter="0"/>
          <w:pgNumType w:start="1"/>
          <w:cols w:space="720"/>
          <w:docGrid w:linePitch="360"/>
        </w:sectPr>
      </w:pPr>
    </w:p>
    <w:p w:rsidR="003F2497" w:rsidRPr="003F2497" w:rsidRDefault="009C2776" w:rsidP="003F2497">
      <w:pPr>
        <w:pStyle w:val="HangingAnAct"/>
      </w:pPr>
      <w:r>
        <w:rPr>
          <w:rStyle w:val="BillHead"/>
        </w:rPr>
        <w:lastRenderedPageBreak/>
        <w:t>An Assembly Resolution</w:t>
      </w:r>
      <w:r w:rsidR="00686AEB" w:rsidRPr="006B7FA7">
        <w:rPr>
          <w:rStyle w:val="HangingAnActChar"/>
        </w:rPr>
        <w:t xml:space="preserve"> </w:t>
      </w:r>
      <w:r w:rsidR="003F2497" w:rsidRPr="003F2497">
        <w:t>honoring the contributions of</w:t>
      </w:r>
      <w:r w:rsidR="00AF7EE6">
        <w:t xml:space="preserve"> teachers</w:t>
      </w:r>
      <w:r w:rsidR="003F2497" w:rsidRPr="003F2497">
        <w:t xml:space="preserve"> and recognizing May 4 through May 8</w:t>
      </w:r>
      <w:r w:rsidR="00AF7EE6">
        <w:t>, 2020</w:t>
      </w:r>
      <w:r w:rsidR="003F2497" w:rsidRPr="003F2497">
        <w:t xml:space="preserve"> as “National Teacher Appreciation Week.”</w:t>
      </w:r>
    </w:p>
    <w:p w:rsidR="003F2497" w:rsidRPr="003F2497" w:rsidRDefault="003F2497" w:rsidP="003F2497"/>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The foundation of American freedom and democracy is a strong, effective system of education wherein every child has the opportunity to learn in a safe and nurturing environment; and</w:t>
      </w:r>
    </w:p>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The strength of New Jersey’s education system </w:t>
      </w:r>
      <w:r w:rsidR="00290B23">
        <w:rPr>
          <w:spacing w:val="0"/>
        </w:rPr>
        <w:t>is a reflection of</w:t>
      </w:r>
      <w:r w:rsidRPr="003F2497">
        <w:rPr>
          <w:spacing w:val="0"/>
        </w:rPr>
        <w:t xml:space="preserve"> the teachers of this State, each of whom dedicates </w:t>
      </w:r>
      <w:r w:rsidR="004E2D82">
        <w:rPr>
          <w:spacing w:val="0"/>
        </w:rPr>
        <w:t>their</w:t>
      </w:r>
      <w:r w:rsidRPr="003F2497">
        <w:rPr>
          <w:spacing w:val="0"/>
        </w:rPr>
        <w:t xml:space="preserve"> time and efforts to</w:t>
      </w:r>
      <w:r w:rsidR="002C6072">
        <w:rPr>
          <w:spacing w:val="0"/>
        </w:rPr>
        <w:t>ward</w:t>
      </w:r>
      <w:r w:rsidRPr="003F2497">
        <w:rPr>
          <w:spacing w:val="0"/>
        </w:rPr>
        <w:t xml:space="preserve"> ensuring that every student has a chance to succeed; and</w:t>
      </w:r>
    </w:p>
    <w:p w:rsid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sidR="00665211">
        <w:rPr>
          <w:spacing w:val="0"/>
        </w:rPr>
        <w:t>The educators</w:t>
      </w:r>
      <w:r w:rsidRPr="003F2497">
        <w:rPr>
          <w:spacing w:val="0"/>
        </w:rPr>
        <w:t xml:space="preserve"> of this State dedicate countless hours to preparing lessons, evaluating progress, and counseling and coaching students, all </w:t>
      </w:r>
      <w:r w:rsidR="002C6072">
        <w:rPr>
          <w:spacing w:val="0"/>
        </w:rPr>
        <w:t>to</w:t>
      </w:r>
      <w:r w:rsidRPr="003F2497">
        <w:rPr>
          <w:spacing w:val="0"/>
        </w:rPr>
        <w:t xml:space="preserve"> </w:t>
      </w:r>
      <w:r w:rsidR="002C6072">
        <w:rPr>
          <w:spacing w:val="0"/>
        </w:rPr>
        <w:t>support</w:t>
      </w:r>
      <w:r w:rsidRPr="003F2497">
        <w:rPr>
          <w:spacing w:val="0"/>
        </w:rPr>
        <w:t xml:space="preserve"> the</w:t>
      </w:r>
      <w:r w:rsidR="00290B23">
        <w:rPr>
          <w:spacing w:val="0"/>
        </w:rPr>
        <w:t>ir</w:t>
      </w:r>
      <w:r w:rsidR="00816629">
        <w:rPr>
          <w:spacing w:val="0"/>
        </w:rPr>
        <w:t xml:space="preserve"> students’</w:t>
      </w:r>
      <w:r w:rsidRPr="003F2497">
        <w:rPr>
          <w:spacing w:val="0"/>
        </w:rPr>
        <w:t xml:space="preserve"> academic, social, and emotional well-being; and</w:t>
      </w:r>
    </w:p>
    <w:p w:rsidR="00665211" w:rsidRPr="003F2497" w:rsidRDefault="00665211" w:rsidP="00665211">
      <w:pPr>
        <w:pStyle w:val="IndentHang"/>
      </w:pPr>
      <w:r w:rsidRPr="00391B81">
        <w:rPr>
          <w:b/>
          <w:bCs/>
          <w:smallCaps/>
        </w:rPr>
        <w:t>Whereas,</w:t>
      </w:r>
      <w:r w:rsidRPr="001C43C8">
        <w:t xml:space="preserve"> </w:t>
      </w:r>
      <w:r w:rsidR="00290B23">
        <w:t>While the importance of their</w:t>
      </w:r>
      <w:r w:rsidRPr="00665211">
        <w:t xml:space="preserve"> efforts </w:t>
      </w:r>
      <w:r w:rsidR="00290B23">
        <w:t>is</w:t>
      </w:r>
      <w:r w:rsidRPr="00665211">
        <w:t xml:space="preserve"> often overlooked</w:t>
      </w:r>
      <w:r>
        <w:t>, teachers</w:t>
      </w:r>
      <w:r w:rsidR="00816629">
        <w:t xml:space="preserve"> are</w:t>
      </w:r>
      <w:r>
        <w:t xml:space="preserve"> </w:t>
      </w:r>
      <w:r w:rsidR="00816629">
        <w:t>shaping</w:t>
      </w:r>
      <w:r w:rsidR="00290B23">
        <w:t xml:space="preserve"> the next</w:t>
      </w:r>
      <w:r>
        <w:t xml:space="preserve"> generation of citizens and entrepreneurs who will lead this nation for years to come; and   </w:t>
      </w:r>
    </w:p>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Following the recent outbreak of the novel coronavirus, COVID-19, </w:t>
      </w:r>
      <w:r w:rsidR="00665211">
        <w:rPr>
          <w:spacing w:val="0"/>
        </w:rPr>
        <w:t>and the public health emergency that ensued</w:t>
      </w:r>
      <w:r w:rsidRPr="003F2497">
        <w:rPr>
          <w:spacing w:val="0"/>
        </w:rPr>
        <w:t>, the people of New Jersey are</w:t>
      </w:r>
      <w:r w:rsidR="00665211">
        <w:rPr>
          <w:spacing w:val="0"/>
        </w:rPr>
        <w:t xml:space="preserve"> again</w:t>
      </w:r>
      <w:r w:rsidRPr="003F2497">
        <w:rPr>
          <w:spacing w:val="0"/>
        </w:rPr>
        <w:t xml:space="preserve"> reminded of the tireless contributions of </w:t>
      </w:r>
      <w:r w:rsidR="005F631E">
        <w:rPr>
          <w:spacing w:val="0"/>
        </w:rPr>
        <w:t xml:space="preserve">their </w:t>
      </w:r>
      <w:r w:rsidRPr="003F2497">
        <w:rPr>
          <w:spacing w:val="0"/>
        </w:rPr>
        <w:t>teachers, who have risen to the occasion</w:t>
      </w:r>
      <w:r w:rsidR="00665211">
        <w:rPr>
          <w:spacing w:val="0"/>
        </w:rPr>
        <w:t xml:space="preserve"> </w:t>
      </w:r>
      <w:r w:rsidR="003D2C2E">
        <w:rPr>
          <w:spacing w:val="0"/>
        </w:rPr>
        <w:t>to support</w:t>
      </w:r>
      <w:r w:rsidR="00665211">
        <w:rPr>
          <w:spacing w:val="0"/>
        </w:rPr>
        <w:t xml:space="preserve"> our children</w:t>
      </w:r>
      <w:r w:rsidRPr="003F2497">
        <w:rPr>
          <w:spacing w:val="0"/>
        </w:rPr>
        <w:t xml:space="preserve"> during a</w:t>
      </w:r>
      <w:r w:rsidR="003D2C2E">
        <w:rPr>
          <w:spacing w:val="0"/>
        </w:rPr>
        <w:t xml:space="preserve"> </w:t>
      </w:r>
      <w:r w:rsidRPr="003F2497">
        <w:rPr>
          <w:spacing w:val="0"/>
        </w:rPr>
        <w:t>period of</w:t>
      </w:r>
      <w:r w:rsidR="003D2C2E">
        <w:rPr>
          <w:spacing w:val="0"/>
        </w:rPr>
        <w:t xml:space="preserve"> </w:t>
      </w:r>
      <w:r w:rsidR="003D2C2E" w:rsidRPr="003D2C2E">
        <w:rPr>
          <w:spacing w:val="0"/>
        </w:rPr>
        <w:t>unprecedented</w:t>
      </w:r>
      <w:r w:rsidRPr="003F2497">
        <w:rPr>
          <w:spacing w:val="0"/>
        </w:rPr>
        <w:t xml:space="preserve"> crisis; and</w:t>
      </w:r>
    </w:p>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D</w:t>
      </w:r>
      <w:r w:rsidR="00583390">
        <w:rPr>
          <w:spacing w:val="0"/>
        </w:rPr>
        <w:t>uring the</w:t>
      </w:r>
      <w:r w:rsidRPr="003F2497">
        <w:rPr>
          <w:spacing w:val="0"/>
        </w:rPr>
        <w:t xml:space="preserve"> public health emergency, </w:t>
      </w:r>
      <w:r w:rsidR="00665211" w:rsidRPr="00665211">
        <w:rPr>
          <w:spacing w:val="0"/>
        </w:rPr>
        <w:t>which resulted in the closure of all public, private, and parochial schools in the State</w:t>
      </w:r>
      <w:r w:rsidR="00665211">
        <w:rPr>
          <w:spacing w:val="0"/>
        </w:rPr>
        <w:t xml:space="preserve">, </w:t>
      </w:r>
      <w:r w:rsidRPr="003F2497">
        <w:rPr>
          <w:spacing w:val="0"/>
        </w:rPr>
        <w:t xml:space="preserve">teachers quickly responded by </w:t>
      </w:r>
      <w:r w:rsidR="00665211">
        <w:rPr>
          <w:spacing w:val="0"/>
        </w:rPr>
        <w:t>developing</w:t>
      </w:r>
      <w:r w:rsidRPr="003F2497">
        <w:rPr>
          <w:spacing w:val="0"/>
        </w:rPr>
        <w:t xml:space="preserve"> innovative lesson plans</w:t>
      </w:r>
      <w:r w:rsidR="004E60CE">
        <w:rPr>
          <w:spacing w:val="0"/>
        </w:rPr>
        <w:t xml:space="preserve"> </w:t>
      </w:r>
      <w:r w:rsidRPr="003F2497">
        <w:rPr>
          <w:spacing w:val="0"/>
        </w:rPr>
        <w:t xml:space="preserve">to </w:t>
      </w:r>
      <w:r w:rsidR="00583390">
        <w:rPr>
          <w:spacing w:val="0"/>
        </w:rPr>
        <w:t>allow</w:t>
      </w:r>
      <w:r w:rsidRPr="003F2497">
        <w:rPr>
          <w:spacing w:val="0"/>
        </w:rPr>
        <w:t xml:space="preserve"> over 1.4 million public school students </w:t>
      </w:r>
      <w:r w:rsidR="003C2A77">
        <w:rPr>
          <w:spacing w:val="0"/>
        </w:rPr>
        <w:t xml:space="preserve">to </w:t>
      </w:r>
      <w:r w:rsidRPr="003F2497">
        <w:rPr>
          <w:spacing w:val="0"/>
        </w:rPr>
        <w:t xml:space="preserve">continue their </w:t>
      </w:r>
      <w:r w:rsidR="00583390">
        <w:rPr>
          <w:spacing w:val="0"/>
        </w:rPr>
        <w:t>education</w:t>
      </w:r>
      <w:r w:rsidRPr="003F2497">
        <w:rPr>
          <w:spacing w:val="0"/>
        </w:rPr>
        <w:t xml:space="preserve"> through remote instruction; and</w:t>
      </w:r>
    </w:p>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Despite the many challenges posed by remote instruction, </w:t>
      </w:r>
      <w:r w:rsidR="00290B23">
        <w:rPr>
          <w:spacing w:val="0"/>
        </w:rPr>
        <w:t>the State’s</w:t>
      </w:r>
      <w:r w:rsidR="004E60CE">
        <w:rPr>
          <w:spacing w:val="0"/>
        </w:rPr>
        <w:t xml:space="preserve"> educators have </w:t>
      </w:r>
      <w:r w:rsidR="00A0238E">
        <w:rPr>
          <w:spacing w:val="0"/>
        </w:rPr>
        <w:t>successfully employed</w:t>
      </w:r>
      <w:r w:rsidRPr="003F2497">
        <w:rPr>
          <w:spacing w:val="0"/>
        </w:rPr>
        <w:t xml:space="preserve"> unique </w:t>
      </w:r>
      <w:r w:rsidR="001E1894">
        <w:rPr>
          <w:spacing w:val="0"/>
        </w:rPr>
        <w:t>teaching strategies</w:t>
      </w:r>
      <w:r w:rsidR="003D2C2E">
        <w:rPr>
          <w:spacing w:val="0"/>
        </w:rPr>
        <w:t xml:space="preserve"> using online platforms</w:t>
      </w:r>
      <w:r w:rsidR="001E1894">
        <w:rPr>
          <w:spacing w:val="0"/>
        </w:rPr>
        <w:t xml:space="preserve"> </w:t>
      </w:r>
      <w:r w:rsidRPr="003F2497">
        <w:rPr>
          <w:spacing w:val="0"/>
        </w:rPr>
        <w:t xml:space="preserve">to help students understand abstract </w:t>
      </w:r>
      <w:r w:rsidR="003D2C2E">
        <w:rPr>
          <w:spacing w:val="0"/>
        </w:rPr>
        <w:t>concepts and develop critical-thinking skills</w:t>
      </w:r>
      <w:r w:rsidR="00A0238E">
        <w:rPr>
          <w:spacing w:val="0"/>
        </w:rPr>
        <w:t>,</w:t>
      </w:r>
      <w:r w:rsidR="004E60CE">
        <w:rPr>
          <w:spacing w:val="0"/>
        </w:rPr>
        <w:t xml:space="preserve"> </w:t>
      </w:r>
      <w:r w:rsidR="003D2C2E">
        <w:rPr>
          <w:spacing w:val="0"/>
        </w:rPr>
        <w:t>all of which are</w:t>
      </w:r>
      <w:r w:rsidRPr="003F2497">
        <w:rPr>
          <w:spacing w:val="0"/>
        </w:rPr>
        <w:t xml:space="preserve"> essential to academic development; and</w:t>
      </w:r>
    </w:p>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sidR="001E1894">
        <w:rPr>
          <w:spacing w:val="0"/>
        </w:rPr>
        <w:t>During this time, teachers</w:t>
      </w:r>
      <w:r w:rsidRPr="003F2497">
        <w:rPr>
          <w:spacing w:val="0"/>
        </w:rPr>
        <w:t xml:space="preserve"> have also spent countless hours collaborating with parents to ensure that </w:t>
      </w:r>
      <w:r w:rsidR="002B58D6">
        <w:rPr>
          <w:spacing w:val="0"/>
        </w:rPr>
        <w:t>every student</w:t>
      </w:r>
      <w:r w:rsidRPr="003F2497">
        <w:rPr>
          <w:spacing w:val="0"/>
        </w:rPr>
        <w:t xml:space="preserve"> remain</w:t>
      </w:r>
      <w:r w:rsidR="002B58D6">
        <w:rPr>
          <w:spacing w:val="0"/>
        </w:rPr>
        <w:t>s</w:t>
      </w:r>
      <w:r w:rsidRPr="003F2497">
        <w:rPr>
          <w:spacing w:val="0"/>
        </w:rPr>
        <w:t xml:space="preserve"> engaged with </w:t>
      </w:r>
      <w:r w:rsidR="004E2D82">
        <w:rPr>
          <w:spacing w:val="0"/>
        </w:rPr>
        <w:t>their</w:t>
      </w:r>
      <w:r w:rsidRPr="003F2497">
        <w:rPr>
          <w:spacing w:val="0"/>
        </w:rPr>
        <w:t xml:space="preserve"> schoolwork, even while many of these teachers continue to </w:t>
      </w:r>
      <w:r w:rsidR="000615D4">
        <w:rPr>
          <w:spacing w:val="0"/>
        </w:rPr>
        <w:t xml:space="preserve">care for their </w:t>
      </w:r>
      <w:r w:rsidRPr="003F2497">
        <w:rPr>
          <w:spacing w:val="0"/>
        </w:rPr>
        <w:t>own children</w:t>
      </w:r>
      <w:r w:rsidR="002C6072">
        <w:rPr>
          <w:spacing w:val="0"/>
        </w:rPr>
        <w:t xml:space="preserve"> who </w:t>
      </w:r>
      <w:r w:rsidR="00290B23">
        <w:rPr>
          <w:spacing w:val="0"/>
        </w:rPr>
        <w:t>are also</w:t>
      </w:r>
      <w:r w:rsidR="002C6072">
        <w:rPr>
          <w:spacing w:val="0"/>
        </w:rPr>
        <w:t xml:space="preserve"> at home</w:t>
      </w:r>
      <w:r w:rsidRPr="003F2497">
        <w:rPr>
          <w:spacing w:val="0"/>
        </w:rPr>
        <w:t xml:space="preserve">; and  </w:t>
      </w:r>
    </w:p>
    <w:p w:rsidR="003F2497" w:rsidRP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Although the societal effects of COVID-19 </w:t>
      </w:r>
      <w:r w:rsidR="00290B23">
        <w:rPr>
          <w:spacing w:val="0"/>
        </w:rPr>
        <w:t>may recede with time</w:t>
      </w:r>
      <w:r w:rsidRPr="003F2497">
        <w:rPr>
          <w:spacing w:val="0"/>
        </w:rPr>
        <w:t xml:space="preserve">, the contributions of </w:t>
      </w:r>
      <w:r w:rsidR="00A0238E">
        <w:rPr>
          <w:spacing w:val="0"/>
        </w:rPr>
        <w:t>educators</w:t>
      </w:r>
      <w:r w:rsidRPr="003F2497">
        <w:rPr>
          <w:spacing w:val="0"/>
        </w:rPr>
        <w:t xml:space="preserve"> dur</w:t>
      </w:r>
      <w:r w:rsidR="000615D4">
        <w:rPr>
          <w:spacing w:val="0"/>
        </w:rPr>
        <w:t>ing this</w:t>
      </w:r>
      <w:r w:rsidRPr="003F2497">
        <w:rPr>
          <w:spacing w:val="0"/>
        </w:rPr>
        <w:t xml:space="preserve"> public health emergency will </w:t>
      </w:r>
      <w:r w:rsidR="00A0238E">
        <w:rPr>
          <w:spacing w:val="0"/>
        </w:rPr>
        <w:t xml:space="preserve">always </w:t>
      </w:r>
      <w:r w:rsidRPr="003F2497">
        <w:rPr>
          <w:spacing w:val="0"/>
        </w:rPr>
        <w:t xml:space="preserve">be remembered; and </w:t>
      </w:r>
    </w:p>
    <w:p w:rsidR="003F2497" w:rsidRDefault="003F2497" w:rsidP="003F24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sidR="00F15062">
        <w:rPr>
          <w:spacing w:val="0"/>
        </w:rPr>
        <w:t xml:space="preserve">In light of these contributions, it is </w:t>
      </w:r>
      <w:r w:rsidR="001E1894">
        <w:rPr>
          <w:spacing w:val="0"/>
        </w:rPr>
        <w:t>altogether fitting and proper</w:t>
      </w:r>
      <w:r w:rsidR="002B58D6">
        <w:rPr>
          <w:spacing w:val="0"/>
        </w:rPr>
        <w:t xml:space="preserve"> </w:t>
      </w:r>
      <w:r w:rsidR="00F15062">
        <w:rPr>
          <w:spacing w:val="0"/>
        </w:rPr>
        <w:t>for the State</w:t>
      </w:r>
      <w:r w:rsidR="002B58D6">
        <w:rPr>
          <w:spacing w:val="0"/>
        </w:rPr>
        <w:t xml:space="preserve"> of New Jersey to recognize </w:t>
      </w:r>
      <w:r w:rsidR="00643E63">
        <w:rPr>
          <w:spacing w:val="0"/>
        </w:rPr>
        <w:t xml:space="preserve">and celebrate </w:t>
      </w:r>
      <w:r w:rsidR="00F15062">
        <w:rPr>
          <w:spacing w:val="0"/>
        </w:rPr>
        <w:t>“National Teacher Appreciation Week</w:t>
      </w:r>
      <w:r w:rsidR="00A0238E">
        <w:rPr>
          <w:spacing w:val="0"/>
        </w:rPr>
        <w:t>,</w:t>
      </w:r>
      <w:r w:rsidR="00F15062">
        <w:rPr>
          <w:spacing w:val="0"/>
        </w:rPr>
        <w:t xml:space="preserve">” </w:t>
      </w:r>
      <w:r w:rsidR="00A0238E">
        <w:rPr>
          <w:spacing w:val="0"/>
        </w:rPr>
        <w:t xml:space="preserve">which </w:t>
      </w:r>
      <w:r w:rsidR="00643E63">
        <w:rPr>
          <w:spacing w:val="0"/>
        </w:rPr>
        <w:t>has been</w:t>
      </w:r>
      <w:r w:rsidR="002B58D6">
        <w:rPr>
          <w:spacing w:val="0"/>
        </w:rPr>
        <w:t xml:space="preserve"> </w:t>
      </w:r>
      <w:r w:rsidR="00A0238E">
        <w:rPr>
          <w:spacing w:val="0"/>
        </w:rPr>
        <w:t xml:space="preserve">annually </w:t>
      </w:r>
      <w:r w:rsidR="002B58D6">
        <w:rPr>
          <w:spacing w:val="0"/>
        </w:rPr>
        <w:t>observed</w:t>
      </w:r>
      <w:r w:rsidR="00A0238E">
        <w:rPr>
          <w:spacing w:val="0"/>
        </w:rPr>
        <w:t xml:space="preserve"> during the first full week of May</w:t>
      </w:r>
      <w:r w:rsidR="00643E63">
        <w:rPr>
          <w:spacing w:val="0"/>
        </w:rPr>
        <w:t xml:space="preserve"> since 1985</w:t>
      </w:r>
      <w:r w:rsidR="00F15062">
        <w:rPr>
          <w:spacing w:val="0"/>
        </w:rPr>
        <w:t>; and</w:t>
      </w:r>
    </w:p>
    <w:p w:rsidR="00125A61" w:rsidRDefault="00F15062" w:rsidP="00125A61">
      <w:pPr>
        <w:pStyle w:val="IndentHang"/>
      </w:pPr>
      <w:r w:rsidRPr="00391B81">
        <w:rPr>
          <w:b/>
          <w:bCs/>
          <w:smallCaps/>
        </w:rPr>
        <w:t>Whereas,</w:t>
      </w:r>
      <w:r w:rsidRPr="001C43C8">
        <w:t xml:space="preserve"> </w:t>
      </w:r>
      <w:r w:rsidR="00B10149">
        <w:t xml:space="preserve">While the nation regularly </w:t>
      </w:r>
      <w:r w:rsidR="00583390">
        <w:t>observes</w:t>
      </w:r>
      <w:r w:rsidR="00B10149">
        <w:t xml:space="preserve"> </w:t>
      </w:r>
      <w:r>
        <w:t>“National Teacher Appreciation Week</w:t>
      </w:r>
      <w:r w:rsidR="00A0238E">
        <w:t>”</w:t>
      </w:r>
      <w:r w:rsidR="003D2C2E">
        <w:t xml:space="preserve"> </w:t>
      </w:r>
      <w:r w:rsidR="00B10149">
        <w:t>a</w:t>
      </w:r>
      <w:r w:rsidR="00A0238E">
        <w:t xml:space="preserve">s a time to </w:t>
      </w:r>
      <w:r w:rsidR="00AF7EE6">
        <w:t>remember the importance</w:t>
      </w:r>
      <w:r w:rsidR="00B10149">
        <w:t xml:space="preserve"> of</w:t>
      </w:r>
      <w:r w:rsidR="003D2C2E">
        <w:t xml:space="preserve"> educators</w:t>
      </w:r>
      <w:r w:rsidR="00B10149">
        <w:t xml:space="preserve"> throughout the country</w:t>
      </w:r>
      <w:r w:rsidR="003D2C2E">
        <w:t xml:space="preserve">, </w:t>
      </w:r>
      <w:r w:rsidR="00AF7EE6">
        <w:t xml:space="preserve">there has never been a more appropriate time for this State to recognize the exceptional efforts </w:t>
      </w:r>
      <w:r w:rsidR="002C6072">
        <w:t xml:space="preserve">and enduring contributions </w:t>
      </w:r>
      <w:r w:rsidR="00AF7EE6">
        <w:t xml:space="preserve">of its teachers; now, therefore,  </w:t>
      </w:r>
      <w:r w:rsidR="00125A61">
        <w:br w:type="page"/>
      </w:r>
    </w:p>
    <w:p w:rsidR="00686AEB" w:rsidRPr="00AA7880" w:rsidRDefault="00686AEB" w:rsidP="00686AEB">
      <w:r>
        <w:lastRenderedPageBreak/>
        <w:tab/>
      </w:r>
      <w:r w:rsidR="009C2776">
        <w:rPr>
          <w:rStyle w:val="BillHeading2"/>
        </w:rPr>
        <w:t>Be It Resolved</w:t>
      </w:r>
      <w:r>
        <w:rPr>
          <w:rStyle w:val="BillHeading2"/>
        </w:rPr>
        <w:t xml:space="preserve"> </w:t>
      </w:r>
      <w:r w:rsidR="009C2776">
        <w:rPr>
          <w:rStyle w:val="BillLanguage"/>
        </w:rPr>
        <w:t>by the General Assembly of the State of New Jersey:</w:t>
      </w:r>
    </w:p>
    <w:p w:rsidR="00686AEB" w:rsidRPr="00D71D68" w:rsidRDefault="00686AEB" w:rsidP="00686AEB"/>
    <w:p w:rsidR="00686AEB" w:rsidRDefault="00686AEB" w:rsidP="00686AEB">
      <w:r>
        <w:tab/>
      </w:r>
      <w:r w:rsidR="00E25860">
        <w:t>1.</w:t>
      </w:r>
      <w:r w:rsidR="00E25860">
        <w:tab/>
        <w:t xml:space="preserve">This House honors the </w:t>
      </w:r>
      <w:r w:rsidR="00E25860" w:rsidRPr="00E25860">
        <w:t>contributions of teache</w:t>
      </w:r>
      <w:r w:rsidR="00E25860">
        <w:t>rs in response to the COVID-19 public health emergency and recognizes</w:t>
      </w:r>
      <w:r w:rsidR="00AF7EE6">
        <w:t xml:space="preserve"> May 4 through May 8,</w:t>
      </w:r>
      <w:r w:rsidR="00E25860">
        <w:t xml:space="preserve"> 2020 </w:t>
      </w:r>
      <w:r w:rsidR="00E25860" w:rsidRPr="00E25860">
        <w:t>as “National Teacher Appreciation Week.”</w:t>
      </w:r>
    </w:p>
    <w:p w:rsidR="00E25860" w:rsidRDefault="00E25860" w:rsidP="00686AEB"/>
    <w:p w:rsidR="00E25860" w:rsidRPr="00AA7880" w:rsidRDefault="00E25860" w:rsidP="00686AEB">
      <w:r>
        <w:tab/>
        <w:t>2.</w:t>
      </w:r>
      <w:r>
        <w:tab/>
      </w:r>
      <w:r w:rsidR="007C007E">
        <w:t xml:space="preserve">Copies of this resolution, as filed with the Secretary of the State, shall be transmitted by the Clerk of the General Assembly to the Governor, the </w:t>
      </w:r>
      <w:r w:rsidR="00290B23">
        <w:t xml:space="preserve">State Board of Education, the </w:t>
      </w:r>
      <w:r w:rsidR="007C007E">
        <w:t xml:space="preserve">Commissioner of Education, and the board of education of each school district in the State, and the </w:t>
      </w:r>
      <w:r w:rsidR="00117C00">
        <w:t>chief administrative officer of each nonpublic school in the State.</w:t>
      </w:r>
    </w:p>
    <w:p w:rsidR="00686AEB" w:rsidRDefault="00686AEB" w:rsidP="00686AEB"/>
    <w:p w:rsidR="00AF7EE6" w:rsidRPr="00CE7BD8" w:rsidRDefault="00AF7EE6" w:rsidP="00686AEB"/>
    <w:p w:rsidR="00686AEB" w:rsidRPr="00AA7880" w:rsidRDefault="00686AEB" w:rsidP="00686AEB">
      <w:pPr>
        <w:jc w:val="center"/>
      </w:pPr>
      <w:r w:rsidRPr="00D71D68">
        <w:t>STATEMENT</w:t>
      </w:r>
    </w:p>
    <w:p w:rsidR="00686AEB" w:rsidRDefault="00686AEB" w:rsidP="00686AEB"/>
    <w:p w:rsidR="002C6072" w:rsidRDefault="00290B23" w:rsidP="00686AEB">
      <w:r>
        <w:tab/>
        <w:t>This</w:t>
      </w:r>
      <w:r w:rsidR="002C6072">
        <w:t xml:space="preserve"> Assembly</w:t>
      </w:r>
      <w:r>
        <w:t xml:space="preserve"> resolution</w:t>
      </w:r>
      <w:r w:rsidR="002C6072">
        <w:t xml:space="preserve"> </w:t>
      </w:r>
      <w:r w:rsidR="002C6072" w:rsidRPr="002C6072">
        <w:t>honors the contributions of teachers in response to the</w:t>
      </w:r>
      <w:r w:rsidR="002C6072">
        <w:t xml:space="preserve"> novel coronavirus,</w:t>
      </w:r>
      <w:r w:rsidR="002C6072" w:rsidRPr="002C6072">
        <w:t xml:space="preserve"> COVID-19</w:t>
      </w:r>
      <w:r w:rsidR="002C6072">
        <w:t>,</w:t>
      </w:r>
      <w:r w:rsidR="002C6072" w:rsidRPr="002C6072">
        <w:t xml:space="preserve"> public health emergency and recognizes May 4 through May 8, 2020 as “National Teacher Appreciation Week.”</w:t>
      </w:r>
    </w:p>
    <w:p w:rsidR="002C6072" w:rsidRDefault="005F631E" w:rsidP="002C6072">
      <w:r>
        <w:tab/>
      </w:r>
      <w:r w:rsidR="002C6072">
        <w:t xml:space="preserve">Following the recent outbreak of the novel coronavirus, COVID-19, and the public health emergency that ensued, the people of New Jersey are reminded of the tireless contributions of </w:t>
      </w:r>
      <w:r>
        <w:t xml:space="preserve">their </w:t>
      </w:r>
      <w:r w:rsidR="002C6072">
        <w:t>teachers, who have risen to the occasion to support our children during a peri</w:t>
      </w:r>
      <w:r>
        <w:t xml:space="preserve">od of unprecedented crisis.  </w:t>
      </w:r>
      <w:r w:rsidR="002C6072">
        <w:t>Duri</w:t>
      </w:r>
      <w:r w:rsidR="00583390">
        <w:t>ng the</w:t>
      </w:r>
      <w:r w:rsidR="002C6072">
        <w:t xml:space="preserve"> public health emergency, which resulted in the closure of all public, private, and parochial schools in the State, teachers quickly responded by developing innovative lesson plans to </w:t>
      </w:r>
      <w:r w:rsidR="00583390">
        <w:t>allow</w:t>
      </w:r>
      <w:r w:rsidR="002C6072">
        <w:t xml:space="preserve"> over 1.4 million public school students to continue their </w:t>
      </w:r>
      <w:r w:rsidR="00583390">
        <w:t>education</w:t>
      </w:r>
      <w:r w:rsidR="002C6072">
        <w:t xml:space="preserve"> through remote instruction.</w:t>
      </w:r>
    </w:p>
    <w:p w:rsidR="002C6072" w:rsidRDefault="005F631E" w:rsidP="002C6072">
      <w:r>
        <w:tab/>
      </w:r>
      <w:r w:rsidR="002C6072">
        <w:t xml:space="preserve">Despite the many challenges posed by remote instruction, </w:t>
      </w:r>
      <w:r w:rsidR="00214CDF">
        <w:t>the State’s</w:t>
      </w:r>
      <w:r w:rsidR="002C6072">
        <w:t xml:space="preserve"> educators have successfully employed unique teaching strategies using online platforms to help students understand abstract concepts and develop critical-thinking skills, all of which are essential to academic development.</w:t>
      </w:r>
      <w:r>
        <w:t xml:space="preserve">  </w:t>
      </w:r>
      <w:r w:rsidR="002C6072">
        <w:t xml:space="preserve">During this time, teachers have also spent countless hours collaborating with parents to ensure that every student remains engaged with their schoolwork, even while many of these teachers continue to care for their own children who </w:t>
      </w:r>
      <w:r w:rsidR="00290B23">
        <w:t>are also</w:t>
      </w:r>
      <w:r w:rsidR="002C6072">
        <w:t xml:space="preserve"> at home.</w:t>
      </w:r>
      <w:r>
        <w:t xml:space="preserve">  </w:t>
      </w:r>
      <w:r w:rsidR="002C6072">
        <w:t xml:space="preserve">Although the societal effects of COVID-19 </w:t>
      </w:r>
      <w:r w:rsidR="00290B23">
        <w:t>may recede with time</w:t>
      </w:r>
      <w:r w:rsidR="002C6072">
        <w:t>, the contributions of educators during this public health emergency will always be remembered.</w:t>
      </w:r>
    </w:p>
    <w:p w:rsidR="002C6072" w:rsidRDefault="005F631E" w:rsidP="002C6072">
      <w:r>
        <w:tab/>
      </w:r>
      <w:r w:rsidR="002C6072">
        <w:t>In light of these contributions, it is altogether fitting and proper for the State of New Jersey to recognize and celebrate “National Teacher Appreciation Week,” which has been annually observed during the first full week of May since 1985</w:t>
      </w:r>
      <w:r w:rsidR="00290B23">
        <w:t>.</w:t>
      </w:r>
    </w:p>
    <w:sectPr w:rsidR="002C6072" w:rsidSect="00125A61">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844" w:rsidRDefault="00016844">
      <w:r>
        <w:separator/>
      </w:r>
    </w:p>
  </w:endnote>
  <w:endnote w:type="continuationSeparator" w:id="0">
    <w:p w:rsidR="00016844" w:rsidRDefault="00016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20E" w:rsidRDefault="003D0813" w:rsidP="003D0813">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844" w:rsidRDefault="00016844">
      <w:r>
        <w:separator/>
      </w:r>
    </w:p>
  </w:footnote>
  <w:footnote w:type="continuationSeparator" w:id="0">
    <w:p w:rsidR="00016844" w:rsidRDefault="00016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2D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69E8" w:rsidRDefault="00BB69E8" w:rsidP="00BB69E8">
    <w:pPr>
      <w:pStyle w:val="bpuHeadSpon"/>
    </w:pPr>
    <w:r w:rsidRPr="003F1744">
      <w:rPr>
        <w:rStyle w:val="bpuHeadSponChar"/>
      </w:rPr>
      <w:t>AR154</w:t>
    </w:r>
    <w:r>
      <w:t xml:space="preserve"> B.DECROCE, VAINIERI HUTTLE</w:t>
    </w:r>
  </w:p>
  <w:p w:rsidR="003F1744" w:rsidRDefault="003F1744" w:rsidP="003F1744">
    <w:pPr>
      <w:pStyle w:val="bpuHeadSpon"/>
    </w:pPr>
    <w:r>
      <w:fldChar w:fldCharType="begin"/>
    </w:r>
    <w:r>
      <w:instrText xml:space="preserve"> PAGE  \* MERGEFORMAT </w:instrText>
    </w:r>
    <w:r>
      <w:fldChar w:fldCharType="separate"/>
    </w:r>
    <w:r w:rsidR="005A2DD1">
      <w:rPr>
        <w:noProof/>
      </w:rPr>
      <w:t>3</w:t>
    </w:r>
    <w:r>
      <w:fldChar w:fldCharType="end"/>
    </w:r>
  </w:p>
  <w:p w:rsidR="003F1744" w:rsidRDefault="003F1744" w:rsidP="003F1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1744" w:rsidRDefault="003F1744" w:rsidP="003F1744">
    <w:pPr>
      <w:pStyle w:val="bpuHeadSpon"/>
    </w:pPr>
    <w:r w:rsidRPr="003F1744">
      <w:rPr>
        <w:rStyle w:val="bpuHeadSponChar"/>
      </w:rPr>
      <w:t>AR154</w:t>
    </w:r>
    <w:r>
      <w:t xml:space="preserve"> B.DECROCE</w:t>
    </w:r>
    <w:r w:rsidR="00BB69E8">
      <w:t>, VAINIERI HUTTLE</w:t>
    </w:r>
  </w:p>
  <w:p w:rsidR="003F1744" w:rsidRDefault="003F1744" w:rsidP="003F1744">
    <w:pPr>
      <w:pStyle w:val="bpuHeadSpon"/>
    </w:pPr>
    <w:r>
      <w:fldChar w:fldCharType="begin"/>
    </w:r>
    <w:r>
      <w:instrText xml:space="preserve"> PAGE  \* MERGEFORMAT </w:instrText>
    </w:r>
    <w:r>
      <w:fldChar w:fldCharType="separate"/>
    </w:r>
    <w:r w:rsidR="005A2DD1">
      <w:rPr>
        <w:noProof/>
      </w:rPr>
      <w:t>2</w:t>
    </w:r>
    <w:r>
      <w:fldChar w:fldCharType="end"/>
    </w:r>
  </w:p>
  <w:p w:rsidR="003F1744" w:rsidRDefault="003F1744" w:rsidP="003F1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844"/>
    <w:rsid w:val="000051BD"/>
    <w:rsid w:val="000160A5"/>
    <w:rsid w:val="00016844"/>
    <w:rsid w:val="0002335B"/>
    <w:rsid w:val="0003549A"/>
    <w:rsid w:val="000367AE"/>
    <w:rsid w:val="00043B22"/>
    <w:rsid w:val="00054975"/>
    <w:rsid w:val="00057D20"/>
    <w:rsid w:val="000615D4"/>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C00"/>
    <w:rsid w:val="00125A6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894"/>
    <w:rsid w:val="001E6213"/>
    <w:rsid w:val="001F14C7"/>
    <w:rsid w:val="001F7405"/>
    <w:rsid w:val="00201528"/>
    <w:rsid w:val="00205533"/>
    <w:rsid w:val="00212B8D"/>
    <w:rsid w:val="00214CDF"/>
    <w:rsid w:val="00222983"/>
    <w:rsid w:val="002370D0"/>
    <w:rsid w:val="00255958"/>
    <w:rsid w:val="00257FA2"/>
    <w:rsid w:val="0026574A"/>
    <w:rsid w:val="002660BB"/>
    <w:rsid w:val="002720E8"/>
    <w:rsid w:val="00275293"/>
    <w:rsid w:val="002776B0"/>
    <w:rsid w:val="00286C7E"/>
    <w:rsid w:val="00290B23"/>
    <w:rsid w:val="002A1029"/>
    <w:rsid w:val="002A3A1A"/>
    <w:rsid w:val="002A4692"/>
    <w:rsid w:val="002A51BA"/>
    <w:rsid w:val="002B2E26"/>
    <w:rsid w:val="002B3FE6"/>
    <w:rsid w:val="002B58D6"/>
    <w:rsid w:val="002C2D81"/>
    <w:rsid w:val="002C461E"/>
    <w:rsid w:val="002C6072"/>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A77"/>
    <w:rsid w:val="003C43EF"/>
    <w:rsid w:val="003C5A6B"/>
    <w:rsid w:val="003C7FB2"/>
    <w:rsid w:val="003D0813"/>
    <w:rsid w:val="003D11FF"/>
    <w:rsid w:val="003D24DE"/>
    <w:rsid w:val="003D2C2E"/>
    <w:rsid w:val="003E26D4"/>
    <w:rsid w:val="003E47BA"/>
    <w:rsid w:val="003F1744"/>
    <w:rsid w:val="003F249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F79"/>
    <w:rsid w:val="004C742C"/>
    <w:rsid w:val="004E1F3E"/>
    <w:rsid w:val="004E2D82"/>
    <w:rsid w:val="004E60CE"/>
    <w:rsid w:val="004F21BD"/>
    <w:rsid w:val="004F4F1D"/>
    <w:rsid w:val="004F74DD"/>
    <w:rsid w:val="00501317"/>
    <w:rsid w:val="0050495C"/>
    <w:rsid w:val="00505DC9"/>
    <w:rsid w:val="00506E1E"/>
    <w:rsid w:val="00513C81"/>
    <w:rsid w:val="00527BFB"/>
    <w:rsid w:val="00532A32"/>
    <w:rsid w:val="005368B8"/>
    <w:rsid w:val="00540B0B"/>
    <w:rsid w:val="0054460F"/>
    <w:rsid w:val="005536CD"/>
    <w:rsid w:val="00554051"/>
    <w:rsid w:val="00557240"/>
    <w:rsid w:val="005651F3"/>
    <w:rsid w:val="00572184"/>
    <w:rsid w:val="00577A15"/>
    <w:rsid w:val="00580533"/>
    <w:rsid w:val="00583390"/>
    <w:rsid w:val="0059131D"/>
    <w:rsid w:val="005A2DD1"/>
    <w:rsid w:val="005B3F92"/>
    <w:rsid w:val="005B479C"/>
    <w:rsid w:val="005B561E"/>
    <w:rsid w:val="005C07E4"/>
    <w:rsid w:val="005C2124"/>
    <w:rsid w:val="005C336F"/>
    <w:rsid w:val="005C7F3C"/>
    <w:rsid w:val="005E017C"/>
    <w:rsid w:val="005E50C6"/>
    <w:rsid w:val="005E6FEA"/>
    <w:rsid w:val="005F2A97"/>
    <w:rsid w:val="005F399B"/>
    <w:rsid w:val="005F631E"/>
    <w:rsid w:val="006019F8"/>
    <w:rsid w:val="00605B20"/>
    <w:rsid w:val="0061156F"/>
    <w:rsid w:val="00613FF5"/>
    <w:rsid w:val="006155A8"/>
    <w:rsid w:val="00621B94"/>
    <w:rsid w:val="00626239"/>
    <w:rsid w:val="00635316"/>
    <w:rsid w:val="00635449"/>
    <w:rsid w:val="006378C5"/>
    <w:rsid w:val="00643E63"/>
    <w:rsid w:val="00645E6A"/>
    <w:rsid w:val="00665211"/>
    <w:rsid w:val="00665CBC"/>
    <w:rsid w:val="00667A5C"/>
    <w:rsid w:val="00677316"/>
    <w:rsid w:val="00686AEB"/>
    <w:rsid w:val="006B7897"/>
    <w:rsid w:val="006B7FA7"/>
    <w:rsid w:val="006C086A"/>
    <w:rsid w:val="006C21C1"/>
    <w:rsid w:val="006C7327"/>
    <w:rsid w:val="006D00E5"/>
    <w:rsid w:val="006D791B"/>
    <w:rsid w:val="006E0DD0"/>
    <w:rsid w:val="006E2895"/>
    <w:rsid w:val="006F180D"/>
    <w:rsid w:val="006F4334"/>
    <w:rsid w:val="006F47AF"/>
    <w:rsid w:val="006F6B8A"/>
    <w:rsid w:val="00707CD3"/>
    <w:rsid w:val="00716BB9"/>
    <w:rsid w:val="007256D1"/>
    <w:rsid w:val="007279FD"/>
    <w:rsid w:val="007502CB"/>
    <w:rsid w:val="00752D79"/>
    <w:rsid w:val="00752E20"/>
    <w:rsid w:val="00756EDE"/>
    <w:rsid w:val="00760C34"/>
    <w:rsid w:val="00781B4D"/>
    <w:rsid w:val="007824BF"/>
    <w:rsid w:val="00783B8D"/>
    <w:rsid w:val="00794B94"/>
    <w:rsid w:val="00794BD4"/>
    <w:rsid w:val="007A2F73"/>
    <w:rsid w:val="007A3061"/>
    <w:rsid w:val="007A5A0B"/>
    <w:rsid w:val="007C007E"/>
    <w:rsid w:val="007C0E14"/>
    <w:rsid w:val="007C7DE4"/>
    <w:rsid w:val="007D40CB"/>
    <w:rsid w:val="007D5796"/>
    <w:rsid w:val="007D59C0"/>
    <w:rsid w:val="007D7D9C"/>
    <w:rsid w:val="007E6966"/>
    <w:rsid w:val="007F485D"/>
    <w:rsid w:val="007F6050"/>
    <w:rsid w:val="00813627"/>
    <w:rsid w:val="0081662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FCC"/>
    <w:rsid w:val="008A31C5"/>
    <w:rsid w:val="008A4F9A"/>
    <w:rsid w:val="008B2850"/>
    <w:rsid w:val="008C220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776"/>
    <w:rsid w:val="009C2DD9"/>
    <w:rsid w:val="009C3E09"/>
    <w:rsid w:val="009C5630"/>
    <w:rsid w:val="009D0E5D"/>
    <w:rsid w:val="009D0F63"/>
    <w:rsid w:val="009D7934"/>
    <w:rsid w:val="009D7CCF"/>
    <w:rsid w:val="009E5961"/>
    <w:rsid w:val="009F4FAC"/>
    <w:rsid w:val="00A017C0"/>
    <w:rsid w:val="00A0238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EE6"/>
    <w:rsid w:val="00B0116D"/>
    <w:rsid w:val="00B01173"/>
    <w:rsid w:val="00B02F35"/>
    <w:rsid w:val="00B05A3C"/>
    <w:rsid w:val="00B07100"/>
    <w:rsid w:val="00B10149"/>
    <w:rsid w:val="00B1138C"/>
    <w:rsid w:val="00B2574A"/>
    <w:rsid w:val="00B35D8A"/>
    <w:rsid w:val="00B45B34"/>
    <w:rsid w:val="00B57047"/>
    <w:rsid w:val="00B61D86"/>
    <w:rsid w:val="00B62ACE"/>
    <w:rsid w:val="00B6342D"/>
    <w:rsid w:val="00B726BD"/>
    <w:rsid w:val="00B732BC"/>
    <w:rsid w:val="00B90E33"/>
    <w:rsid w:val="00B9676B"/>
    <w:rsid w:val="00BA2EA5"/>
    <w:rsid w:val="00BA364B"/>
    <w:rsid w:val="00BB1190"/>
    <w:rsid w:val="00BB31D0"/>
    <w:rsid w:val="00BB3A11"/>
    <w:rsid w:val="00BB4DDB"/>
    <w:rsid w:val="00BB5D79"/>
    <w:rsid w:val="00BB5F02"/>
    <w:rsid w:val="00BB69E8"/>
    <w:rsid w:val="00BC7892"/>
    <w:rsid w:val="00BE16F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6A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4AB"/>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86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062"/>
    <w:rsid w:val="00F15583"/>
    <w:rsid w:val="00F200EE"/>
    <w:rsid w:val="00F22481"/>
    <w:rsid w:val="00F2542E"/>
    <w:rsid w:val="00F27278"/>
    <w:rsid w:val="00F344E3"/>
    <w:rsid w:val="00F34D58"/>
    <w:rsid w:val="00F41A9D"/>
    <w:rsid w:val="00F44314"/>
    <w:rsid w:val="00F54B9C"/>
    <w:rsid w:val="00F56E96"/>
    <w:rsid w:val="00F573DD"/>
    <w:rsid w:val="00F61CD2"/>
    <w:rsid w:val="00F61E59"/>
    <w:rsid w:val="00F63D99"/>
    <w:rsid w:val="00F6426B"/>
    <w:rsid w:val="00F709B3"/>
    <w:rsid w:val="00F71A5E"/>
    <w:rsid w:val="00F737F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115113"/>
  <w15:docId w15:val="{FAA22E8A-9A51-4F00-9C55-4E85346B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1506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F1744"/>
  </w:style>
  <w:style w:type="paragraph" w:styleId="BalloonText">
    <w:name w:val="Balloon Text"/>
    <w:basedOn w:val="Normal"/>
    <w:link w:val="BalloonTextChar"/>
    <w:semiHidden/>
    <w:unhideWhenUsed/>
    <w:rsid w:val="00F737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7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930</Words>
  <Characters>5522</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AR154</vt:lpstr>
    </vt:vector>
  </TitlesOfParts>
  <Manager>R225</Manager>
  <Company>NJ Office of Legislative Services</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AR154</dc:title>
  <dc:subject/>
  <dc:creator>Assemblywoman  DECROCE</dc:creator>
  <cp:keywords>AR154|3|ER |294|21|65|N|0|</cp:keywords>
  <dc:description>INTRODUCED MAY 4, 2020</dc:description>
  <cp:lastModifiedBy>Siracusa, Nicole</cp:lastModifiedBy>
  <cp:revision>2</cp:revision>
  <cp:lastPrinted>2020-05-15T00:28:00Z</cp:lastPrinted>
  <dcterms:created xsi:type="dcterms:W3CDTF">2020-05-15T00:28:00Z</dcterms:created>
  <dcterms:modified xsi:type="dcterms:W3CDTF">2020-05-15T00:28:00Z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